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Утвержден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от_</w:t>
      </w:r>
      <w:r w:rsidRPr="008362BD">
        <w:rPr>
          <w:rFonts w:ascii="Times New Roman" w:hAnsi="Times New Roman"/>
          <w:bCs/>
          <w:sz w:val="24"/>
          <w:szCs w:val="28"/>
          <w:u w:val="single"/>
          <w:lang w:eastAsia="ru-RU"/>
        </w:rPr>
        <w:t>20.01.2021</w:t>
      </w:r>
      <w:r w:rsidRPr="00364A3E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</w:p>
    <w:p w:rsidR="00625CF9" w:rsidRDefault="00625CF9" w:rsidP="00364A3E">
      <w:pPr>
        <w:spacing w:after="0" w:line="240" w:lineRule="auto"/>
        <w:ind w:left="6663"/>
        <w:rPr>
          <w:rFonts w:ascii="Times New Roman" w:hAnsi="Times New Roman"/>
          <w:sz w:val="24"/>
          <w:szCs w:val="28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№_</w:t>
      </w:r>
      <w:r>
        <w:rPr>
          <w:rFonts w:ascii="Times New Roman" w:hAnsi="Times New Roman"/>
          <w:bCs/>
          <w:sz w:val="24"/>
          <w:szCs w:val="28"/>
          <w:u w:val="single"/>
          <w:lang w:eastAsia="ru-RU"/>
        </w:rPr>
        <w:t>под-41/21</w:t>
      </w:r>
    </w:p>
    <w:p w:rsidR="00625CF9" w:rsidRPr="00406E90" w:rsidRDefault="00625CF9" w:rsidP="00406E9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625CF9" w:rsidRPr="003225A4" w:rsidRDefault="00625CF9" w:rsidP="00406E9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225A4">
        <w:rPr>
          <w:rFonts w:ascii="Times New Roman" w:hAnsi="Times New Roman"/>
          <w:b/>
          <w:sz w:val="24"/>
          <w:szCs w:val="28"/>
        </w:rPr>
        <w:t>План мероприятий Министерства образования и науки Республики Татарстан</w:t>
      </w:r>
    </w:p>
    <w:p w:rsidR="00625CF9" w:rsidRPr="003225A4" w:rsidRDefault="00625CF9" w:rsidP="00406E9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3225A4">
        <w:rPr>
          <w:rFonts w:ascii="Times New Roman" w:hAnsi="Times New Roman"/>
          <w:b/>
          <w:sz w:val="24"/>
          <w:szCs w:val="28"/>
        </w:rPr>
        <w:t xml:space="preserve">по проведению Года родных языков и народного единства </w:t>
      </w:r>
      <w:r w:rsidRPr="003225A4">
        <w:rPr>
          <w:rFonts w:ascii="Times New Roman" w:hAnsi="Times New Roman"/>
          <w:b/>
          <w:sz w:val="24"/>
          <w:szCs w:val="28"/>
          <w:lang w:val="tt-RU"/>
        </w:rPr>
        <w:t>в 2021 году</w:t>
      </w:r>
    </w:p>
    <w:p w:rsidR="00625CF9" w:rsidRDefault="00625CF9" w:rsidP="00A746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"/>
        <w:gridCol w:w="4848"/>
        <w:gridCol w:w="1559"/>
        <w:gridCol w:w="3260"/>
      </w:tblGrid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.Мероприятия Министерства образования и науки Республики Татарстан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Разработка примерных образовательных программ по родной литературе (литературному чтению), организация работы по проведению экспертизы и размещению на сайте fgosreestr.ru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ГНБУ «Академия наук Республики Татарстан»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Разработка  учебно-методических комплектов (далее – УМК) по родному (татарскому) языку и родной (татарской) литературе, (литературному чтению на родном (татарском) языке)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ГНБУ «Академия наук Республики Татарстан»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работы по включению учебных методических комплектов, переведенных на родной (татарский) язык, и УМК по родному (татарскому) языку в федеральный перечень учебников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Республиканское агентство по печати и массовым коммуникациям «Татмедиа»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согласованию), ГУП РТ ТКИ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Создание банка электронных уроков по родному (татарскому) языку и литературе для организации образовательного процесса дистанционно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ГНБУ «Академия наук Республики Татарстан»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 КФУ(по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Создание контента на татарском языке на электронной платформе «Сберкласс» для предметов «Родной язык», «Родная литература», «Государственный язык Республики Татарстан – татарский язык»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ГНБУ «Академия наук Республики Татарстан»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Татарстан», КФУ(по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Подготовка учебно-методических комплектов, дидактических материалов, электронных ресурсов по региональной составляющей предметов «История», «География», «Изобразительное искусство», «Музыка», «Основы духовно-нравственной культуры народов России» и др.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 ГНБУ «Академия наук Республики Татарстан»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Обновление фонда учебников, приобретение учебно-методических комплектов по родному (татарскому) языку, родной (татарской) литературе и татарскому языку  как государственному языку РТ  для образовательных организаций РТ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Оснащение образовательных организаций художественной литературой на родных языках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Приобретение учебно-методических комплектов по родному (чувашскому, удмуртскому, марийскому, мордовскому) языку и литературе для образовательных организаций РТ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 образовательных организациях выставок, посвященных Году родных языков и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Обеспечение подготовки на базе Казанского (Приволжского) федерального университета педагогических кадров на би- и полилингвальной основе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высшего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Курсы повышения квалификации для  руководителей и учителей татарского языка и литературы образовательных организаций с этнокультурным (татарским) компонентом содержания образования субъектов Российской Федерации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развития дополнительного профессионального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Республиканские и зональные семинары для специалистов и методистов муниципальных органов управления образованием по вопросам организации дошкольного образования на родном языке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дошкольного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Межрегиональные вебинары для учителей родного (татарского) языка и литературы образовательных организаций с этнокультурным компонентом содержания образования субъектов Российской Федерации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Межрегиональные семинары учителей татарского языка и литературы с участием делегаций субъектов Российской Федерации в муниципальных районах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взаимодействия и сотрудничества в области образования закреплённых по Управлениям образования исполнительных комитетов муниципальных образований Республики Татарстан территорий с компактным проживанием татар Российской Федерации и зарубежных стран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Отделы (управления) образования Исполнительных комитетов муниципальных образований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и проведение Дней татарского просвещения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научных исследований, подготовка образовательных проектов по популяризации исторических дат, являющихся фактором единения представителей народов, проживающих в Республике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научно-технической политики,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ГБУ «Институт истории им. Ш. Марджани Академии наук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Издание научных периодических журналов: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«Золотоордынское обозрение», «Крымское историческое обозрение», «Кряшенское историческое обозрение», «Историческая этнология»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научно-технической политики,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ГБУ «Институт истории им. Ш. Марджани Академии наук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Научно-практические конференции и чтения школьников по русскому языку и литературе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Научно-практические конференции педагогов, способствующие  воспитанию у детей взаимоуважения  и патриотизма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разработок внеурочных мероприятий, посвященных родным языкам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Отдел развития дополнител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ного профессионального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конкурс «Воспитатель года» (номинация «Воспитатель группы с родным  языком воспитания и обучения»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Январь-март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Отдел дошкол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ной работы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Месячник, посвященный Международному дню родного языка (по отдельному плану)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высшего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развития среднего профессионального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им.Мусы 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XIII Республиканская научно-исследовательская конференция школьников, посвященная памяти татарского ученого просветителя И. Хальфина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Республиканские чтения «Шушы яктан, шушы туфрактан без»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Межрегиональные юношеские научно-исследовательские чтения имени Һади Атласи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учителей имени Кадыйра Сибгатуллина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Республиканские предметные олимпиады школьников по родному (татарскому) языку и родной (татарской) литературе, по истории Татарстана и татарского народа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«Республиканский олимпиадный центр», Управление национального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языку, по литературе для обучающихся школ с родным (нерусским) языком обучения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ГАОУ «Республиканский олимпиадный центр»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фестиваль обучающихся школ с этнокультурным компонентом образования и  воскресных школ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Всероссийский конкурс «Мастер-класс учителей родных языков»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XVI Межрегиональные юношеские научно-исследовательские чтения имени К.Насыйри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IX Республиканская научно-практическая конференция школьников им.Г.Ибрагимова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II республиканская научно-практическая конференция школьников им.Т.Миннуллина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на соискание гранта «Лучший билингвальный детский сад»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Март-апрель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VII Межрегиональные чтения школьников имени просветителей Буби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X республиканские научно-исследовательские чтения имени Г.Тукая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Республиканские научно-исследовательские чтения имени Ф.Садриева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Heading1"/>
              <w:jc w:val="center"/>
              <w:rPr>
                <w:sz w:val="24"/>
                <w:szCs w:val="24"/>
                <w:lang w:eastAsia="en-US"/>
              </w:rPr>
            </w:pPr>
            <w:r w:rsidRPr="009C5FA8">
              <w:rPr>
                <w:sz w:val="24"/>
                <w:szCs w:val="24"/>
                <w:lang w:eastAsia="en-US"/>
              </w:rPr>
              <w:t>Республиканская научно-практическая конференция имени Роберта Миннуллина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Heading1"/>
              <w:jc w:val="center"/>
              <w:rPr>
                <w:sz w:val="24"/>
                <w:szCs w:val="24"/>
                <w:lang w:eastAsia="en-US"/>
              </w:rPr>
            </w:pPr>
            <w:r w:rsidRPr="009C5FA8">
              <w:rPr>
                <w:sz w:val="24"/>
                <w:szCs w:val="24"/>
                <w:lang w:eastAsia="en-US"/>
              </w:rPr>
              <w:t>Межрегиональная научно-практическая конференция школьников и педагогов («Джалиловские чтения»)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Форум учителей родного</w:t>
            </w:r>
            <w:r w:rsidRPr="009C5FA8">
              <w:t xml:space="preserve"> (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русского)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Участие в образовательной акции «Тотальный диктант» по русскому языку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Форум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Всероссийский фестиваль  юных поэтов, писателей и драматургов «Илһам»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буклетов на родных языках  «Мои земляки – защитники Отечества»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Апрель-май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Пеший поход-паломничество наследников на родину великого поэта татарского народа Габдуллы Тукая по Арскому району «По тропам Тукая» (Тукай эзләре буйлап) в рамках Республиканского народного проекта «Путь Тукая»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проект «Шаги Победы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детско-юношеского хорового творчества «Кириллица», посвященный Дню славянской письменности и культуры, и Пасхальные и Рождественские фестивали духовной музыки в Благовещенском соборе Казанского Кремля совместно с Казанской епархией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Мероприятия, посвященные Дню русского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республиканской олимпиады по русскому языку среди иностранных студентов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высшего образования, КФУ(по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Участие в международной общественной акции «Пушкинский диктант»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Международная олимпиада по русскому языку и литературе для обучающихся школ с родным языком обучения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3-7 июня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Всероссийская научная конференция «Языковая политика и языковой ландшафт в национальных регионах» (к 100-летию принятия Декрета ЦИК и СНК ТАССР о государственном статусе татарского языка (1921 г.))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научно-технической политики,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ГБУ «Институт истории им. Ш. Марджани Академии наук 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Профильные смены по русскому языку и литературе, по татарскому языку и   литературе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Июнь-август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«Далевский диктант», посвященный международному дню словаря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«Лучший детский сад по организации обучения и воспитания детей на родном (татарском, чувашском, удмуртском, марийском, мордовском) языке»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интернет-проектов в области образования и культуры «Белем җәүһәрләре»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патриотических видеороликов среди юнармейцев «Туган як»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Октябрь-ноябрь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штаб движения «ЮНАРМИЯ»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фестиваль детских юношеских театров «Сайяр»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республиканской студенческой олимпиады по русскому языку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Октябрь-ноябрь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высшего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Ноябрь-декабрь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детей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штаб движения «ЮНАРМИЯ»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интеллектуальный конкурс «Тел – милләтебез хәзинәләре» среди студентов и преподавателей профессиональных образовательных организаций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Ноябрь-декабрь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развития среднего профессионального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Республиканские предметные олимпиады школьников по родным (чувашскому, мордовскому, удмуртскому, марийскому) языкам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625CF9" w:rsidRPr="009C5FA8" w:rsidTr="009C5FA8">
        <w:tc>
          <w:tcPr>
            <w:tcW w:w="10314" w:type="dxa"/>
            <w:gridSpan w:val="4"/>
            <w:tcBorders>
              <w:left w:val="nil"/>
              <w:right w:val="nil"/>
            </w:tcBorders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5FA8">
              <w:rPr>
                <w:rFonts w:ascii="Times New Roman" w:hAnsi="Times New Roman"/>
                <w:b/>
                <w:sz w:val="24"/>
                <w:szCs w:val="28"/>
              </w:rPr>
              <w:t xml:space="preserve">II. Мероприятия, проводимые средними профессиональными организациями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highlight w:val="yellow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IХ Республиканская научно-практическая конференция имени Мусы 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«Мензелинский педагогический колледж имени М.Джалиля»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полилингвального чтения стихов. «Патриотическая лирика в творчестве писателей родного края XlX-XX вв.»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 конференция «Воспитание патриотизма, сохранение и развитие родных языков в условиях регионального этнокультурного пространства»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«Роль родного языка в формировании духовных ценностей и нравственного развития молодежи»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«Аксубаевский техникум универсальных технологий»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среди студентов среднего профессионального образования РТ «Татар кызы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конференция «Воспитание и гармонизация межнациональных отношений студентов в современном образовательном пространстве среднего профессионального образования»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конкурс-фестиваль народного танца «Культура родного края»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кулинарный конкурс блюд татарского народа «Бабушкин сундук»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чтецов «Тукай на разных языках» среди студентов профессиональных образовательных организаций Республики Татарстан, посвященный великому татарскому поэту Г.Тукаю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«Атнинский сельскохозяйственный техникум имени Г.Тукая»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конкурс-фестиваль народного творчества «Тел – милләтнең чишмәсе» – «Истоки духовности народа в языке» среди студентов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Республиканский конкурс среди студентов и преподавателей «Тел – милләтебез хәзинәләре»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Нижнекамский МР, ГАПОУ «Нижнекамский многопрофильный колледж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конференция «Роль татарского языка в профессиональном становлении современного специалиста»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«Лингвистик Сабантуй»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имени Мусы Джалиля»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«Вечерние посиделки» –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«Аулак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«Атнинский сельскохозяйственный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техникум имени Г.Тукая»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для студентов и преподавателей профессиональных образовательных организаций по изучению творчества писателей-земляков «Шушы яктан, шушы туфрактан»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br/>
              <w:t xml:space="preserve">«Тамырларны саклап – киләчәккә...» для студентов и преподавателей родного (татарского) языка и литературы профессиональных образовательных организаций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«Чистопольский многопрофильный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Творческий конкурс «Культура и традиции народов Татарстана»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Командный конкурс «Татар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ские блюда.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Преемственность поколений».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Октябрь- 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«Особенности преподавания  татарского языка в рамках подготовки специалистов СПО аграрного профиля» для преподавателей татарского языка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 Республиканский творческий конкурс журналистики для студентов профессиональных образовательных организаций «Көмеш каләм» 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татарском языке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литературный конкурс «Әдәби табышмак»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имени Мусы Джалиля»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фестиваль «Казан кичләре», посвящённый 115-летию со дня рождения Сары Садыковой для преподавателей и студентов 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татарской литературе для студентов 2 курса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«Проблемы родного языка, национальной культуры и села в произведениях татарских писателей современности»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 w:hanging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Интеллектуальная игра для студентов профессиональных образовательных организаций Республики Татарстан, посвященная Году родных языков и народного единства в Республике Татарстан «Берд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әмлектә көч»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22" w:hanging="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625CF9" w:rsidRPr="009C5FA8" w:rsidTr="009C5FA8">
        <w:tc>
          <w:tcPr>
            <w:tcW w:w="10314" w:type="dxa"/>
            <w:gridSpan w:val="4"/>
            <w:tcBorders>
              <w:left w:val="nil"/>
              <w:right w:val="nil"/>
            </w:tcBorders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5FA8">
              <w:rPr>
                <w:rFonts w:ascii="Times New Roman" w:hAnsi="Times New Roman"/>
                <w:b/>
                <w:sz w:val="24"/>
                <w:szCs w:val="28"/>
              </w:rPr>
              <w:t>III. Мероприятия, проводимые отделами (управлениями) образования муниципальных районов (по согласованию)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highlight w:val="yellow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выстав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, посвящённ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ых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народам, проживающим в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Республике Татарстан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«Учимся жить в добре, мире и согласии»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Образовательные организации м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семирн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ых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ых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кци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ях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«Татарча диктант»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 «Т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отальн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диктант по русскому языку»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 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Этнографическ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Посещение музеев, театров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музейных уроков, выставок, посвященных творчеству татарских писателей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Уроки дружбы и согласия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Дом Дружбы народов РТ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Онлайн-проекты  «Мультфильмы народов мира»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«Гореф- гадәтләр ярминкәсе»/ «Ярмарка национальных традиций»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Рубрика  «И, туган тел, и, матур тел» в районной газете «Нократ» («Вятка») (творчество обучающихся)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филиал АО «ТАТМЕДИА» «Информпечать» «Нократ» («Вятка»), образовательные организации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Подготовка телепередач об успешных практиках воспитания детей в семье на родном языке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филиал АО «ТАТМЕДИА» «Информпечать» «Нократ» («Вятка»), образовательные организации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«Дуслык купере» - онлайн мастер-классы  по межрегиональному плану: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Башкортостан, г. Стерлетамак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Оренбургская область, МБОУ«СОШ Каргали» Республика Мордовия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№1 им.М.К.Тагирова», МБОУ «Гимназия №1 им.Р.Фахретдина»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>Январь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вечер.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«Тәмле дип, телең йотма – туган телне онытма!»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25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«Нижнеуратьминская СОШ» 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обучающий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семинар учителей родного (татарского) языка, работающих по системе В.Н.Мещеряковой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№27»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 региональная научно-практическая конференция «М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– будущее  XXI  века»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28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№22»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Марийский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национальный праздник «Шорыкйол»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Калтаковская СОШ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Мензелинского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«Татар малае» конкурсы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№2 «Алтынч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ч», Верхнетакерменский детский сад «Шатлык» Мензелинского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молодёжи «Возрождение-Янарыш» (Конкурс «Рождественская звезда»)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Мероприятия, посвящённые вручению премий им.Ш.Маннура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 xml:space="preserve">Вечер </w:t>
            </w:r>
            <w:r w:rsidRPr="009C5FA8"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ес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ёлое Рож</w:t>
            </w:r>
            <w:r w:rsidRPr="009C5FA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еств</w:t>
            </w:r>
            <w:r w:rsidRPr="009C5FA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9C5FA8"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, посвящён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ый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9C5FA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ско</w:t>
            </w:r>
            <w:r w:rsidRPr="009C5FA8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у фол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ьк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9C5FA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7 я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</w:t>
            </w:r>
            <w:r w:rsidRPr="009C5F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ря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pacing w:val="-4"/>
                <w:sz w:val="24"/>
                <w:szCs w:val="24"/>
              </w:rPr>
              <w:t>Тематический вечер-концерт, посвященный открытию «Года родных языков и народного единства»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 января 2021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Муниципальные педагогические чтения имени Р.Фахреддина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МБОУ «Гимназия№1  им. Р.Фахретдина» 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Музейные уроки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Наследия Р.Фахреддина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семинар «Гаиләдә, балалар бакчасында һәм мәктәптә балаларга әхлак тәрбиясе бирүдә Ризаэддин Фәхреддин мирасын куллану»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№62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Районный конкурс на родном (чувашском) языке  «Грамотное поколение»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Буинского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Распространение буклетов к празднованию Года родных языков  и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рисунков по чувашским народным сказкам «Как много красок в этой сказке»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29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района, МБОУ «Старосаврушская ООШ»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noProof/>
                <w:sz w:val="24"/>
                <w:szCs w:val="24"/>
              </w:rPr>
              <w:t>Городской к</w:t>
            </w:r>
            <w:r w:rsidRPr="009C5FA8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онкурс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 чтецов на разных языках</w:t>
            </w:r>
            <w:r w:rsidRPr="009C5F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«Язык твой - жизнь твоя, твои мечты, ты без него уже не ты»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2021 года</w:t>
            </w:r>
          </w:p>
          <w:p w:rsidR="00625CF9" w:rsidRPr="009C5FA8" w:rsidRDefault="00625CF9" w:rsidP="009C5FA8">
            <w:pPr>
              <w:pStyle w:val="1"/>
              <w:spacing w:line="240" w:lineRule="auto"/>
              <w:contextualSpacing/>
              <w:jc w:val="center"/>
              <w:rPr>
                <w:lang w:val="tt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МАОУ “СОШ №15”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школьников «Онегинские чтения»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МБУ «ИМЦ»,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организации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Межрегиональная конференция имени Айдара Халима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фестиваль национальных культур (Открытие Года родных языков)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«Лицей имени В.В. Карпова»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Зеленодольского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проект «Туган телем-б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ек аннам теле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Родной язык – язык моей матери» среди дошкольных образовательных организаций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«Радость»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Межрегиональная научно-практическая конференция «Татары, прославившие свой народ» на базе </w:t>
            </w: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музея гимназии </w:t>
            </w: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«Известные татары современности»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(совместно с КФУ)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МБОУ «Гимназия №3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Республиканские Онегинские чтения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МБОУ «Лицей имени А.С. Пушкина» Зеленодольского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театральный фестиваль «</w:t>
            </w:r>
            <w:r w:rsidRPr="009C5FA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tt-RU"/>
              </w:rPr>
              <w:t>Театр яктылыкка, нурга илтә»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«АСОШ №6»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Декада  к юбилейным датам татарских писателей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(Х. Такташ, Г. Баширов, Ф. Амирхан) (классные часы, литературные композиции, марафоны)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Читательская конференция по произведению М.Маликовой «Арыш тәме»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«Новоусинская ООШ» 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Караоке-батл (конкурс татарских песен)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«Муслюмовская СОШ им.Г.Тукая” 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Вечер - встреча с заслуженным артистом Республики Татарстан Рустамом Гильфановым«Моңлы ядкяр»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«Муслюмовский лицей»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Праздник марийского народа «Шорыкйол (Нардуган)»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«Мари Булярская ООШ» 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Реализация проекта «Аулак өй»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«Тойгельдинская ООШ» 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межрайонного  семинара с учителями родного языка и литературы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Үзгәрүчән заман шартларында татар теле һәм әдәбияты укытучысы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29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«Джалильская гимназия»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Флешмоб «Дуслык эстафетасы»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Интеллектуаль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>ная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>игра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«Татарстан –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 xml:space="preserve"> моя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Республика»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22 январ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>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«Базарно-Матакская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чтецов стихотворений поэтов-земляков  на родном языке «Красота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строк стихотворных…»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>27 января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«Юхмачинская СОШ»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Алькеевского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Открытие года Родных языков (подведение итогов конкурса чтецов «Жаным һаман сезнең янда яши…»)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28 января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КЦ «Балтач»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 «Карусель и</w:t>
            </w:r>
            <w:r w:rsidRPr="009C5FA8">
              <w:rPr>
                <w:rFonts w:ascii="Times New Roman" w:hAnsi="Times New Roman"/>
                <w:color w:val="151515"/>
                <w:sz w:val="24"/>
                <w:szCs w:val="24"/>
                <w:lang w:eastAsia="ru-RU"/>
              </w:rPr>
              <w:t xml:space="preserve">гр народов Поволжья»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25-29 января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«Старо-Абдуловская СОШ»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Зональный конкурс детского театрального искусства им. Шауката Биктимерова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28 января</w:t>
            </w:r>
          </w:p>
          <w:p w:rsidR="00625CF9" w:rsidRPr="009C5FA8" w:rsidRDefault="00625CF9" w:rsidP="009C5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ЦДТ Сабинского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Марафон культурных мероприятий «Торжество родного языка» 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18-23 января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9C5FA8">
              <w:rPr>
                <w:rStyle w:val="Strong"/>
                <w:rFonts w:ascii="Times New Roman" w:hAnsi="Times New Roman"/>
                <w:b w:val="0"/>
                <w:sz w:val="24"/>
                <w:bdr w:val="none" w:sz="0" w:space="0" w:color="auto" w:frame="1"/>
                <w:shd w:val="clear" w:color="auto" w:fill="FFFFFF"/>
              </w:rPr>
              <w:t>Конкурс выставок, посвященный 100летию М. Е. Салтыкова-Щедрина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 xml:space="preserve">27 января </w:t>
            </w:r>
            <w:r w:rsidRPr="009C5FA8">
              <w:rPr>
                <w:rFonts w:ascii="Times New Roman" w:hAnsi="Times New Roman"/>
                <w:sz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МБОУ «ЗСОШ №6»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знатоков русского языка (конкурс художественного перевода с татарского на русский язык)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января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МБОУ «ВСОШ№3»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 Республиканская заочная историко-литературная конференция учителей и школьников «Научитесь любить»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30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января-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20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марта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Филиал МБОУ«Высокогорская СОШ №1 Высокогорского муниципального района Республики Татарстан» - «Учхозская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Квест «Дружба народов - настоящая дружба» 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МБУ ДО ЦВР “ЭКО”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Передвижная выставка Национального музея Республики Татарстан в музее Кайбицкого края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Погибая не умрет герой!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в преддверии 115 – летия со дня рождения знаменитого татарского поэта Мусы 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 21 января по 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Музей родного края 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Фольклорный вечер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«Киез басу»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Новочутинская ООШ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Бавлинского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Городской конкурс «Казан сандугачы»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Январь</w:t>
            </w:r>
            <w:r w:rsidRPr="009C5FA8">
              <w:rPr>
                <w:rFonts w:ascii="Times New Roman" w:hAnsi="Times New Roman"/>
                <w:sz w:val="24"/>
                <w:szCs w:val="28"/>
              </w:rPr>
              <w:br/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«В единстве наша сила» - торжественное мероприятие, посвященное открытию Года родных языков и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before="28" w:after="28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Районный дом культуры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Ново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шешминского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eastAsia="MS Mincho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Туган телен кадерләгән халык кадерле булыр</w:t>
            </w:r>
            <w:r w:rsidRPr="009C5FA8">
              <w:rPr>
                <w:rFonts w:ascii="Times New Roman" w:eastAsia="MS Mincho" w:hAnsi="Times New Roman"/>
                <w:sz w:val="24"/>
                <w:szCs w:val="24"/>
              </w:rPr>
              <w:t>»/«Родной язык – душа народа»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Муниципальный творческий конкурс стихов, загадок, пословиц о родном языке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21-19 января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eastAsia="MS Mincho" w:hAnsi="Times New Roman"/>
                <w:sz w:val="24"/>
                <w:szCs w:val="24"/>
              </w:rPr>
              <w:t>Отдел образования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eastAsia="MS Mincho" w:hAnsi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на лучшую разработку урока родного языка и литературы с использованием ИКТ, новых технологий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 января – 5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«Старочурилинская СОШ» Арского 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Февраль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Вечер памяти первых разработчиков учебника «Туган тел» педагогов  Шамсии и Марьям Галлямовых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11 февраля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«Музей Великой Отечественной войны и краеведения»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республиканской научно-практической конференции «Шушы яктан, шушы туфрактан без»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«Джалильская СОШ №2»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межрегиональные Лазаревские чтения на родных (удмуртский, русский, татарский) языках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МБОУ «Сарсак-Омгинский лицей», Отдел культуры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конкурс-выставка «Народные традиции»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52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tabs>
                <w:tab w:val="left" w:pos="52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«ЦДТ» Елабужского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Муниципальное мероприятие «Фестиваль родных языков»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21февраля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№10» Елабужского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 проектов совместно с родителями и детьми «Әкияттә кунакта»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МКУ «Управление образования» 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Межрегиональный семинар «Этнокультурное образование на основе учебно-методического комплекса «Зарни бугор» для воспитателей ДОУ, учителей родного (удмуртского) языка,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МБОУ «Сарсак-Омгинский лицей»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«Без бит - Арча яклары»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“Наласинская СОШ”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>Муниципальный творческий конкурс «Сказки родного края» (Панно, коллаж, аппликация, поделка)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«ЦДТ»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для учителей «Тел сагында ир-егетләр»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МБУ ДО “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ЦДТ»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муниципальная дистанционная олимпиада по татарскому языку и литературе имени И.Х.Миннубаева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Конкурс-акция  с родителями «Живем, традициям верны» (о традициях своего народа)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15-21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Конкурс среди обучающихся 7-8 классов 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Егет солтаны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Сылукай»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Литературная гостиная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«Жырым кала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тк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ән юлымда”, посвященная творчеству Наби Даули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18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«Алпаровская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Поэтический флешмоб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«Если язык исчезает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это не просто беда.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Это как будто родную мать потерять навсегда»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«Михайловская СОШ»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Выпуск  рекламных буклетов  «Чудеса татарского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«Муслюмовский лицей»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Презентация книги «Яз җыры». Встреча с поэтом, журналистом, лауреатом республиканской премии имени Абдуллы Алиша, заслуженным деятелем искусств Республики Татарстан Ленаром Шаехом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«Муслюмовский лицей»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семей разных национальностей «Гаил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– ил тер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ге»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МАОУ «ПОК «Адымнар-Алабуга»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конкурс «Мин татар малае!»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№29 «Золотая рыбка»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</w:rPr>
            </w:pPr>
            <w:r w:rsidRPr="009C5FA8">
              <w:rPr>
                <w:lang w:val="tt-RU"/>
              </w:rPr>
              <w:t xml:space="preserve">Районный практический семинар учителей русского языка и литературы, иностранного языка на тему </w:t>
            </w:r>
            <w:r w:rsidRPr="009C5FA8">
              <w:rPr>
                <w:b/>
              </w:rPr>
              <w:t>«</w:t>
            </w:r>
            <w:r w:rsidRPr="009C5FA8">
              <w:rPr>
                <w:bCs/>
                <w:color w:val="000000"/>
                <w:kern w:val="36"/>
              </w:rPr>
              <w:t>Совершенствование читательской грамотности как требование ФГОС для создания успешности обучения в образовательном пространстве</w:t>
            </w:r>
            <w:r w:rsidRPr="009C5FA8">
              <w:rPr>
                <w:b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«Карадуванская гимназия имени Баки Зиятдинова»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</w:rPr>
            </w:pPr>
            <w:r w:rsidRPr="009C5FA8">
              <w:rPr>
                <w:color w:val="00000A"/>
                <w:lang w:val="en-US"/>
              </w:rPr>
              <w:t>VI</w:t>
            </w:r>
            <w:r w:rsidRPr="009C5FA8">
              <w:rPr>
                <w:color w:val="00000A"/>
              </w:rPr>
              <w:t xml:space="preserve"> республиканская научно-практическая конференция им М. 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МБОУ «Карадуванская гимназия им. Б. Зиатдинова»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Конкурс чтецов для учащихся  школ с удмуртским этнокультурным компонентом образования «Здоровье-бесценное богатство» («Тазалык-самой дуно узырлык»)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26 февраля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МБОУ «Средне-Кушкетская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 - практикум учителей родного (чувашского) языка и литературы «Внеурочная деятельность как фактор творческого развития обучающихся»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«Староильмовская СОШ»Черемшанского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Семинар-совещание учителей родного (чувашского) языка и литературы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4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«Кошки-Теняковская ООШ» Буинского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родных языков «В семье единой»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ДШИ №1 г. Буинска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Районная научно-практическая конференция школьников им. Л.Н. Толстого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Буинского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  семинар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«Новые возможности и направления в преподавании родного (татарского) языка и литературы»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12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«Арская СОШ №7»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 муниципального района, ГАОУ ДПО ИРО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флешмоб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«Муса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Җәлил эзләреннән» (заочно)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15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чтецов стихотворений на родном языке среди учителей татарского языка и литературы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Туган телеңне өйрән һәм ярат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«АСОШ №6»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сочинений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«Этот мир многоязычный»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15-22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Литературно-музыкальный вечер «Туган тел» с участием детских поэтов и известных писателей Республики Татарстан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15-19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онкурс стихов  «Я люблю тебя мой Татарстан»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среди обучающихся 1-8 классов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«Арская СОШ №2»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Районный конкурс «Татар малае», «Татар кызы»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26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МБДОУ «Арский детский сад №5»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буктрейлеров «Мой любимый Татарстан»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27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«Кушлаучская ООШ</w:t>
            </w:r>
            <w:r w:rsidRPr="009C5FA8">
              <w:t xml:space="preserve">»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Мультимедийная презентация на тему «Славянские просветители Кирилл и Мефодий»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«Тлянче-Тамакская СОШ»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Общеобразовательные учреждения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Турнир грамотеев по родным языкам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«Малошильнинская СОШ»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22-26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МБУДО «ЦВР»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 образовате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льные учреждения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Поэтический баттл «И туган тел, и матур тел» - стихи о родном языке на разных языках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Альметьевский государственный нефтяной институт, образовательные организации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Мероприятие, посвященное международному дню родного языка «Язык есть исповедь народа, его душа и быт родной»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АФ УВО «Университет управления «ТИСБИ»,  образовательные организации 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Муниципальная научно-практическая конференция  школьников «Шаг в будущее»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униципальный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 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«Лучший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национальный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уголок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ф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естиваль родного языка для школьников с участием иностранных студентов Института филологии и межкультурных коммуникаций КФ(П)У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Калейдаскоп кул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ьтур: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астер-классы иностранных студентов по родным языкам»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Шеморданский лицей Рост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Сабинского муниципального района РТ”, К(П)ФУ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среди дошкольных организаций «Муса Джалиль в наших сердцах»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Детский сад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Радуга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Муниципальная родительская конференция, посвященная Международному дню родного языка 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– святой </w:t>
            </w: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отца и матери </w:t>
            </w: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Как ты прекрасен! Целый мир в твоем богатстве я постиг!»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Муниципальный форум «Без языка нет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№7»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ципаль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научно-практическая конференция обучающихся и родительской общественности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Возрождение нации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«Лицей №14»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Межрегиональный  конкурс среди дошкольных организаций «Тел ачкычлары»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«Созвездие»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фестиваль татарской песни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Гимназия №5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«Марийские запевы». Встреча детей с марийским композитором и поэтом Осиповым В.А.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№10»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Межрегиональные педагогические чтения имени Ш. Марджани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№31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Чишмә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Журфикс с писателем Фёдоровой Л.Ф. «Нет на свете выше искусства, чем искусство слова» (встреча с писательницей г. Зеленодольска)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 7»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творческий фестиваль «Родной язык – неиссякаемый родник»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МКУ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 Камско-Устьинского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народного творчества «Татар кызы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МКУ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Камско-Устьинского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мультфильмов на родных языках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«Аниматика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МКУ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 образовательные организации Камско-Устьинского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креативных санок SUNNYФЕСТ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творческий конкурс, посвящённый жизни и творчеству Шахинура Мустафина «Ша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һ Нур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Подведение итогов и награждение победителей 2 этапа Фестиваля для детей и молодёжи «Мирас - Наследие»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молодёжи «Возрождение-Янарыш» (Конкурс 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омга 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ө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не»)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Познавательно-развлекательная игра «Поле чудес»,  посвящённая Международному дню родного языка (с приглашением представителей Национально-культурной автономии марийцев РТ, Кукморского муниципального района)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19 февраля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с.Большая Шия Мамадышск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ого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ого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книги «Халыкка кайтарылган исем»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22 февраля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Выставки работ учащихся отделения ИЗО, посвящённые Международному дню родного языка «Родной язык-душа народа», «Ребёнок в мире языков»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Телерадиокомпании «Татарстан – Новый век»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интернет-конкурс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Батырлар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эзенн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Нижнемактаминская СОШ №1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Альметьевского муниципального района, ИЯЛИ АН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фестиваль национальных культур  среди команд образовательных учреждений, воскресных школ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№1 им. М.К.Тагирова», ЦДЮТ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Участие в Республиканском детском кинофестивале «Милли мультfest»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Семинар «Приобщение детей дошкольного возраста к культуре и традициям народов Поволжья»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МБДОУ №29 Альметьевского муниципального района, ЧОУ ВО «Казанский инновационный университет имени В.Г.Тимирясова»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конкурс среди воспитанников  ДОУ «Мин бит татар малае», «Татар кызы», среди учащихся ОУ «Кәләпүшле егет»,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Сөембикә»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МБДОУ №58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Видеомост с преподавателями и студентами Чебоксарского государственного университета им. И.Я. Яковлева в рамках недели родного языка «Как славно ты звенишь, родной язык!»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«Новосуркинская ООШ»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C5FA8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й к</w:t>
            </w:r>
            <w:r w:rsidRPr="009C5FA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</w:t>
            </w:r>
            <w:r w:rsidRPr="009C5FA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9C5FA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рс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pacing w:val="4"/>
                <w:sz w:val="24"/>
                <w:szCs w:val="24"/>
              </w:rPr>
              <w:t>х</w:t>
            </w:r>
            <w:r w:rsidRPr="009C5FA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дож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ств</w:t>
            </w:r>
            <w:r w:rsidRPr="009C5F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ого слова «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Жизнь моя песней звенела в народе», посвященный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памяти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оэ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а-героя М. Дж</w:t>
            </w:r>
            <w:r w:rsidRPr="009C5F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</w:t>
            </w:r>
            <w:r w:rsidRPr="009C5F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фестиваль-конкурс «Музыка родного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«Все мы родом из детства» (памяти Ю.И. Коваля)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«Среднедевятовская СОШ»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Литературно-музыкальный вечер на чувашском языке, посвященный Международному дню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онкурс среди старшеклассников города и района «Егет солтаны»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, посвященный Дню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организации,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Центр татарской культуры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мероприятие «Язык – живая память народа, его душа, его достояние» (библиотечный урок)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Февраль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МАОУ «СОШ №3» г.Нурлат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совместных мероприятий с Альметьевским отделением союза писателей: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акция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Язучы дәрес бирә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встречи с творческими людьми нефтяного края, 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День поэзии в образовательных учреждениях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»,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День памяти Джалиловцев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»,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Әлмәтем – нурлы гөлбишек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Февраль- 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учреждения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«Эрудит-2021» (интеллектуальный конкурс «Знаток чувашского языка»)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25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с изучением чувашского языка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 МБОУ «Савгачевская СОШ»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среди 6-7-летних детей «Татар кызчыгы, татар малае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Постановка хореографической композиции по танцам народов «Наша родина –Татарстан»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Февраль,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 ДШИ»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сочинений «И, туган тел»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образования» Атнинского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Межрегиональный видеофестиваль для детей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образования» Атнинского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и проведение республиканской научно-практической конференция им. К. Сибгатуллина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15-25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№30»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ородское мероприятие, посвященное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Международному дню родного языка</w:t>
            </w: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«Вместе дружная семья»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№19”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Межрегиональный  фестиваль удмуртских  детских  фольклорных коллективов  «Лучик дружбы», </w:t>
            </w:r>
            <w:r w:rsidRPr="009C5FA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посвященного Международному дню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«Енабердинская СОШ»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9C5FA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Республиканский конкурс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pacing w:val="-3"/>
                <w:sz w:val="24"/>
                <w:szCs w:val="24"/>
              </w:rPr>
              <w:t>«Народы разные – республика одна»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№ 11 «Планета детства» 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Конкурс-выставка  поделок по мотивам народных сказок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05</w:t>
            </w:r>
            <w:r w:rsidRPr="009C5FA8">
              <w:rPr>
                <w:rFonts w:ascii="Times New Roman" w:hAnsi="Times New Roman"/>
                <w:sz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февраля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МБУ ДО</w:t>
            </w:r>
          </w:p>
          <w:p w:rsidR="00625CF9" w:rsidRPr="009C5FA8" w:rsidRDefault="00625CF9" w:rsidP="009C5FA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«Дом детского творчества»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 xml:space="preserve">, МБУ ДО </w:t>
            </w:r>
            <w:r w:rsidRPr="009C5FA8">
              <w:rPr>
                <w:rFonts w:ascii="Times New Roman" w:hAnsi="Times New Roman"/>
                <w:sz w:val="24"/>
              </w:rPr>
              <w:t>«Д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етская школа искусств</w:t>
            </w:r>
            <w:r w:rsidRPr="009C5FA8">
              <w:rPr>
                <w:rFonts w:ascii="Times New Roman" w:hAnsi="Times New Roman"/>
                <w:sz w:val="24"/>
              </w:rPr>
              <w:t>»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Читательский видеомарофон «Стихи М. Джалиля на родном языке»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12</w:t>
            </w:r>
            <w:r w:rsidRPr="009C5FA8">
              <w:rPr>
                <w:rFonts w:ascii="Times New Roman" w:hAnsi="Times New Roman"/>
                <w:sz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МБОУ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«ЗСОШ №2»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C5FA8">
              <w:rPr>
                <w:sz w:val="24"/>
                <w:szCs w:val="24"/>
              </w:rPr>
              <w:t>Конференция для родителей по вопросам сохранения родного языка «И</w:t>
            </w:r>
            <w:r w:rsidRPr="009C5FA8">
              <w:rPr>
                <w:sz w:val="24"/>
                <w:szCs w:val="24"/>
                <w:lang w:val="tt-RU"/>
              </w:rPr>
              <w:t>ң зур мирас бер генә: газиз туган тел генә</w:t>
            </w:r>
            <w:r w:rsidRPr="009C5FA8">
              <w:rPr>
                <w:sz w:val="24"/>
                <w:szCs w:val="24"/>
              </w:rPr>
              <w:t xml:space="preserve">» совместно с журналами «Салават </w:t>
            </w:r>
            <w:r w:rsidRPr="009C5FA8">
              <w:rPr>
                <w:sz w:val="24"/>
                <w:szCs w:val="24"/>
                <w:lang w:val="tt-RU"/>
              </w:rPr>
              <w:t>күпере</w:t>
            </w:r>
            <w:r w:rsidRPr="009C5FA8">
              <w:rPr>
                <w:color w:val="000000"/>
                <w:sz w:val="24"/>
                <w:szCs w:val="24"/>
                <w:shd w:val="clear" w:color="auto" w:fill="FFFFFF"/>
              </w:rPr>
              <w:t>»,  «Сабантуй»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февраля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МБОУ «ВСОШ№4 им.Г.Баруди»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фестиваль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Ручей хрустал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ьный языка родного»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МБОУ «ВСОШ№1»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Әниемнең бишек җыры – тибрәтә күңелләрне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«Красносельский детский сад «Тургай» Высокогорского муниципального района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форум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Кушманский СДК 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9C5FA8">
              <w:rPr>
                <w:rStyle w:val="normaltextrun"/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Зональный семинар-практикум «Этнокультурные практики в условиях ДОО»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</w:rPr>
              <w:t>Февраль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 xml:space="preserve">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МБДОУ № 18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>Азнакаевск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ого</w:t>
            </w:r>
            <w:r w:rsidRPr="009C5FA8">
              <w:rPr>
                <w:rFonts w:ascii="Times New Roman" w:hAnsi="Times New Roman"/>
                <w:sz w:val="24"/>
              </w:rPr>
              <w:t xml:space="preserve"> муниципальн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ого</w:t>
            </w:r>
            <w:r w:rsidRPr="009C5FA8">
              <w:rPr>
                <w:rFonts w:ascii="Times New Roman" w:hAnsi="Times New Roman"/>
                <w:sz w:val="24"/>
              </w:rPr>
              <w:t xml:space="preserve"> район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Межрегиональный фестиваль «Ана теле.</w:t>
            </w:r>
            <w:r w:rsidRPr="009C5FA8">
              <w:rPr>
                <w:rFonts w:ascii="Times New Roman" w:hAnsi="Times New Roman"/>
                <w:sz w:val="24"/>
                <w:lang w:val="en-US"/>
              </w:rPr>
              <w:t>ru</w:t>
            </w:r>
            <w:r w:rsidRPr="009C5FA8">
              <w:rPr>
                <w:rFonts w:ascii="Times New Roman" w:hAnsi="Times New Roman"/>
                <w:sz w:val="24"/>
              </w:rPr>
              <w:t>- Родные языки» (онлайн)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1-28 февраля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МБДОУ №21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>Азнакаевск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ого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 xml:space="preserve"> муниципальн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ого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 xml:space="preserve"> район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Круглый стол, посвященный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международному дню родного языка</w:t>
            </w: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тему «Җыр булырлык сүзләр биргән, Туган телем, рәхмәт сиңа!» с участием студентов БГПУ им. М.Акмуллы, артиста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Башкирской государственной филармонии имени Х.Ахметова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21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Олимпиады по учебным предметам на татарском языке (в рамках проекта «Одаренные дети»)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Конкурс юных переводчиков им.Ш.Мударриса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Февраль-апрель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Телерадиокомпа-нии «Татарстан – Новый век» (по согласованию)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Предметная неделя русского языка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Учителя русского  языка 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Предметная неделя родного (татарского) языка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Февраль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Учителя  родного (татарского) языка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Творческий вечер «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– живая душа народа», посвящённый Международному 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дню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родного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языка – торжественное мероприятие, посвященное закрытию Месячника родных языков и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Центр дружбы народов Новошешминского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проект «Дуслык купере» среди старшеклассников Зиреклинского лицея, Новошешминской гимназии и Шахмайкинской СОШ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 февраля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Зиреклинский лицей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>Март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Ярмарка «Особенности национальной кухни»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муниципальных районов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Национальный фестиваль детского художественного творчества «Без бергэ»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Театрализованное представление 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Масленица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Нәүрүз бәйрәме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20-23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0E1BDB" w:rsidRDefault="00625CF9" w:rsidP="009C5FA8">
            <w:pPr>
              <w:pStyle w:val="Style77"/>
              <w:spacing w:line="240" w:lineRule="auto"/>
              <w:jc w:val="center"/>
            </w:pPr>
            <w:r w:rsidRPr="000E1BDB">
              <w:t>Межрайонный фестиваль–конкурс им. Р. Ибрагимовой «Халык зур ул, моңлы ул…»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«Книнская ООШ»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X всероссийский открытый творческий конкурс «Пушкинские чтения»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МАОУ «Лицей №78 им. А.С.Пушкина»,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чтецов «Туган  телем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-киңдер сина күңел түрем»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Кряшенский народный 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«Май чабу»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«Н.Усинская ООШ» 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Проведение русского праздника «Масленница»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«Русскошуганская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Флешмоб «Татар халык биюләре»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«Большечекмакская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«Я – переводчик» (сопоставление русского и татарского языка как лингвистическая основа формирования двуязычия)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 «Тат.Шуранская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№25»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краеведческих работ для обучающихся сельских школ «История моего села»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«Шингальчинская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Песенный фестиваль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татарском языке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Бәхет йолдызы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16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№14»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Концерт учащихся гимназии и чувашских народных коллективов «Мы вместе. Эпир  перле»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19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ДТДиМ им. И.Х.Садыкова, МБОУ «Гимназия №34» 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center" w:pos="4513"/>
                <w:tab w:val="left" w:pos="83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Танцевальная гостиная «Шома бас!»</w:t>
            </w:r>
          </w:p>
          <w:p w:rsidR="00625CF9" w:rsidRPr="000E1BDB" w:rsidRDefault="00625CF9" w:rsidP="009C5FA8">
            <w:pPr>
              <w:pStyle w:val="1"/>
              <w:spacing w:line="240" w:lineRule="auto"/>
              <w:jc w:val="center"/>
            </w:pPr>
          </w:p>
        </w:tc>
        <w:tc>
          <w:tcPr>
            <w:tcW w:w="1559" w:type="dxa"/>
          </w:tcPr>
          <w:p w:rsidR="00625CF9" w:rsidRPr="000E1BDB" w:rsidRDefault="00625CF9" w:rsidP="009C5FA8">
            <w:pPr>
              <w:pStyle w:val="1"/>
              <w:spacing w:line="240" w:lineRule="auto"/>
              <w:jc w:val="center"/>
            </w:pPr>
            <w:r w:rsidRPr="000E1BDB">
              <w:t>Март</w:t>
            </w:r>
            <w:r>
              <w:t xml:space="preserve"> 2021 года</w:t>
            </w:r>
          </w:p>
        </w:tc>
        <w:tc>
          <w:tcPr>
            <w:tcW w:w="3260" w:type="dxa"/>
          </w:tcPr>
          <w:p w:rsidR="00625CF9" w:rsidRPr="000E1BDB" w:rsidRDefault="00625CF9" w:rsidP="009C5FA8">
            <w:pPr>
              <w:pStyle w:val="1"/>
              <w:spacing w:line="240" w:lineRule="auto"/>
              <w:jc w:val="center"/>
            </w:pPr>
            <w:r w:rsidRPr="009C5FA8">
              <w:rPr>
                <w:bCs/>
              </w:rPr>
              <w:t xml:space="preserve">МБДОУ «Детский сад №20 «Сказка» </w:t>
            </w:r>
            <w:r w:rsidRPr="009C5FA8">
              <w:rPr>
                <w:bCs/>
                <w:lang w:val="tt-RU"/>
              </w:rPr>
              <w:t>Елабужского</w:t>
            </w:r>
            <w:r>
              <w:t xml:space="preserve"> </w:t>
            </w:r>
            <w:r w:rsidRPr="009C5FA8">
              <w:rPr>
                <w:bCs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Выставка на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циональных блюд и их презентация в национальных костюмах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«Рыбно-Слободская СОШ №2»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 конкурс  «Национальный костюм – воплощение культуры и традиций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района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Конкурс-выставка декоративно-прикладного искусства «Страна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тысяч вышивок и поделок»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Сунчелеевская СОШ имени академика Н.Т.Саврукова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Межрегиональный  конкурс  «Туган телем-шагыйрьл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әр теле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Ульяновск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область г.Димитровград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;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Башкортостан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Федоровский район с.Каралачик,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Чувашия,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Комсомольский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Токаевский район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МКУ «Отдел образования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 республиканская научно-практическая конференция «Кояшлы ил»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23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«Ново-Чечкабская СОШ» Буинского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Семинар-совещание для учителей родного (татарского)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18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«Лицей-интернат (для одаренных детей) г. Буинска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«Милләтнең асылташы кем ул?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«Качелинская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Межрайонная конференция «М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әг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ъ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рифәт йолдызлыгы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«Новокинерская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«Күңел дәфтәре»  по хрестоматии «Без бит - Арча яклары»  (3 часть- 9-11кл)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«Шушмабашская СОШ»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FFFFFF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онкурс на лучшее стихотворение собственного сочинения (уч-ся 1-4 классы, 5-7 классы) (на родном  языке)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18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«Хаксаншаихская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«Каурый каләм эзеннән...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Встреча с редактором отдела новостей радио  Болгар Люцией  Шарафиевой.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«Большекибячинская СОШ Сабинского муниципального района РТ»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Республиканская научно-практическая конференция школьников им.А.Каримуллина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25 марта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пгт. Богатые Сабы Сабинского муниципального района РТ»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Межрегиональный форум «Малая родина в поликультурном пространстве”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(участники: учителя родных (татарского, удмуртского, марийского) и иностранных языков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«Кучуковская СОШ»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Межрегиональные «Исенековские чтения»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«Бимская СОШ»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Конкурс чтецов «Здесь бог вдохнул мне душу, я свет увидел здесь…», посвященный творчеству Г. Тукая (для ДОУ)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Конкурс буктрейлеров по жизни и творчеству, произведениям  Г. Тукая (для ОО)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ДОУ и ОО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Мин татар малае», «Мин татар кызы»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ДОУ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Межрегиональные юношеские чтения имени Хади Атласи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«Татарская гимназия №14 имени Хади Атласи»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Праздник посвященный международному женскому дню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Нәүруз 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үзәле»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организации,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Центр татарской культуры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Международная научно-исследовательская конференция имени К. Насыри «Укуга, белемг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 тылмач ул – бу тел, Кешене нурлаган нәрсә тел ул – бел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«Гимназия №10 ЗМР РТ», КФУ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Межрегиональные чтения   школьников имени Афзала Шамова «Якташ язучыларыбыз – безне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ң горурлыгыбыз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№5» Зеленодольского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Республиканский конкурс чтецов «Живая классика»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 №9 имени А.С. Пушкина» Зеленодольского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проектных работ воспитателей по обучению детей татарскому языку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среди дошкол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ьных образовательных организаций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Әйдә бергә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№13 «Гусельки» Зеленодольского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Марийский обрядовый праздник «Шорыкйол»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№10»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ежрегиональный  семинар  для воспитателей ДОУ “Мәктәпкәчә яш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ьт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әге балаларга милли тәрбия аша поликультур тәрбия бирү”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 Апастовского муниципального района, МБДОУ «Апастовский детский сад общеразвивающего вида «Радуга»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единого классного часа  среди учащихся 5-9классов 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Национальный костюм – наследие моего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17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флешмоба «Национальный костюм – наследие моего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21-26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вечер, посвященный И.Шакирову «Илһам моңнары»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«Яна Булякская ООШ»Тукаевского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весеннего праздника «Широкая масленица»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арт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"Мелодии родного края" - концерт преподавателей   МБУ ДО "Детская школа искусств г.Мамадыш им. композиторов Яруллиных»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8362BD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 II (VIII) Всероссийской  научно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практической конференции исследовательских, проектных и творческих работ учащихся и преподавателей имени академика К.А. Валиева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Я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нварь-март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Встречи с писателями и поэтами Мамадышского района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школьные библиотеки  Мамадышск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ого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ого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республиканской научно-практической конференции «Река времен» по творчеству Г.Р.Державина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«Сокуровская СОШ», Управление образования Лаишевского района,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Районные научно-исследовательские чтения имени Г.Тукая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Районные празднования «Масленица»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8-14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Лаишевского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фестиваль «Навруз»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Лаишевского района, МБОУ «Пелевская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Районная межпоселенческая эстафета, посвященная Году родных языков и народному единству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РДК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BFCFC"/>
              </w:rPr>
              <w:t>Зональная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BFCFC"/>
                <w:lang w:val="tt-RU"/>
              </w:rPr>
              <w:t xml:space="preserve"> НПК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BFCFC"/>
              </w:rPr>
              <w:t>, посвященная татарскому актеру, режиссеру, основоположнику татарского национального театра Г.Кариеву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«Кульбаево-Марасинская СОШ» Нурлатского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для читателей  школьных библиотек «Читатель года», посвященный Году родных языков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 Дружбы народов Нурлатского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«Инкыйразлар булмас иде, Исхакыйлар күбрәк туса...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»  Неделя, посвященная Г.Исхаки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«Лашманская СОШ» Черемшанского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униципальная научно-практическая конференция «Алиш варислары»/«Наследники Алиша»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«Болгарская СОШ №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Спасского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учреждения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Спасского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праздника тюркских народов «Навруз»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учреждения Спасского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 - практикум учителей татарского языка и литературы «Билингвальное  образование в школе как целенаправленный процесс приобщения учащихся к мировой культуре с помощью родных и  иностранных языков»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«Черемшанская СОШ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№1» Черемшанского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Деловая игра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Тел- күӊел кыӊгыравы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24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«Мелекесская СОШ»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Открытый Республиканский фестиваль-конкурс татарского искусства «М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оң чишмәсе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24-25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МАУДО «Детская школа искусств№13(т)»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г.Набере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ж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«Сокровища Татарстана» интеллектуально-познавательная программа в рамках ГП «Самостоятельные дети»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МАУ ДО «Детско-юношеский центр №14» 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чтецов по произведениям Хакимзяна Халикова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15-27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марта 2021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 Атнинского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035BFC" w:rsidRDefault="00625CF9" w:rsidP="009C5FA8">
            <w:pPr>
              <w:pStyle w:val="BodyText2"/>
              <w:jc w:val="center"/>
            </w:pPr>
            <w:r w:rsidRPr="00035BFC">
              <w:t>Районный фестиваль татарской песни «Татар мо</w:t>
            </w:r>
            <w:r w:rsidRPr="009C5FA8">
              <w:rPr>
                <w:lang w:val="tt-RU"/>
              </w:rPr>
              <w:t>ңы</w:t>
            </w:r>
            <w:r w:rsidRPr="00035BFC"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sz w:val="24"/>
                <w:szCs w:val="24"/>
                <w:lang w:eastAsia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Онлайн-фестивал</w:t>
            </w: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>ь постановок национальн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ого</w:t>
            </w: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праздник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en-US"/>
              </w:rPr>
              <w:t>а</w:t>
            </w: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«Навруз»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19 марта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«ЗСОШ №6»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конкурс вокального искусства «Голос дети», посвященный теме «Дружат дети всей Земли»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30 марта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Неделя театрального искусства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22-27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Дошкольные учреждения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Бавлинского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Межрегиональный конкурс чтецов, посвященный 115 летию со дня рождения Мусы 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Х.Мөҗәһит – Бөек Ватан сугышында катнашучы язучы якташыбыз тормышы белән танышу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26 марта 2021 года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Ютазинского муниципального района,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РБ,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с. Туркменово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Семинар для учителей русского, татарского, английского языков «Телл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әр белгән – илләр белгән»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Гимназия г.Азнакаево» Азнакаевского муниципального района</w:t>
            </w:r>
          </w:p>
        </w:tc>
      </w:tr>
      <w:tr w:rsidR="00625CF9" w:rsidRPr="009C5FA8" w:rsidTr="009C5FA8">
        <w:trPr>
          <w:trHeight w:val="934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Зональная научно - практическая конференция «Сердцем прикоснитесь к подвигу» имени Ф.Гильфанова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23 марта 2021 г.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МБОУ «СОШ №2 г.Азнакаево»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>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конкурс  с общественной организацией «Ак калфак» «Тормыш яме-әнкәй, хатын-кыз»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25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Центр детского творчества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</w:rPr>
              <w:t>Казанский молодежный фестиваль эстрадного искусства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</w:rPr>
              <w:t>«Созвездие - Йолдызлык» - 2021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</w:rPr>
              <w:t>Март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Комитет по делам детей и молодежи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конкурс «Милли ядкарьләр» среди учениц старших классов общеобразовательных организаций ЧМР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625CF9" w:rsidRPr="009C5FA8" w:rsidRDefault="00625CF9" w:rsidP="009C5FA8">
            <w:pPr>
              <w:spacing w:after="0" w:line="2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МКУ «Управление образования ИК ЧМР РТ» 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фестиваль сказок «Сказочный мир Татарстана» среди общеобразовательных организаций ЧМР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625CF9" w:rsidRPr="009C5FA8" w:rsidRDefault="00625CF9" w:rsidP="009C5FA8">
            <w:pPr>
              <w:spacing w:after="0" w:line="2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31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МБУ ДО «Дворец творчества детей и молодежи»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eastAsia="MS Mincho" w:hAnsi="Times New Roman"/>
                <w:sz w:val="24"/>
                <w:szCs w:val="28"/>
                <w:lang w:val="tt-RU"/>
              </w:rPr>
              <w:t>«Пословица недаром молвится». Конкурс пословиц разных народов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16 марта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Новошешминская гимназия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Подготовка  сборника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методических разработок из опыта работы учителей родного языка и литературы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Март-апрель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сборника стихотворений учащихся и педагогов, посвященных родному краю «Биектавым, Биектавым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ңа илтә уйлар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ым»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Март-апрель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>Апрель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Тематические кинопоказы ко Дню родного языка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Онлайн - флешмоб «Читаю на родном языке»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Участие в акции «Мин татарча сөйләшәм!»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и проведение муниципального конкурса «Татар малае»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Управление образования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Литературно-поэтический праздник «Тукайга ч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ч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кл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 китерик»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Управление образования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ubtitle"/>
              <w:ind w:firstLine="0"/>
              <w:rPr>
                <w:b w:val="0"/>
                <w:sz w:val="24"/>
                <w:szCs w:val="28"/>
                <w:lang w:eastAsia="en-US"/>
              </w:rPr>
            </w:pPr>
            <w:r w:rsidRPr="009C5FA8">
              <w:rPr>
                <w:b w:val="0"/>
                <w:sz w:val="24"/>
                <w:szCs w:val="28"/>
                <w:lang w:eastAsia="en-US"/>
              </w:rPr>
              <w:t>Республиканский фестиваль детских и юношеских театральных коллективов и кукольных театров «Идел</w:t>
            </w:r>
            <w:r w:rsidRPr="009C5FA8">
              <w:rPr>
                <w:b w:val="0"/>
                <w:sz w:val="24"/>
                <w:szCs w:val="28"/>
                <w:lang w:val="tt-RU" w:eastAsia="en-US"/>
              </w:rPr>
              <w:t>кә</w:t>
            </w:r>
            <w:r w:rsidRPr="009C5FA8">
              <w:rPr>
                <w:b w:val="0"/>
                <w:sz w:val="24"/>
                <w:szCs w:val="28"/>
                <w:lang w:eastAsia="en-US"/>
              </w:rPr>
              <w:t>ем»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г.Казани, образовательные организации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Конкурс народных мелодий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Апрель</w:t>
            </w:r>
            <w:r w:rsidRPr="009C5FA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2021 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XII Республиканский АРТ-фестиваль по изобразительному и дизайнерскому искусству. Номинация «Объемная и рельефная скульптура», 12-14 лет, тема «Татарские народные сказки», «Сказки Г.Тукая»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МАУДО «Детская художественная школа №2» г.Набережные Челны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625CF9" w:rsidRPr="008362BD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научно-практической конференции, посвящённой творчеству поэта и прозаика Рафаиля Газизова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Апрель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 детских юношеских театров и театральных коллективов учителей общеобразовательных организаций «Театр – мәгърифәтнең көзгесе»/ «Театр – зеркало просвещения»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межрегионального конкурса чтецов, посвященного 135-летию Г.Тукая «Яңгырасын Тукай төрле телләрдә»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1-23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«Мой родной язык» - конкурс презентаций и видео, приуроченный ко Дню чувашского языка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30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МБОУ«Старотимошкинская СОШ»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Альметьевский филиал Казанского инновационного университета имени В.Г. Тимирясова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«Фоат Садриев укулары»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«Муслюмовская гимназия»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фестиваль для детей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Без бергә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РДК им. З.Басыйровой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Муслюмовского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 театральных постановок (русский, татарский, английский)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10-20 апреля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Декада, посвященная 90-летию со дня рождения поэта-земляка Рашита Гарая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01-10 апреля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», ДОУ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литературно- музыкальный вечер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Г.Тукай- безнең күңелләрдә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20-26 апреля 2021 года 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СОШ №2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 МБДОУ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Марийский народный праздник «Кугече» (Пасха)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26 апреля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Калтаковская СОШ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Муниципальная родительская конференция «Ата йөрәге – таудан өлкән, ана йөрәге – диңгездән тирән» (для родителей школ с родным (с татарским языком обучения)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№5»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муниципального творческого вечера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Без Тукай оныклары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»,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посвященного к Дню родного (татарского)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«Сармановская центральная библиотека»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межр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айонного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семинара с учителями родного языка и литературы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 теле һәм әдәбияты дәресләрендә инновацион һәм мәгълүмати технологияләр кулланып белем сыйфатын күтәрү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«Азалаковская ООШ»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Интеллектуальн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игра с обучающимися общеобразовательных учреждений «Мин татарча укыйм!»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«Сармановская районная библиотека»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межрегиональные чтения имени просветителей Буби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 «Иж-Бобьинская СОШ»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еминар «Лего конструктор, как инновационная технология формирования билингвизма у детей дошкольного возраста»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ДОУ №9 г. Агрыз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Неделя детской книги, посвященная Году родных языков и юбилею Г. Тукая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Агрызского муниципального района,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фестиваля юных журналистов «К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өмеш каләм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Девятернинская ООШ»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Месяц народной сказки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 12 «Солнышко» Елабужского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«Милләтемнең кояшы син, и моңлы, нурлы Тукай» -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Дню родного языка и 135-летию со дня рождения Г.Тукая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Балтасинского муниципального района,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Культурный центр «Балтач»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Межрайонный конкурс «Без-Тукайлы халык» 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01-15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«Новокырлайская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D0D0D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Проект «Тукай геройлары минем янәшәдә»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01-26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Арский мунициальный район, МБОУ «Новокырлайская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ж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сочинений «Тукай в наших сердцах» (на русском и татарском языках)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01-26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Арский муниципальный район , МУ «Управление образования»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Межрайонный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онкурс чтецов «Г.Тукай на разных языках»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9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Арский муниципальный  район, МБОУ «Ашытбашская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Республиканские чтения имени Г.Тукая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16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Арский муниципальный  район, МБОУ «Новокырлайская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color w:val="0D0D0D"/>
                <w:sz w:val="24"/>
                <w:szCs w:val="24"/>
                <w:lang w:val="tt-RU"/>
              </w:rPr>
              <w:t xml:space="preserve">Межрайонная </w:t>
            </w: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конференция «</w:t>
            </w:r>
            <w:r w:rsidRPr="009C5FA8">
              <w:rPr>
                <w:rFonts w:ascii="Times New Roman" w:hAnsi="Times New Roman"/>
                <w:bCs/>
                <w:color w:val="0D0D0D"/>
                <w:sz w:val="24"/>
                <w:szCs w:val="24"/>
                <w:lang w:val="tt-RU"/>
              </w:rPr>
              <w:t xml:space="preserve">Туган ягым – Татарстан. Тарих һәм бүгенгесе»   </w:t>
            </w:r>
            <w:r w:rsidRPr="009C5FA8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Арский муниципальный район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, МБОУ «Арская НОШ №3»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Муниципальный детский фестиваль видеоинсценировок басен «Театральный олимп» (на языках народов РФ)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Конкурс чтецов  «Эпчăвавшачи»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« Я чуваш»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30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«Старо-Матакская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Литературный журнал «От истоков к настоящему», приурочен ко дню рождения И.Я.Яковлева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25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«Хузангаевская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Внеклассное мероприятие, посвященное творчеству П.Хузангая «Пусть поколения знают...» (6-9 кл.)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4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«Чувашско-Бурнаевская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Гала-концерт муниципального конкурса хоровых коллективов «Көйле, моңлы татар җыры»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23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Нижнекамского муниципального района, ДТДиМ имени И.Х.Садыкова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Акция по облагораживанию памятника Г.Тукая на территории ГАУЗ «НЦРМБ» «Сохраним память и наследие!»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ГАПОУ «Нижнекамский медицинский колледж»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среди дошкольных организаций «Тукай мирасы»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«Созвездие»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Зеленодольского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Межрегиональная конференция учащихся общеобразовательных учреждений «Горная сторона: история, культура и духовное наследие» (совместно с КФУ)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«СОШ №16»  УИОП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Муниципальный праздник поэзии «И туган тел, и матур тел…» в рамках реализации проекта </w:t>
            </w:r>
            <w:r w:rsidRPr="009C5F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«Тукай булса — Җирдә, милләт яши. Милләт булса, Тукай – мәңгелек!»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№11 с УИОП ЗМР РТ»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№15 с УИОП ЗМР РТ»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(Площадь у городского озера, Площадм-н «Мирный»)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фестиваль фольклорно-обрядовых традиций народов Поволжья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 №14» Зеленодольского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– фестиваль «Мир без границ»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 имени В.В. Карпова» Зеленодольского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Международный  конкурс -фестиваль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№3» Зеленодольского муниицпального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Театральный видеоконкурс   на татарском языке по произведениям Г.Тукая (к юбилею 135 летию со дня ро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ж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дения, онлайн)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Камско-Устьинского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Муниципальная конференция старшеклассников, посвященная творчеству А.П. Чехова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Образовательные организации Камско-Устьинского 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конкурс юных чтецов, «Тукай в наших сердцах» («Тукай, безне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 йөрәкләрдә!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23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, МБОУ «Аксубаевская СОШ№2»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Районная научно-практическая конференция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«Н.Думави эзл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9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«Новодемкинская ООШ имени Н.Думави»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театральных коллективов ОО и ДОО  «Театр яктылыкка, нурга илтә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Лаишевского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Музыкальное мероприятие «Чувашия –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край звучных песен»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14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МБДОУ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Староильдеряковский детский сад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Семинар-практикум учителей родного (татарского) языка и литературы «Традиции и инновации в преподавании татарского языка и литературы   в рамках современных требований»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«Карамышевская ООШ»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Черемшанского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республиканского конкурса исполнителей чувашской песни «Чувашский соловей»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Сквер «Театральный» 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Нурлатского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  <w:r w:rsidRPr="009C5F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республиканские научно-исследовательские чтения имени Р. Хариса «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Киләчәге бар милләт без, шәхесләргә бай милләт без»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15 апреля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им. Р.З.Сагдеева Буинского муниципального района РТ»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чтецов «Без - Тукайлы халык»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Буинского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Атнинского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чувашского языка, приуроченный ко дню рождения  просветителя чувашского народа И.Я.Яковлева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30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«Сиренькинская СОШ», МБОУ «Старосуркинская СОШ», МБОУ «Новосуркинская СОШ», МБОУ «Ерсубайкинская ООШ»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рождения И.Я. Яковлева. Читательская конференция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25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Буинского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«Елабужский Парнас»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№9»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563E06" w:rsidRDefault="00625CF9" w:rsidP="009C5FA8">
            <w:pPr>
              <w:pStyle w:val="BodyText2"/>
              <w:jc w:val="center"/>
            </w:pPr>
            <w:r w:rsidRPr="009C5FA8">
              <w:rPr>
                <w:lang w:val="tt-RU"/>
              </w:rPr>
              <w:t>Р</w:t>
            </w:r>
            <w:r w:rsidRPr="00563E06">
              <w:t>айонный конкурс по выразительному чтению произведений татарских поэтов «Н</w:t>
            </w:r>
            <w:r w:rsidRPr="009C5FA8">
              <w:rPr>
                <w:lang w:val="tt-RU"/>
              </w:rPr>
              <w:t>ә</w:t>
            </w:r>
            <w:r w:rsidRPr="00563E06">
              <w:t>фис сүз остасы»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27 апреля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ДК им. С. Гассара 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смотр-конкурс «Н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әү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рүз гузәле» среди детей дошкольного возраста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№ 12 «Крепыш» 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видеороликов, посвященный дню рождения Г. Тукая «Я - блогер»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«Бегишевская СОШ»,  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color w:val="000000"/>
                <w:sz w:val="24"/>
                <w:szCs w:val="24"/>
                <w:lang w:eastAsia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</w:t>
            </w: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региональная  научно-практическая конференция школьников «Тукай укулары»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    «ЗСОШ №6»,  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Язмыйча түзә алмыйм...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Встреча с писателем-земляком С.Шамси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Апрель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«Мемдельская СОШ им.Х.Вахита»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Күңел җылым – каләмемдә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. Районная конференция, посвященная творчеству поэта-земляка Рафиса Курбана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27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МБОУ «Б.Битаманская СОШ»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 РТ района РТ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(формат 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– для участников других школ района)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рождения И.Я. Яковлева. Конкурс чтецов на чувашском языке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Маломеминская ООШ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чувашского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Алексеевская ООШ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Бавлинского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хоров на татарском языке, посвященный 30-летию образования Ютазинского муниципального района «Ютазыны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ң бөдрә таллары”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«Отдел образования»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МО ВКТ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МО «Ак калфак»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ОУ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Муни</w:t>
            </w:r>
            <w:r w:rsidRPr="009C5FA8">
              <w:rPr>
                <w:rFonts w:ascii="Times New Roman" w:hAnsi="Times New Roman"/>
                <w:sz w:val="24"/>
              </w:rPr>
              <w:t>ц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ипальный конкурс школьных хоровых коллективов «Битва хоров</w:t>
            </w:r>
            <w:r w:rsidRPr="009C5FA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29 апреля</w:t>
            </w:r>
            <w:r w:rsidRPr="009C5FA8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Центр детского творчества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>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Фестиваль национальных культур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26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МБОУ «СОШ №9 г. Азнакаево»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>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Фестиваль для детей и молодёжи «Мирас-Наследие» («Илһамият»  сәнгатьле   сөйләм  бәйге - фестивале/ Фестиваль-конкурс речевого искусства «Илһамият»)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26 апреля 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День танца на тему «Дружба народов»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ДПК «Мечта» Мамадышского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Фестиваль «Наследники Великой Победы» и «Казан-йорт»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Конкурс чтецов, посвященный Г.Тукаю «Телебездә, уебызда, йөрәкләрдә – Тукай мәңгелек»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Участие в Международном празднике поэзии, посвященном Г.Тукаю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Межрегиональный форум «Дуслык купере» для учителей родного татарского языка образовательных организаций для ОО с родным языком обучения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Дуванского и Давлеканского районов Республики Башкортостан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 Новошешминского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Районный форум родного языка, посвященный Дню родного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дом культуры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игр КВН, посвящённых Году родных языков и народного единства «Туган телем - серле тел»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прель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>Май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Мастер-класс «Лингвистические исследования на основе национального корпуса русского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12 мая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№32» 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юных писателей на премию Р.И.Валеева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мая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ДТДиМ им. И.Х.Садыкова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Спортивное мероприятие «Игры народов Республики Татарстан»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27 мая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№3»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12-21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Апастовского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конкурса творческих работ «Аваз», посвященного 80-летию писателя-земляка Тауфика Айди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Апастовского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«Агавайрем» – «Праздник плуга». Спортивные состязания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 мая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Калтаковская СОШ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 фестиваль «В дружбе народов - сила родного края»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Городская акция «Поющие Челны» (конкурс школьных хоровых коллективов)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учреждения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Декада национальных игр разных национальностей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Атнинского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песни «Тахарьял шапчаке»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11 мая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«Альшеевская СОШ» Буинского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конкурс семей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Мин бәхетле гаиләм белән»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МБДОУ №47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Круглый стол, посвященный 76-летию Победы в ВОВ «Я пишу слово «МИР» на разных языках»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АФ УВО «Университет управления «ТИСБИ»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Семинар-совещание учителей родного (татарского) языка и литературы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13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«Адав-Тулумбаевская СОШ» Буинского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«По стопам Г.Тукая»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14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«Путешествие по следам Тукая» 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Новокырлайская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СОШ»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, «Училинская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ООШ», МБОУ«Кушлаучская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стихов  «Я люблю тебя мой Татарстан»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среди учащихся 1-4 классов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«АСОШ №6»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Районный литературно-музыкальный вечер «Татарстан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җире – дуслык иле»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22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«АСОШ №1,2»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Флешмоб танцев народов проживающих в районе «Мы вместе» 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исследовательских работ «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Һәйкәл булып баса ветераннар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Образовательные организации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стреча   с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заслуженным работником культуры ТАССР, поэтом, публицистом, журналистом,  лауреатом премии им. Р.Тухватуллина, С.Сулеймановой  -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Дамиром Гарифуллиным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Круглый стол на тему «В  чем ценность родного языка?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 с участием журналиста Лилии Сунгатуллинной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«Муслюмовский лицей»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Международная молодежная научно-практическая конференция «Культура и наука: новый взгляд»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«СОШ-интернат для одаренных детей Сабинского муниципального района РТ»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Спортивные мероприятия «Игры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 Сабинского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эссе «Мой родной язык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Мастер-класс по национальным блюдам «Сладкий чак-чак, плов дружбой испечены»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7 мая 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СОШ п.Новый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Творческий конкурс «Татар малае. Татар кызы»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14 мая 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ДК, ОУ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center" w:pos="231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фольклорных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ансамблей района в фестивале русского фольклора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«Каравон»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center" w:pos="231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Концерт детской школы искусств «Мир, в котором мы живём»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>Татарско-башкирская борьба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«Ново-Арышская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фестиваль «Уйнагыз, гармуннар!»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 №1»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«Татар кызчыгы - 2021», «Татар малае - 2021»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№31 «Чишм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ЗМР РТ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Антошка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ЗМР РТ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Радуга талантов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среди педагогических работников образовательных организаций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ЦКИНТ имени Горького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Муниципальные чтения  школьников имени  Фаиля Шафигуллина «Караш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әмнең  якты шәме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«Татарско-Танаевская СОШ имени А.Шамова»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Декада национальных игр (Разучивание народных игр, песен народов, проживающих на территории Лаишевского района)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             Лаишевского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родных языков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Что такое Родина – это весь народ, его кул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ьтура, его язык»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Дворец школьников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9C5FA8">
              <w:rPr>
                <w:color w:val="000000"/>
              </w:rPr>
              <w:t>Конкурс презентаций «Фестиваль русского фольклора «Каравон»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«АТЭТ»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  <w:t>Флэш-моб «Я Люблю Татарстан!»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7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Аксубаевская «СОШ№3», МБОУ «Аксубаевская СОШ№1», МБОУ «Аксубаевская СОШ№2»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Конкурс чтецов произведений классиков чувашской литературы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«Староил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деряковская СОШ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BodyText2"/>
              <w:jc w:val="center"/>
              <w:rPr>
                <w:color w:val="000000"/>
              </w:rPr>
            </w:pPr>
            <w:r w:rsidRPr="009C5FA8">
              <w:rPr>
                <w:color w:val="000000"/>
              </w:rPr>
              <w:t>Межрегиональный фестиваль английской песни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«СОШ№1» Менделеевского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22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Муниципальный заочный конкурс чтецов для детей с нарушением речи «Поэзия-чудесная страна»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14 мая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«Радуга»,  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спектаклей на татарском и русском языках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среди учащихся 5-11 классов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Общеобразовательные учреждения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Экскурсия в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Мемориальный музей И.Я. Яковлева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в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село Кошки – Новотимбаево Тетюшского района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Общеобразовательные учреждения 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смотр-конкурс на лучший кабинет татарского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Премия «Чулпан» для одарённых детей района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20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ГРДК г.Азнакаево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Муниципальный онлайн конкурс-акция «</w:t>
            </w:r>
            <w:r w:rsidRPr="009C5FA8">
              <w:rPr>
                <w:rFonts w:ascii="Times New Roman" w:hAnsi="Times New Roman"/>
                <w:sz w:val="24"/>
                <w:szCs w:val="28"/>
                <w:lang w:val="tt-RU"/>
              </w:rPr>
              <w:t>Әткәм-әнкәмнең теле</w:t>
            </w:r>
            <w:r w:rsidRPr="009C5FA8">
              <w:rPr>
                <w:rFonts w:ascii="Times New Roman" w:hAnsi="Times New Roman"/>
                <w:sz w:val="24"/>
                <w:szCs w:val="28"/>
              </w:rPr>
              <w:t>» для родителей и детей дошкольного возраста (изготовление и распространение самодельных книжек-малышек на родном языке)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3-28 мая 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Общеобразовательные учреждения Азнакаевского муниципального района</w:t>
            </w:r>
          </w:p>
        </w:tc>
      </w:tr>
      <w:tr w:rsidR="00625CF9" w:rsidRPr="009C5FA8" w:rsidTr="009C5FA8">
        <w:trPr>
          <w:trHeight w:val="776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ubtitle"/>
              <w:ind w:firstLine="0"/>
              <w:rPr>
                <w:b w:val="0"/>
                <w:sz w:val="24"/>
                <w:szCs w:val="28"/>
                <w:lang w:eastAsia="en-US"/>
              </w:rPr>
            </w:pPr>
            <w:r w:rsidRPr="009C5FA8">
              <w:rPr>
                <w:b w:val="0"/>
                <w:sz w:val="24"/>
                <w:szCs w:val="28"/>
                <w:lang w:eastAsia="en-US"/>
              </w:rPr>
              <w:t>Международный фестиваль под эгидой сети креативных городов ЮНЕСКО «Халык мэхэббэте лауреаты»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Май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г.Казани, образовательные организации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Шенталинские чтения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Чистопольского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Научно-практическая конференция, посвященная памяти Ф.Тархановой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фестиваль «Детство без границ»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31 мая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Новошешминского  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Июнь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center" w:pos="2313"/>
                <w:tab w:val="left" w:pos="331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Флешмоб «Читаем Пушкина»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юнь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center" w:pos="231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и проведение школьных праздников «Малый Сабантуй»</w:t>
            </w:r>
          </w:p>
          <w:p w:rsidR="00625CF9" w:rsidRPr="009C5FA8" w:rsidRDefault="00625CF9" w:rsidP="009C5FA8">
            <w:pPr>
              <w:tabs>
                <w:tab w:val="center" w:pos="231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юнь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Спортивно-оздоровительные мероприятия «Детские  игры  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1 июня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национальных праздников «Сабантуй»,</w:t>
            </w: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«Семык», «Гырон быдтон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и проведение  праздника марийской культуры «Семык»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юнь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с.Большая Шия Мамадышского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Праздник марийской культуры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«Семык»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Июнь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№10 ЗМР РТ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Участие фольклорных коллективов района в Республиканском празднике удмуртской культуры «Гырон быдтон»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юнь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с.Пойкино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Организация участия  в республиканском  празднике удмуртской культуры  «Гыронбыдтон»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«Иштуганская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Декада, посвященная 85-летию со дня рождения Габдулхая Сабитова - писателя-земляка 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20-30 июня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Мензелинского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«Семык» – «Троица». Марийский праздник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июня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с. Калтаково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России. Театрализованный концерт «Мы вместе»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 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Культурный марафон "Пушкин-ФЕСТ", посвященный дню рождения А.С. Пушкина и Дню русского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Декада национальных игр «Я, ты, он, она – вместе мы одна страна»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  <w:rPr>
                <w:lang w:val="tt-RU"/>
              </w:rPr>
            </w:pPr>
            <w:r w:rsidRPr="009C5FA8">
              <w:rPr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</w:rPr>
              <w:t>РДК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Декада национальных игр «Я, ты, он, она – вместе мы одна страна»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  <w:rPr>
                <w:lang w:val="tt-RU"/>
              </w:rPr>
            </w:pPr>
            <w:r w:rsidRPr="009C5FA8">
              <w:rPr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333333"/>
                <w:sz w:val="24"/>
                <w:szCs w:val="24"/>
              </w:rPr>
              <w:t>РДК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Брейн - ринг «Веселая грамматика»      5-8 классы.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«Ивашкинская СОШ» Черемшанского муниципального образования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Литературная  гостиная «О великий и могучий русский язык…»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июня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Пришкол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ные лагеря  района,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9, 10, 11 кл.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Театрализованные праздники по сказкам А.С.Пушкина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2-5 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Пришкольные лагеря отдыха детей  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Конкурсы знатоков русского языка, викторины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7-10 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Пришкольные лагеря отдыха детей Альметьевского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bCs/>
                <w:sz w:val="24"/>
                <w:shd w:val="clear" w:color="auto" w:fill="FFFFFF"/>
              </w:rPr>
              <w:t>Конкурс исследовательских работ «Пушкин</w:t>
            </w:r>
            <w:r w:rsidRPr="009C5FA8">
              <w:rPr>
                <w:rFonts w:ascii="Times New Roman" w:hAnsi="Times New Roman"/>
                <w:sz w:val="24"/>
                <w:shd w:val="clear" w:color="auto" w:fill="FFFFFF"/>
              </w:rPr>
              <w:t> в </w:t>
            </w:r>
            <w:r w:rsidRPr="009C5FA8">
              <w:rPr>
                <w:rFonts w:ascii="Times New Roman" w:hAnsi="Times New Roman"/>
                <w:bCs/>
                <w:sz w:val="24"/>
                <w:shd w:val="clear" w:color="auto" w:fill="FFFFFF"/>
              </w:rPr>
              <w:t>современной</w:t>
            </w:r>
            <w:r w:rsidRPr="009C5FA8">
              <w:rPr>
                <w:rFonts w:ascii="Times New Roman" w:hAnsi="Times New Roman"/>
                <w:sz w:val="24"/>
                <w:shd w:val="clear" w:color="auto" w:fill="FFFFFF"/>
              </w:rPr>
              <w:t> массовой культуре»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4 июня</w:t>
            </w:r>
            <w:r w:rsidRPr="009C5FA8">
              <w:rPr>
                <w:rFonts w:ascii="Times New Roman" w:hAnsi="Times New Roman"/>
                <w:sz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 xml:space="preserve">МБОУ              </w:t>
            </w:r>
            <w:r w:rsidRPr="009C5FA8">
              <w:rPr>
                <w:rFonts w:ascii="Times New Roman" w:hAnsi="Times New Roman"/>
                <w:sz w:val="24"/>
              </w:rPr>
              <w:t>«ЗСОШ №1»,  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color w:val="000000"/>
                <w:sz w:val="24"/>
                <w:szCs w:val="24"/>
                <w:lang w:eastAsia="en-US"/>
              </w:rPr>
            </w:pPr>
            <w:r w:rsidRPr="009C5FA8">
              <w:rPr>
                <w:rStyle w:val="22"/>
                <w:color w:val="000000"/>
                <w:sz w:val="24"/>
                <w:szCs w:val="24"/>
                <w:lang w:eastAsia="en-US"/>
              </w:rPr>
              <w:t>Конкурс плакатов «12 июня – День Росси»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июня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           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«ЗСОШ №2»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Музыка и волшебство в сказках А.С.Пушкина»: мультимедийная викторина по сказкам А.С.Пушкина, громкие чтения сказок «Там, на неведомых дорожках»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Азнакайского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Муниципальное мероприятие «Чатыр Тау собирает друзей»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№ 18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Азнакайского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ubtitle"/>
              <w:ind w:firstLine="0"/>
              <w:rPr>
                <w:b w:val="0"/>
                <w:color w:val="000000"/>
                <w:sz w:val="24"/>
                <w:szCs w:val="28"/>
              </w:rPr>
            </w:pPr>
            <w:r w:rsidRPr="009C5FA8">
              <w:rPr>
                <w:b w:val="0"/>
                <w:color w:val="000000"/>
                <w:sz w:val="24"/>
                <w:szCs w:val="28"/>
              </w:rPr>
              <w:t>Проект «Литературный дворик»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Июнь</w:t>
            </w:r>
          </w:p>
          <w:p w:rsidR="00625CF9" w:rsidRPr="009C5FA8" w:rsidRDefault="00625CF9" w:rsidP="009C5FA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ubtitle"/>
              <w:ind w:firstLine="0"/>
              <w:rPr>
                <w:b w:val="0"/>
                <w:sz w:val="24"/>
                <w:szCs w:val="28"/>
                <w:lang w:eastAsia="en-US"/>
              </w:rPr>
            </w:pPr>
            <w:r w:rsidRPr="009C5FA8">
              <w:rPr>
                <w:b w:val="0"/>
                <w:sz w:val="24"/>
                <w:szCs w:val="28"/>
                <w:lang w:eastAsia="en-US"/>
              </w:rPr>
              <w:t>Мероприятия в рамках                  222-летия со дня рождения А.С.Пушкина «Городской фестиваль «Книга-фест»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 xml:space="preserve">6 июня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Образовательные организации г.Казани, Управление культуры ИКМО г.Казани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Июль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Общерайонная акция «Красивые пожелания на родном языке ко Дню семьи»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 4 по 8 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Апастовского 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Литературная гостиная «И сквозь века и поколенья он не устанет удивлять»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07 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«Гимназия №32»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Художественное творчество. Выставка «Куклы в национальных костюмах»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15 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«СОШ №11»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праздник культуры кряшен «Питрау»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с.Зюри Мамадышского муниципального района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Онлайн-акция по пропаганде семейных ценностей «Ромашка счастья» с участниками детского движения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8 июля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ЦВР Буинского муниципального района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Выезд агитбригады «Золотой колос» с концертной программой на поля «Родной язык, ты сердцу мил»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 1 по 15 июля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«Управление культуры» Буинского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Фотоконкурс «Национальные праздники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народов России»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 Сабинского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Районный конкурс стихов «Я люблю тебя, мой Татарстан» среди  детей дошкольного возраста  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Арский муниципальный район, МБДОУ «Арский детский сад №7»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рисунков на асфальте «Национальные узоры»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7 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«СОШ №16»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Спортивные мероприятия.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«СОШ №28»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Агитационно-пропагандистская промоакция «Родной язык.Ру»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«СОШ №21»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Гаил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әләр бәйрәме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8 июл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я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организациии Бугульминского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праздник культуры кряшен «Петров день»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района МБОУ «Ташкирменская ООШ»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праздник чувашской культуры «Уяв»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аэропорта г.Нурлат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Краеведческий музей Аксубаевского муниципального района. Посещение тематической выставки, посвященной Году родных языков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праздник чувашской культуры «Уяв»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Центральный майдан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Встреча с </w:t>
            </w: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ИРО Удмуртской Республики и редакцией методического журнала «Вордскем кыл» («Родное слово») на базе Сарсак – Омгинского лицея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Сарсак – Омгинское сельское поселение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Встреча с корреспондентами газеты «Я</w:t>
            </w: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ңарыш</w:t>
            </w: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», издаваемой в г. Ижевск УР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Кадыбашское, Девятернинское сельские поселения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Празднично-развлекательное мероприятие «Питрау – кер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шен Сабан туе»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12 июля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Кадряковская ООШ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Спортивные мероприятие «Игры народов Татарстана»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Народно-обрядовый праздник «Питрау»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Народно-обрядовый славянский праздник «Иван Купала»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Мероприятие Дню памяти святых Петра и Февронии Муромских, покровителей семьи, любви и верности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«Красота родного края». Конкурс фотографий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Праздник-концерт «Петров день» на горе Кашкатау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12 июля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           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«ЗСОШ №4»,  образовательные организации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Онлайн-акция по пропаганде семейных ценностей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8 июля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Общеобразовательные учреждения Кайбицкого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Фестиваль народного творчества тюркских народов «Чатыр-Тауда жыен»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Июль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Азнакаевский муниципальный район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Август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ероприяти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«Горжусь тобой, моя Республика!»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Флешмоб «Татарстан – моя республика»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Видеоролик «Родной язык  в моей семьи»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13 августа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</w:pPr>
            <w:r w:rsidRPr="009C5FA8">
              <w:t>Торжественное празднование Дня Республики Татарстан  «Люблю тебя, горжусь тобой, мой край!»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30 августа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Центральная площадь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  <w:rPr>
                <w:lang w:val="tt-RU"/>
              </w:rPr>
            </w:pPr>
            <w:r w:rsidRPr="009C5FA8">
              <w:t xml:space="preserve">Вечер памяти Г. Кашапова </w:t>
            </w:r>
            <w:r w:rsidRPr="009C5FA8">
              <w:rPr>
                <w:lang w:val="tt-RU"/>
              </w:rPr>
              <w:t xml:space="preserve"> </w:t>
            </w:r>
            <w:r w:rsidRPr="009C5FA8">
              <w:rPr>
                <w:shd w:val="clear" w:color="auto" w:fill="FFFFFF"/>
              </w:rPr>
              <w:t>«</w:t>
            </w:r>
            <w:r w:rsidRPr="009C5FA8">
              <w:rPr>
                <w:lang w:val="tt-RU"/>
              </w:rPr>
              <w:t>Син Үзинең бер газизе идең....</w:t>
            </w:r>
            <w:r w:rsidRPr="009C5FA8">
              <w:rPr>
                <w:shd w:val="clear" w:color="auto" w:fill="FFFFFF"/>
              </w:rPr>
              <w:t xml:space="preserve"> </w:t>
            </w:r>
            <w:r w:rsidRPr="009C5FA8"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13 августа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Музей Г.Кашапова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Круглый стол с учителями родных (татарского, русского, марийского, удмуртского) языков и литературы «Перспективы и планы развития национального образования в районе»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Управление образования, исполком Агрызского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для воспитателей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«Башваткыч», посвященный татарскому писателю Т.Миннуллину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ДОУ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Выставка, беседа с юными читателями «День государственного флага Российской Федерации» 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25-27 августа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Школьные библиотеки Мензелинского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Посещение музея народного художника Ахсана Фатхутдинова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Нижнекамский МР, МБОУ «СОШ №20»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Фестиваль  народного творчества Поволжья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Муниципальный видеоконкурс на лучшее чтение стихов на русском языке «Край любимый – Татарстан»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Образовательные организации 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конкурс эссе для учителей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Народная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педагогика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воспитании подрастающего поколения: ценности и смыслы»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  Сабинского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Фестиваль, посвященный  100 летию со дня рождения выдающегося татарского композитора Рустема Яхина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«ДШИ», 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Издание сборника методических статей в рамках работы Клуба молодого педагога «Язык – код нации» (гриф МОиН РФ, МОиН РТ – через учёный совет КФУ)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Профсоюзный комитет работников образования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Выпуск сборника методических материалов воспитателей по обучению татарскому языку, учителей родного (татарского) языка и литературы «Т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атар теле һәм әдәбияты дәресләрен заманча укыту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(совместно с МОиН РТ, ИРО РТ)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Август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Исполнительного комитета Зеленодольского муниципального района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Районный конкурс «Мин туган тел укытучысы»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августа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Арский муниципальный район, МБОУ «Арская СОШ №6»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Районный семинар «Туган тел (татар телен) укытуда  я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ңа технологияләр”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(очно)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 августа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Арский муниципальный район, музей «Заказанье»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>Сентябрь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Хореографический конкурс  «Халык биюл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Тукаевского муниципального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Интелектуал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игра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Тукай районы кичә, бүген, иртәгә»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17 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Комсомольская школа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Районный КВН, посвященный истории Татарстана «</w:t>
            </w: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Татарстан Республикасы турында без нәрсә беләбез?</w:t>
            </w: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14 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Арский муниципальный район, 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«Старочурилинская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Мероприятие «Путешествие в мир сказок известного писателя  А.Алиша»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21 сентября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Арский муниципальный район , МУ «Управление образования»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Межрегиональная конференция «Иж-Бубый 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мәдрәсәсенә 240 ел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Агрызского муниципального района, ООО «Наследие Буби»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Декада национальных игр и национального костюма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культуры кряшен. Обрядовый праздник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Покрау җитсә, көзләр китә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30 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Нижнекамский Дом дружбы народов, МБОУ «СОШ №27»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сочинений «Мой родной язык» на русском, татарском , марийском языке среди 5-11 классов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рисунков, плакатов «Дружат дети на земле Лаишевской»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Встреча с актером театра имени Г.Камала , уроженцем Лаишевского района Минвали Габдуллиным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муниципального района, МБОУ «Именьковская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«Мифы и легенды народов Поволжья и Приуралья» - познавательно-занимательная программа для учащихся образовательных учреждений города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Образовательные организации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научно-практическая, историко-краеведческая конференция «Человек и природа в бассейне реки Нократ-Вятка в историческом развитии. Мамадышский район: проблемы истории и культуры» (совместно с Всемирным конгрессом татар)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ентябрь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Знакомый – неизвестный Л.Андреев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(150 -летие со дня рождения)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Путешествие по жизни и творчеству  Л. Андреева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«Черемшанский лицей»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24 сентября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МБУДО «ЦВР»,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льные учреждения Тукаевского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31 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«Калмиинская ООШ»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этнокультурный фестиваль «Мирас – 2021»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«№Лицей №14»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театральный фестиваль «Сказки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Сентябрь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№18 «Радуга»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«Чудесная сила родной речи». Встреча с делегацией марийской национальности  г.Волжска.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№7»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фестиваль-конкурс кукольных  театров среди дошкольных организаций «В мире сказок А.Алиша»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Heading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9C5FA8">
              <w:rPr>
                <w:b w:val="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 «Детский сад «Радуга»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56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театральный фестиваль «Нур»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№4»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 xml:space="preserve">Акция «Доброе слово»          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>( изготовление поздравительных открыток пожилым на родных языках)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«ЦДТ»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>Конкурс художественного чтения на языках разных народов, защита национальных блюд и одежды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>МБОУ «Юхмачинская СОШ»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</w:rPr>
              <w:t xml:space="preserve">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“Үстергән дә безне чын дуслык, көч биргән дә безгә чын дуслык» (Фестиваль народных подвижных игр)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«Гимназия №1-ЦНО» Елабужского 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народного творчества финно-угорских народов Республики Татарстан «Мы ветви древа одного»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Управление образования г. Набережные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Челны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В рамках республиканского мероприятия «Мөслимдә әдәбият һәм сәнгать көннәре» литературный вечер «Әдәби мәйдан»  с участием писателей Республики Татарстан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Образовательные организации Муслюмовского 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Встреча с лауреатами премии А.Алиша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әңге яшә, Алиш»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Союз писателей РТ, образовательные учреждения Спасского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31 сентября 2021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«Калмиинская ООШ»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DC51B3">
            <w:pPr>
              <w:pStyle w:val="Title"/>
              <w:rPr>
                <w:rFonts w:ascii="Times New Roman" w:hAnsi="Times New Roman"/>
                <w:b w:val="0"/>
                <w:szCs w:val="24"/>
              </w:rPr>
            </w:pPr>
            <w:r w:rsidRPr="009C5FA8">
              <w:rPr>
                <w:rFonts w:ascii="Times New Roman" w:hAnsi="Times New Roman"/>
                <w:b w:val="0"/>
                <w:szCs w:val="24"/>
              </w:rPr>
              <w:t>Круглый стол учителей татарского языка и татарской литература на тему «Значение изучения родных языков – залог сохранения национальной культуры»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24 сентября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«СОШ№3» Менделеевского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Смотр-конкурс «Лучший кабинет родного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Образовательные организации 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Межрегиональные чтения имени К.Тимбиковой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Музыкально-тематический вечер в МБУДО «Новошешминская детская школа искусств НМР РТ» на тему: «История родного края в произведениях татарских композиторов»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25 сентября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Новошешминская ДШИ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rmalWeb"/>
              <w:spacing w:before="0" w:beforeAutospacing="0" w:after="0" w:afterAutospacing="0"/>
              <w:jc w:val="center"/>
            </w:pPr>
            <w:r w:rsidRPr="009C5FA8">
              <w:rPr>
                <w:color w:val="000000"/>
              </w:rPr>
              <w:t>Проведение межрегиональной конференции посвященной ученому-земляку М.Х.Гайнуллину «</w:t>
            </w:r>
            <w:r w:rsidRPr="009C5FA8">
              <w:t>Шәкертләрем миннән уздырсалар, мин шуңа шат!»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Сентябрь-октябрь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«Кзыл-Тауская СОШ» Апастовского муниципального района  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</w:rPr>
              <w:t xml:space="preserve">Октябрь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«Сөмбелә чибәре»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22 октября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«Детский сад №31 «Жемчужинка»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чтения «Радуга родных языков»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«Яковлевская ООШ»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Форум «Полилингвальное образование в полилингвальной Елабуге»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МАОУ «ПОК «Адымнар-Алабуга»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Межрайонная научно-практическая конференция имени Х. Хайруллина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Юношеские научно-практические чтения имени  З.Валиди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«Апастовская СОШ» Апастовского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Пушкинский бал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МАОУ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«Лицей № 78 им. А.С.Пушкина»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Региональная научно-практическая конференция им. И.Л.Литвинова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№30» 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Декада национальных танцев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Атнинского 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чтецов литературных произведений «Татар с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үзе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22-30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Атнинского 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Педагогический семинар на тему «Формирование полилингвальной личности на уроках гуманитарного цикла»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«Лицей №35»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таджикской культуры. Музыкальная гостиная «Таджикистан – прекрасная страна»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№6»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Люди, прославившие мой край. Литературно-художественный вечер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08 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«Биклянская СОШ»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талантов «Я могу!»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народного творчества «Пока мы едины, мы непобедимы!»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 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Муниципальная квест-игра знатоков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родных языков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31 октября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СОШ№3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Мензелинского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муниципального района 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Научно-практическая конференция Харраса Аюпа «Гомер сандыгы»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«Кубяковская СОШ»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Конкурс на лучшего исполнителя народной песни «Халык җырлары күңел түрендә»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«Амикеевская ООШ»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Фольклорный вечер «Покровские пироги»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«Н.Усинская ООШ»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Читательская конференция «Туган ягым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җәүһәрләре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ind w:left="34" w:right="34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Дистанционный конкурс для воспитанников и родителей</w:t>
            </w:r>
            <w:r w:rsidRPr="009C5FA8">
              <w:t xml:space="preserve"> 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 «Семейные рецепты татарских национальных блюд»</w:t>
            </w:r>
          </w:p>
          <w:p w:rsidR="00625CF9" w:rsidRPr="009C5FA8" w:rsidRDefault="00625CF9" w:rsidP="009C5FA8">
            <w:pPr>
              <w:pStyle w:val="NoSpacing"/>
              <w:ind w:left="34" w:right="34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национальных блюд для обучающихся и родителей ОО (видео мастер – класс по готовке блюда)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театральный фестиваль на родных языках 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 – наше богатство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для учителей и библиотекарей «Не меркнут достойные имена славных сынов Отчизны, несмотря на годы и века»,  посвященная 150 летию Габдуллы Буби, 155 летию Губайдуллы Буби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Презентация книги Вахита Галиева  «Безнен заман ка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һ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арманы»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ктябрь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Школьные библиотеки Мамадышск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ого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ого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родных языках «Н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фис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ү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остасы» для воспитанников ДОО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Дошкольные образовательные организации Камско-Устьинского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сочинений на тему: «Наша истинная национальность – человек»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before="1"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Творческий вечер «Язык – живая душа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before="1"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5CF9" w:rsidRPr="009C5FA8" w:rsidRDefault="00625CF9" w:rsidP="009C5FA8">
            <w:pPr>
              <w:spacing w:before="1" w:after="0" w:line="240" w:lineRule="auto"/>
              <w:ind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" w:after="0" w:line="240" w:lineRule="auto"/>
              <w:ind w:left="10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29 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«Әдәбият күгендә якты йолдыз». Вечер, посвященный писательнице Н.Гиматдиновой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МБОУ «Карасинская ООШ»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Вечер «Встреча поколений» (Буыннар очрашуы)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29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МБОУ «Нижнетатмайнская СОШ»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ораторского мастерства «Славлю родной язык»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Бугульминского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Школьная лига КВН «Говорю на родном»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ЦВР Буинского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сочинений «Родной язык – отца и матери язык» (на русском и татарском языках)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МБОУ «СОШ №4»,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№16 с УИОП ЗМР РТ»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Межрегиональная научно-практическая конференция «Образование в 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«Нурлатская СОШ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литературный конкурс «Очей очарование»  (на татарском и русском языках)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Фотоконкурс «Национальные праздники народов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Праздник родословной «Эхо веков в истории семьи – Тарихта без эзлебез»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«Детский сад №31 «Чишм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конкурс  сочинений «Сез и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ң гүзәл кеше икәнсез»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4 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Районное мероприятие «Әбиемнең җылы сандыгы»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>Игровая программа для дошкольников «Игры моих бабушек и дедушек»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 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«ЦДТ»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Игра-путешествие «Язык родной , дружи со мной!»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МБОУ «ЧСОШ №1»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color w:val="000000"/>
                <w:sz w:val="24"/>
                <w:szCs w:val="24"/>
                <w:lang w:eastAsia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9C5F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Региональная  научно-практическая конференция имени Т. Ялчыгола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12 октября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   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«ЗСОШ №7 с УИОП»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Киләчәге бар милләт без, шәхесләргә бай милләт без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 семинар-встреча с видными просветителями, филологами, научными сотрудниками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МБОУ «Ямашурминская СОШ»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rPr>
          <w:trHeight w:val="742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«Яшибез без дус булып бу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җирдә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22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Шапш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инская СОШ»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625CF9" w:rsidRPr="009C5FA8" w:rsidTr="009C5FA8">
        <w:trPr>
          <w:trHeight w:val="742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Муниципальный  конкурс профессионального мастерства для воспитателей по обучению татарскому языку «Сөмбелә»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27 октября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МБДОУ № 9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>Азнакаевского муниципального района</w:t>
            </w:r>
          </w:p>
        </w:tc>
      </w:tr>
      <w:tr w:rsidR="00625CF9" w:rsidRPr="009C5FA8" w:rsidTr="009C5FA8">
        <w:trPr>
          <w:trHeight w:val="742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II</w:t>
            </w:r>
            <w:r w:rsidRPr="009C5FA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Межрегиональная научно-практическая конференция «Марсель Галиев укулары»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15 октября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МБОУ «Гимназия г.Азнакаево»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>Азнакаевского муниципального района</w:t>
            </w:r>
          </w:p>
        </w:tc>
      </w:tr>
      <w:tr w:rsidR="00625CF9" w:rsidRPr="009C5FA8" w:rsidTr="009C5FA8">
        <w:trPr>
          <w:trHeight w:val="742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Международная научно-практическая конференция «Взаимодействие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государственной власти и общественных объединений по гармонизации этноконфессиональных отношений и социокультурной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адаптации иностранных граждан: региональный аспект»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rPr>
          <w:trHeight w:val="742"/>
        </w:trPr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Муниципальная  научно-практическая конференция  школьников имени Туфана Миннуллина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Октябрь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Чистопольского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rPr>
          <w:trHeight w:val="458"/>
        </w:trPr>
        <w:tc>
          <w:tcPr>
            <w:tcW w:w="10314" w:type="dxa"/>
            <w:gridSpan w:val="4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/>
                <w:bCs/>
                <w:sz w:val="32"/>
                <w:szCs w:val="24"/>
              </w:rPr>
              <w:t>Ноябрь</w:t>
            </w:r>
            <w:r w:rsidRPr="009C5F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вечер, посвященный </w:t>
            </w:r>
            <w:r w:rsidRPr="009C5FA8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130 летию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 со дня рождения классика татарской литературы, драматурга, поэта, фольклориста </w:t>
            </w:r>
            <w:r w:rsidRPr="009C5FA8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Мирхайдара  Файзи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Круглый стол «Чьи мы внуки!?». Знакомство с книгой  писателя-земляка Нуруллы Гарифа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5 ноября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«Кугарчинская СОШ»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tyle77"/>
              <w:widowControl/>
              <w:spacing w:line="240" w:lineRule="auto"/>
              <w:ind w:left="102"/>
              <w:jc w:val="center"/>
              <w:rPr>
                <w:rStyle w:val="FontStyle83"/>
                <w:sz w:val="24"/>
              </w:rPr>
            </w:pPr>
            <w:r w:rsidRPr="009C5FA8">
              <w:rPr>
                <w:rStyle w:val="FontStyle83"/>
                <w:sz w:val="24"/>
              </w:rPr>
              <w:t>Районный конкурс удмуртской культуры «Мудорвай»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рисунков «Из слов в краски» («Кылысь буёлэ») (для учащихся школ с удмуртским этнокультурным компонентом)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Праздничное мероприятие «Единый край», посвященное Дню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ГДК,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Мраморный зал Елабужского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Проект «Народные традиции в моей семье»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«Старокук-люкская ОШ»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Проект «Мост дружбы»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«Яковлевская ООШ», МБОУ «Куклюкская ООШ», МБОУ «Б.Шурнякская СОШ»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</w:rPr>
              <w:t>Музыкально-тематический вечер «День народного единства»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№1-ЦНО»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«Калфаклы сандугач». Викторина, посвященная юбилею композитора Сары Садыковой.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МАУ ДО «Детско-юношеский центр №14»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«Мы разные, но дружба нас объединила»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4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МАУДО «Детская школа искусств№13(т)»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Открытый фотоконкурс «Нижнекамск многонациональный»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№22»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Ни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ж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некамского</w:t>
            </w:r>
            <w:r w:rsidRPr="009C5FA8">
              <w:rPr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украинской письменности «Аз и Буки – основы науки»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11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 рамках реализации Федеральной инновационной площадки ИРО РТ  “Традиционная культура и образовательное пространство” республиканский круглый стол «Национальный костюм»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№31»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«Дружба народов»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№27»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литературный конкурс чтецов на языках нардов Российской Федерации «Муса Җәлил безнең йөрәкләрдә»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«Васильевская СОШ №3 ЗМР РТ»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Муниципальные Тургеневские чтения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№Лицей №14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Межрегиональная научно-практическая конференция «Гиматдиновские чтения»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проект «Игровой фольклор русского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№4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VII 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18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им. Р.З. Сагдеева Буинского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Концертная программа в сельских домах культуры Народного ансамбля песни и танца «Лейсан», Народного фольклорного коллектива «Уяв», Ансамбля народной песни «Рябинушка»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4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РДК г. Буинска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районный фестиваль детского народного творчества «Живая нить традиций»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ЦВР Буинского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Межрегиональный фестиваль видероликов, посвященный творчеству Ш.Галиеву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Бакрчинская ООШ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Апастовского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народной песни «Песня как душа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23-29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Апастовского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«Татарча ТВ» / «Татарское ТВ» ( ко дню телевидения) Конкурс юных тележурналистов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21 ноября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МБОУ «Ахметьевская ООШ»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муниципального конкурса «Песни и танцы народов мира»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Районный Дом культуры Сармановского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558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Праздничная акция «Хоровод дружбы»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«Михайловская СОШ» 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”Открытый микрофон ". Дети  разных национальностей читают стихи на своих родных  языках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«Муслюмовский лицей»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Default"/>
              <w:jc w:val="center"/>
              <w:rPr>
                <w:lang w:val="tt-RU"/>
              </w:rPr>
            </w:pPr>
            <w:r w:rsidRPr="009C5FA8">
              <w:rPr>
                <w:rStyle w:val="c2"/>
                <w:shd w:val="clear" w:color="auto" w:fill="FFFFFF"/>
              </w:rPr>
              <w:t>Муниципальный этап республиканского конкурса имени М.Джалиля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12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РДК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 театральных студий «Традиция моего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Бугульминского муниципального района 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 рисунков, поделок «В дружбе народов - единство страны» ко Дню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Форум «Дружба народов» закрытие  года родных языков и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ind w:left="-1" w:right="85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Камско-Устьинского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песен и стихов</w:t>
            </w:r>
          </w:p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«Дню матери посвящается»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" w:after="0" w:line="240" w:lineRule="auto"/>
              <w:ind w:left="10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«Большекабанская СОШ»  Лаишевского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Проведение литературно-музыкальных вечеров, поэтических встреч, посвященных творчеству русских писателей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" w:after="0" w:line="240" w:lineRule="auto"/>
              <w:ind w:left="10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before="1" w:after="0" w:line="240" w:lineRule="auto"/>
              <w:ind w:left="10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before="1" w:after="0" w:line="240" w:lineRule="auto"/>
              <w:ind w:right="1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викторин, интеллектуальных игр, посвященных Дню народного единства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625CF9" w:rsidRPr="009C5FA8" w:rsidRDefault="00625CF9" w:rsidP="009C5FA8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             Лаишевского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чтецов «Ценность и красота родного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Образовательные организации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Style w:val="Strong"/>
                <w:shd w:val="clear" w:color="auto" w:fill="FFFFFF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«Пословица недаром молвится». Конкурс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на знание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пословиц разных народов (5-6 классы)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DC51B3">
            <w:pPr>
              <w:pStyle w:val="NoSpacing"/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МБОУ «Черемшанский лицей»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Праздник татарской книги (совместно с АО «Татарское книжное издательство»)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школа искусств  имени композиторов Яруллиных г.Мамадыш»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Вечер встречи с представителями разных национальностей Мамадышского района «Халкым минем»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 Мамадышского 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Национальный татарский праздник «Гусиные посиделки»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Районная олимпиада  </w:t>
            </w: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«Яшь белгеч», посвященная истории Иж-Бобьинской медресе, просветителям Нигматуллиным Буби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Агрызского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«Секреты бабушки Сюмбель» («Секреты татарской национальной  кухни»)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“Новоибрайкинская СОШ”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Праздник татарского народа «Каз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се»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“Старокиязлинская ООШ”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ка народных сказок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Я живу в волшебстве»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(«Тылсымнарда яшим»)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15-20 ноября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Style w:val="FontStyle84"/>
                <w:b w:val="0"/>
                <w:bCs/>
                <w:szCs w:val="24"/>
              </w:rPr>
            </w:pPr>
            <w:r w:rsidRPr="009C5FA8">
              <w:rPr>
                <w:rStyle w:val="FontStyle84"/>
                <w:b w:val="0"/>
                <w:bCs/>
                <w:szCs w:val="24"/>
              </w:rPr>
              <w:t>Муниципальный фестиваль межнациональных культур  «В семье единой» (ко Дню народного  единства)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</w:pPr>
            <w:r w:rsidRPr="009C5FA8">
              <w:rPr>
                <w:rFonts w:ascii="Times New Roman" w:hAnsi="Times New Roman"/>
                <w:sz w:val="24"/>
                <w:szCs w:val="24"/>
              </w:rPr>
              <w:t>Ноябрь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МБУ ДО «ЦДТ»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color w:val="000000"/>
                <w:sz w:val="24"/>
                <w:szCs w:val="24"/>
                <w:lang w:eastAsia="en-US"/>
              </w:rPr>
            </w:pPr>
            <w:r w:rsidRPr="009C5FA8">
              <w:rPr>
                <w:rStyle w:val="22"/>
                <w:color w:val="000000"/>
                <w:sz w:val="24"/>
                <w:szCs w:val="24"/>
                <w:lang w:eastAsia="en-US"/>
              </w:rPr>
              <w:t>Региональная научно-практическая конференция «Горизонты поиска и достижений»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10 ноября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            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«ЗСОШ №4»  Заинского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21"/>
              <w:shd w:val="clear" w:color="auto" w:fill="auto"/>
              <w:spacing w:after="0" w:line="276" w:lineRule="auto"/>
              <w:ind w:firstLine="0"/>
              <w:rPr>
                <w:rStyle w:val="22"/>
                <w:color w:val="000000"/>
                <w:sz w:val="24"/>
                <w:szCs w:val="24"/>
                <w:lang w:eastAsia="en-US"/>
              </w:rPr>
            </w:pPr>
            <w:r w:rsidRPr="009C5FA8">
              <w:rPr>
                <w:rStyle w:val="22"/>
                <w:color w:val="000000"/>
                <w:sz w:val="24"/>
                <w:szCs w:val="24"/>
                <w:lang w:eastAsia="en-US"/>
              </w:rPr>
              <w:t>Всемирный день удмуртского языка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Образовательные организации Бавлинского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Конференция «Гордость народа – его язык»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«Ютазинская СОШ»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Ләбиб Леронның шаян шигырьләрен уку һәм иллюстрацияләр ясау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“Уруссинская СОШ№2” Ютазинского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Муниципальный детский творческий конкурс «Танцы народов Поволжья»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Ноябрь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Азнакаевский муниципальный район,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C5FA8">
              <w:rPr>
                <w:rFonts w:ascii="Times New Roman" w:hAnsi="Times New Roman"/>
                <w:sz w:val="24"/>
              </w:rPr>
              <w:t>МБДОУ №13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Музыкальный вечер  «Мы на одной волне»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Дом Дружбы Азнакаевского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Subtitle"/>
              <w:ind w:firstLine="0"/>
              <w:rPr>
                <w:b w:val="0"/>
                <w:sz w:val="24"/>
                <w:szCs w:val="28"/>
                <w:lang w:eastAsia="en-US"/>
              </w:rPr>
            </w:pPr>
            <w:r w:rsidRPr="009C5FA8">
              <w:rPr>
                <w:b w:val="0"/>
                <w:sz w:val="24"/>
                <w:szCs w:val="28"/>
                <w:lang w:eastAsia="en-US"/>
              </w:rPr>
              <w:t>Городской фольклорно-этнографический фестиваль «Кузьминки»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г.Казани, образовательные организации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Городской конкурс «Красна девица и Добрый молодец»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Городской конкурс «Татар кызы, Татар егете»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5FA8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видеороликов </w:t>
            </w:r>
            <w:r w:rsidRPr="009C5FA8">
              <w:rPr>
                <w:sz w:val="24"/>
                <w:szCs w:val="24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«Мы дружбою своей сильны и Родиной своей горды»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МКУ «Управление образования ИК ЧМР РТ» Чистопольского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униципальный  конкурс изготовления костюмов для кукол народов Поволжья среди групп дошкольных образовательных учреждений.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eastAsia="MS Mincho" w:hAnsi="Times New Roman"/>
                <w:sz w:val="24"/>
                <w:szCs w:val="24"/>
              </w:rPr>
              <w:t>Муниципальный конкурс «Знатоки устного народного творчества национальностей, проживающих в Новошешминском муниципальном районе»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Новошешминского муниципального района</w:t>
            </w:r>
          </w:p>
        </w:tc>
      </w:tr>
      <w:tr w:rsidR="00625CF9" w:rsidRPr="009C5FA8" w:rsidTr="009C5FA8">
        <w:tc>
          <w:tcPr>
            <w:tcW w:w="10314" w:type="dxa"/>
            <w:gridSpan w:val="4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b/>
                <w:sz w:val="32"/>
                <w:szCs w:val="24"/>
                <w:lang w:val="tt-RU"/>
              </w:rPr>
              <w:t>Декабрь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8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Литературный дворик, посвященный 125 летию нашего земляка С.Батыршина.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«Ютазинская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Ютазинского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Фольклорный вечер «Капка төбендә»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625CF9" w:rsidRPr="009C5FA8" w:rsidRDefault="00625CF9" w:rsidP="009C5F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г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Презентация книги «Земляки, влюбленные в поэзию»   (стихи членов литературно-творческого объединения «Автограф»)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поэтессой Ф.Мухаметовой и Р.Тухватуллиной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Образовательный центр им.А.Сафиуллина Нурлатского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методических разработок по взаимодействию с родителями «Творчество идея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сотрудничеств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о»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Иҗат, фикер, аралашу</w:t>
            </w:r>
            <w:r w:rsidRPr="009C5FA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в ДОУ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Управление образования Агрызского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ДОУ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«Бимская СОШ» Агрызского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среди учителей чувашского языка и литературы «Чем богат наш народ?»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Образовательные организации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 чувашских танцев и песен «Чувашский край – край ста тысяч песен, ста  тысяч танцев»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«Аккиреевская СОШ» Черемшанского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rmalWeb"/>
              <w:jc w:val="center"/>
              <w:rPr>
                <w:lang w:eastAsia="en-US"/>
              </w:rPr>
            </w:pPr>
            <w:r w:rsidRPr="009C5FA8">
              <w:rPr>
                <w:lang w:eastAsia="en-US"/>
              </w:rPr>
              <w:t xml:space="preserve">Классные часы, посвященные </w:t>
            </w:r>
            <w:r w:rsidRPr="009C5FA8">
              <w:rPr>
                <w:rStyle w:val="Strong"/>
                <w:b w:val="0"/>
                <w:lang w:eastAsia="en-US"/>
              </w:rPr>
              <w:t>110 летию</w:t>
            </w:r>
            <w:r w:rsidRPr="009C5FA8">
              <w:rPr>
                <w:lang w:eastAsia="en-US"/>
              </w:rPr>
              <w:t> со дня рождения писателя </w:t>
            </w:r>
            <w:r w:rsidRPr="009C5FA8">
              <w:rPr>
                <w:rStyle w:val="Strong"/>
                <w:b w:val="0"/>
                <w:lang w:eastAsia="en-US"/>
              </w:rPr>
              <w:t>А.С.Абсалямова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Рыбно-Слободского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rmalWeb"/>
              <w:jc w:val="center"/>
              <w:rPr>
                <w:lang w:eastAsia="en-US"/>
              </w:rPr>
            </w:pPr>
            <w:r w:rsidRPr="009C5FA8">
              <w:rPr>
                <w:lang w:eastAsia="en-US"/>
              </w:rPr>
              <w:t xml:space="preserve">Литературный вечер, посвященный </w:t>
            </w:r>
            <w:r w:rsidRPr="009C5FA8">
              <w:rPr>
                <w:rStyle w:val="Strong"/>
                <w:b w:val="0"/>
                <w:lang w:eastAsia="en-US"/>
              </w:rPr>
              <w:t>110 лет</w:t>
            </w:r>
            <w:r w:rsidRPr="009C5FA8">
              <w:rPr>
                <w:lang w:eastAsia="en-US"/>
              </w:rPr>
              <w:t>ию со дня рождения народного поэта Татарстана </w:t>
            </w:r>
            <w:r w:rsidRPr="009C5FA8">
              <w:rPr>
                <w:rStyle w:val="Strong"/>
                <w:b w:val="0"/>
                <w:lang w:eastAsia="en-US"/>
              </w:rPr>
              <w:t>Сибгата Хаким</w:t>
            </w:r>
            <w:r w:rsidRPr="009C5FA8">
              <w:rPr>
                <w:b/>
                <w:lang w:eastAsia="en-US"/>
              </w:rPr>
              <w:t>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Конкурс патриотической песни «Я люблю тебя, Россия», приуроченный ко Дню Конституции России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Рыбно-Слободского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Литературный вечер «Родной язык – отца и матери язык»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4 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конкурс «Волшебный театр» среди воспитанников ДОУ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14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МБДОУ “Детский сад “Радуга”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Туфановские чтения»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10 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Блиц-турнир по русскому языку «Красота родного языка»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6-10 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16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МБУДО «ЦВР»,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льные учреждения Тукаевского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Благотворительный концерт «Пою тебе, язык родной», посвященный Году родных языков в РТ и декаде инвалидов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ЦВР, образовательные организации Буинского муниципального района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Муниципальное литературное мероприятие  «Наша гордость – писатели и поэты  земляки»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«Нурлатская СОШ ЗМР РТ» 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музыкальный конкурс хоров «Родной язык – душа народа»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№4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Республиканской олимпиады по татарскому языку и литературе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№5 ЗМР РТ»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Межрегиональный конкурс-фестиваль национальных культур «Содружество»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7 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МБОУ «Шурабашская ООШ»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Межрегиональная конференция «Б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әхет биргән туган җирем”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«Новокинерская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”Одна встреча – одна жизнь" Встреча с семьей М. Магдеева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«Большекибячинская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 xml:space="preserve">Флешмоб, посвящённый закрытию Года родных языков и народного единства </w:t>
            </w: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«Когда мы едины - мы непобедимы 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Образовательнгые организации 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Марафон культурных мероприятий «Торжество родного языка»</w:t>
            </w:r>
          </w:p>
        </w:tc>
        <w:tc>
          <w:tcPr>
            <w:tcW w:w="1559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20-25 декабря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Образовательнгые организации Сабинского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«День марийской письменности»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МБОУ «Мари Булярская ООШ» Муслюмовского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«Татарны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>ң моңлы сандугачы». Вечер памяти С. Сайдашева</w:t>
            </w:r>
          </w:p>
          <w:p w:rsidR="00625CF9" w:rsidRPr="009C5FA8" w:rsidRDefault="00625CF9" w:rsidP="009C5FA8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  <w:t xml:space="preserve">3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декабря 2021 года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МБОУ «Ахметьевская ООШ» Алькеевского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учащихся «Создание историко-культурного и духовного наследия России»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«Гимназия №32»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</w:rPr>
              <w:t xml:space="preserve">Нижнекамского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Ден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ь русской культуры. Фольклорный праздник «Как бывало в старину»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14 декабря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№29»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Илһам чишмәсе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. Литературный вечер, посвященный 90 летию ветерана педагогического труда, поэта С.Сулеймановой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«Каенлинская СОШ»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Марий тиште кече - День марийской письменности.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 xml:space="preserve"> Литературно-музыкальная композиция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10 декабря  2021 года</w:t>
            </w:r>
          </w:p>
        </w:tc>
        <w:tc>
          <w:tcPr>
            <w:tcW w:w="3260" w:type="dxa"/>
            <w:vAlign w:val="center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Калтаковская СОШ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Мензелинского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Style w:val="Hyperlink"/>
                <w:bCs/>
                <w:iCs/>
                <w:color w:val="auto"/>
                <w:u w:val="none"/>
              </w:rPr>
            </w:pPr>
            <w:r w:rsidRPr="009C5FA8">
              <w:rPr>
                <w:rFonts w:ascii="Times New Roman" w:hAnsi="Times New Roman"/>
                <w:bCs/>
                <w:iCs/>
                <w:sz w:val="24"/>
                <w:szCs w:val="24"/>
              </w:rPr>
              <w:t>Многонациональный новогодний капустник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№6»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«Старокук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люкская ОШ»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№3» Елабужского муниципального района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Интеллектуально-познавательная программа «Я голову пред ним склоняю снова – его Величество родное слово» в рамках городской программы «Диалог»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ДОД </w:t>
            </w: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“Огниво”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Полилингвальный квест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be-BY"/>
              </w:rPr>
              <w:t>МБОУ «Гимназия №29» г.Набережные Челны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Районная «Удмуртская ёлка»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26 декабря</w:t>
            </w:r>
          </w:p>
          <w:p w:rsidR="00625CF9" w:rsidRPr="009C5FA8" w:rsidRDefault="00625CF9" w:rsidP="009C5FA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 имени Героя Советского Союза М.С.Фомина г.Менделеевска»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Районная «Татарская ёлка»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МБОУ «СОШ №1 имени Героя Советского Союза М.С.Фомина г.Менделеевска»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Межрайонная научно-практическая конференция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Сәйдәшле моң хәзинәсе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r w:rsidRPr="009C5FA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Альдермышская СОШ</w:t>
            </w:r>
            <w:r w:rsidRPr="009C5FA8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C5FA8">
              <w:rPr>
                <w:rFonts w:ascii="Times New Roman" w:hAnsi="Times New Roman"/>
                <w:sz w:val="24"/>
                <w:szCs w:val="24"/>
              </w:rPr>
              <w:t>Высокогорского муниципального района</w:t>
            </w: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Музей им.С.Сайдашева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Фестиваль национальных костюмов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10-15 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Азнакаевский муниципальный район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Литературно-творческий вечер «Язык мой- друг мой»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5FA8">
              <w:rPr>
                <w:rFonts w:ascii="Times New Roman" w:hAnsi="Times New Roman"/>
                <w:sz w:val="24"/>
              </w:rPr>
              <w:t>20 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C5FA8">
              <w:rPr>
                <w:rFonts w:ascii="Times New Roman" w:hAnsi="Times New Roman"/>
                <w:sz w:val="24"/>
              </w:rPr>
              <w:t>Азнакаевский муниципальный район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Итоговый фестиваль “Содружетсво сердец” с подведением итогов среди дошкольных и общеобразовательных организаций Чистопольского муниципального  района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МКУ «Управление образования ИК ЧМР РТ»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/>
              </w:rPr>
              <w:t>МБУ ДО «Дворец творчества детей и молодежи»</w:t>
            </w:r>
          </w:p>
        </w:tc>
      </w:tr>
      <w:tr w:rsidR="00625CF9" w:rsidRPr="009C5FA8" w:rsidTr="009C5FA8">
        <w:tc>
          <w:tcPr>
            <w:tcW w:w="647" w:type="dxa"/>
          </w:tcPr>
          <w:p w:rsidR="00625CF9" w:rsidRPr="009C5FA8" w:rsidRDefault="00625CF9" w:rsidP="009C5FA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Декада национальных праздников народов, проживающих в Новошешминском районе</w:t>
            </w:r>
          </w:p>
        </w:tc>
        <w:tc>
          <w:tcPr>
            <w:tcW w:w="1559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1-10 декабря 2021 года</w:t>
            </w:r>
          </w:p>
        </w:tc>
        <w:tc>
          <w:tcPr>
            <w:tcW w:w="3260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Образовательные организации Новошешминского</w:t>
            </w:r>
          </w:p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</w:tr>
    </w:tbl>
    <w:p w:rsidR="00625CF9" w:rsidRDefault="00625CF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Утвержден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625CF9" w:rsidRPr="00364A3E" w:rsidRDefault="00625CF9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hAnsi="Times New Roman"/>
          <w:bCs/>
          <w:sz w:val="24"/>
          <w:szCs w:val="28"/>
          <w:lang w:eastAsia="ru-RU"/>
        </w:rPr>
      </w:pPr>
      <w:r w:rsidRPr="00364A3E">
        <w:rPr>
          <w:rFonts w:ascii="Times New Roman" w:hAnsi="Times New Roman"/>
          <w:bCs/>
          <w:sz w:val="24"/>
          <w:szCs w:val="28"/>
          <w:lang w:eastAsia="ru-RU"/>
        </w:rPr>
        <w:t xml:space="preserve">от______________ </w:t>
      </w:r>
    </w:p>
    <w:p w:rsidR="00625CF9" w:rsidRDefault="00625CF9" w:rsidP="00364A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364A3E">
        <w:rPr>
          <w:rFonts w:ascii="Times New Roman" w:hAnsi="Times New Roman"/>
          <w:bCs/>
          <w:sz w:val="24"/>
          <w:szCs w:val="28"/>
          <w:lang w:eastAsia="ru-RU"/>
        </w:rPr>
        <w:t>№______________</w:t>
      </w:r>
    </w:p>
    <w:p w:rsidR="00625CF9" w:rsidRDefault="00625CF9" w:rsidP="00364A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25CF9" w:rsidRPr="00364A3E" w:rsidRDefault="00625CF9" w:rsidP="00364A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Список кураторов</w:t>
      </w:r>
      <w:r w:rsidRPr="00364A3E">
        <w:rPr>
          <w:rFonts w:ascii="Times New Roman" w:hAnsi="Times New Roman"/>
          <w:sz w:val="24"/>
          <w:szCs w:val="24"/>
          <w:lang w:eastAsia="ru-RU"/>
        </w:rPr>
        <w:t xml:space="preserve"> муниципальных образований Республики Татарстан</w:t>
      </w:r>
    </w:p>
    <w:p w:rsidR="00625CF9" w:rsidRPr="00364A3E" w:rsidRDefault="00625CF9" w:rsidP="00364A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4A3E">
        <w:rPr>
          <w:rFonts w:ascii="Times New Roman" w:hAnsi="Times New Roman"/>
          <w:sz w:val="24"/>
          <w:szCs w:val="24"/>
          <w:lang w:eastAsia="ru-RU"/>
        </w:rPr>
        <w:t xml:space="preserve">                         по проведению Года родных языков и народного единства в 2021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969"/>
        <w:gridCol w:w="4814"/>
      </w:tblGrid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814" w:type="dxa"/>
          </w:tcPr>
          <w:p w:rsidR="00625CF9" w:rsidRPr="009C5FA8" w:rsidRDefault="00625CF9" w:rsidP="009C5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Ахатова  </w:t>
            </w: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А.Г., ведущий консультант сектора межрегионального сотрудничества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Азнакаевский 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Аксубаевский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Актанышский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Алькеевский 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Гайфуллина Л.А.,</w:t>
            </w:r>
            <w:r w:rsidRPr="009C5FA8">
              <w:t xml:space="preserve"> 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ведущий советник сектора учебно-методического сопровождения образовательного процесса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Апастовский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Атнинский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Бавлинский 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Гизатуллина Э.Х., начальник отдела национального образования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Балтасинский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Верхнеуслонский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Высокогорский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Дрожжановский 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Каримов Р.Т., ведущий советник отдела национального образования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Елабужский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Зеленодольский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Кайбицкий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Камско-Устьинский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Кукморский 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Мусина Г.Ф., ведущий советник сектора межрегионального сотрудничества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Лаишевский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Мамадышский 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Менделеевский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Сахбиева Л.Т.</w:t>
            </w:r>
            <w:r w:rsidRPr="009C5FA8">
              <w:t>, в</w:t>
            </w: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едущий консультант отдела национального образования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Муслюмовский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Нижнекамский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Новошешминский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Нурлатский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Рыбнослободский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Сунгатуллин Ю.Р., Старший специалист 1 разряда отдела международных образовательных программ и проектов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Сармановский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Тетюшский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Тукаевский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eastAsia="ru-RU"/>
              </w:rPr>
              <w:t>Хакимова Г.Ф., ведущий консультант сектора учебно-методического сопровождения образовательного процесса</w:t>
            </w:r>
          </w:p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Тюлячинский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Черемшанский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Ютазинский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4814" w:type="dxa"/>
            <w:vMerge w:val="restart"/>
          </w:tcPr>
          <w:p w:rsidR="00625CF9" w:rsidRPr="009C5FA8" w:rsidRDefault="00625CF9" w:rsidP="009C5FA8">
            <w:pPr>
              <w:tabs>
                <w:tab w:val="left" w:pos="13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FA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Гизатуллина Э.Х., начальник отдела национального образования</w:t>
            </w:r>
          </w:p>
        </w:tc>
      </w:tr>
      <w:tr w:rsidR="00625CF9" w:rsidRPr="009C5FA8" w:rsidTr="009C5FA8">
        <w:tc>
          <w:tcPr>
            <w:tcW w:w="562" w:type="dxa"/>
          </w:tcPr>
          <w:p w:rsidR="00625CF9" w:rsidRPr="009C5FA8" w:rsidRDefault="00625CF9" w:rsidP="009C5FA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25CF9" w:rsidRPr="009C5FA8" w:rsidRDefault="00625CF9" w:rsidP="009C5FA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FA8">
              <w:rPr>
                <w:rFonts w:ascii="Times New Roman" w:hAnsi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4814" w:type="dxa"/>
            <w:vMerge/>
          </w:tcPr>
          <w:p w:rsidR="00625CF9" w:rsidRPr="009C5FA8" w:rsidRDefault="00625CF9" w:rsidP="009C5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25CF9" w:rsidRPr="00364A3E" w:rsidRDefault="00625CF9">
      <w:pPr>
        <w:jc w:val="both"/>
        <w:rPr>
          <w:rFonts w:ascii="Times New Roman" w:hAnsi="Times New Roman"/>
          <w:sz w:val="24"/>
          <w:szCs w:val="24"/>
        </w:rPr>
      </w:pPr>
    </w:p>
    <w:sectPr w:rsidR="00625CF9" w:rsidRPr="00364A3E" w:rsidSect="002922E9">
      <w:pgSz w:w="11906" w:h="16838"/>
      <w:pgMar w:top="56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Ta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957"/>
    <w:multiLevelType w:val="hybridMultilevel"/>
    <w:tmpl w:val="1E202366"/>
    <w:lvl w:ilvl="0" w:tplc="17C67A80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05003E9"/>
    <w:multiLevelType w:val="hybridMultilevel"/>
    <w:tmpl w:val="B52CF936"/>
    <w:lvl w:ilvl="0" w:tplc="3D5C50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1A43BC"/>
    <w:multiLevelType w:val="hybridMultilevel"/>
    <w:tmpl w:val="7FE4E3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241B64"/>
    <w:multiLevelType w:val="hybridMultilevel"/>
    <w:tmpl w:val="E726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961CA8"/>
    <w:multiLevelType w:val="hybridMultilevel"/>
    <w:tmpl w:val="3FB2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FA2A54"/>
    <w:multiLevelType w:val="hybridMultilevel"/>
    <w:tmpl w:val="22544F4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E96752C"/>
    <w:multiLevelType w:val="hybridMultilevel"/>
    <w:tmpl w:val="CE4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FA6C4F"/>
    <w:multiLevelType w:val="hybridMultilevel"/>
    <w:tmpl w:val="A7A620C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559F2"/>
    <w:multiLevelType w:val="hybridMultilevel"/>
    <w:tmpl w:val="CDAA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61A3BC3"/>
    <w:multiLevelType w:val="hybridMultilevel"/>
    <w:tmpl w:val="90CED2C6"/>
    <w:lvl w:ilvl="0" w:tplc="6CD0E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91E8B"/>
    <w:multiLevelType w:val="hybridMultilevel"/>
    <w:tmpl w:val="F1F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586F95"/>
    <w:multiLevelType w:val="hybridMultilevel"/>
    <w:tmpl w:val="D61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C23828"/>
    <w:multiLevelType w:val="hybridMultilevel"/>
    <w:tmpl w:val="4298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B50"/>
    <w:rsid w:val="000024FE"/>
    <w:rsid w:val="00014DA5"/>
    <w:rsid w:val="00014E72"/>
    <w:rsid w:val="00035BFC"/>
    <w:rsid w:val="00057822"/>
    <w:rsid w:val="00065C77"/>
    <w:rsid w:val="00070DE5"/>
    <w:rsid w:val="00074EC6"/>
    <w:rsid w:val="000A7D9B"/>
    <w:rsid w:val="000B4306"/>
    <w:rsid w:val="000E1BDB"/>
    <w:rsid w:val="000E43C4"/>
    <w:rsid w:val="000F0949"/>
    <w:rsid w:val="001131F6"/>
    <w:rsid w:val="00127F4C"/>
    <w:rsid w:val="001614BB"/>
    <w:rsid w:val="00164593"/>
    <w:rsid w:val="00184918"/>
    <w:rsid w:val="001927DF"/>
    <w:rsid w:val="001A2E3F"/>
    <w:rsid w:val="001B3261"/>
    <w:rsid w:val="001B5B07"/>
    <w:rsid w:val="001D48D5"/>
    <w:rsid w:val="001D5F77"/>
    <w:rsid w:val="001D6EDF"/>
    <w:rsid w:val="001D79B3"/>
    <w:rsid w:val="001F126F"/>
    <w:rsid w:val="00223B2D"/>
    <w:rsid w:val="00225A28"/>
    <w:rsid w:val="00231920"/>
    <w:rsid w:val="00234949"/>
    <w:rsid w:val="002420A1"/>
    <w:rsid w:val="002543D2"/>
    <w:rsid w:val="002708A2"/>
    <w:rsid w:val="00274D57"/>
    <w:rsid w:val="002864FB"/>
    <w:rsid w:val="0028674A"/>
    <w:rsid w:val="002922E9"/>
    <w:rsid w:val="00292526"/>
    <w:rsid w:val="002A3151"/>
    <w:rsid w:val="002D2FC2"/>
    <w:rsid w:val="002D555C"/>
    <w:rsid w:val="002E686F"/>
    <w:rsid w:val="003036D8"/>
    <w:rsid w:val="00310979"/>
    <w:rsid w:val="00313C78"/>
    <w:rsid w:val="00320F65"/>
    <w:rsid w:val="003216F0"/>
    <w:rsid w:val="003225A4"/>
    <w:rsid w:val="003247D2"/>
    <w:rsid w:val="0033351E"/>
    <w:rsid w:val="00341944"/>
    <w:rsid w:val="00346D7F"/>
    <w:rsid w:val="00355927"/>
    <w:rsid w:val="00364A3E"/>
    <w:rsid w:val="0037283B"/>
    <w:rsid w:val="00373960"/>
    <w:rsid w:val="0037648F"/>
    <w:rsid w:val="0038376B"/>
    <w:rsid w:val="003863A6"/>
    <w:rsid w:val="00392B91"/>
    <w:rsid w:val="003C77E8"/>
    <w:rsid w:val="003F19F0"/>
    <w:rsid w:val="00406E90"/>
    <w:rsid w:val="0042706D"/>
    <w:rsid w:val="0042797B"/>
    <w:rsid w:val="00433A91"/>
    <w:rsid w:val="00433B51"/>
    <w:rsid w:val="0044563F"/>
    <w:rsid w:val="004521A8"/>
    <w:rsid w:val="00463F86"/>
    <w:rsid w:val="004770EB"/>
    <w:rsid w:val="004821F3"/>
    <w:rsid w:val="004829FB"/>
    <w:rsid w:val="004B2A22"/>
    <w:rsid w:val="004E285E"/>
    <w:rsid w:val="004E2BA3"/>
    <w:rsid w:val="00502678"/>
    <w:rsid w:val="005167D4"/>
    <w:rsid w:val="005503EC"/>
    <w:rsid w:val="005544E0"/>
    <w:rsid w:val="00563E06"/>
    <w:rsid w:val="00567F81"/>
    <w:rsid w:val="0057147B"/>
    <w:rsid w:val="005721C8"/>
    <w:rsid w:val="005A0938"/>
    <w:rsid w:val="005A18C2"/>
    <w:rsid w:val="005A2427"/>
    <w:rsid w:val="005B3C57"/>
    <w:rsid w:val="005C62FA"/>
    <w:rsid w:val="005D303F"/>
    <w:rsid w:val="005D5292"/>
    <w:rsid w:val="005D69E3"/>
    <w:rsid w:val="005F037B"/>
    <w:rsid w:val="005F4D83"/>
    <w:rsid w:val="005F6CE6"/>
    <w:rsid w:val="005F78C8"/>
    <w:rsid w:val="00625739"/>
    <w:rsid w:val="00625CF9"/>
    <w:rsid w:val="006548A5"/>
    <w:rsid w:val="006615AA"/>
    <w:rsid w:val="006743B5"/>
    <w:rsid w:val="006776BF"/>
    <w:rsid w:val="00684E5F"/>
    <w:rsid w:val="00685044"/>
    <w:rsid w:val="006A4D2C"/>
    <w:rsid w:val="006D6B1F"/>
    <w:rsid w:val="006E1BD1"/>
    <w:rsid w:val="00703453"/>
    <w:rsid w:val="00716A6C"/>
    <w:rsid w:val="00717988"/>
    <w:rsid w:val="00731BA2"/>
    <w:rsid w:val="00760465"/>
    <w:rsid w:val="00770781"/>
    <w:rsid w:val="007B0BF8"/>
    <w:rsid w:val="007C782D"/>
    <w:rsid w:val="008225DC"/>
    <w:rsid w:val="00827B80"/>
    <w:rsid w:val="00832177"/>
    <w:rsid w:val="00835E41"/>
    <w:rsid w:val="008362BD"/>
    <w:rsid w:val="0085109B"/>
    <w:rsid w:val="008646D9"/>
    <w:rsid w:val="00866CA3"/>
    <w:rsid w:val="00885034"/>
    <w:rsid w:val="008A0066"/>
    <w:rsid w:val="008A4466"/>
    <w:rsid w:val="008B5DD0"/>
    <w:rsid w:val="008C3170"/>
    <w:rsid w:val="008C4813"/>
    <w:rsid w:val="0091205F"/>
    <w:rsid w:val="009157E4"/>
    <w:rsid w:val="00915EAD"/>
    <w:rsid w:val="00921E90"/>
    <w:rsid w:val="0096420A"/>
    <w:rsid w:val="009C0847"/>
    <w:rsid w:val="009C5FA8"/>
    <w:rsid w:val="009D2206"/>
    <w:rsid w:val="009E62AE"/>
    <w:rsid w:val="00A07D56"/>
    <w:rsid w:val="00A1169B"/>
    <w:rsid w:val="00A440A5"/>
    <w:rsid w:val="00A5314B"/>
    <w:rsid w:val="00A56C28"/>
    <w:rsid w:val="00A706D0"/>
    <w:rsid w:val="00A73317"/>
    <w:rsid w:val="00A74678"/>
    <w:rsid w:val="00A77D38"/>
    <w:rsid w:val="00A82513"/>
    <w:rsid w:val="00AD094E"/>
    <w:rsid w:val="00AE0047"/>
    <w:rsid w:val="00AF0CE8"/>
    <w:rsid w:val="00B051D6"/>
    <w:rsid w:val="00B329FD"/>
    <w:rsid w:val="00B44567"/>
    <w:rsid w:val="00B44640"/>
    <w:rsid w:val="00B469AA"/>
    <w:rsid w:val="00B477D6"/>
    <w:rsid w:val="00B53449"/>
    <w:rsid w:val="00B65BF4"/>
    <w:rsid w:val="00B65FA2"/>
    <w:rsid w:val="00B73201"/>
    <w:rsid w:val="00B76F7B"/>
    <w:rsid w:val="00BA2065"/>
    <w:rsid w:val="00BE35F1"/>
    <w:rsid w:val="00BF0326"/>
    <w:rsid w:val="00C038AB"/>
    <w:rsid w:val="00C05C9E"/>
    <w:rsid w:val="00C07E68"/>
    <w:rsid w:val="00C16C9E"/>
    <w:rsid w:val="00C205C1"/>
    <w:rsid w:val="00C22C81"/>
    <w:rsid w:val="00C24744"/>
    <w:rsid w:val="00C265F5"/>
    <w:rsid w:val="00C45AF7"/>
    <w:rsid w:val="00C45EA7"/>
    <w:rsid w:val="00C61074"/>
    <w:rsid w:val="00C6282F"/>
    <w:rsid w:val="00C6354C"/>
    <w:rsid w:val="00C70934"/>
    <w:rsid w:val="00C76A63"/>
    <w:rsid w:val="00C976AF"/>
    <w:rsid w:val="00CC57EC"/>
    <w:rsid w:val="00CC61EC"/>
    <w:rsid w:val="00CD2B50"/>
    <w:rsid w:val="00CE16B5"/>
    <w:rsid w:val="00CF7974"/>
    <w:rsid w:val="00D07DC7"/>
    <w:rsid w:val="00D150EE"/>
    <w:rsid w:val="00D230AF"/>
    <w:rsid w:val="00D23B77"/>
    <w:rsid w:val="00D36EB5"/>
    <w:rsid w:val="00D66DA0"/>
    <w:rsid w:val="00D84614"/>
    <w:rsid w:val="00D85B48"/>
    <w:rsid w:val="00D96585"/>
    <w:rsid w:val="00D96A80"/>
    <w:rsid w:val="00DB1D16"/>
    <w:rsid w:val="00DB3E04"/>
    <w:rsid w:val="00DC51B3"/>
    <w:rsid w:val="00DD7624"/>
    <w:rsid w:val="00DF7A01"/>
    <w:rsid w:val="00E031DB"/>
    <w:rsid w:val="00E068B8"/>
    <w:rsid w:val="00E319DE"/>
    <w:rsid w:val="00E34D3A"/>
    <w:rsid w:val="00E700BC"/>
    <w:rsid w:val="00E70CF0"/>
    <w:rsid w:val="00E96940"/>
    <w:rsid w:val="00EE3EA5"/>
    <w:rsid w:val="00EF231F"/>
    <w:rsid w:val="00EF7C3C"/>
    <w:rsid w:val="00F7051F"/>
    <w:rsid w:val="00F73DEB"/>
    <w:rsid w:val="00F825A1"/>
    <w:rsid w:val="00F851C1"/>
    <w:rsid w:val="00F86437"/>
    <w:rsid w:val="00FB5749"/>
    <w:rsid w:val="00FB799C"/>
    <w:rsid w:val="00FC75E9"/>
    <w:rsid w:val="00FD16F4"/>
    <w:rsid w:val="00FD6889"/>
    <w:rsid w:val="00FD79E0"/>
    <w:rsid w:val="00FF3305"/>
    <w:rsid w:val="00FF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CF0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4E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5D6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4E5F"/>
    <w:rPr>
      <w:rFonts w:ascii="Times New Roman" w:hAnsi="Times New Roman" w:cs="Times New Roman"/>
      <w:sz w:val="28"/>
      <w:szCs w:val="28"/>
      <w:lang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69E3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TableGrid">
    <w:name w:val="Table Grid"/>
    <w:basedOn w:val="TableNormal"/>
    <w:uiPriority w:val="99"/>
    <w:rsid w:val="00CD2B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D2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0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38AB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99"/>
    <w:qFormat/>
    <w:rsid w:val="00FD16F4"/>
    <w:rPr>
      <w:rFonts w:cs="Times New Roman"/>
      <w:b/>
      <w:bCs/>
      <w:i/>
      <w:iCs/>
      <w:color w:val="5B9BD5"/>
    </w:rPr>
  </w:style>
  <w:style w:type="paragraph" w:styleId="NoSpacing">
    <w:name w:val="No Spacing"/>
    <w:link w:val="NoSpacingChar"/>
    <w:uiPriority w:val="99"/>
    <w:qFormat/>
    <w:rsid w:val="00B329FD"/>
    <w:rPr>
      <w:lang w:eastAsia="en-US"/>
    </w:rPr>
  </w:style>
  <w:style w:type="character" w:customStyle="1" w:styleId="c2">
    <w:name w:val="c2"/>
    <w:basedOn w:val="DefaultParagraphFont"/>
    <w:uiPriority w:val="99"/>
    <w:rsid w:val="00B329FD"/>
    <w:rPr>
      <w:rFonts w:cs="Times New Roman"/>
    </w:rPr>
  </w:style>
  <w:style w:type="paragraph" w:customStyle="1" w:styleId="Default">
    <w:name w:val="Default"/>
    <w:uiPriority w:val="99"/>
    <w:rsid w:val="00B329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A07D56"/>
    <w:rPr>
      <w:rFonts w:cs="Times New Roman"/>
      <w:b/>
      <w:bCs/>
    </w:rPr>
  </w:style>
  <w:style w:type="paragraph" w:styleId="NormalWeb">
    <w:name w:val="Normal (Web)"/>
    <w:basedOn w:val="Normal"/>
    <w:link w:val="NormalWebChar"/>
    <w:uiPriority w:val="99"/>
    <w:rsid w:val="003863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4">
    <w:name w:val="Font Style84"/>
    <w:uiPriority w:val="99"/>
    <w:rsid w:val="005B3C57"/>
    <w:rPr>
      <w:rFonts w:ascii="Times New Roman" w:hAnsi="Times New Roman"/>
      <w:b/>
      <w:sz w:val="24"/>
    </w:rPr>
  </w:style>
  <w:style w:type="character" w:customStyle="1" w:styleId="NormalWebChar">
    <w:name w:val="Normal (Web) Char"/>
    <w:link w:val="NormalWeb"/>
    <w:uiPriority w:val="99"/>
    <w:locked/>
    <w:rsid w:val="006743B5"/>
    <w:rPr>
      <w:rFonts w:ascii="Times New Roman" w:hAnsi="Times New Roman"/>
      <w:sz w:val="24"/>
      <w:lang w:eastAsia="ru-RU"/>
    </w:rPr>
  </w:style>
  <w:style w:type="paragraph" w:customStyle="1" w:styleId="Style77">
    <w:name w:val="Style77"/>
    <w:basedOn w:val="Normal"/>
    <w:uiPriority w:val="99"/>
    <w:rsid w:val="006743B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6743B5"/>
    <w:rPr>
      <w:rFonts w:ascii="Times New Roman" w:hAnsi="Times New Roman"/>
      <w:sz w:val="26"/>
    </w:rPr>
  </w:style>
  <w:style w:type="character" w:customStyle="1" w:styleId="NoSpacingChar">
    <w:name w:val="No Spacing Char"/>
    <w:link w:val="NoSpacing"/>
    <w:uiPriority w:val="99"/>
    <w:locked/>
    <w:rsid w:val="00FF500E"/>
    <w:rPr>
      <w:sz w:val="22"/>
      <w:lang w:val="ru-RU" w:eastAsia="en-US"/>
    </w:rPr>
  </w:style>
  <w:style w:type="character" w:customStyle="1" w:styleId="normaltextrun">
    <w:name w:val="normaltextrun"/>
    <w:basedOn w:val="DefaultParagraphFont"/>
    <w:uiPriority w:val="99"/>
    <w:rsid w:val="00433A91"/>
    <w:rPr>
      <w:rFonts w:cs="Times New Roman"/>
    </w:rPr>
  </w:style>
  <w:style w:type="paragraph" w:customStyle="1" w:styleId="1">
    <w:name w:val="Без интервала1"/>
    <w:uiPriority w:val="99"/>
    <w:rsid w:val="00703453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">
    <w:name w:val="Без интервала2"/>
    <w:uiPriority w:val="99"/>
    <w:rsid w:val="0076046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rsid w:val="003247D2"/>
    <w:rPr>
      <w:rFonts w:cs="Times New Roman"/>
      <w:color w:val="0563C1"/>
      <w:u w:val="single"/>
    </w:rPr>
  </w:style>
  <w:style w:type="paragraph" w:styleId="BodyText2">
    <w:name w:val="Body Text 2"/>
    <w:basedOn w:val="Normal"/>
    <w:link w:val="BodyText2Char"/>
    <w:uiPriority w:val="99"/>
    <w:rsid w:val="00563E0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63E06"/>
    <w:rPr>
      <w:rFonts w:ascii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563E06"/>
    <w:pPr>
      <w:spacing w:after="0" w:line="240" w:lineRule="auto"/>
      <w:jc w:val="center"/>
    </w:pPr>
    <w:rPr>
      <w:rFonts w:ascii="Arial Tat" w:eastAsia="Times New Roman" w:hAnsi="Arial Tat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563E06"/>
    <w:rPr>
      <w:rFonts w:ascii="Arial Tat" w:hAnsi="Arial Tat" w:cs="Times New Roman"/>
      <w:b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035BFC"/>
    <w:rPr>
      <w:sz w:val="26"/>
      <w:shd w:val="clear" w:color="auto" w:fill="FFFFFF"/>
    </w:rPr>
  </w:style>
  <w:style w:type="paragraph" w:customStyle="1" w:styleId="21">
    <w:name w:val="Основной текст (2)1"/>
    <w:basedOn w:val="Normal"/>
    <w:link w:val="20"/>
    <w:uiPriority w:val="99"/>
    <w:rsid w:val="00035BFC"/>
    <w:pPr>
      <w:widowControl w:val="0"/>
      <w:shd w:val="clear" w:color="auto" w:fill="FFFFFF"/>
      <w:spacing w:after="60" w:line="319" w:lineRule="exact"/>
      <w:ind w:hanging="1900"/>
      <w:jc w:val="center"/>
    </w:pPr>
    <w:rPr>
      <w:sz w:val="26"/>
      <w:szCs w:val="26"/>
      <w:lang w:eastAsia="ru-RU"/>
    </w:rPr>
  </w:style>
  <w:style w:type="character" w:customStyle="1" w:styleId="22">
    <w:name w:val="Основной текст (2)"/>
    <w:uiPriority w:val="99"/>
    <w:rsid w:val="00035BFC"/>
    <w:rPr>
      <w:rFonts w:ascii="Times New Roman" w:hAnsi="Times New Roman"/>
      <w:sz w:val="26"/>
      <w:u w:val="none"/>
      <w:effect w:val="none"/>
    </w:rPr>
  </w:style>
  <w:style w:type="paragraph" w:styleId="BodyTextIndent">
    <w:name w:val="Body Text Indent"/>
    <w:basedOn w:val="Normal"/>
    <w:link w:val="BodyTextIndentChar"/>
    <w:uiPriority w:val="99"/>
    <w:rsid w:val="00F825A1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25A1"/>
    <w:rPr>
      <w:rFonts w:ascii="Times New Roman" w:hAnsi="Times New Roman" w:cs="Times New Roman"/>
      <w:sz w:val="26"/>
      <w:szCs w:val="26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225A2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25A28"/>
    <w:rPr>
      <w:rFonts w:ascii="Times New Roman" w:hAnsi="Times New Roman" w:cs="Times New Roman"/>
      <w:b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FD79E0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50</Pages>
  <Words>18128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2020-10-12T12:01:00Z</cp:lastPrinted>
  <dcterms:created xsi:type="dcterms:W3CDTF">2021-01-27T14:25:00Z</dcterms:created>
  <dcterms:modified xsi:type="dcterms:W3CDTF">2021-02-04T09:03:00Z</dcterms:modified>
</cp:coreProperties>
</file>