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13" w:rsidRDefault="001D5449" w:rsidP="00601613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both"/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6305550" cy="891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613" w:rsidRDefault="00601613" w:rsidP="00601613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both"/>
      </w:pPr>
    </w:p>
    <w:p w:rsidR="009E283F" w:rsidRPr="00EC5819" w:rsidRDefault="00B83F09" w:rsidP="00601613">
      <w:pPr>
        <w:pStyle w:val="af0"/>
        <w:shd w:val="clear" w:color="auto" w:fill="FFFFFF"/>
        <w:tabs>
          <w:tab w:val="left" w:pos="426"/>
        </w:tabs>
        <w:spacing w:before="0" w:beforeAutospacing="0" w:after="0" w:afterAutospacing="0"/>
        <w:jc w:val="both"/>
      </w:pPr>
      <w:r>
        <w:lastRenderedPageBreak/>
        <w:t>обучающиеся</w:t>
      </w:r>
      <w:r w:rsidR="009E283F" w:rsidRPr="009E283F">
        <w:t xml:space="preserve"> могут использовать на уроке планшеты и электронные книги в рамках учебной программы только с разрешения учителя и с учетом норм, установленных СанПиНом 2.4.2.2821-10.</w:t>
      </w:r>
    </w:p>
    <w:p w:rsidR="002D33E8" w:rsidRPr="002D33E8" w:rsidRDefault="002D33E8" w:rsidP="002D33E8">
      <w:pPr>
        <w:pStyle w:val="2b"/>
        <w:numPr>
          <w:ilvl w:val="0"/>
          <w:numId w:val="43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EC5819" w:rsidRPr="00EC5819">
        <w:rPr>
          <w:sz w:val="24"/>
          <w:szCs w:val="24"/>
        </w:rPr>
        <w:t>омнить, что ответственность за сохранность телефона лежит только на</w:t>
      </w:r>
      <w:r w:rsidR="00EC5819">
        <w:rPr>
          <w:sz w:val="24"/>
          <w:szCs w:val="24"/>
        </w:rPr>
        <w:t xml:space="preserve"> </w:t>
      </w:r>
      <w:r w:rsidR="00EC5819" w:rsidRPr="00EC5819">
        <w:rPr>
          <w:sz w:val="24"/>
          <w:szCs w:val="24"/>
        </w:rPr>
        <w:t>его</w:t>
      </w:r>
      <w:r w:rsidR="00EC5819">
        <w:rPr>
          <w:sz w:val="24"/>
          <w:szCs w:val="24"/>
        </w:rPr>
        <w:t xml:space="preserve"> </w:t>
      </w:r>
      <w:r w:rsidR="00EC5819" w:rsidRPr="00EC5819">
        <w:rPr>
          <w:sz w:val="24"/>
          <w:szCs w:val="24"/>
        </w:rPr>
        <w:t>владельце (родителях, законных представителях владельца). Все случаи</w:t>
      </w:r>
      <w:r w:rsidR="00EC5819">
        <w:rPr>
          <w:sz w:val="24"/>
          <w:szCs w:val="24"/>
        </w:rPr>
        <w:t xml:space="preserve"> </w:t>
      </w:r>
      <w:r w:rsidR="00EC5819" w:rsidRPr="00EC5819">
        <w:rPr>
          <w:sz w:val="24"/>
          <w:szCs w:val="24"/>
        </w:rPr>
        <w:t>хищения имущества</w:t>
      </w:r>
      <w:r w:rsidR="00EC5819">
        <w:rPr>
          <w:sz w:val="24"/>
          <w:szCs w:val="24"/>
        </w:rPr>
        <w:t xml:space="preserve"> </w:t>
      </w:r>
      <w:r w:rsidR="00EC5819" w:rsidRPr="00EC5819">
        <w:rPr>
          <w:sz w:val="24"/>
          <w:szCs w:val="24"/>
        </w:rPr>
        <w:t xml:space="preserve">рассматриваются по заявлению в </w:t>
      </w:r>
      <w:r w:rsidR="00EC5819">
        <w:rPr>
          <w:sz w:val="24"/>
          <w:szCs w:val="24"/>
        </w:rPr>
        <w:t xml:space="preserve">полицию в </w:t>
      </w:r>
      <w:r w:rsidR="00EC5819" w:rsidRPr="00EC5819">
        <w:rPr>
          <w:sz w:val="24"/>
          <w:szCs w:val="24"/>
        </w:rPr>
        <w:t>соответствии с действующим законодательством.</w:t>
      </w:r>
    </w:p>
    <w:p w:rsidR="00EC5819" w:rsidRPr="002D33E8" w:rsidRDefault="002D33E8" w:rsidP="002D33E8">
      <w:pPr>
        <w:pStyle w:val="2b"/>
        <w:numPr>
          <w:ilvl w:val="0"/>
          <w:numId w:val="43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в</w:t>
      </w:r>
      <w:r w:rsidR="00EC5819" w:rsidRPr="002D33E8">
        <w:rPr>
          <w:sz w:val="24"/>
          <w:szCs w:val="24"/>
        </w:rPr>
        <w:t xml:space="preserve"> здании школы запрещена пропаганда культа насилия, жестокости или порнографии посредством сотового телефона.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EC5819">
        <w:rPr>
          <w:b/>
          <w:sz w:val="24"/>
          <w:szCs w:val="24"/>
        </w:rPr>
        <w:t>4. Права пользователей.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 xml:space="preserve">        Вне уроков пользователь имеет право применять мобильный телефон в здании школы как современное средство коммуникации:</w:t>
      </w:r>
    </w:p>
    <w:p w:rsidR="00EC5819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осуществлять звонки;</w:t>
      </w:r>
    </w:p>
    <w:p w:rsidR="00EC5819" w:rsidRPr="00EC5819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посылать SMS – сообщения;</w:t>
      </w:r>
    </w:p>
    <w:p w:rsidR="002D33E8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играть;</w:t>
      </w:r>
    </w:p>
    <w:p w:rsidR="00EC5819" w:rsidRPr="00EC5819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обмениваться информацией;</w:t>
      </w:r>
    </w:p>
    <w:p w:rsidR="00EC5819" w:rsidRPr="00EC5819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делать открытую фото- и видео- съемку с согласия окружающих;</w:t>
      </w:r>
    </w:p>
    <w:p w:rsidR="00EC5819" w:rsidRPr="00EC5819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слушать радио и музыку через наушники в тихом режиме</w:t>
      </w:r>
      <w:r w:rsidR="002D33E8">
        <w:rPr>
          <w:sz w:val="24"/>
          <w:szCs w:val="24"/>
        </w:rPr>
        <w:t xml:space="preserve"> (в движении - не разрешается)</w:t>
      </w:r>
      <w:r w:rsidRPr="00EC5819">
        <w:rPr>
          <w:sz w:val="24"/>
          <w:szCs w:val="24"/>
        </w:rPr>
        <w:t>.</w:t>
      </w:r>
    </w:p>
    <w:p w:rsidR="00EC5819" w:rsidRPr="00EC5819" w:rsidRDefault="00EC5819" w:rsidP="002D33E8">
      <w:pPr>
        <w:pStyle w:val="2b"/>
        <w:tabs>
          <w:tab w:val="left" w:pos="0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EC5819">
        <w:rPr>
          <w:b/>
          <w:sz w:val="24"/>
          <w:szCs w:val="24"/>
        </w:rPr>
        <w:t>5. Обязанности пользователей.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Пользователям запрещается: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5.1.Использовать сотовый телефон на уроке в любом  режиме (в том числе как калькулятор, записную книжку).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5.2.Использовать громкий режим вызова и прослушивания мелодий во все время пребывания в школе.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5.3.Пропагандировать, хранить информацию, содержащую жестокость, насилие или порнографию посредством телефона.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5.4.Сознательно наносить вред образовательному процессу при использовании сотового телефона.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EC5819">
        <w:rPr>
          <w:b/>
          <w:sz w:val="24"/>
          <w:szCs w:val="24"/>
        </w:rPr>
        <w:t>6.</w:t>
      </w:r>
      <w:r w:rsidR="009E283F">
        <w:rPr>
          <w:b/>
          <w:sz w:val="24"/>
          <w:szCs w:val="24"/>
        </w:rPr>
        <w:t xml:space="preserve">  </w:t>
      </w:r>
      <w:r w:rsidRPr="00EC5819">
        <w:rPr>
          <w:b/>
          <w:sz w:val="24"/>
          <w:szCs w:val="24"/>
        </w:rPr>
        <w:t>Ответственность за нарушение Правил.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За нарушение настоящих Правил пользователем сотовой связью предусматривается сведущая ответственность: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6.1.За однократное нарушение, оформленное докладной на имя директора, объявляется замечание (с написанием объяснительной).</w:t>
      </w:r>
    </w:p>
    <w:p w:rsid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6.2.При повторных фактах нарушения - собеседование администрации школы с родителями (законными представите</w:t>
      </w:r>
      <w:r w:rsidR="004D1F77">
        <w:rPr>
          <w:sz w:val="24"/>
          <w:szCs w:val="24"/>
        </w:rPr>
        <w:t>лями) обучающегося</w:t>
      </w:r>
      <w:r w:rsidRPr="00EC5819">
        <w:rPr>
          <w:sz w:val="24"/>
          <w:szCs w:val="24"/>
        </w:rPr>
        <w:t xml:space="preserve">. </w:t>
      </w:r>
    </w:p>
    <w:p w:rsidR="004D1F77" w:rsidRPr="00EC5819" w:rsidRDefault="004D1F77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6.3. При неоднократном нарушении – рассмотрение данного нарушения на Совете профилактики.</w:t>
      </w:r>
    </w:p>
    <w:p w:rsidR="00EC5819" w:rsidRPr="00EC5819" w:rsidRDefault="004D1F77" w:rsidP="00EC5819">
      <w:pPr>
        <w:pStyle w:val="2b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6.4</w:t>
      </w:r>
      <w:r w:rsidR="00EC5819" w:rsidRPr="00EC5819">
        <w:rPr>
          <w:sz w:val="24"/>
          <w:szCs w:val="24"/>
        </w:rPr>
        <w:t xml:space="preserve">.Сотруднику школы, нарушившему </w:t>
      </w:r>
      <w:r w:rsidR="000670E5">
        <w:rPr>
          <w:sz w:val="24"/>
          <w:szCs w:val="24"/>
        </w:rPr>
        <w:t xml:space="preserve"> </w:t>
      </w:r>
      <w:r w:rsidR="00EC5819" w:rsidRPr="00EC5819">
        <w:rPr>
          <w:sz w:val="24"/>
          <w:szCs w:val="24"/>
        </w:rPr>
        <w:t>Правила</w:t>
      </w:r>
      <w:r w:rsidR="00761C28">
        <w:rPr>
          <w:sz w:val="24"/>
          <w:szCs w:val="24"/>
        </w:rPr>
        <w:t xml:space="preserve">, </w:t>
      </w:r>
      <w:r w:rsidR="00EC5819" w:rsidRPr="00EC5819">
        <w:rPr>
          <w:sz w:val="24"/>
          <w:szCs w:val="24"/>
        </w:rPr>
        <w:t>выносится дисциплинарное взыскание.</w:t>
      </w:r>
    </w:p>
    <w:p w:rsidR="000B674E" w:rsidRDefault="000B674E" w:rsidP="000B674E">
      <w:pPr>
        <w:pStyle w:val="Style4"/>
        <w:widowControl/>
        <w:tabs>
          <w:tab w:val="left" w:pos="0"/>
        </w:tabs>
        <w:spacing w:line="240" w:lineRule="auto"/>
        <w:ind w:firstLine="0"/>
        <w:jc w:val="center"/>
      </w:pPr>
      <w:r>
        <w:rPr>
          <w:b/>
        </w:rPr>
        <w:t>7. Заключительные положения.</w:t>
      </w:r>
    </w:p>
    <w:p w:rsidR="000B674E" w:rsidRDefault="000B674E" w:rsidP="003C3798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7.1. Настоящее Положение утвер</w:t>
      </w:r>
      <w:r w:rsidR="00C32BC3">
        <w:rPr>
          <w:sz w:val="24"/>
          <w:szCs w:val="24"/>
        </w:rPr>
        <w:t>ждается директором МБОУ «</w:t>
      </w:r>
      <w:r w:rsidR="00761C28">
        <w:rPr>
          <w:sz w:val="24"/>
          <w:szCs w:val="24"/>
        </w:rPr>
        <w:t>Бехтеревская средняя школа</w:t>
      </w:r>
      <w:r>
        <w:rPr>
          <w:sz w:val="24"/>
          <w:szCs w:val="24"/>
        </w:rPr>
        <w:t>»  ЕМР РТ  и вступает в силу с даты его утверждения.</w:t>
      </w:r>
    </w:p>
    <w:p w:rsidR="000B674E" w:rsidRDefault="000B674E" w:rsidP="003C3798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7.2. Изменения и дополнения могут быть внесены в данный локальный акт с момента регистрации новой редакции Устава.</w:t>
      </w:r>
    </w:p>
    <w:p w:rsidR="000B674E" w:rsidRDefault="000B674E" w:rsidP="003C3798">
      <w:pPr>
        <w:pStyle w:val="2b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7.3. Положение утрачивает силу в случае принятия нового Положения о локальных актах.</w:t>
      </w:r>
    </w:p>
    <w:p w:rsidR="000B674E" w:rsidRDefault="000B674E" w:rsidP="003C3798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7.4. Вопросы, не урегулированные  настоящим Положением, подлежат урегулированию в соответствии с действующим законодательством РФ, Уставом </w:t>
      </w:r>
      <w:r w:rsidR="00C32BC3">
        <w:rPr>
          <w:sz w:val="24"/>
          <w:szCs w:val="24"/>
        </w:rPr>
        <w:t>МБОУ «</w:t>
      </w:r>
      <w:r w:rsidR="00761C28">
        <w:rPr>
          <w:sz w:val="24"/>
          <w:szCs w:val="24"/>
        </w:rPr>
        <w:t>Бехтеревская средняя школа</w:t>
      </w:r>
      <w:r>
        <w:rPr>
          <w:sz w:val="24"/>
          <w:szCs w:val="24"/>
        </w:rPr>
        <w:t xml:space="preserve">»  ЕМР РТ </w:t>
      </w:r>
      <w:r>
        <w:rPr>
          <w:color w:val="000000"/>
          <w:sz w:val="24"/>
          <w:szCs w:val="24"/>
        </w:rPr>
        <w:t xml:space="preserve"> и иными локальными нормативными актами.</w:t>
      </w:r>
    </w:p>
    <w:p w:rsidR="000B674E" w:rsidRDefault="000B674E" w:rsidP="003C3798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7.5. Настоящее Положение размещается на сайт</w:t>
      </w:r>
      <w:r w:rsidR="00C32BC3">
        <w:rPr>
          <w:sz w:val="24"/>
          <w:szCs w:val="24"/>
        </w:rPr>
        <w:t>е МБОУ «</w:t>
      </w:r>
      <w:r w:rsidR="00761C28">
        <w:rPr>
          <w:sz w:val="24"/>
          <w:szCs w:val="24"/>
        </w:rPr>
        <w:t>Бехтеревская средняя школа</w:t>
      </w:r>
      <w:r>
        <w:rPr>
          <w:sz w:val="24"/>
          <w:szCs w:val="24"/>
        </w:rPr>
        <w:t>»  ЕМР РТ.</w:t>
      </w:r>
    </w:p>
    <w:p w:rsidR="009441A0" w:rsidRPr="004509B0" w:rsidRDefault="009441A0" w:rsidP="000B674E">
      <w:pPr>
        <w:keepNext/>
        <w:keepLines/>
        <w:tabs>
          <w:tab w:val="left" w:pos="0"/>
        </w:tabs>
        <w:jc w:val="center"/>
      </w:pPr>
    </w:p>
    <w:sectPr w:rsidR="009441A0" w:rsidRPr="004509B0" w:rsidSect="003C3798">
      <w:footerReference w:type="default" r:id="rId9"/>
      <w:pgSz w:w="11905" w:h="16837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C7B" w:rsidRDefault="00AD0C7B">
      <w:r>
        <w:separator/>
      </w:r>
    </w:p>
  </w:endnote>
  <w:endnote w:type="continuationSeparator" w:id="0">
    <w:p w:rsidR="00AD0C7B" w:rsidRDefault="00AD0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0E5" w:rsidRDefault="000C74AC" w:rsidP="000670E5">
    <w:pPr>
      <w:pStyle w:val="ac"/>
      <w:framePr w:w="11575" w:h="149" w:wrap="none" w:vAnchor="text" w:hAnchor="page" w:x="162" w:y="-1073"/>
      <w:jc w:val="center"/>
    </w:pPr>
    <w:r>
      <w:fldChar w:fldCharType="begin"/>
    </w:r>
    <w:r w:rsidR="00CD4852">
      <w:instrText xml:space="preserve"> PAGE   \* MERGEFORMAT </w:instrText>
    </w:r>
    <w:r>
      <w:fldChar w:fldCharType="separate"/>
    </w:r>
    <w:r w:rsidR="001D5449">
      <w:rPr>
        <w:noProof/>
      </w:rPr>
      <w:t>2</w:t>
    </w:r>
    <w:r>
      <w:rPr>
        <w:noProof/>
      </w:rPr>
      <w:fldChar w:fldCharType="end"/>
    </w:r>
  </w:p>
  <w:p w:rsidR="009441A0" w:rsidRDefault="009441A0">
    <w:pPr>
      <w:pStyle w:val="a5"/>
      <w:framePr w:w="11575" w:h="149" w:wrap="none" w:vAnchor="text" w:hAnchor="page" w:x="162" w:y="-1073"/>
      <w:shd w:val="clear" w:color="auto" w:fill="auto"/>
      <w:ind w:left="66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C7B" w:rsidRDefault="00AD0C7B">
      <w:r>
        <w:separator/>
      </w:r>
    </w:p>
  </w:footnote>
  <w:footnote w:type="continuationSeparator" w:id="0">
    <w:p w:rsidR="00AD0C7B" w:rsidRDefault="00AD0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850796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7194DF3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9020809E"/>
    <w:lvl w:ilvl="0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2386476C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662892BE"/>
    <w:lvl w:ilvl="0">
      <w:start w:val="2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0000001D"/>
    <w:multiLevelType w:val="multilevel"/>
    <w:tmpl w:val="0000001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21"/>
    <w:multiLevelType w:val="multilevel"/>
    <w:tmpl w:val="0000002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0000025"/>
    <w:multiLevelType w:val="multilevel"/>
    <w:tmpl w:val="00000024"/>
    <w:lvl w:ilvl="0">
      <w:start w:val="2"/>
      <w:numFmt w:val="decimal"/>
      <w:lvlText w:val="6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00000027"/>
    <w:multiLevelType w:val="multilevel"/>
    <w:tmpl w:val="0000002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>
    <w:nsid w:val="01D61720"/>
    <w:multiLevelType w:val="multilevel"/>
    <w:tmpl w:val="D1A64CDA"/>
    <w:lvl w:ilvl="0">
      <w:start w:val="2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>
    <w:nsid w:val="0EFC1C24"/>
    <w:multiLevelType w:val="multilevel"/>
    <w:tmpl w:val="83FCEC26"/>
    <w:numStyleLink w:val="2"/>
  </w:abstractNum>
  <w:abstractNum w:abstractNumId="23">
    <w:nsid w:val="153F5274"/>
    <w:multiLevelType w:val="multilevel"/>
    <w:tmpl w:val="83FCEC2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38DD31AF"/>
    <w:multiLevelType w:val="multilevel"/>
    <w:tmpl w:val="691CB8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205D7E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3E6A1C0C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415467F4"/>
    <w:multiLevelType w:val="multilevel"/>
    <w:tmpl w:val="92F6849E"/>
    <w:lvl w:ilvl="0">
      <w:start w:val="1"/>
      <w:numFmt w:val="decimal"/>
      <w:lvlText w:val="4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44D1416D"/>
    <w:multiLevelType w:val="multilevel"/>
    <w:tmpl w:val="086C87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4D647B"/>
    <w:multiLevelType w:val="multilevel"/>
    <w:tmpl w:val="61764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B94FF7"/>
    <w:multiLevelType w:val="multilevel"/>
    <w:tmpl w:val="466E37BA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1480B7F"/>
    <w:multiLevelType w:val="multilevel"/>
    <w:tmpl w:val="F364C6C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3442F75"/>
    <w:multiLevelType w:val="multilevel"/>
    <w:tmpl w:val="D996D6E6"/>
    <w:lvl w:ilvl="0">
      <w:start w:val="2"/>
      <w:numFmt w:val="decimal"/>
      <w:lvlText w:val="4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C5110D"/>
    <w:multiLevelType w:val="multilevel"/>
    <w:tmpl w:val="88D277D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495A7C"/>
    <w:multiLevelType w:val="multilevel"/>
    <w:tmpl w:val="83FCEC26"/>
    <w:styleLink w:val="1"/>
    <w:lvl w:ilvl="0">
      <w:start w:val="5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5D426F1D"/>
    <w:multiLevelType w:val="multilevel"/>
    <w:tmpl w:val="83FCEC2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5D943A7E"/>
    <w:multiLevelType w:val="multilevel"/>
    <w:tmpl w:val="83FCEC26"/>
    <w:styleLink w:val="2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>
    <w:nsid w:val="65F06386"/>
    <w:multiLevelType w:val="multilevel"/>
    <w:tmpl w:val="6C22E1F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8">
    <w:nsid w:val="69356883"/>
    <w:multiLevelType w:val="multilevel"/>
    <w:tmpl w:val="6BB44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99B26F1"/>
    <w:multiLevelType w:val="multilevel"/>
    <w:tmpl w:val="17EC35D6"/>
    <w:lvl w:ilvl="0">
      <w:start w:val="1"/>
      <w:numFmt w:val="decimal"/>
      <w:lvlText w:val="4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975322"/>
    <w:multiLevelType w:val="multilevel"/>
    <w:tmpl w:val="9C9EFA7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FB34BF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>
    <w:nsid w:val="7F3028C9"/>
    <w:multiLevelType w:val="hybridMultilevel"/>
    <w:tmpl w:val="DF8C9FF0"/>
    <w:lvl w:ilvl="0" w:tplc="465458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577119"/>
    <w:multiLevelType w:val="hybridMultilevel"/>
    <w:tmpl w:val="0DE0B03C"/>
    <w:lvl w:ilvl="0" w:tplc="465458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412119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37"/>
  </w:num>
  <w:num w:numId="24">
    <w:abstractNumId w:val="29"/>
  </w:num>
  <w:num w:numId="25">
    <w:abstractNumId w:val="24"/>
  </w:num>
  <w:num w:numId="26">
    <w:abstractNumId w:val="30"/>
  </w:num>
  <w:num w:numId="27">
    <w:abstractNumId w:val="31"/>
  </w:num>
  <w:num w:numId="28">
    <w:abstractNumId w:val="33"/>
  </w:num>
  <w:num w:numId="29">
    <w:abstractNumId w:val="40"/>
  </w:num>
  <w:num w:numId="30">
    <w:abstractNumId w:val="28"/>
  </w:num>
  <w:num w:numId="31">
    <w:abstractNumId w:val="41"/>
  </w:num>
  <w:num w:numId="32">
    <w:abstractNumId w:val="27"/>
  </w:num>
  <w:num w:numId="33">
    <w:abstractNumId w:val="39"/>
  </w:num>
  <w:num w:numId="34">
    <w:abstractNumId w:val="32"/>
  </w:num>
  <w:num w:numId="35">
    <w:abstractNumId w:val="38"/>
  </w:num>
  <w:num w:numId="36">
    <w:abstractNumId w:val="35"/>
  </w:num>
  <w:num w:numId="37">
    <w:abstractNumId w:val="26"/>
  </w:num>
  <w:num w:numId="38">
    <w:abstractNumId w:val="25"/>
  </w:num>
  <w:num w:numId="39">
    <w:abstractNumId w:val="23"/>
  </w:num>
  <w:num w:numId="40">
    <w:abstractNumId w:val="22"/>
  </w:num>
  <w:num w:numId="41">
    <w:abstractNumId w:val="34"/>
  </w:num>
  <w:num w:numId="42">
    <w:abstractNumId w:val="36"/>
  </w:num>
  <w:num w:numId="43">
    <w:abstractNumId w:val="43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49"/>
    <w:rsid w:val="00055114"/>
    <w:rsid w:val="000670E5"/>
    <w:rsid w:val="000B674E"/>
    <w:rsid w:val="000C74AC"/>
    <w:rsid w:val="000E41DB"/>
    <w:rsid w:val="0012654A"/>
    <w:rsid w:val="00131298"/>
    <w:rsid w:val="00155278"/>
    <w:rsid w:val="001C68AA"/>
    <w:rsid w:val="001D5449"/>
    <w:rsid w:val="001F21A4"/>
    <w:rsid w:val="00236193"/>
    <w:rsid w:val="00272001"/>
    <w:rsid w:val="002805E6"/>
    <w:rsid w:val="002A4BCA"/>
    <w:rsid w:val="002D33E8"/>
    <w:rsid w:val="00302F9A"/>
    <w:rsid w:val="00313141"/>
    <w:rsid w:val="00346A33"/>
    <w:rsid w:val="00366DF7"/>
    <w:rsid w:val="00384B64"/>
    <w:rsid w:val="00391E1B"/>
    <w:rsid w:val="003949CE"/>
    <w:rsid w:val="003A683C"/>
    <w:rsid w:val="003B2059"/>
    <w:rsid w:val="003C3798"/>
    <w:rsid w:val="0042070D"/>
    <w:rsid w:val="00436229"/>
    <w:rsid w:val="004459F3"/>
    <w:rsid w:val="004509B0"/>
    <w:rsid w:val="00455FE2"/>
    <w:rsid w:val="004D1F77"/>
    <w:rsid w:val="005073D1"/>
    <w:rsid w:val="00513B04"/>
    <w:rsid w:val="00516367"/>
    <w:rsid w:val="005738D1"/>
    <w:rsid w:val="005A07E7"/>
    <w:rsid w:val="005A26E8"/>
    <w:rsid w:val="00601613"/>
    <w:rsid w:val="006152CF"/>
    <w:rsid w:val="00672C97"/>
    <w:rsid w:val="00697A68"/>
    <w:rsid w:val="006B3208"/>
    <w:rsid w:val="006F02F6"/>
    <w:rsid w:val="006F4573"/>
    <w:rsid w:val="00721203"/>
    <w:rsid w:val="00721869"/>
    <w:rsid w:val="00741C5C"/>
    <w:rsid w:val="00744543"/>
    <w:rsid w:val="00761C28"/>
    <w:rsid w:val="00773CD8"/>
    <w:rsid w:val="007A279D"/>
    <w:rsid w:val="007B284E"/>
    <w:rsid w:val="007B5724"/>
    <w:rsid w:val="007F3A4C"/>
    <w:rsid w:val="00803AB5"/>
    <w:rsid w:val="00821A18"/>
    <w:rsid w:val="00841248"/>
    <w:rsid w:val="0086709A"/>
    <w:rsid w:val="008A34A1"/>
    <w:rsid w:val="008D0388"/>
    <w:rsid w:val="008E18A0"/>
    <w:rsid w:val="00921D56"/>
    <w:rsid w:val="0093191A"/>
    <w:rsid w:val="00942672"/>
    <w:rsid w:val="009441A0"/>
    <w:rsid w:val="00963FB6"/>
    <w:rsid w:val="009A4B8A"/>
    <w:rsid w:val="009D12E8"/>
    <w:rsid w:val="009E283F"/>
    <w:rsid w:val="00A51EC0"/>
    <w:rsid w:val="00A730C5"/>
    <w:rsid w:val="00AC09EF"/>
    <w:rsid w:val="00AC1F05"/>
    <w:rsid w:val="00AD0C7B"/>
    <w:rsid w:val="00AD563E"/>
    <w:rsid w:val="00AE4657"/>
    <w:rsid w:val="00AE75E4"/>
    <w:rsid w:val="00B329E2"/>
    <w:rsid w:val="00B83F09"/>
    <w:rsid w:val="00B84454"/>
    <w:rsid w:val="00C32BC3"/>
    <w:rsid w:val="00CC12F0"/>
    <w:rsid w:val="00CD4852"/>
    <w:rsid w:val="00CF63A3"/>
    <w:rsid w:val="00D80A4E"/>
    <w:rsid w:val="00DC3ADF"/>
    <w:rsid w:val="00DC7946"/>
    <w:rsid w:val="00DD788D"/>
    <w:rsid w:val="00E04073"/>
    <w:rsid w:val="00E5340B"/>
    <w:rsid w:val="00E631EA"/>
    <w:rsid w:val="00EA4368"/>
    <w:rsid w:val="00EA6C6D"/>
    <w:rsid w:val="00EB3887"/>
    <w:rsid w:val="00EB3C84"/>
    <w:rsid w:val="00EC5819"/>
    <w:rsid w:val="00EE4BBD"/>
    <w:rsid w:val="00F00840"/>
    <w:rsid w:val="00F37AE2"/>
    <w:rsid w:val="00FB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4E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0">
    <w:name w:val="Основной текст (2)_"/>
    <w:link w:val="21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3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4">
    <w:name w:val="Основной текст (2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2">
    <w:name w:val="Заголовок №1_"/>
    <w:link w:val="110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9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a">
    <w:name w:val="Заголовок №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0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3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2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character" w:customStyle="1" w:styleId="MSMincho95pt-1pt">
    <w:name w:val="Колонтитул + MS Mincho;9;5 pt;Полужирный;Интервал -1 pt"/>
    <w:rsid w:val="003A683C"/>
    <w:rPr>
      <w:rFonts w:ascii="MS Mincho" w:eastAsia="MS Mincho" w:hAnsi="MS Mincho" w:cs="MS Mincho"/>
      <w:b/>
      <w:bCs/>
      <w:i w:val="0"/>
      <w:iCs w:val="0"/>
      <w:smallCaps w:val="0"/>
      <w:strike w:val="0"/>
      <w:noProof/>
      <w:spacing w:val="-20"/>
      <w:sz w:val="19"/>
      <w:szCs w:val="19"/>
    </w:rPr>
  </w:style>
  <w:style w:type="character" w:customStyle="1" w:styleId="ae">
    <w:name w:val="Основной текст_"/>
    <w:link w:val="2b"/>
    <w:rsid w:val="003A683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15">
    <w:name w:val="Основной текст1"/>
    <w:rsid w:val="003A683C"/>
  </w:style>
  <w:style w:type="paragraph" w:customStyle="1" w:styleId="2b">
    <w:name w:val="Основной текст2"/>
    <w:basedOn w:val="a"/>
    <w:link w:val="ae"/>
    <w:rsid w:val="003A683C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styleId="af">
    <w:name w:val="Emphasis"/>
    <w:uiPriority w:val="20"/>
    <w:qFormat/>
    <w:rsid w:val="00436229"/>
    <w:rPr>
      <w:i/>
      <w:iCs/>
    </w:rPr>
  </w:style>
  <w:style w:type="numbering" w:customStyle="1" w:styleId="1">
    <w:name w:val="Стиль1"/>
    <w:uiPriority w:val="99"/>
    <w:rsid w:val="00803AB5"/>
    <w:pPr>
      <w:numPr>
        <w:numId w:val="41"/>
      </w:numPr>
    </w:pPr>
  </w:style>
  <w:style w:type="numbering" w:customStyle="1" w:styleId="2">
    <w:name w:val="Стиль2"/>
    <w:uiPriority w:val="99"/>
    <w:rsid w:val="00A51EC0"/>
    <w:pPr>
      <w:numPr>
        <w:numId w:val="42"/>
      </w:numPr>
    </w:pPr>
  </w:style>
  <w:style w:type="paragraph" w:customStyle="1" w:styleId="Style4">
    <w:name w:val="Style4"/>
    <w:basedOn w:val="a"/>
    <w:rsid w:val="000B674E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styleId="af0">
    <w:name w:val="Normal (Web)"/>
    <w:basedOn w:val="a"/>
    <w:uiPriority w:val="99"/>
    <w:unhideWhenUsed/>
    <w:rsid w:val="00C32BC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Balloon Text"/>
    <w:basedOn w:val="a"/>
    <w:link w:val="af2"/>
    <w:uiPriority w:val="99"/>
    <w:semiHidden/>
    <w:unhideWhenUsed/>
    <w:rsid w:val="006016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60161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4E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0">
    <w:name w:val="Основной текст (2)_"/>
    <w:link w:val="21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3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4">
    <w:name w:val="Основной текст (2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2">
    <w:name w:val="Заголовок №1_"/>
    <w:link w:val="110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9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a">
    <w:name w:val="Заголовок №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0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3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2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character" w:customStyle="1" w:styleId="MSMincho95pt-1pt">
    <w:name w:val="Колонтитул + MS Mincho;9;5 pt;Полужирный;Интервал -1 pt"/>
    <w:rsid w:val="003A683C"/>
    <w:rPr>
      <w:rFonts w:ascii="MS Mincho" w:eastAsia="MS Mincho" w:hAnsi="MS Mincho" w:cs="MS Mincho"/>
      <w:b/>
      <w:bCs/>
      <w:i w:val="0"/>
      <w:iCs w:val="0"/>
      <w:smallCaps w:val="0"/>
      <w:strike w:val="0"/>
      <w:noProof/>
      <w:spacing w:val="-20"/>
      <w:sz w:val="19"/>
      <w:szCs w:val="19"/>
    </w:rPr>
  </w:style>
  <w:style w:type="character" w:customStyle="1" w:styleId="ae">
    <w:name w:val="Основной текст_"/>
    <w:link w:val="2b"/>
    <w:rsid w:val="003A683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15">
    <w:name w:val="Основной текст1"/>
    <w:rsid w:val="003A683C"/>
  </w:style>
  <w:style w:type="paragraph" w:customStyle="1" w:styleId="2b">
    <w:name w:val="Основной текст2"/>
    <w:basedOn w:val="a"/>
    <w:link w:val="ae"/>
    <w:rsid w:val="003A683C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styleId="af">
    <w:name w:val="Emphasis"/>
    <w:uiPriority w:val="20"/>
    <w:qFormat/>
    <w:rsid w:val="00436229"/>
    <w:rPr>
      <w:i/>
      <w:iCs/>
    </w:rPr>
  </w:style>
  <w:style w:type="numbering" w:customStyle="1" w:styleId="1">
    <w:name w:val="Стиль1"/>
    <w:uiPriority w:val="99"/>
    <w:rsid w:val="00803AB5"/>
    <w:pPr>
      <w:numPr>
        <w:numId w:val="41"/>
      </w:numPr>
    </w:pPr>
  </w:style>
  <w:style w:type="numbering" w:customStyle="1" w:styleId="2">
    <w:name w:val="Стиль2"/>
    <w:uiPriority w:val="99"/>
    <w:rsid w:val="00A51EC0"/>
    <w:pPr>
      <w:numPr>
        <w:numId w:val="42"/>
      </w:numPr>
    </w:pPr>
  </w:style>
  <w:style w:type="paragraph" w:customStyle="1" w:styleId="Style4">
    <w:name w:val="Style4"/>
    <w:basedOn w:val="a"/>
    <w:rsid w:val="000B674E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styleId="af0">
    <w:name w:val="Normal (Web)"/>
    <w:basedOn w:val="a"/>
    <w:uiPriority w:val="99"/>
    <w:unhideWhenUsed/>
    <w:rsid w:val="00C32BC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Balloon Text"/>
    <w:basedOn w:val="a"/>
    <w:link w:val="af2"/>
    <w:uiPriority w:val="99"/>
    <w:semiHidden/>
    <w:unhideWhenUsed/>
    <w:rsid w:val="006016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60161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93;&#1090;&#1077;&#1088;&#1077;&#1074;&#1086;\Desktop\&#1051;&#1053;&#1040;%20&#1087;&#1086;%20&#1042;&#1056;-2021\&#1076;&#1083;&#1103;%20&#1089;&#1072;&#1081;&#1090;&#1072;\&#1055;&#1056;&#1040;&#1042;&#1048;&#1051;&#1040;%20&#1087;&#1086;&#1083;&#1100;&#1079;&#1086;&#1074;&#1072;&#1085;&#1080;&#1103;%20&#1089;&#1086;&#1090;&#1086;&#1074;&#1099;&#1084;&#1080;%20&#1090;&#1077;&#1083;&#1077;&#1092;&#1086;&#1085;&#1072;&#1084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ПРАВИЛА пользования сотовыми телефонами</Template>
  <TotalTime>2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Бехтерево</dc:creator>
  <cp:lastModifiedBy>Бехтерево</cp:lastModifiedBy>
  <cp:revision>1</cp:revision>
  <cp:lastPrinted>2021-02-16T11:32:00Z</cp:lastPrinted>
  <dcterms:created xsi:type="dcterms:W3CDTF">2021-02-16T11:31:00Z</dcterms:created>
  <dcterms:modified xsi:type="dcterms:W3CDTF">2021-02-16T11:33:00Z</dcterms:modified>
</cp:coreProperties>
</file>