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93" w:rsidRPr="00E13886" w:rsidRDefault="00567793" w:rsidP="00E13886">
      <w:pPr>
        <w:jc w:val="center"/>
        <w:rPr>
          <w:rFonts w:ascii="Times New Roman" w:hAnsi="Times New Roman"/>
          <w:b/>
          <w:sz w:val="96"/>
          <w:szCs w:val="96"/>
          <w:lang w:val="tt-RU"/>
        </w:rPr>
      </w:pPr>
      <w:r w:rsidRPr="00E13886">
        <w:rPr>
          <w:rFonts w:ascii="Times New Roman" w:hAnsi="Times New Roman"/>
          <w:b/>
          <w:sz w:val="96"/>
          <w:szCs w:val="96"/>
        </w:rPr>
        <w:t>Ш</w:t>
      </w:r>
      <w:r w:rsidRPr="00E13886">
        <w:rPr>
          <w:rFonts w:ascii="Times New Roman" w:hAnsi="Times New Roman"/>
          <w:b/>
          <w:sz w:val="96"/>
          <w:szCs w:val="96"/>
          <w:lang w:val="tt-RU"/>
        </w:rPr>
        <w:t xml:space="preserve">әрифуллин </w:t>
      </w:r>
    </w:p>
    <w:p w:rsidR="00567793" w:rsidRDefault="00567793" w:rsidP="00E13886">
      <w:pPr>
        <w:jc w:val="center"/>
        <w:rPr>
          <w:rFonts w:ascii="Times New Roman" w:hAnsi="Times New Roman"/>
          <w:b/>
          <w:sz w:val="96"/>
          <w:szCs w:val="96"/>
          <w:lang w:val="tt-RU"/>
        </w:rPr>
      </w:pPr>
      <w:r>
        <w:rPr>
          <w:rFonts w:ascii="Times New Roman" w:hAnsi="Times New Roman"/>
          <w:b/>
          <w:sz w:val="96"/>
          <w:szCs w:val="96"/>
          <w:lang w:val="tt-RU"/>
        </w:rPr>
        <w:t>Т</w:t>
      </w:r>
      <w:r w:rsidRPr="00E13886">
        <w:rPr>
          <w:rFonts w:ascii="Times New Roman" w:hAnsi="Times New Roman"/>
          <w:b/>
          <w:sz w:val="96"/>
          <w:szCs w:val="96"/>
          <w:lang w:val="tt-RU"/>
        </w:rPr>
        <w:t>имерхан</w:t>
      </w:r>
    </w:p>
    <w:p w:rsidR="00567793" w:rsidRDefault="00567793" w:rsidP="00E13886">
      <w:pPr>
        <w:jc w:val="center"/>
        <w:rPr>
          <w:rFonts w:ascii="Times New Roman" w:hAnsi="Times New Roman"/>
          <w:b/>
          <w:sz w:val="96"/>
          <w:szCs w:val="96"/>
          <w:lang w:val="tt-RU"/>
        </w:rPr>
      </w:pPr>
      <w:r w:rsidRPr="00B8732A">
        <w:rPr>
          <w:rFonts w:ascii="Times New Roman" w:hAnsi="Times New Roman"/>
          <w:b/>
          <w:noProof/>
          <w:sz w:val="96"/>
          <w:szCs w:val="9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6.5pt;height:446.25pt;visibility:visible" o:bordertopcolor="this" o:borderleftcolor="this" o:borderbottomcolor="this" o:borderrightcolor="this">
            <v:imagedata r:id="rId4" o:title=""/>
            <w10:bordertop type="dashDotStroked" width="24"/>
            <w10:borderleft type="dashDotStroked" width="24"/>
            <w10:borderbottom type="dashDotStroked" width="24"/>
            <w10:borderright type="dashDotStroked" width="24"/>
          </v:shape>
        </w:pict>
      </w:r>
    </w:p>
    <w:p w:rsidR="00567793" w:rsidRDefault="00567793" w:rsidP="00E13886">
      <w:pPr>
        <w:jc w:val="center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>Бөек Ватан сугышында катнашкан.</w:t>
      </w:r>
    </w:p>
    <w:p w:rsidR="00567793" w:rsidRDefault="00567793" w:rsidP="00E13886">
      <w:pPr>
        <w:jc w:val="center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Күрсәткән батырлыклары өчен орден – </w:t>
      </w:r>
    </w:p>
    <w:p w:rsidR="00567793" w:rsidRPr="00E13886" w:rsidRDefault="00567793" w:rsidP="00E13886">
      <w:pPr>
        <w:jc w:val="center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>Медальләр белән бүләкләнгән.</w:t>
      </w:r>
    </w:p>
    <w:sectPr w:rsidR="00567793" w:rsidRPr="00E13886" w:rsidSect="0023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886"/>
    <w:rsid w:val="00230113"/>
    <w:rsid w:val="00283700"/>
    <w:rsid w:val="003F3F1F"/>
    <w:rsid w:val="00567793"/>
    <w:rsid w:val="00B44D14"/>
    <w:rsid w:val="00B8732A"/>
    <w:rsid w:val="00E13886"/>
    <w:rsid w:val="00FA42C1"/>
    <w:rsid w:val="00FA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11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83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3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18</Words>
  <Characters>103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</dc:creator>
  <cp:keywords/>
  <dc:description/>
  <cp:lastModifiedBy>Ильшат</cp:lastModifiedBy>
  <cp:revision>5</cp:revision>
  <dcterms:created xsi:type="dcterms:W3CDTF">2015-02-25T06:22:00Z</dcterms:created>
  <dcterms:modified xsi:type="dcterms:W3CDTF">2015-02-25T09:56:00Z</dcterms:modified>
</cp:coreProperties>
</file>