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36"/>
        <w:gridCol w:w="5670"/>
      </w:tblGrid>
      <w:tr w:rsidR="00AB2849" w:rsidRPr="00B2152C" w:rsidTr="00B2152C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AB2849" w:rsidRPr="00B2152C" w:rsidRDefault="00AB2849" w:rsidP="00B2152C">
            <w:pPr>
              <w:pBdr>
                <w:between w:val="single" w:sz="4" w:space="1" w:color="auto"/>
              </w:pBdr>
              <w:spacing w:after="0" w:line="240" w:lineRule="auto"/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AB2849" w:rsidRPr="00B2152C" w:rsidRDefault="00AB2849" w:rsidP="00B215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2849" w:rsidRPr="00B2152C" w:rsidRDefault="00AB2849" w:rsidP="00B215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2849" w:rsidRPr="00B2152C" w:rsidRDefault="00AB2849" w:rsidP="00B215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2849" w:rsidRPr="00B2152C" w:rsidRDefault="00AB2849" w:rsidP="00B215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2849" w:rsidRDefault="00AB2849" w:rsidP="00B215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Директору МБОУ «Школа № 47»</w:t>
            </w:r>
          </w:p>
          <w:p w:rsidR="00AB2849" w:rsidRPr="00B2152C" w:rsidRDefault="00AB2849" w:rsidP="00B2152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</w:rPr>
              <w:t>Афонскому А.В.</w:t>
            </w:r>
          </w:p>
          <w:p w:rsidR="00AB2849" w:rsidRPr="00B2152C" w:rsidRDefault="00AB2849" w:rsidP="00B2152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>
              <w:rPr>
                <w:noProof/>
                <w:lang w:eastAsia="ru-RU"/>
              </w:rPr>
              <w:pict>
                <v:line id="Прямая соединительная линия 3" o:spid="_x0000_s1026" style="position:absolute;left:0;text-align:left;z-index:251658240;visibility:visible" from="29.4pt,10.7pt" to="249.9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" strokecolor="#4a7ebb"/>
              </w:pict>
            </w:r>
            <w:bookmarkStart w:id="0" w:name="_GoBack"/>
            <w:bookmarkEnd w:id="0"/>
          </w:p>
          <w:p w:rsidR="00AB2849" w:rsidRPr="00B2152C" w:rsidRDefault="00AB2849" w:rsidP="00B215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                   </w:t>
            </w:r>
            <w:r w:rsidRPr="00B2152C">
              <w:rPr>
                <w:rFonts w:ascii="Times New Roman" w:hAnsi="Times New Roman"/>
                <w:sz w:val="28"/>
                <w:szCs w:val="28"/>
                <w:vertAlign w:val="superscript"/>
              </w:rPr>
              <w:t>От:</w:t>
            </w:r>
          </w:p>
          <w:p w:rsidR="00AB2849" w:rsidRPr="00B2152C" w:rsidRDefault="00AB2849" w:rsidP="00B2152C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>
              <w:rPr>
                <w:noProof/>
                <w:lang w:eastAsia="ru-RU"/>
              </w:rPr>
              <w:pict>
                <v:line id="Прямая соединительная линия 5" o:spid="_x0000_s1027" style="position:absolute;left:0;text-align:left;z-index:251659264;visibility:visible" from="42.15pt,10.8pt" to="249.9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" strokecolor="#4a7ebb"/>
              </w:pict>
            </w:r>
          </w:p>
          <w:p w:rsidR="00AB2849" w:rsidRPr="00B2152C" w:rsidRDefault="00AB2849" w:rsidP="00B2152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B2152C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(ФИО родителя/законного представителя ребенка)</w:t>
            </w:r>
          </w:p>
          <w:p w:rsidR="00AB2849" w:rsidRPr="00B2152C" w:rsidRDefault="00AB2849" w:rsidP="00B215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  <w:p w:rsidR="00AB2849" w:rsidRPr="00B2152C" w:rsidRDefault="00AB2849" w:rsidP="00B2152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>
              <w:rPr>
                <w:noProof/>
                <w:lang w:eastAsia="ru-RU"/>
              </w:rPr>
              <w:pict>
                <v:line id="Прямая соединительная линия 7" o:spid="_x0000_s1028" style="position:absolute;left:0;text-align:left;z-index:251660288;visibility:visible" from="42.15pt,1.1pt" to="243.1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" strokecolor="#4a7ebb"/>
              </w:pict>
            </w:r>
            <w:r w:rsidRPr="00B2152C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(контактный телефон)</w:t>
            </w:r>
          </w:p>
          <w:p w:rsidR="00AB2849" w:rsidRPr="00B2152C" w:rsidRDefault="00AB2849" w:rsidP="00B215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noProof/>
                <w:lang w:eastAsia="ru-RU"/>
              </w:rPr>
              <w:pict>
                <v:line id="Прямая соединительная линия 8" o:spid="_x0000_s1029" style="position:absolute;left:0;text-align:left;z-index:251661312;visibility:visible" from="50.4pt,14.65pt" to="237.1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" strokecolor="#4a7ebb"/>
              </w:pict>
            </w:r>
            <w:r w:rsidRPr="00B2152C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</w:p>
          <w:p w:rsidR="00AB2849" w:rsidRPr="00B2152C" w:rsidRDefault="00AB2849" w:rsidP="00B2152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B2152C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(электронная почта)</w:t>
            </w:r>
          </w:p>
        </w:tc>
      </w:tr>
    </w:tbl>
    <w:p w:rsidR="00AB2849" w:rsidRDefault="00AB2849" w:rsidP="00E85677"/>
    <w:p w:rsidR="00AB2849" w:rsidRDefault="00AB2849" w:rsidP="00E85677">
      <w:pPr>
        <w:widowControl w:val="0"/>
        <w:spacing w:after="173" w:line="210" w:lineRule="exact"/>
        <w:ind w:left="20"/>
        <w:jc w:val="center"/>
        <w:rPr>
          <w:rFonts w:ascii="Times New Roman" w:hAnsi="Times New Roman"/>
          <w:spacing w:val="3"/>
          <w:sz w:val="21"/>
          <w:szCs w:val="21"/>
        </w:rPr>
      </w:pPr>
      <w:r>
        <w:rPr>
          <w:rFonts w:ascii="Times New Roman" w:hAnsi="Times New Roman"/>
          <w:color w:val="000000"/>
          <w:spacing w:val="3"/>
          <w:sz w:val="21"/>
          <w:szCs w:val="21"/>
        </w:rPr>
        <w:t>ЗАЯВЛЕНИЕ</w:t>
      </w:r>
    </w:p>
    <w:p w:rsidR="00AB2849" w:rsidRDefault="00AB2849" w:rsidP="00E85677">
      <w:pPr>
        <w:widowControl w:val="0"/>
        <w:tabs>
          <w:tab w:val="right" w:pos="2482"/>
          <w:tab w:val="center" w:pos="3500"/>
          <w:tab w:val="center" w:pos="4719"/>
          <w:tab w:val="right" w:pos="6241"/>
          <w:tab w:val="center" w:pos="7398"/>
          <w:tab w:val="right" w:pos="9366"/>
        </w:tabs>
        <w:spacing w:after="250" w:line="317" w:lineRule="exact"/>
        <w:ind w:left="20" w:right="20" w:firstLine="700"/>
        <w:jc w:val="both"/>
        <w:rPr>
          <w:rFonts w:ascii="Times New Roman" w:hAnsi="Times New Roman"/>
          <w:spacing w:val="3"/>
          <w:sz w:val="21"/>
          <w:szCs w:val="21"/>
        </w:rPr>
      </w:pPr>
      <w:r>
        <w:rPr>
          <w:rFonts w:ascii="Times New Roman" w:hAnsi="Times New Roman"/>
          <w:color w:val="000000"/>
          <w:spacing w:val="3"/>
          <w:sz w:val="21"/>
          <w:szCs w:val="21"/>
        </w:rPr>
        <w:t>В условиях распространения новой коронавирусной инфекции на территории Российской Федерации уведомляю</w:t>
      </w:r>
      <w:r>
        <w:rPr>
          <w:rFonts w:ascii="Times New Roman" w:hAnsi="Times New Roman"/>
          <w:color w:val="000000"/>
          <w:spacing w:val="3"/>
          <w:sz w:val="21"/>
          <w:szCs w:val="21"/>
        </w:rPr>
        <w:tab/>
        <w:t>Вас</w:t>
      </w:r>
      <w:r>
        <w:rPr>
          <w:rFonts w:ascii="Times New Roman" w:hAnsi="Times New Roman"/>
          <w:color w:val="000000"/>
          <w:spacing w:val="3"/>
          <w:sz w:val="21"/>
          <w:szCs w:val="21"/>
        </w:rPr>
        <w:tab/>
        <w:t>о</w:t>
      </w:r>
      <w:r>
        <w:rPr>
          <w:rFonts w:ascii="Times New Roman" w:hAnsi="Times New Roman"/>
          <w:color w:val="000000"/>
          <w:spacing w:val="3"/>
          <w:sz w:val="21"/>
          <w:szCs w:val="21"/>
        </w:rPr>
        <w:tab/>
        <w:t>том,</w:t>
      </w:r>
      <w:r>
        <w:rPr>
          <w:rFonts w:ascii="Times New Roman" w:hAnsi="Times New Roman"/>
          <w:color w:val="000000"/>
          <w:spacing w:val="3"/>
          <w:sz w:val="21"/>
          <w:szCs w:val="21"/>
        </w:rPr>
        <w:tab/>
        <w:t>что</w:t>
      </w:r>
      <w:r>
        <w:rPr>
          <w:rFonts w:ascii="Times New Roman" w:hAnsi="Times New Roman"/>
          <w:color w:val="000000"/>
          <w:spacing w:val="3"/>
          <w:sz w:val="21"/>
          <w:szCs w:val="21"/>
        </w:rPr>
        <w:tab/>
        <w:t>мой</w:t>
      </w:r>
      <w:r>
        <w:rPr>
          <w:rFonts w:ascii="Times New Roman" w:hAnsi="Times New Roman"/>
          <w:color w:val="000000"/>
          <w:spacing w:val="3"/>
          <w:sz w:val="21"/>
          <w:szCs w:val="21"/>
        </w:rPr>
        <w:tab/>
        <w:t>ребенок</w:t>
      </w:r>
    </w:p>
    <w:p w:rsidR="00AB2849" w:rsidRDefault="00AB2849" w:rsidP="00E85677">
      <w:pPr>
        <w:widowControl w:val="0"/>
        <w:tabs>
          <w:tab w:val="left" w:leader="underscore" w:pos="9245"/>
        </w:tabs>
        <w:spacing w:after="39" w:line="80" w:lineRule="exact"/>
        <w:jc w:val="both"/>
        <w:rPr>
          <w:rFonts w:ascii="Times New Roman" w:hAnsi="Times New Roman"/>
          <w:sz w:val="8"/>
          <w:szCs w:val="8"/>
        </w:rPr>
      </w:pPr>
      <w:r>
        <w:rPr>
          <w:rFonts w:ascii="Times New Roman" w:hAnsi="Times New Roman"/>
          <w:color w:val="000000"/>
          <w:sz w:val="8"/>
          <w:szCs w:val="8"/>
        </w:rPr>
        <w:tab/>
        <w:t>5</w:t>
      </w:r>
    </w:p>
    <w:p w:rsidR="00AB2849" w:rsidRDefault="00AB2849" w:rsidP="00E85677">
      <w:pPr>
        <w:widowControl w:val="0"/>
        <w:spacing w:after="0" w:line="180" w:lineRule="exact"/>
        <w:ind w:left="3560"/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color w:val="000000"/>
          <w:sz w:val="18"/>
          <w:szCs w:val="18"/>
        </w:rPr>
        <w:t>(ФИО учащегося)</w:t>
      </w:r>
    </w:p>
    <w:p w:rsidR="00AB2849" w:rsidRPr="009C2AEA" w:rsidRDefault="00AB2849" w:rsidP="009C2AEA">
      <w:pPr>
        <w:widowControl w:val="0"/>
        <w:tabs>
          <w:tab w:val="left" w:leader="underscore" w:pos="6831"/>
        </w:tabs>
        <w:spacing w:after="0" w:line="317" w:lineRule="exact"/>
        <w:ind w:left="20"/>
        <w:jc w:val="both"/>
        <w:rPr>
          <w:rFonts w:ascii="Times New Roman" w:hAnsi="Times New Roman"/>
          <w:color w:val="000000"/>
          <w:spacing w:val="3"/>
          <w:sz w:val="21"/>
          <w:szCs w:val="21"/>
        </w:rPr>
      </w:pPr>
      <w:r>
        <w:rPr>
          <w:rFonts w:ascii="Times New Roman" w:hAnsi="Times New Roman"/>
          <w:color w:val="000000"/>
          <w:spacing w:val="3"/>
          <w:sz w:val="21"/>
          <w:szCs w:val="21"/>
        </w:rPr>
        <w:t>учащийся (-аяся) _____ класса не будет / будет посещать (</w:t>
      </w:r>
      <w:r>
        <w:rPr>
          <w:rFonts w:ascii="Times New Roman" w:hAnsi="Times New Roman"/>
          <w:color w:val="000000"/>
          <w:spacing w:val="3"/>
          <w:sz w:val="16"/>
          <w:szCs w:val="16"/>
          <w:highlight w:val="yellow"/>
        </w:rPr>
        <w:t>нужное подчеркнуть</w:t>
      </w:r>
      <w:r>
        <w:rPr>
          <w:rFonts w:ascii="Times New Roman" w:hAnsi="Times New Roman"/>
          <w:color w:val="000000"/>
          <w:spacing w:val="3"/>
          <w:sz w:val="16"/>
          <w:szCs w:val="16"/>
        </w:rPr>
        <w:t>)</w:t>
      </w:r>
      <w:r>
        <w:rPr>
          <w:rFonts w:ascii="Times New Roman" w:hAnsi="Times New Roman"/>
          <w:color w:val="000000"/>
          <w:spacing w:val="3"/>
          <w:sz w:val="21"/>
          <w:szCs w:val="21"/>
        </w:rPr>
        <w:t xml:space="preserve"> образовательную организацию с 1 апреля  2020 года до отмены временного порядка обучения.</w:t>
      </w:r>
    </w:p>
    <w:p w:rsidR="00AB2849" w:rsidRDefault="00AB2849" w:rsidP="00E85677">
      <w:pPr>
        <w:widowControl w:val="0"/>
        <w:spacing w:after="0" w:line="317" w:lineRule="exact"/>
        <w:ind w:left="20" w:firstLine="688"/>
        <w:jc w:val="both"/>
        <w:rPr>
          <w:rFonts w:ascii="Times New Roman" w:hAnsi="Times New Roman"/>
          <w:color w:val="000000"/>
          <w:spacing w:val="3"/>
          <w:sz w:val="21"/>
          <w:szCs w:val="21"/>
        </w:rPr>
      </w:pPr>
      <w:r>
        <w:rPr>
          <w:rFonts w:ascii="Times New Roman" w:hAnsi="Times New Roman"/>
          <w:color w:val="000000"/>
          <w:spacing w:val="3"/>
          <w:sz w:val="21"/>
          <w:szCs w:val="21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ознакомлен.</w:t>
      </w:r>
    </w:p>
    <w:p w:rsidR="00AB2849" w:rsidRDefault="00AB2849" w:rsidP="00E85677">
      <w:pPr>
        <w:widowControl w:val="0"/>
        <w:spacing w:after="300" w:line="317" w:lineRule="exact"/>
        <w:ind w:left="20" w:firstLine="688"/>
        <w:jc w:val="both"/>
        <w:rPr>
          <w:rFonts w:ascii="Times New Roman" w:hAnsi="Times New Roman"/>
          <w:color w:val="000000"/>
          <w:spacing w:val="3"/>
          <w:sz w:val="21"/>
          <w:szCs w:val="21"/>
        </w:rPr>
      </w:pPr>
      <w:r>
        <w:rPr>
          <w:rFonts w:ascii="Times New Roman" w:hAnsi="Times New Roman"/>
          <w:color w:val="000000"/>
          <w:spacing w:val="3"/>
          <w:sz w:val="21"/>
          <w:szCs w:val="21"/>
        </w:rPr>
        <w:t>Ответственность за жизнь и здоровье ребёнка, а также выполнение им заданий, назначенных учителями во время дистанционного обучения, беру на себя.</w:t>
      </w:r>
    </w:p>
    <w:p w:rsidR="00AB2849" w:rsidRDefault="00AB2849" w:rsidP="00E85677">
      <w:pPr>
        <w:widowControl w:val="0"/>
        <w:tabs>
          <w:tab w:val="left" w:leader="underscore" w:pos="2174"/>
          <w:tab w:val="left" w:leader="underscore" w:pos="5438"/>
          <w:tab w:val="left" w:leader="underscore" w:pos="7943"/>
        </w:tabs>
        <w:spacing w:after="23" w:line="210" w:lineRule="exact"/>
        <w:ind w:left="700"/>
        <w:jc w:val="both"/>
        <w:rPr>
          <w:rFonts w:ascii="Times New Roman" w:hAnsi="Times New Roman"/>
          <w:spacing w:val="3"/>
          <w:sz w:val="21"/>
          <w:szCs w:val="21"/>
        </w:rPr>
      </w:pPr>
      <w:r>
        <w:rPr>
          <w:rFonts w:ascii="Times New Roman" w:hAnsi="Times New Roman"/>
          <w:color w:val="000000"/>
          <w:spacing w:val="3"/>
          <w:sz w:val="21"/>
          <w:szCs w:val="21"/>
        </w:rPr>
        <w:tab/>
        <w:t>/</w:t>
      </w:r>
      <w:r>
        <w:rPr>
          <w:rFonts w:ascii="Times New Roman" w:hAnsi="Times New Roman"/>
          <w:color w:val="000000"/>
          <w:spacing w:val="3"/>
          <w:sz w:val="21"/>
          <w:szCs w:val="21"/>
        </w:rPr>
        <w:tab/>
        <w:t>/</w:t>
      </w:r>
      <w:r>
        <w:rPr>
          <w:rFonts w:ascii="Times New Roman" w:hAnsi="Times New Roman"/>
          <w:color w:val="000000"/>
          <w:spacing w:val="3"/>
          <w:sz w:val="21"/>
          <w:szCs w:val="21"/>
        </w:rPr>
        <w:tab/>
        <w:t>______/</w:t>
      </w:r>
    </w:p>
    <w:p w:rsidR="00AB2849" w:rsidRDefault="00AB2849" w:rsidP="00E85677">
      <w:pPr>
        <w:widowControl w:val="0"/>
        <w:tabs>
          <w:tab w:val="right" w:pos="3810"/>
          <w:tab w:val="right" w:pos="7886"/>
        </w:tabs>
        <w:spacing w:after="0" w:line="210" w:lineRule="exact"/>
        <w:ind w:left="700"/>
        <w:jc w:val="both"/>
        <w:rPr>
          <w:rFonts w:ascii="Times New Roman" w:hAnsi="Times New Roman"/>
          <w:spacing w:val="3"/>
          <w:sz w:val="21"/>
          <w:szCs w:val="21"/>
        </w:rPr>
      </w:pPr>
      <w:r>
        <w:rPr>
          <w:rFonts w:ascii="Times New Roman" w:hAnsi="Times New Roman"/>
          <w:color w:val="000000"/>
          <w:spacing w:val="3"/>
          <w:sz w:val="21"/>
          <w:szCs w:val="21"/>
        </w:rPr>
        <w:t>(дата)</w:t>
      </w:r>
      <w:r>
        <w:rPr>
          <w:rFonts w:ascii="Times New Roman" w:hAnsi="Times New Roman"/>
          <w:color w:val="000000"/>
          <w:spacing w:val="3"/>
          <w:sz w:val="21"/>
          <w:szCs w:val="21"/>
        </w:rPr>
        <w:tab/>
        <w:t>(подпись)</w:t>
      </w:r>
      <w:r>
        <w:rPr>
          <w:rFonts w:ascii="Times New Roman" w:hAnsi="Times New Roman"/>
          <w:color w:val="000000"/>
          <w:spacing w:val="3"/>
          <w:sz w:val="21"/>
          <w:szCs w:val="21"/>
        </w:rPr>
        <w:tab/>
        <w:t>(расшифровка)</w:t>
      </w:r>
    </w:p>
    <w:p w:rsidR="00AB2849" w:rsidRDefault="00AB2849" w:rsidP="00E8567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B2849" w:rsidRDefault="00AB2849" w:rsidP="00E856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B2849" w:rsidRDefault="00AB2849" w:rsidP="00E856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B2849" w:rsidRDefault="00AB2849" w:rsidP="00E856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B2849" w:rsidRDefault="00AB2849" w:rsidP="00E856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B2849" w:rsidRDefault="00AB2849" w:rsidP="00E856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B2849" w:rsidRDefault="00AB2849" w:rsidP="00E856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B2849" w:rsidRDefault="00AB2849" w:rsidP="00E856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B2849" w:rsidRDefault="00AB2849" w:rsidP="00E856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B2849" w:rsidRDefault="00AB2849" w:rsidP="00E856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B2849" w:rsidRDefault="00AB2849" w:rsidP="00E856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B2849" w:rsidRDefault="00AB2849" w:rsidP="00E856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B2849" w:rsidRDefault="00AB2849" w:rsidP="00E856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B2849" w:rsidRDefault="00AB2849" w:rsidP="00E856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B2849" w:rsidRDefault="00AB2849" w:rsidP="00E856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B2849" w:rsidRDefault="00AB2849" w:rsidP="00E856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B2849" w:rsidRDefault="00AB2849" w:rsidP="00E856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B2849" w:rsidRDefault="00AB2849" w:rsidP="00E8567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B2849" w:rsidRDefault="00AB2849" w:rsidP="00E8567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36"/>
        <w:gridCol w:w="5670"/>
      </w:tblGrid>
      <w:tr w:rsidR="00AB2849" w:rsidRPr="00B2152C" w:rsidTr="00723D6B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AB2849" w:rsidRPr="00B2152C" w:rsidRDefault="00AB2849" w:rsidP="00723D6B">
            <w:pPr>
              <w:pBdr>
                <w:between w:val="single" w:sz="4" w:space="1" w:color="auto"/>
              </w:pBdr>
              <w:spacing w:after="0" w:line="240" w:lineRule="auto"/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AB2849" w:rsidRPr="00B2152C" w:rsidRDefault="00AB2849" w:rsidP="00723D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2849" w:rsidRPr="00B2152C" w:rsidRDefault="00AB2849" w:rsidP="00723D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2849" w:rsidRPr="00B2152C" w:rsidRDefault="00AB2849" w:rsidP="00723D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2849" w:rsidRPr="00B2152C" w:rsidRDefault="00AB2849" w:rsidP="00723D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2849" w:rsidRDefault="00AB2849" w:rsidP="00723D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Директору МБОУ «Школа № 47»</w:t>
            </w:r>
          </w:p>
          <w:p w:rsidR="00AB2849" w:rsidRPr="00B2152C" w:rsidRDefault="00AB2849" w:rsidP="00723D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</w:rPr>
              <w:t>Афонскому А.В.</w:t>
            </w:r>
          </w:p>
          <w:p w:rsidR="00AB2849" w:rsidRPr="00B2152C" w:rsidRDefault="00AB2849" w:rsidP="00723D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noProof/>
                <w:lang w:eastAsia="ru-RU"/>
              </w:rPr>
              <w:pict>
                <v:line id="_x0000_s1030" style="position:absolute;left:0;text-align:left;z-index:251662336;visibility:visible" from="29.4pt,10.7pt" to="249.9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" strokecolor="#4a7ebb"/>
              </w:pict>
            </w:r>
          </w:p>
          <w:p w:rsidR="00AB2849" w:rsidRPr="00B2152C" w:rsidRDefault="00AB2849" w:rsidP="00723D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B2152C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B2152C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B2152C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B2152C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B2152C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B2152C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B2152C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B2152C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B2152C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B2152C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B2152C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B2152C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B2152C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B2152C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B2152C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B2152C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B2152C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B2152C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B2152C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B2152C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B2152C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B2152C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B2152C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B2152C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B2152C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B2152C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B2152C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B2152C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  <w:r w:rsidRPr="00B2152C">
              <w:rPr>
                <w:rFonts w:ascii="Times New Roman" w:hAnsi="Times New Roman"/>
                <w:sz w:val="28"/>
                <w:szCs w:val="28"/>
                <w:vertAlign w:val="superscript"/>
              </w:rPr>
              <w:softHyphen/>
            </w:r>
          </w:p>
          <w:p w:rsidR="00AB2849" w:rsidRPr="00B2152C" w:rsidRDefault="00AB2849" w:rsidP="00723D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               </w:t>
            </w:r>
            <w:r w:rsidRPr="00B2152C">
              <w:rPr>
                <w:rFonts w:ascii="Times New Roman" w:hAnsi="Times New Roman"/>
                <w:sz w:val="28"/>
                <w:szCs w:val="28"/>
                <w:vertAlign w:val="superscript"/>
              </w:rPr>
              <w:t>От:</w:t>
            </w:r>
          </w:p>
          <w:p w:rsidR="00AB2849" w:rsidRPr="00B2152C" w:rsidRDefault="00AB2849" w:rsidP="00723D6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>
              <w:rPr>
                <w:noProof/>
                <w:lang w:eastAsia="ru-RU"/>
              </w:rPr>
              <w:pict>
                <v:line id="_x0000_s1031" style="position:absolute;left:0;text-align:left;z-index:251663360;visibility:visible" from="42.15pt,10.8pt" to="249.9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" strokecolor="#4a7ebb"/>
              </w:pict>
            </w:r>
          </w:p>
          <w:p w:rsidR="00AB2849" w:rsidRPr="00B2152C" w:rsidRDefault="00AB2849" w:rsidP="00723D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B2152C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 xml:space="preserve">(ФИО </w:t>
            </w:r>
            <w:r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учащегося 10, 11 класса</w:t>
            </w:r>
            <w:r w:rsidRPr="00B2152C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)</w:t>
            </w:r>
          </w:p>
          <w:p w:rsidR="00AB2849" w:rsidRPr="00B2152C" w:rsidRDefault="00AB2849" w:rsidP="00723D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  <w:p w:rsidR="00AB2849" w:rsidRPr="00B2152C" w:rsidRDefault="00AB2849" w:rsidP="00723D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>
              <w:rPr>
                <w:noProof/>
                <w:lang w:eastAsia="ru-RU"/>
              </w:rPr>
              <w:pict>
                <v:line id="_x0000_s1032" style="position:absolute;left:0;text-align:left;z-index:251664384;visibility:visible" from="42.15pt,1.1pt" to="243.1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" strokecolor="#4a7ebb"/>
              </w:pict>
            </w:r>
            <w:r w:rsidRPr="00B2152C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(контактный телефон)</w:t>
            </w:r>
          </w:p>
          <w:p w:rsidR="00AB2849" w:rsidRPr="00B2152C" w:rsidRDefault="00AB2849" w:rsidP="00723D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noProof/>
                <w:lang w:eastAsia="ru-RU"/>
              </w:rPr>
              <w:pict>
                <v:line id="_x0000_s1033" style="position:absolute;left:0;text-align:left;z-index:251665408;visibility:visible" from="50.4pt,14.65pt" to="237.1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" strokecolor="#4a7ebb"/>
              </w:pict>
            </w:r>
            <w:r w:rsidRPr="00B2152C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</w:p>
          <w:p w:rsidR="00AB2849" w:rsidRPr="00B2152C" w:rsidRDefault="00AB2849" w:rsidP="00723D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B2152C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(электронная почта)</w:t>
            </w:r>
          </w:p>
        </w:tc>
      </w:tr>
    </w:tbl>
    <w:p w:rsidR="00AB2849" w:rsidRDefault="00AB2849" w:rsidP="00C92826"/>
    <w:p w:rsidR="00AB2849" w:rsidRDefault="00AB2849" w:rsidP="00C92826">
      <w:pPr>
        <w:widowControl w:val="0"/>
        <w:spacing w:after="173" w:line="210" w:lineRule="exact"/>
        <w:ind w:left="20"/>
        <w:jc w:val="center"/>
        <w:rPr>
          <w:rFonts w:ascii="Times New Roman" w:hAnsi="Times New Roman"/>
          <w:spacing w:val="3"/>
          <w:sz w:val="21"/>
          <w:szCs w:val="21"/>
        </w:rPr>
      </w:pPr>
      <w:r>
        <w:rPr>
          <w:rFonts w:ascii="Times New Roman" w:hAnsi="Times New Roman"/>
          <w:color w:val="000000"/>
          <w:spacing w:val="3"/>
          <w:sz w:val="21"/>
          <w:szCs w:val="21"/>
        </w:rPr>
        <w:t>ЗАЯВЛЕНИЕ</w:t>
      </w:r>
    </w:p>
    <w:p w:rsidR="00AB2849" w:rsidRDefault="00AB2849" w:rsidP="00C92826">
      <w:pPr>
        <w:widowControl w:val="0"/>
        <w:tabs>
          <w:tab w:val="right" w:pos="2482"/>
          <w:tab w:val="center" w:pos="3500"/>
          <w:tab w:val="center" w:pos="4719"/>
          <w:tab w:val="right" w:pos="6241"/>
          <w:tab w:val="center" w:pos="7398"/>
          <w:tab w:val="right" w:pos="9366"/>
        </w:tabs>
        <w:spacing w:after="250" w:line="317" w:lineRule="exact"/>
        <w:ind w:left="20" w:right="20" w:firstLine="700"/>
        <w:jc w:val="both"/>
        <w:rPr>
          <w:rFonts w:ascii="Times New Roman" w:hAnsi="Times New Roman"/>
          <w:spacing w:val="3"/>
          <w:sz w:val="21"/>
          <w:szCs w:val="21"/>
        </w:rPr>
      </w:pPr>
      <w:r>
        <w:rPr>
          <w:rFonts w:ascii="Times New Roman" w:hAnsi="Times New Roman"/>
          <w:color w:val="000000"/>
          <w:spacing w:val="3"/>
          <w:sz w:val="21"/>
          <w:szCs w:val="21"/>
        </w:rPr>
        <w:t>В условиях распространения новой коронавирусной инфекции на территории Российской Федерации уведомляю</w:t>
      </w:r>
      <w:r>
        <w:rPr>
          <w:rFonts w:ascii="Times New Roman" w:hAnsi="Times New Roman"/>
          <w:color w:val="000000"/>
          <w:spacing w:val="3"/>
          <w:sz w:val="21"/>
          <w:szCs w:val="21"/>
        </w:rPr>
        <w:tab/>
        <w:t>Вас</w:t>
      </w:r>
      <w:r>
        <w:rPr>
          <w:rFonts w:ascii="Times New Roman" w:hAnsi="Times New Roman"/>
          <w:color w:val="000000"/>
          <w:spacing w:val="3"/>
          <w:sz w:val="21"/>
          <w:szCs w:val="21"/>
        </w:rPr>
        <w:tab/>
        <w:t>о</w:t>
      </w:r>
      <w:r>
        <w:rPr>
          <w:rFonts w:ascii="Times New Roman" w:hAnsi="Times New Roman"/>
          <w:color w:val="000000"/>
          <w:spacing w:val="3"/>
          <w:sz w:val="21"/>
          <w:szCs w:val="21"/>
        </w:rPr>
        <w:tab/>
        <w:t>том,</w:t>
      </w:r>
      <w:r>
        <w:rPr>
          <w:rFonts w:ascii="Times New Roman" w:hAnsi="Times New Roman"/>
          <w:color w:val="000000"/>
          <w:spacing w:val="3"/>
          <w:sz w:val="21"/>
          <w:szCs w:val="21"/>
        </w:rPr>
        <w:tab/>
        <w:t>что</w:t>
      </w:r>
      <w:r>
        <w:rPr>
          <w:rFonts w:ascii="Times New Roman" w:hAnsi="Times New Roman"/>
          <w:color w:val="000000"/>
          <w:spacing w:val="3"/>
          <w:sz w:val="21"/>
          <w:szCs w:val="21"/>
        </w:rPr>
        <w:tab/>
        <w:t>я</w:t>
      </w:r>
    </w:p>
    <w:p w:rsidR="00AB2849" w:rsidRDefault="00AB2849" w:rsidP="00C92826">
      <w:pPr>
        <w:widowControl w:val="0"/>
        <w:tabs>
          <w:tab w:val="left" w:leader="underscore" w:pos="9245"/>
        </w:tabs>
        <w:spacing w:after="39" w:line="80" w:lineRule="exact"/>
        <w:jc w:val="both"/>
        <w:rPr>
          <w:rFonts w:ascii="Times New Roman" w:hAnsi="Times New Roman"/>
          <w:sz w:val="8"/>
          <w:szCs w:val="8"/>
        </w:rPr>
      </w:pPr>
      <w:r>
        <w:rPr>
          <w:rFonts w:ascii="Times New Roman" w:hAnsi="Times New Roman"/>
          <w:color w:val="000000"/>
          <w:sz w:val="8"/>
          <w:szCs w:val="8"/>
        </w:rPr>
        <w:tab/>
        <w:t>5</w:t>
      </w:r>
    </w:p>
    <w:p w:rsidR="00AB2849" w:rsidRDefault="00AB2849" w:rsidP="00C92826">
      <w:pPr>
        <w:widowControl w:val="0"/>
        <w:spacing w:after="0" w:line="180" w:lineRule="exact"/>
        <w:ind w:left="3560"/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color w:val="000000"/>
          <w:sz w:val="18"/>
          <w:szCs w:val="18"/>
        </w:rPr>
        <w:t>(ФИО учащегося)</w:t>
      </w:r>
    </w:p>
    <w:p w:rsidR="00AB2849" w:rsidRPr="004610BB" w:rsidRDefault="00AB2849" w:rsidP="004610BB">
      <w:pPr>
        <w:widowControl w:val="0"/>
        <w:tabs>
          <w:tab w:val="left" w:leader="underscore" w:pos="6831"/>
        </w:tabs>
        <w:spacing w:after="0" w:line="317" w:lineRule="exact"/>
        <w:ind w:left="20"/>
        <w:jc w:val="both"/>
        <w:rPr>
          <w:rFonts w:ascii="Times New Roman" w:hAnsi="Times New Roman"/>
          <w:color w:val="000000"/>
          <w:spacing w:val="3"/>
          <w:sz w:val="21"/>
          <w:szCs w:val="21"/>
        </w:rPr>
      </w:pPr>
      <w:r>
        <w:rPr>
          <w:rFonts w:ascii="Times New Roman" w:hAnsi="Times New Roman"/>
          <w:color w:val="000000"/>
          <w:spacing w:val="3"/>
          <w:sz w:val="21"/>
          <w:szCs w:val="21"/>
        </w:rPr>
        <w:t>учащийся (-аяся) ______ класса не буду / буду посещать   (</w:t>
      </w:r>
      <w:r>
        <w:rPr>
          <w:rFonts w:ascii="Times New Roman" w:hAnsi="Times New Roman"/>
          <w:color w:val="000000"/>
          <w:spacing w:val="3"/>
          <w:sz w:val="16"/>
          <w:szCs w:val="16"/>
          <w:highlight w:val="yellow"/>
        </w:rPr>
        <w:t>нужное подчеркнуть</w:t>
      </w:r>
      <w:r>
        <w:rPr>
          <w:rFonts w:ascii="Times New Roman" w:hAnsi="Times New Roman"/>
          <w:color w:val="000000"/>
          <w:spacing w:val="3"/>
          <w:sz w:val="16"/>
          <w:szCs w:val="16"/>
        </w:rPr>
        <w:t>)</w:t>
      </w:r>
    </w:p>
    <w:p w:rsidR="00AB2849" w:rsidRDefault="00AB2849" w:rsidP="00C92826">
      <w:pPr>
        <w:widowControl w:val="0"/>
        <w:tabs>
          <w:tab w:val="left" w:leader="underscore" w:pos="6831"/>
        </w:tabs>
        <w:spacing w:after="0" w:line="317" w:lineRule="exact"/>
        <w:ind w:left="20"/>
        <w:jc w:val="both"/>
        <w:rPr>
          <w:rFonts w:ascii="Times New Roman" w:hAnsi="Times New Roman"/>
          <w:spacing w:val="3"/>
          <w:sz w:val="21"/>
          <w:szCs w:val="21"/>
        </w:rPr>
      </w:pPr>
      <w:r>
        <w:rPr>
          <w:rFonts w:ascii="Times New Roman" w:hAnsi="Times New Roman"/>
          <w:color w:val="000000"/>
          <w:spacing w:val="3"/>
          <w:sz w:val="21"/>
          <w:szCs w:val="21"/>
        </w:rPr>
        <w:t>образовательную организацию с 1 апреля  2020 года до отмены временного порядка обучения.</w:t>
      </w:r>
    </w:p>
    <w:p w:rsidR="00AB2849" w:rsidRDefault="00AB2849" w:rsidP="00C92826">
      <w:pPr>
        <w:widowControl w:val="0"/>
        <w:spacing w:after="0" w:line="317" w:lineRule="exact"/>
        <w:ind w:left="20" w:firstLine="688"/>
        <w:jc w:val="both"/>
        <w:rPr>
          <w:rFonts w:ascii="Times New Roman" w:hAnsi="Times New Roman"/>
          <w:color w:val="000000"/>
          <w:spacing w:val="3"/>
          <w:sz w:val="21"/>
          <w:szCs w:val="21"/>
        </w:rPr>
      </w:pPr>
      <w:r>
        <w:rPr>
          <w:rFonts w:ascii="Times New Roman" w:hAnsi="Times New Roman"/>
          <w:color w:val="000000"/>
          <w:spacing w:val="3"/>
          <w:sz w:val="21"/>
          <w:szCs w:val="21"/>
        </w:rPr>
        <w:t>С инструкциями для учащихся при обучении с применением электронного обучения и дистанционных образовательных технологий ознакомлен.</w:t>
      </w:r>
    </w:p>
    <w:p w:rsidR="00AB2849" w:rsidRDefault="00AB2849" w:rsidP="00C92826">
      <w:pPr>
        <w:widowControl w:val="0"/>
        <w:spacing w:after="300" w:line="317" w:lineRule="exact"/>
        <w:ind w:left="20" w:firstLine="688"/>
        <w:jc w:val="both"/>
        <w:rPr>
          <w:rFonts w:ascii="Times New Roman" w:hAnsi="Times New Roman"/>
          <w:color w:val="000000"/>
          <w:spacing w:val="3"/>
          <w:sz w:val="21"/>
          <w:szCs w:val="21"/>
        </w:rPr>
      </w:pPr>
      <w:r>
        <w:rPr>
          <w:rFonts w:ascii="Times New Roman" w:hAnsi="Times New Roman"/>
          <w:color w:val="000000"/>
          <w:spacing w:val="3"/>
          <w:sz w:val="21"/>
          <w:szCs w:val="21"/>
        </w:rPr>
        <w:t>Ответственность за жизнь и здоровье, а также выполнение мною заданий, назначенных учителями во время дистанционного обучения, беру на себя.</w:t>
      </w:r>
    </w:p>
    <w:p w:rsidR="00AB2849" w:rsidRDefault="00AB2849" w:rsidP="00C92826">
      <w:pPr>
        <w:widowControl w:val="0"/>
        <w:tabs>
          <w:tab w:val="left" w:leader="underscore" w:pos="2174"/>
          <w:tab w:val="left" w:leader="underscore" w:pos="5438"/>
          <w:tab w:val="left" w:leader="underscore" w:pos="7943"/>
        </w:tabs>
        <w:spacing w:after="23" w:line="210" w:lineRule="exact"/>
        <w:ind w:left="700"/>
        <w:jc w:val="both"/>
        <w:rPr>
          <w:rFonts w:ascii="Times New Roman" w:hAnsi="Times New Roman"/>
          <w:spacing w:val="3"/>
          <w:sz w:val="21"/>
          <w:szCs w:val="21"/>
        </w:rPr>
      </w:pPr>
      <w:r>
        <w:rPr>
          <w:rFonts w:ascii="Times New Roman" w:hAnsi="Times New Roman"/>
          <w:color w:val="000000"/>
          <w:spacing w:val="3"/>
          <w:sz w:val="21"/>
          <w:szCs w:val="21"/>
        </w:rPr>
        <w:tab/>
        <w:t>/</w:t>
      </w:r>
      <w:r>
        <w:rPr>
          <w:rFonts w:ascii="Times New Roman" w:hAnsi="Times New Roman"/>
          <w:color w:val="000000"/>
          <w:spacing w:val="3"/>
          <w:sz w:val="21"/>
          <w:szCs w:val="21"/>
        </w:rPr>
        <w:tab/>
        <w:t>/</w:t>
      </w:r>
      <w:r>
        <w:rPr>
          <w:rFonts w:ascii="Times New Roman" w:hAnsi="Times New Roman"/>
          <w:color w:val="000000"/>
          <w:spacing w:val="3"/>
          <w:sz w:val="21"/>
          <w:szCs w:val="21"/>
        </w:rPr>
        <w:tab/>
        <w:t>______/</w:t>
      </w:r>
    </w:p>
    <w:p w:rsidR="00AB2849" w:rsidRDefault="00AB2849" w:rsidP="00C92826">
      <w:pPr>
        <w:widowControl w:val="0"/>
        <w:tabs>
          <w:tab w:val="right" w:pos="3810"/>
          <w:tab w:val="right" w:pos="7886"/>
        </w:tabs>
        <w:spacing w:after="0" w:line="210" w:lineRule="exact"/>
        <w:ind w:left="700"/>
        <w:jc w:val="both"/>
        <w:rPr>
          <w:rFonts w:ascii="Times New Roman" w:hAnsi="Times New Roman"/>
          <w:spacing w:val="3"/>
          <w:sz w:val="21"/>
          <w:szCs w:val="21"/>
        </w:rPr>
      </w:pPr>
      <w:r>
        <w:rPr>
          <w:rFonts w:ascii="Times New Roman" w:hAnsi="Times New Roman"/>
          <w:color w:val="000000"/>
          <w:spacing w:val="3"/>
          <w:sz w:val="21"/>
          <w:szCs w:val="21"/>
        </w:rPr>
        <w:t>(дата)</w:t>
      </w:r>
      <w:r>
        <w:rPr>
          <w:rFonts w:ascii="Times New Roman" w:hAnsi="Times New Roman"/>
          <w:color w:val="000000"/>
          <w:spacing w:val="3"/>
          <w:sz w:val="21"/>
          <w:szCs w:val="21"/>
        </w:rPr>
        <w:tab/>
        <w:t>(подпись)</w:t>
      </w:r>
      <w:r>
        <w:rPr>
          <w:rFonts w:ascii="Times New Roman" w:hAnsi="Times New Roman"/>
          <w:color w:val="000000"/>
          <w:spacing w:val="3"/>
          <w:sz w:val="21"/>
          <w:szCs w:val="21"/>
        </w:rPr>
        <w:tab/>
        <w:t>(расшифровка)</w:t>
      </w:r>
    </w:p>
    <w:p w:rsidR="00AB2849" w:rsidRDefault="00AB2849" w:rsidP="00C9282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B2849" w:rsidRDefault="00AB2849"/>
    <w:sectPr w:rsidR="00AB2849" w:rsidSect="009C0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5677"/>
    <w:rsid w:val="004610BB"/>
    <w:rsid w:val="00723D6B"/>
    <w:rsid w:val="008C31E9"/>
    <w:rsid w:val="009C0DEC"/>
    <w:rsid w:val="009C2AEA"/>
    <w:rsid w:val="00AB2849"/>
    <w:rsid w:val="00B2152C"/>
    <w:rsid w:val="00C92826"/>
    <w:rsid w:val="00CB782B"/>
    <w:rsid w:val="00D03A9D"/>
    <w:rsid w:val="00E85677"/>
    <w:rsid w:val="00EC4237"/>
    <w:rsid w:val="00F84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67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8567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29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2</Pages>
  <Words>252</Words>
  <Characters>1437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Школа47</dc:creator>
  <cp:keywords/>
  <dc:description/>
  <cp:lastModifiedBy>Зиля</cp:lastModifiedBy>
  <cp:revision>6</cp:revision>
  <dcterms:created xsi:type="dcterms:W3CDTF">2020-03-25T13:24:00Z</dcterms:created>
  <dcterms:modified xsi:type="dcterms:W3CDTF">2020-03-25T12:37:00Z</dcterms:modified>
</cp:coreProperties>
</file>