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760" w:rsidRDefault="00862760" w:rsidP="00536C72">
      <w:pPr>
        <w:jc w:val="both"/>
      </w:pPr>
      <w:r>
        <w:t xml:space="preserve">Размеры стипендий: </w:t>
      </w:r>
    </w:p>
    <w:p w:rsidR="00862760" w:rsidRDefault="00862760" w:rsidP="00536C72">
      <w:pPr>
        <w:pStyle w:val="ListParagraph"/>
        <w:numPr>
          <w:ilvl w:val="0"/>
          <w:numId w:val="1"/>
        </w:numPr>
        <w:jc w:val="both"/>
      </w:pPr>
      <w:r>
        <w:t>стипендии Президента Российской Федерации – 7000 рублей;</w:t>
      </w:r>
    </w:p>
    <w:p w:rsidR="00862760" w:rsidRDefault="00862760" w:rsidP="00536C72">
      <w:pPr>
        <w:pStyle w:val="ListParagraph"/>
        <w:numPr>
          <w:ilvl w:val="0"/>
          <w:numId w:val="1"/>
        </w:numPr>
        <w:jc w:val="both"/>
      </w:pPr>
      <w:r>
        <w:t>специальные государственные стипендии правительства Российской Федерации – 5000 рублей;</w:t>
      </w:r>
    </w:p>
    <w:p w:rsidR="00862760" w:rsidRDefault="00862760" w:rsidP="00536C72">
      <w:pPr>
        <w:pStyle w:val="ListParagraph"/>
        <w:numPr>
          <w:ilvl w:val="0"/>
          <w:numId w:val="1"/>
        </w:numPr>
        <w:jc w:val="both"/>
      </w:pPr>
      <w:r>
        <w:t>государственные академические стипендии – 1452 рублей;</w:t>
      </w:r>
    </w:p>
    <w:p w:rsidR="00862760" w:rsidRDefault="00862760" w:rsidP="00536C72">
      <w:pPr>
        <w:pStyle w:val="ListParagraph"/>
        <w:numPr>
          <w:ilvl w:val="0"/>
          <w:numId w:val="1"/>
        </w:numPr>
        <w:jc w:val="both"/>
      </w:pPr>
      <w:r>
        <w:t>государственные социальные стипендии –  2178 рублей;</w:t>
      </w:r>
    </w:p>
    <w:p w:rsidR="00862760" w:rsidRDefault="00862760" w:rsidP="00536C72">
      <w:pPr>
        <w:pStyle w:val="ListParagraph"/>
        <w:numPr>
          <w:ilvl w:val="0"/>
          <w:numId w:val="1"/>
        </w:numPr>
        <w:jc w:val="both"/>
      </w:pPr>
      <w:r>
        <w:t>повышенные государственные академические стипендии:</w:t>
      </w:r>
    </w:p>
    <w:p w:rsidR="00862760" w:rsidRDefault="00862760" w:rsidP="00536C72">
      <w:pPr>
        <w:pStyle w:val="ListParagraph"/>
        <w:ind w:left="757"/>
        <w:jc w:val="both"/>
      </w:pPr>
      <w:r>
        <w:t>за достижения в учебной деятельности – 6</w:t>
      </w:r>
      <w:r w:rsidRPr="005E1C75">
        <w:t>5</w:t>
      </w:r>
      <w:r>
        <w:t>50 рублей;</w:t>
      </w:r>
    </w:p>
    <w:p w:rsidR="00862760" w:rsidRDefault="00862760" w:rsidP="00536C72">
      <w:pPr>
        <w:pStyle w:val="ListParagraph"/>
        <w:ind w:left="757"/>
        <w:jc w:val="both"/>
      </w:pPr>
      <w:r>
        <w:t>за достижения в научно-исследовательской деятельности – 9000 рублей;</w:t>
      </w:r>
    </w:p>
    <w:p w:rsidR="00862760" w:rsidRDefault="00862760" w:rsidP="00536C72">
      <w:pPr>
        <w:pStyle w:val="ListParagraph"/>
        <w:ind w:left="757"/>
        <w:jc w:val="both"/>
      </w:pPr>
      <w:r>
        <w:t>за достижения в культурно-творческой деятельности – 4</w:t>
      </w:r>
      <w:r>
        <w:rPr>
          <w:lang w:val="en-US"/>
        </w:rPr>
        <w:t>6</w:t>
      </w:r>
      <w:r>
        <w:t>50 рублей;</w:t>
      </w:r>
    </w:p>
    <w:p w:rsidR="00862760" w:rsidRDefault="00862760" w:rsidP="00536C72">
      <w:pPr>
        <w:pStyle w:val="ListParagraph"/>
        <w:ind w:left="757"/>
        <w:jc w:val="both"/>
      </w:pPr>
      <w:r>
        <w:t xml:space="preserve">за достижения в спортивной деятельности – </w:t>
      </w:r>
      <w:r w:rsidRPr="00A343FF">
        <w:t>500</w:t>
      </w:r>
      <w:r>
        <w:t>0 рублей;</w:t>
      </w:r>
    </w:p>
    <w:p w:rsidR="00862760" w:rsidRDefault="00862760" w:rsidP="00536C72">
      <w:pPr>
        <w:pStyle w:val="ListParagraph"/>
        <w:ind w:left="757"/>
        <w:jc w:val="both"/>
      </w:pPr>
      <w:r>
        <w:t>за достижения в общественной деятельности – 5000</w:t>
      </w:r>
      <w:r w:rsidRPr="00A343FF">
        <w:t xml:space="preserve"> </w:t>
      </w:r>
      <w:r>
        <w:t xml:space="preserve">рублей. </w:t>
      </w:r>
    </w:p>
    <w:p w:rsidR="00862760" w:rsidRDefault="00862760" w:rsidP="00536C72">
      <w:pPr>
        <w:pStyle w:val="ListParagraph"/>
        <w:numPr>
          <w:ilvl w:val="0"/>
          <w:numId w:val="2"/>
        </w:numPr>
        <w:ind w:left="709" w:hanging="425"/>
        <w:jc w:val="both"/>
      </w:pPr>
      <w:r>
        <w:t>персональные и именные стипендии определяются учредителями приведенных  персональных, именных стипендий.</w:t>
      </w:r>
    </w:p>
    <w:sectPr w:rsidR="00862760" w:rsidSect="00094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0152AB"/>
    <w:multiLevelType w:val="hybridMultilevel"/>
    <w:tmpl w:val="5E0A128C"/>
    <w:lvl w:ilvl="0" w:tplc="041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1">
    <w:nsid w:val="5A6171A2"/>
    <w:multiLevelType w:val="hybridMultilevel"/>
    <w:tmpl w:val="661E029C"/>
    <w:lvl w:ilvl="0" w:tplc="04190001">
      <w:start w:val="1"/>
      <w:numFmt w:val="bullet"/>
      <w:lvlText w:val=""/>
      <w:lvlJc w:val="left"/>
      <w:pPr>
        <w:ind w:left="147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0363E"/>
    <w:rsid w:val="00001737"/>
    <w:rsid w:val="00003EBB"/>
    <w:rsid w:val="00004A33"/>
    <w:rsid w:val="00005736"/>
    <w:rsid w:val="00010F50"/>
    <w:rsid w:val="00014CE6"/>
    <w:rsid w:val="00036239"/>
    <w:rsid w:val="00043C62"/>
    <w:rsid w:val="00046FF6"/>
    <w:rsid w:val="00051456"/>
    <w:rsid w:val="00060352"/>
    <w:rsid w:val="00067317"/>
    <w:rsid w:val="00070CEC"/>
    <w:rsid w:val="00071FCC"/>
    <w:rsid w:val="00072A94"/>
    <w:rsid w:val="00075614"/>
    <w:rsid w:val="00077127"/>
    <w:rsid w:val="00077D5F"/>
    <w:rsid w:val="00080DEF"/>
    <w:rsid w:val="00087867"/>
    <w:rsid w:val="000924D5"/>
    <w:rsid w:val="00094CD4"/>
    <w:rsid w:val="00096D23"/>
    <w:rsid w:val="000A0B2E"/>
    <w:rsid w:val="000A1F7C"/>
    <w:rsid w:val="000C014C"/>
    <w:rsid w:val="000C1FE2"/>
    <w:rsid w:val="000C37FC"/>
    <w:rsid w:val="000C524B"/>
    <w:rsid w:val="000C6C30"/>
    <w:rsid w:val="000C717D"/>
    <w:rsid w:val="000E3A93"/>
    <w:rsid w:val="000F27EB"/>
    <w:rsid w:val="000F65A8"/>
    <w:rsid w:val="00113F34"/>
    <w:rsid w:val="00115B0A"/>
    <w:rsid w:val="001205B4"/>
    <w:rsid w:val="00125F2F"/>
    <w:rsid w:val="0014358A"/>
    <w:rsid w:val="001466D4"/>
    <w:rsid w:val="00156E7F"/>
    <w:rsid w:val="00160AB4"/>
    <w:rsid w:val="001616DC"/>
    <w:rsid w:val="00161B70"/>
    <w:rsid w:val="00167DD6"/>
    <w:rsid w:val="00175E6B"/>
    <w:rsid w:val="0018235B"/>
    <w:rsid w:val="00183DC5"/>
    <w:rsid w:val="001872F2"/>
    <w:rsid w:val="001908C4"/>
    <w:rsid w:val="00196124"/>
    <w:rsid w:val="001A0933"/>
    <w:rsid w:val="001B12B7"/>
    <w:rsid w:val="001B2AA6"/>
    <w:rsid w:val="001B56FA"/>
    <w:rsid w:val="001C5377"/>
    <w:rsid w:val="001D5027"/>
    <w:rsid w:val="001E2EC9"/>
    <w:rsid w:val="001E3C5F"/>
    <w:rsid w:val="001E5572"/>
    <w:rsid w:val="001E707A"/>
    <w:rsid w:val="001F255F"/>
    <w:rsid w:val="001F27B8"/>
    <w:rsid w:val="001F3013"/>
    <w:rsid w:val="00201E24"/>
    <w:rsid w:val="00204AF4"/>
    <w:rsid w:val="0021065F"/>
    <w:rsid w:val="00214025"/>
    <w:rsid w:val="00215F66"/>
    <w:rsid w:val="00220281"/>
    <w:rsid w:val="00221D5A"/>
    <w:rsid w:val="002221C5"/>
    <w:rsid w:val="002262DD"/>
    <w:rsid w:val="00227444"/>
    <w:rsid w:val="0023757E"/>
    <w:rsid w:val="00237D6B"/>
    <w:rsid w:val="002517D3"/>
    <w:rsid w:val="00252931"/>
    <w:rsid w:val="00255841"/>
    <w:rsid w:val="00255E90"/>
    <w:rsid w:val="002636FD"/>
    <w:rsid w:val="00264386"/>
    <w:rsid w:val="002737F1"/>
    <w:rsid w:val="002758F1"/>
    <w:rsid w:val="00275FF1"/>
    <w:rsid w:val="00280132"/>
    <w:rsid w:val="0028415E"/>
    <w:rsid w:val="00284759"/>
    <w:rsid w:val="00285CC4"/>
    <w:rsid w:val="00293498"/>
    <w:rsid w:val="00296DD7"/>
    <w:rsid w:val="00297C80"/>
    <w:rsid w:val="002A3C2C"/>
    <w:rsid w:val="002B220F"/>
    <w:rsid w:val="002B5810"/>
    <w:rsid w:val="002C68CB"/>
    <w:rsid w:val="002C7AD9"/>
    <w:rsid w:val="002D17DF"/>
    <w:rsid w:val="002D5FDD"/>
    <w:rsid w:val="002E0090"/>
    <w:rsid w:val="002E0A3A"/>
    <w:rsid w:val="002E53A6"/>
    <w:rsid w:val="002E7C7D"/>
    <w:rsid w:val="002F766C"/>
    <w:rsid w:val="00312B86"/>
    <w:rsid w:val="00312EE7"/>
    <w:rsid w:val="00313658"/>
    <w:rsid w:val="0031621B"/>
    <w:rsid w:val="003252A5"/>
    <w:rsid w:val="00325366"/>
    <w:rsid w:val="00337E23"/>
    <w:rsid w:val="00357BB7"/>
    <w:rsid w:val="003604EC"/>
    <w:rsid w:val="003628EC"/>
    <w:rsid w:val="0036509F"/>
    <w:rsid w:val="00367DB1"/>
    <w:rsid w:val="003727C6"/>
    <w:rsid w:val="003738C1"/>
    <w:rsid w:val="00375E3B"/>
    <w:rsid w:val="00381E90"/>
    <w:rsid w:val="00383EFE"/>
    <w:rsid w:val="00386500"/>
    <w:rsid w:val="00390ABE"/>
    <w:rsid w:val="00395161"/>
    <w:rsid w:val="00396094"/>
    <w:rsid w:val="003A4688"/>
    <w:rsid w:val="003B17E6"/>
    <w:rsid w:val="003B3313"/>
    <w:rsid w:val="003B56ED"/>
    <w:rsid w:val="003C115E"/>
    <w:rsid w:val="003D2540"/>
    <w:rsid w:val="003D7EFE"/>
    <w:rsid w:val="003E0B5C"/>
    <w:rsid w:val="003E4C15"/>
    <w:rsid w:val="003E72E0"/>
    <w:rsid w:val="003F0535"/>
    <w:rsid w:val="003F1992"/>
    <w:rsid w:val="003F5713"/>
    <w:rsid w:val="003F680A"/>
    <w:rsid w:val="00403635"/>
    <w:rsid w:val="0040562C"/>
    <w:rsid w:val="004149A5"/>
    <w:rsid w:val="004234ED"/>
    <w:rsid w:val="00433DB9"/>
    <w:rsid w:val="0043788B"/>
    <w:rsid w:val="00444E55"/>
    <w:rsid w:val="00446A87"/>
    <w:rsid w:val="00451CF5"/>
    <w:rsid w:val="00452FC1"/>
    <w:rsid w:val="00474414"/>
    <w:rsid w:val="00480061"/>
    <w:rsid w:val="00496EC0"/>
    <w:rsid w:val="004A1799"/>
    <w:rsid w:val="004A2C46"/>
    <w:rsid w:val="004A37AC"/>
    <w:rsid w:val="004A7A38"/>
    <w:rsid w:val="004C57E6"/>
    <w:rsid w:val="004D114B"/>
    <w:rsid w:val="004D7D5F"/>
    <w:rsid w:val="004E4B46"/>
    <w:rsid w:val="004E7343"/>
    <w:rsid w:val="004F4378"/>
    <w:rsid w:val="00500069"/>
    <w:rsid w:val="005048B2"/>
    <w:rsid w:val="00511544"/>
    <w:rsid w:val="0051537C"/>
    <w:rsid w:val="00515BA2"/>
    <w:rsid w:val="00521816"/>
    <w:rsid w:val="00534413"/>
    <w:rsid w:val="00535531"/>
    <w:rsid w:val="00536C72"/>
    <w:rsid w:val="00543FDD"/>
    <w:rsid w:val="00551AD0"/>
    <w:rsid w:val="00557C6E"/>
    <w:rsid w:val="00563784"/>
    <w:rsid w:val="00563B91"/>
    <w:rsid w:val="00567B2B"/>
    <w:rsid w:val="00573AF7"/>
    <w:rsid w:val="00575946"/>
    <w:rsid w:val="00577609"/>
    <w:rsid w:val="00577A68"/>
    <w:rsid w:val="00581B45"/>
    <w:rsid w:val="00585E15"/>
    <w:rsid w:val="005A0A7E"/>
    <w:rsid w:val="005B3A03"/>
    <w:rsid w:val="005C1289"/>
    <w:rsid w:val="005C7E14"/>
    <w:rsid w:val="005D653E"/>
    <w:rsid w:val="005E1C75"/>
    <w:rsid w:val="005E60E4"/>
    <w:rsid w:val="005E710C"/>
    <w:rsid w:val="005F4165"/>
    <w:rsid w:val="005F5246"/>
    <w:rsid w:val="00616A98"/>
    <w:rsid w:val="0062278F"/>
    <w:rsid w:val="00630B26"/>
    <w:rsid w:val="00634090"/>
    <w:rsid w:val="00640EBB"/>
    <w:rsid w:val="006437D8"/>
    <w:rsid w:val="00646D21"/>
    <w:rsid w:val="00650E52"/>
    <w:rsid w:val="00654C16"/>
    <w:rsid w:val="00665029"/>
    <w:rsid w:val="006734B0"/>
    <w:rsid w:val="00676C50"/>
    <w:rsid w:val="0068234D"/>
    <w:rsid w:val="00687F98"/>
    <w:rsid w:val="00692D83"/>
    <w:rsid w:val="00693DBE"/>
    <w:rsid w:val="006A26AE"/>
    <w:rsid w:val="006A2712"/>
    <w:rsid w:val="006A6CE0"/>
    <w:rsid w:val="006A794C"/>
    <w:rsid w:val="006B4366"/>
    <w:rsid w:val="006B7A6A"/>
    <w:rsid w:val="006B7C4A"/>
    <w:rsid w:val="006C0B03"/>
    <w:rsid w:val="006D08D3"/>
    <w:rsid w:val="006D1F60"/>
    <w:rsid w:val="006E03E8"/>
    <w:rsid w:val="006E490B"/>
    <w:rsid w:val="006E6C6F"/>
    <w:rsid w:val="006F495E"/>
    <w:rsid w:val="006F57A4"/>
    <w:rsid w:val="007038F3"/>
    <w:rsid w:val="00714B45"/>
    <w:rsid w:val="00717314"/>
    <w:rsid w:val="007226DF"/>
    <w:rsid w:val="007233C1"/>
    <w:rsid w:val="00727754"/>
    <w:rsid w:val="00730F6E"/>
    <w:rsid w:val="007312AA"/>
    <w:rsid w:val="00731BEA"/>
    <w:rsid w:val="00736622"/>
    <w:rsid w:val="007445AE"/>
    <w:rsid w:val="00745D6D"/>
    <w:rsid w:val="00750366"/>
    <w:rsid w:val="00752C18"/>
    <w:rsid w:val="00762F7F"/>
    <w:rsid w:val="00764A67"/>
    <w:rsid w:val="00764B2B"/>
    <w:rsid w:val="0077216A"/>
    <w:rsid w:val="00773B09"/>
    <w:rsid w:val="00774716"/>
    <w:rsid w:val="007768F3"/>
    <w:rsid w:val="00787193"/>
    <w:rsid w:val="00790A99"/>
    <w:rsid w:val="00792443"/>
    <w:rsid w:val="00792C3F"/>
    <w:rsid w:val="007A3FD6"/>
    <w:rsid w:val="007A4DC7"/>
    <w:rsid w:val="007B16F3"/>
    <w:rsid w:val="007B19E4"/>
    <w:rsid w:val="007B4206"/>
    <w:rsid w:val="007C4CA8"/>
    <w:rsid w:val="007D1BC2"/>
    <w:rsid w:val="007D28D9"/>
    <w:rsid w:val="007F284B"/>
    <w:rsid w:val="007F48E6"/>
    <w:rsid w:val="007F7755"/>
    <w:rsid w:val="00805720"/>
    <w:rsid w:val="00813520"/>
    <w:rsid w:val="00817810"/>
    <w:rsid w:val="00820A26"/>
    <w:rsid w:val="0082622E"/>
    <w:rsid w:val="00827F12"/>
    <w:rsid w:val="0083131C"/>
    <w:rsid w:val="0083743F"/>
    <w:rsid w:val="00837B8A"/>
    <w:rsid w:val="008405DB"/>
    <w:rsid w:val="0084310D"/>
    <w:rsid w:val="00843A45"/>
    <w:rsid w:val="00851A07"/>
    <w:rsid w:val="00862760"/>
    <w:rsid w:val="00863152"/>
    <w:rsid w:val="00864BBD"/>
    <w:rsid w:val="008656A8"/>
    <w:rsid w:val="00865DF4"/>
    <w:rsid w:val="00865F32"/>
    <w:rsid w:val="0086707B"/>
    <w:rsid w:val="00867482"/>
    <w:rsid w:val="00871FF8"/>
    <w:rsid w:val="00875958"/>
    <w:rsid w:val="008772C1"/>
    <w:rsid w:val="00877B85"/>
    <w:rsid w:val="008821E9"/>
    <w:rsid w:val="00884FD4"/>
    <w:rsid w:val="0088732E"/>
    <w:rsid w:val="00890CD0"/>
    <w:rsid w:val="00891128"/>
    <w:rsid w:val="008928E7"/>
    <w:rsid w:val="008A1810"/>
    <w:rsid w:val="008A1CD2"/>
    <w:rsid w:val="008A3FC2"/>
    <w:rsid w:val="008A4232"/>
    <w:rsid w:val="008A42BB"/>
    <w:rsid w:val="008A6FE2"/>
    <w:rsid w:val="008B0698"/>
    <w:rsid w:val="008B2D4A"/>
    <w:rsid w:val="008B7E5C"/>
    <w:rsid w:val="008C0FA4"/>
    <w:rsid w:val="008C6B29"/>
    <w:rsid w:val="008C72C2"/>
    <w:rsid w:val="008D025B"/>
    <w:rsid w:val="008D48B5"/>
    <w:rsid w:val="008E1C0E"/>
    <w:rsid w:val="008E4274"/>
    <w:rsid w:val="008E6858"/>
    <w:rsid w:val="008F0D49"/>
    <w:rsid w:val="008F2559"/>
    <w:rsid w:val="008F53AC"/>
    <w:rsid w:val="009024D9"/>
    <w:rsid w:val="00911224"/>
    <w:rsid w:val="00913798"/>
    <w:rsid w:val="00917439"/>
    <w:rsid w:val="009174EB"/>
    <w:rsid w:val="00923657"/>
    <w:rsid w:val="009237C1"/>
    <w:rsid w:val="00942833"/>
    <w:rsid w:val="00942BA1"/>
    <w:rsid w:val="00946C9A"/>
    <w:rsid w:val="00950A8B"/>
    <w:rsid w:val="0095298D"/>
    <w:rsid w:val="00956143"/>
    <w:rsid w:val="00956B4E"/>
    <w:rsid w:val="00956FDA"/>
    <w:rsid w:val="00957FFD"/>
    <w:rsid w:val="0097240D"/>
    <w:rsid w:val="00975C82"/>
    <w:rsid w:val="009760F7"/>
    <w:rsid w:val="00982968"/>
    <w:rsid w:val="00984013"/>
    <w:rsid w:val="009858FD"/>
    <w:rsid w:val="009902EC"/>
    <w:rsid w:val="009915BC"/>
    <w:rsid w:val="00993217"/>
    <w:rsid w:val="009A5027"/>
    <w:rsid w:val="009A5D1D"/>
    <w:rsid w:val="009B6255"/>
    <w:rsid w:val="009C2B0F"/>
    <w:rsid w:val="009D1A8F"/>
    <w:rsid w:val="009D4456"/>
    <w:rsid w:val="009D72ED"/>
    <w:rsid w:val="009E2522"/>
    <w:rsid w:val="009E4A60"/>
    <w:rsid w:val="009F5364"/>
    <w:rsid w:val="009F5B47"/>
    <w:rsid w:val="00A10C17"/>
    <w:rsid w:val="00A211C8"/>
    <w:rsid w:val="00A31E81"/>
    <w:rsid w:val="00A31F9E"/>
    <w:rsid w:val="00A343FF"/>
    <w:rsid w:val="00A379C7"/>
    <w:rsid w:val="00A46593"/>
    <w:rsid w:val="00A46B7B"/>
    <w:rsid w:val="00A4757F"/>
    <w:rsid w:val="00A50C8D"/>
    <w:rsid w:val="00A50D69"/>
    <w:rsid w:val="00A56680"/>
    <w:rsid w:val="00A622C4"/>
    <w:rsid w:val="00A719E9"/>
    <w:rsid w:val="00A71FB6"/>
    <w:rsid w:val="00A73DA5"/>
    <w:rsid w:val="00A76323"/>
    <w:rsid w:val="00A80281"/>
    <w:rsid w:val="00A828F6"/>
    <w:rsid w:val="00A83968"/>
    <w:rsid w:val="00A920DA"/>
    <w:rsid w:val="00AA1A60"/>
    <w:rsid w:val="00AA2847"/>
    <w:rsid w:val="00AA389C"/>
    <w:rsid w:val="00AA6404"/>
    <w:rsid w:val="00AB1A22"/>
    <w:rsid w:val="00AB219A"/>
    <w:rsid w:val="00AB6520"/>
    <w:rsid w:val="00AC15CB"/>
    <w:rsid w:val="00AC34FA"/>
    <w:rsid w:val="00AC74E9"/>
    <w:rsid w:val="00AD3574"/>
    <w:rsid w:val="00AD3A03"/>
    <w:rsid w:val="00AD7E97"/>
    <w:rsid w:val="00AE76FD"/>
    <w:rsid w:val="00AF42EE"/>
    <w:rsid w:val="00AF57DA"/>
    <w:rsid w:val="00AF63E7"/>
    <w:rsid w:val="00B01DF0"/>
    <w:rsid w:val="00B0363E"/>
    <w:rsid w:val="00B054BE"/>
    <w:rsid w:val="00B05C5D"/>
    <w:rsid w:val="00B079E0"/>
    <w:rsid w:val="00B17EF7"/>
    <w:rsid w:val="00B2083D"/>
    <w:rsid w:val="00B20FB4"/>
    <w:rsid w:val="00B261F2"/>
    <w:rsid w:val="00B30C61"/>
    <w:rsid w:val="00B32532"/>
    <w:rsid w:val="00B40119"/>
    <w:rsid w:val="00B4769F"/>
    <w:rsid w:val="00B4789D"/>
    <w:rsid w:val="00B47BF3"/>
    <w:rsid w:val="00B5309F"/>
    <w:rsid w:val="00B56C80"/>
    <w:rsid w:val="00B71E54"/>
    <w:rsid w:val="00B72486"/>
    <w:rsid w:val="00B80113"/>
    <w:rsid w:val="00B83256"/>
    <w:rsid w:val="00B84A24"/>
    <w:rsid w:val="00B868AB"/>
    <w:rsid w:val="00B86FCB"/>
    <w:rsid w:val="00B92838"/>
    <w:rsid w:val="00BA520C"/>
    <w:rsid w:val="00BB00BD"/>
    <w:rsid w:val="00BB24C4"/>
    <w:rsid w:val="00BB3D24"/>
    <w:rsid w:val="00BC0174"/>
    <w:rsid w:val="00BC2B01"/>
    <w:rsid w:val="00BD0E32"/>
    <w:rsid w:val="00BD13C1"/>
    <w:rsid w:val="00BD25C9"/>
    <w:rsid w:val="00BD51DA"/>
    <w:rsid w:val="00BD6835"/>
    <w:rsid w:val="00BD75FB"/>
    <w:rsid w:val="00BE0BC1"/>
    <w:rsid w:val="00BE496C"/>
    <w:rsid w:val="00BE52C0"/>
    <w:rsid w:val="00BF2CC7"/>
    <w:rsid w:val="00C02919"/>
    <w:rsid w:val="00C148D9"/>
    <w:rsid w:val="00C226C4"/>
    <w:rsid w:val="00C25642"/>
    <w:rsid w:val="00C25937"/>
    <w:rsid w:val="00C264A2"/>
    <w:rsid w:val="00C27BD9"/>
    <w:rsid w:val="00C31FFA"/>
    <w:rsid w:val="00C36254"/>
    <w:rsid w:val="00C36F74"/>
    <w:rsid w:val="00C3714C"/>
    <w:rsid w:val="00C41452"/>
    <w:rsid w:val="00C47E89"/>
    <w:rsid w:val="00C5246D"/>
    <w:rsid w:val="00C52FC8"/>
    <w:rsid w:val="00C57774"/>
    <w:rsid w:val="00C657A6"/>
    <w:rsid w:val="00C715CA"/>
    <w:rsid w:val="00C73C59"/>
    <w:rsid w:val="00C7561D"/>
    <w:rsid w:val="00C759FD"/>
    <w:rsid w:val="00C75DDB"/>
    <w:rsid w:val="00C76CDA"/>
    <w:rsid w:val="00C83505"/>
    <w:rsid w:val="00C8649D"/>
    <w:rsid w:val="00C87514"/>
    <w:rsid w:val="00C91698"/>
    <w:rsid w:val="00C95C35"/>
    <w:rsid w:val="00CA55AC"/>
    <w:rsid w:val="00CB5A71"/>
    <w:rsid w:val="00CB69FF"/>
    <w:rsid w:val="00CB7582"/>
    <w:rsid w:val="00CD1936"/>
    <w:rsid w:val="00CE39CB"/>
    <w:rsid w:val="00CE6706"/>
    <w:rsid w:val="00CF2001"/>
    <w:rsid w:val="00CF4EFD"/>
    <w:rsid w:val="00D00811"/>
    <w:rsid w:val="00D05B94"/>
    <w:rsid w:val="00D05F38"/>
    <w:rsid w:val="00D13F63"/>
    <w:rsid w:val="00D164CC"/>
    <w:rsid w:val="00D17F98"/>
    <w:rsid w:val="00D24CF5"/>
    <w:rsid w:val="00D30C6A"/>
    <w:rsid w:val="00D334F1"/>
    <w:rsid w:val="00D36648"/>
    <w:rsid w:val="00D409BA"/>
    <w:rsid w:val="00D44E83"/>
    <w:rsid w:val="00D57583"/>
    <w:rsid w:val="00D60781"/>
    <w:rsid w:val="00D62DF1"/>
    <w:rsid w:val="00D62E7F"/>
    <w:rsid w:val="00D650AB"/>
    <w:rsid w:val="00D65A78"/>
    <w:rsid w:val="00D74276"/>
    <w:rsid w:val="00D82166"/>
    <w:rsid w:val="00D86EDE"/>
    <w:rsid w:val="00D87FFD"/>
    <w:rsid w:val="00D91D4D"/>
    <w:rsid w:val="00D9577A"/>
    <w:rsid w:val="00D977B0"/>
    <w:rsid w:val="00DA647E"/>
    <w:rsid w:val="00DB540E"/>
    <w:rsid w:val="00DB5923"/>
    <w:rsid w:val="00DB6ECA"/>
    <w:rsid w:val="00DC1A2D"/>
    <w:rsid w:val="00DC3846"/>
    <w:rsid w:val="00DC4DA7"/>
    <w:rsid w:val="00DD03B8"/>
    <w:rsid w:val="00DD152E"/>
    <w:rsid w:val="00DD5016"/>
    <w:rsid w:val="00DD6586"/>
    <w:rsid w:val="00DE6CE8"/>
    <w:rsid w:val="00DF06D8"/>
    <w:rsid w:val="00DF2EE6"/>
    <w:rsid w:val="00DF550C"/>
    <w:rsid w:val="00DF5A6A"/>
    <w:rsid w:val="00DF7E58"/>
    <w:rsid w:val="00E004BF"/>
    <w:rsid w:val="00E11A94"/>
    <w:rsid w:val="00E12B80"/>
    <w:rsid w:val="00E2312B"/>
    <w:rsid w:val="00E23232"/>
    <w:rsid w:val="00E321CD"/>
    <w:rsid w:val="00E32C5D"/>
    <w:rsid w:val="00E35EE2"/>
    <w:rsid w:val="00E42369"/>
    <w:rsid w:val="00E439F0"/>
    <w:rsid w:val="00E475CE"/>
    <w:rsid w:val="00E51655"/>
    <w:rsid w:val="00E5508E"/>
    <w:rsid w:val="00E6102E"/>
    <w:rsid w:val="00E7095A"/>
    <w:rsid w:val="00E717FF"/>
    <w:rsid w:val="00E71D36"/>
    <w:rsid w:val="00E726BE"/>
    <w:rsid w:val="00E75526"/>
    <w:rsid w:val="00E76D28"/>
    <w:rsid w:val="00E77CB9"/>
    <w:rsid w:val="00E855CA"/>
    <w:rsid w:val="00E85C91"/>
    <w:rsid w:val="00E90CD5"/>
    <w:rsid w:val="00E91BB5"/>
    <w:rsid w:val="00E92872"/>
    <w:rsid w:val="00EA0B9B"/>
    <w:rsid w:val="00EA10BA"/>
    <w:rsid w:val="00EB180C"/>
    <w:rsid w:val="00EB3783"/>
    <w:rsid w:val="00EB3F4B"/>
    <w:rsid w:val="00EB5196"/>
    <w:rsid w:val="00EB795C"/>
    <w:rsid w:val="00EC39F2"/>
    <w:rsid w:val="00ED2F08"/>
    <w:rsid w:val="00ED56E1"/>
    <w:rsid w:val="00ED76A3"/>
    <w:rsid w:val="00ED7EF5"/>
    <w:rsid w:val="00F00186"/>
    <w:rsid w:val="00F0505D"/>
    <w:rsid w:val="00F12893"/>
    <w:rsid w:val="00F23E78"/>
    <w:rsid w:val="00F310EF"/>
    <w:rsid w:val="00F31706"/>
    <w:rsid w:val="00F33BEB"/>
    <w:rsid w:val="00F41B16"/>
    <w:rsid w:val="00F44360"/>
    <w:rsid w:val="00F45063"/>
    <w:rsid w:val="00F541D9"/>
    <w:rsid w:val="00F542DA"/>
    <w:rsid w:val="00F57A3B"/>
    <w:rsid w:val="00F63438"/>
    <w:rsid w:val="00F73AEC"/>
    <w:rsid w:val="00F84679"/>
    <w:rsid w:val="00F947C5"/>
    <w:rsid w:val="00F9595A"/>
    <w:rsid w:val="00F97060"/>
    <w:rsid w:val="00FA53A9"/>
    <w:rsid w:val="00FB689E"/>
    <w:rsid w:val="00FB6D6D"/>
    <w:rsid w:val="00FC59C1"/>
    <w:rsid w:val="00FD174B"/>
    <w:rsid w:val="00FE5D4F"/>
    <w:rsid w:val="00FF0255"/>
    <w:rsid w:val="00FF70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4CD4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B0363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</TotalTime>
  <Pages>1</Pages>
  <Words>108</Words>
  <Characters>621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cp:lastPrinted>2012-04-19T05:55:00Z</cp:lastPrinted>
  <dcterms:created xsi:type="dcterms:W3CDTF">2013-10-30T12:18:00Z</dcterms:created>
  <dcterms:modified xsi:type="dcterms:W3CDTF">2013-11-13T09:57:00Z</dcterms:modified>
</cp:coreProperties>
</file>