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B5" w:rsidRPr="00902866" w:rsidRDefault="008111B5" w:rsidP="00902866">
      <w:pPr>
        <w:jc w:val="right"/>
        <w:rPr>
          <w:i/>
        </w:rPr>
      </w:pPr>
      <w:r>
        <w:rPr>
          <w:i/>
        </w:rPr>
        <w:t>Приложение №9</w:t>
      </w:r>
    </w:p>
    <w:tbl>
      <w:tblPr>
        <w:tblW w:w="0" w:type="auto"/>
        <w:tblInd w:w="-360" w:type="dxa"/>
        <w:tblLook w:val="00A0"/>
      </w:tblPr>
      <w:tblGrid>
        <w:gridCol w:w="3757"/>
        <w:gridCol w:w="1985"/>
        <w:gridCol w:w="3603"/>
      </w:tblGrid>
      <w:tr w:rsidR="008111B5" w:rsidTr="000127F3">
        <w:trPr>
          <w:trHeight w:val="995"/>
        </w:trPr>
        <w:tc>
          <w:tcPr>
            <w:tcW w:w="3757" w:type="dxa"/>
          </w:tcPr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03" w:type="dxa"/>
          </w:tcPr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127F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7F3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</w:t>
            </w:r>
          </w:p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7F3">
              <w:rPr>
                <w:rFonts w:ascii="Times New Roman" w:hAnsi="Times New Roman"/>
                <w:sz w:val="20"/>
                <w:szCs w:val="24"/>
                <w:lang w:eastAsia="en-US"/>
              </w:rPr>
              <w:t>(</w:t>
            </w:r>
            <w:r w:rsidRPr="000127F3">
              <w:rPr>
                <w:rFonts w:ascii="Times New Roman" w:hAnsi="Times New Roman"/>
                <w:i/>
                <w:sz w:val="20"/>
                <w:szCs w:val="24"/>
                <w:lang w:eastAsia="en-US"/>
              </w:rPr>
              <w:t>дата, № приказа)</w:t>
            </w:r>
          </w:p>
        </w:tc>
      </w:tr>
      <w:tr w:rsidR="008111B5" w:rsidTr="000127F3">
        <w:tc>
          <w:tcPr>
            <w:tcW w:w="3757" w:type="dxa"/>
          </w:tcPr>
          <w:p w:rsidR="008111B5" w:rsidRPr="000127F3" w:rsidRDefault="008111B5" w:rsidP="000127F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7F3">
              <w:rPr>
                <w:b/>
                <w:sz w:val="24"/>
                <w:szCs w:val="24"/>
                <w:lang w:eastAsia="en-US"/>
              </w:rPr>
              <w:t>Председатель первичной</w:t>
            </w:r>
          </w:p>
          <w:p w:rsidR="008111B5" w:rsidRPr="000127F3" w:rsidRDefault="008111B5" w:rsidP="000127F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127F3">
              <w:rPr>
                <w:b/>
                <w:sz w:val="24"/>
                <w:szCs w:val="24"/>
                <w:lang w:eastAsia="en-US"/>
              </w:rPr>
              <w:t>профсоюзной организации</w:t>
            </w:r>
          </w:p>
          <w:p w:rsidR="008111B5" w:rsidRPr="000127F3" w:rsidRDefault="008111B5" w:rsidP="000127F3">
            <w:pPr>
              <w:jc w:val="center"/>
              <w:rPr>
                <w:sz w:val="24"/>
                <w:szCs w:val="24"/>
                <w:lang w:eastAsia="en-US"/>
              </w:rPr>
            </w:pPr>
            <w:r w:rsidRPr="000127F3">
              <w:rPr>
                <w:sz w:val="24"/>
                <w:szCs w:val="24"/>
                <w:lang w:eastAsia="en-US"/>
              </w:rPr>
              <w:t>______________________</w:t>
            </w:r>
          </w:p>
          <w:p w:rsidR="008111B5" w:rsidRPr="000127F3" w:rsidRDefault="008111B5" w:rsidP="000127F3">
            <w:pPr>
              <w:jc w:val="center"/>
              <w:rPr>
                <w:i/>
                <w:sz w:val="20"/>
                <w:lang w:eastAsia="en-US"/>
              </w:rPr>
            </w:pPr>
            <w:r w:rsidRPr="000127F3">
              <w:rPr>
                <w:i/>
                <w:sz w:val="20"/>
                <w:lang w:eastAsia="en-US"/>
              </w:rPr>
              <w:t>(Ф.И.О., подпись)</w:t>
            </w:r>
          </w:p>
          <w:p w:rsidR="008111B5" w:rsidRDefault="008111B5" w:rsidP="000127F3">
            <w:pPr>
              <w:jc w:val="center"/>
              <w:rPr>
                <w:lang w:eastAsia="en-US"/>
              </w:rPr>
            </w:pPr>
            <w:r w:rsidRPr="000127F3">
              <w:rPr>
                <w:sz w:val="22"/>
                <w:szCs w:val="24"/>
                <w:lang w:eastAsia="en-US"/>
              </w:rPr>
              <w:t>_______________________</w:t>
            </w:r>
          </w:p>
        </w:tc>
        <w:tc>
          <w:tcPr>
            <w:tcW w:w="1985" w:type="dxa"/>
          </w:tcPr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03" w:type="dxa"/>
          </w:tcPr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127F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Руководитель</w:t>
            </w:r>
          </w:p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127F3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8111B5" w:rsidRPr="000127F3" w:rsidRDefault="008111B5" w:rsidP="000127F3">
            <w:pPr>
              <w:pStyle w:val="FR2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0127F3">
              <w:rPr>
                <w:rFonts w:ascii="Times New Roman" w:hAnsi="Times New Roman"/>
                <w:i/>
                <w:sz w:val="20"/>
                <w:szCs w:val="24"/>
                <w:lang w:eastAsia="en-US"/>
              </w:rPr>
              <w:t>(Ф.И.О. подпись)</w:t>
            </w:r>
          </w:p>
        </w:tc>
      </w:tr>
    </w:tbl>
    <w:p w:rsidR="008111B5" w:rsidRPr="00C2091B" w:rsidRDefault="008111B5" w:rsidP="00C2091B">
      <w:pPr>
        <w:pStyle w:val="FR2"/>
        <w:tabs>
          <w:tab w:val="left" w:pos="258"/>
        </w:tabs>
        <w:ind w:left="-360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sz w:val="24"/>
          <w:szCs w:val="24"/>
        </w:rPr>
        <w:tab/>
      </w:r>
      <w:r w:rsidRPr="00C2091B">
        <w:rPr>
          <w:rFonts w:ascii="Times New Roman" w:hAnsi="Times New Roman"/>
          <w:i/>
          <w:sz w:val="20"/>
        </w:rPr>
        <w:t>(дата, № протокола)</w:t>
      </w:r>
    </w:p>
    <w:p w:rsidR="008111B5" w:rsidRDefault="008111B5" w:rsidP="00C2091B">
      <w:pPr>
        <w:pStyle w:val="FR2"/>
        <w:ind w:left="-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 О КОМИССИИ</w:t>
      </w:r>
    </w:p>
    <w:p w:rsidR="008111B5" w:rsidRDefault="008111B5" w:rsidP="00C2091B">
      <w:pPr>
        <w:pStyle w:val="FR2"/>
        <w:ind w:left="-360"/>
        <w:jc w:val="center"/>
        <w:rPr>
          <w:rFonts w:ascii="Times New Roman" w:hAnsi="Times New Roman"/>
          <w:b/>
          <w:sz w:val="24"/>
          <w:szCs w:val="24"/>
        </w:rPr>
      </w:pPr>
    </w:p>
    <w:p w:rsidR="008111B5" w:rsidRDefault="008111B5" w:rsidP="00C2091B">
      <w:pPr>
        <w:ind w:left="-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ведению коллективных переговоров, подготовке проекта, заключению и организации контроля за выполнением коллективного договора</w:t>
      </w:r>
    </w:p>
    <w:p w:rsidR="008111B5" w:rsidRDefault="008111B5" w:rsidP="00C2091B">
      <w:pPr>
        <w:ind w:left="-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111B5" w:rsidRDefault="008111B5" w:rsidP="00C2091B">
      <w:pPr>
        <w:ind w:left="-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«Детский сад №5 комбинированного вида» </w:t>
      </w:r>
    </w:p>
    <w:p w:rsidR="008111B5" w:rsidRDefault="008111B5" w:rsidP="00C2091B">
      <w:pPr>
        <w:ind w:left="-360"/>
        <w:jc w:val="center"/>
        <w:rPr>
          <w:b/>
          <w:sz w:val="24"/>
          <w:szCs w:val="24"/>
        </w:rPr>
      </w:pPr>
      <w:r>
        <w:rPr>
          <w:sz w:val="24"/>
          <w:szCs w:val="24"/>
        </w:rPr>
        <w:t>Приволжского района г.Казани</w:t>
      </w:r>
    </w:p>
    <w:p w:rsidR="008111B5" w:rsidRDefault="008111B5" w:rsidP="00C2091B">
      <w:pPr>
        <w:ind w:left="-360"/>
        <w:jc w:val="center"/>
        <w:rPr>
          <w:b/>
          <w:sz w:val="24"/>
          <w:szCs w:val="24"/>
        </w:rPr>
      </w:pPr>
    </w:p>
    <w:p w:rsidR="008111B5" w:rsidRDefault="008111B5" w:rsidP="00C2091B">
      <w:pPr>
        <w:ind w:left="-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 Общие положения.</w:t>
      </w:r>
    </w:p>
    <w:p w:rsidR="008111B5" w:rsidRDefault="008111B5" w:rsidP="00C2091B">
      <w:pPr>
        <w:ind w:left="-360"/>
        <w:jc w:val="both"/>
        <w:rPr>
          <w:sz w:val="24"/>
          <w:szCs w:val="24"/>
        </w:rPr>
      </w:pPr>
    </w:p>
    <w:p w:rsidR="008111B5" w:rsidRDefault="008111B5" w:rsidP="00902866">
      <w:pPr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Комиссия по ведению коллективных переговоров, подготовки проекта, заключению и организации контроля за выполнением коллективного договора  (далее - Комиссия), образованная в МБДОУ «Детский сад №5 комбинированного вида» в соответствие со ст. 36-37 Трудового кодекса Российской Федерации, в своей деятельности руководствуется Конституцией РФ, действующим законодательством, отраслевым и муниципальным соглашениями, действие которых распространяется на организацию, настоящим Положением и заключенным коллективным договором.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При формировании и осуществлении деятельности Комиссии стороны руководствуются следующими основным принципами социального партнерства: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1.2.1. равноправие сторон;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1.2.2. уважение и учет интересов сторон;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1.2.3. заинтересованность сторон в участии в договорных отношениях;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1.2.4. соблюдение сторонами и их представителями законов и иных нормативных правовых актов;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1.2.5. полномочность представителей сторон;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1.2.6. свобода выбора при обсуждении вопросов, входящих в сферу труда;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1.2.7. добровольность принятия сторонами на себя обязательств;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1.2.8. реальность обязательств, принимаемых на себя сторонами;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1.2.9. обязательность выполнения коллективного договоров, соглашений;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1.2.10. контроль за выполнением принятых коллективных договора, муниципального и отраслевого соглашений;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1.2.11. ответственность сторон, их представителей за невыполнение по их вине коллективного договора, муниципального и отраслевого соглашений.</w:t>
      </w:r>
    </w:p>
    <w:p w:rsidR="008111B5" w:rsidRDefault="008111B5" w:rsidP="00672C00">
      <w:pPr>
        <w:ind w:left="-36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111B5" w:rsidRDefault="008111B5" w:rsidP="00672C00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Основные цели и задачи Комиссии.</w:t>
      </w:r>
    </w:p>
    <w:p w:rsidR="008111B5" w:rsidRDefault="008111B5" w:rsidP="00672C00">
      <w:pPr>
        <w:ind w:left="-360" w:firstLine="540"/>
        <w:jc w:val="center"/>
        <w:rPr>
          <w:sz w:val="24"/>
          <w:szCs w:val="24"/>
        </w:rPr>
      </w:pP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Основными целями Комиссии являются: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2.1.1. достижение согласования интересов сторон трудовых отношений.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содействие коллективно-договорному регулированию социально - трудовых отношений в организации. 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Основными задачами Комиссии являются:</w:t>
      </w:r>
    </w:p>
    <w:p w:rsidR="008111B5" w:rsidRDefault="008111B5" w:rsidP="00902866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2.2.1. развитие системы социального партнерства между Работниками МБДОУ «Детский сад №5 комбинированного вида» и Работодателем, направленной на обеспечение согласования интересов Работников и Работодателя по вопросам регулирования трудовых отношений и иных, непосредственно связанных с ними отношений;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2.2.2. ведение коллективных переговоров и подготовка проекта коллективного договора (изменений и дополнений);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2.2.3. развитие социального партнерства в организации;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 Для обеспечения регулирования социально-трудовых отношений Комиссия: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2.3.1. ведет коллективные переговоры;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2.3.2. готовит проект коллективного договора (изменений и дополнений);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2.3.3. организует контроль за исполнением коллективного договора;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2.3.4. рассматривает коллективные трудовые споры по поводу заключения или изменения коллективного договора, осуществления контроля за его выполнением;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2.3.5. создает рабочие группы с привлечением специалистов;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2.3.6. приглашает для участия в своей работе представителей вышестоящей профсоюзной организации, органов государственной власти и местного самоуправления, специалистов, представителей других организаций;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2.3.7.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информацию, необходимую для ведения коллективных переговоров и заключения коллективного договора (изменений и дополнений).</w:t>
      </w:r>
    </w:p>
    <w:p w:rsidR="008111B5" w:rsidRDefault="008111B5" w:rsidP="00672C00">
      <w:pPr>
        <w:ind w:left="-360" w:firstLine="540"/>
        <w:jc w:val="center"/>
        <w:rPr>
          <w:b/>
          <w:sz w:val="24"/>
          <w:szCs w:val="24"/>
        </w:rPr>
      </w:pPr>
    </w:p>
    <w:p w:rsidR="008111B5" w:rsidRDefault="008111B5" w:rsidP="00672C00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Состав и формирование Комиссии.</w:t>
      </w:r>
    </w:p>
    <w:p w:rsidR="008111B5" w:rsidRDefault="008111B5" w:rsidP="00672C00">
      <w:pPr>
        <w:ind w:left="-360" w:firstLine="540"/>
        <w:jc w:val="center"/>
        <w:rPr>
          <w:sz w:val="24"/>
          <w:szCs w:val="24"/>
        </w:rPr>
      </w:pPr>
    </w:p>
    <w:p w:rsidR="008111B5" w:rsidRDefault="008111B5" w:rsidP="00902866">
      <w:pPr>
        <w:ind w:left="-360" w:firstLine="540"/>
        <w:jc w:val="both"/>
        <w:rPr>
          <w:sz w:val="20"/>
        </w:rPr>
      </w:pPr>
      <w:r>
        <w:rPr>
          <w:sz w:val="24"/>
          <w:szCs w:val="24"/>
        </w:rPr>
        <w:t xml:space="preserve">3.1. При проведении коллективных переговоров о заключении и об изменении коллективного договора, разрешении коллективных трудовых споров по поводу заключения или изменения коллективного договора, осуществлении контроля за его выполнением, а также при формировании и осуществлении деятельности Комиссии интересы Работников представляет Первичная профсоюзная организация МБДОУ «Детский сад №5 комбинированного вида» </w:t>
      </w:r>
    </w:p>
    <w:p w:rsidR="008111B5" w:rsidRPr="00902866" w:rsidRDefault="008111B5" w:rsidP="00902866">
      <w:pPr>
        <w:ind w:left="-360" w:firstLine="540"/>
        <w:jc w:val="both"/>
        <w:rPr>
          <w:sz w:val="20"/>
        </w:rPr>
      </w:pPr>
      <w:r>
        <w:rPr>
          <w:sz w:val="24"/>
          <w:szCs w:val="24"/>
        </w:rPr>
        <w:t>интересы Работодателя – руководитель МБДОУ «Детский сад №5 комбинированного вида»</w:t>
      </w:r>
      <w:r>
        <w:rPr>
          <w:sz w:val="20"/>
        </w:rPr>
        <w:t xml:space="preserve"> </w:t>
      </w:r>
      <w:r>
        <w:rPr>
          <w:sz w:val="24"/>
          <w:szCs w:val="24"/>
        </w:rPr>
        <w:t>или уполномоченные им лица.</w:t>
      </w:r>
    </w:p>
    <w:p w:rsidR="008111B5" w:rsidRDefault="008111B5" w:rsidP="00672C00">
      <w:pPr>
        <w:ind w:left="-360" w:firstLine="540"/>
        <w:jc w:val="both"/>
        <w:rPr>
          <w:sz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Количество членов Комиссии от каждой стороны - не более 3-х человек.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Первичная профсоюзная организация и Работодатель самостоятельно определяют персональный состав своих представителей в Комиссии и порядок их ротации.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 Образуя комиссию, стороны наделяют своих представителей полномочиями на: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3.4.1. ведение коллективных переговоров;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3.4.2. подготовку проекта коллективного договора (изменений и дополнений);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3.4.3. организацию контроля за выполнением коллективного договора;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3.4.4. разрешение коллективных трудовых споров.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3.5. Стороны, образовавшие Комиссию, назначают из числа своих представителей в Комиссии - координатора стороны.</w:t>
      </w:r>
    </w:p>
    <w:p w:rsidR="008111B5" w:rsidRDefault="008111B5" w:rsidP="00672C00">
      <w:pPr>
        <w:ind w:left="-360" w:firstLine="540"/>
        <w:jc w:val="center"/>
        <w:rPr>
          <w:b/>
          <w:sz w:val="24"/>
          <w:szCs w:val="24"/>
        </w:rPr>
      </w:pPr>
    </w:p>
    <w:p w:rsidR="008111B5" w:rsidRDefault="008111B5" w:rsidP="00672C00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Члены Комиссии.</w:t>
      </w:r>
    </w:p>
    <w:p w:rsidR="008111B5" w:rsidRDefault="008111B5" w:rsidP="00672C00">
      <w:pPr>
        <w:ind w:left="-360" w:firstLine="540"/>
        <w:jc w:val="center"/>
        <w:rPr>
          <w:sz w:val="24"/>
          <w:szCs w:val="24"/>
        </w:rPr>
      </w:pP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 Члены Комиссии: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4.1.1. участвуют в заседаниях Комиссии и рабочих групп, в подготовке проектов решений Комиссии;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4.1.2. вносят предложения по вопросам, относящимся к компетенции Комиссии, для рассмотрения на заседаниях Комиссии и ее рабочих групп. 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Полномочия членов, координаторов Комиссии удостоверяется соответствующими решениями сторон социального партнерства, образовавшими Комиссию.</w:t>
      </w:r>
    </w:p>
    <w:p w:rsidR="008111B5" w:rsidRDefault="008111B5" w:rsidP="00672C00">
      <w:pPr>
        <w:ind w:left="-360" w:firstLine="540"/>
        <w:jc w:val="both"/>
        <w:rPr>
          <w:b/>
          <w:sz w:val="24"/>
          <w:szCs w:val="24"/>
        </w:rPr>
      </w:pPr>
    </w:p>
    <w:p w:rsidR="008111B5" w:rsidRDefault="008111B5" w:rsidP="00672C00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Порядок работы Комиссии.</w:t>
      </w:r>
    </w:p>
    <w:p w:rsidR="008111B5" w:rsidRDefault="008111B5" w:rsidP="00672C00">
      <w:pPr>
        <w:ind w:left="-360" w:firstLine="540"/>
        <w:jc w:val="center"/>
        <w:rPr>
          <w:sz w:val="24"/>
          <w:szCs w:val="24"/>
        </w:rPr>
      </w:pP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5.1. Заседание комиссии правомочны, если на нем присутствуют координаторы от каждой из сторон, образовавших Комиссию.</w:t>
      </w:r>
    </w:p>
    <w:p w:rsidR="008111B5" w:rsidRDefault="008111B5" w:rsidP="00672C00">
      <w:pPr>
        <w:ind w:left="-36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5.2. </w:t>
      </w:r>
      <w:r>
        <w:rPr>
          <w:b/>
          <w:sz w:val="24"/>
          <w:szCs w:val="24"/>
        </w:rPr>
        <w:t>Первое заседание комиссии</w:t>
      </w:r>
      <w:r>
        <w:rPr>
          <w:sz w:val="24"/>
          <w:szCs w:val="24"/>
        </w:rPr>
        <w:t xml:space="preserve">, образованной на равноправной основе по решению сторон из наделенных необходимыми полномочиями представителей, </w:t>
      </w:r>
      <w:r>
        <w:rPr>
          <w:b/>
          <w:sz w:val="24"/>
          <w:szCs w:val="24"/>
        </w:rPr>
        <w:t>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</w:t>
      </w:r>
      <w:r>
        <w:rPr>
          <w:sz w:val="24"/>
          <w:szCs w:val="24"/>
        </w:rPr>
        <w:t>, предложенный в уведомлении представителями стороны, инициирующей переговоры</w:t>
      </w:r>
      <w:r>
        <w:rPr>
          <w:i/>
          <w:sz w:val="24"/>
          <w:szCs w:val="24"/>
        </w:rPr>
        <w:t xml:space="preserve">. </w:t>
      </w:r>
      <w:r>
        <w:rPr>
          <w:b/>
          <w:sz w:val="24"/>
          <w:szCs w:val="24"/>
        </w:rPr>
        <w:t>Дата первого заседания Комиссии является датой начала переговоров.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 На первом заседании комиссии председательствует координатор стороны, инициировавшей переговоры.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Заседания комиссии оформляются </w:t>
      </w:r>
      <w:r>
        <w:rPr>
          <w:b/>
          <w:sz w:val="24"/>
          <w:szCs w:val="24"/>
        </w:rPr>
        <w:t>протоколом,</w:t>
      </w:r>
      <w:r>
        <w:rPr>
          <w:sz w:val="24"/>
          <w:szCs w:val="24"/>
        </w:rPr>
        <w:t xml:space="preserve"> который ведет один из членов комиссии по поручению председателя. Протокол не позже начала следующего заседании комиссии подписывается координаторами сторон, размножается в двух экземплярах и передается координаторам сторон.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5.5. Решение комиссии считается принятым, если за его принятие высказались координаторы каждой стороны социального партнерства, образовавших Комиссию.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5.6. Ведут подготовку очередных заседаний Комиссии и председательствуют на них координаторы сторон социального партнерства, образовавших Комиссию, по очереди.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5.7. Решение о назначении председательствующего на следующее заседание Комиссии принимается Комиссией каждый раз перед окончанием очередного заседания.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 Координатор стороны, назначенный председательствующим на следующее заседание Комиссии: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5.8.1. обеспечивает взаимодействие сторон с целью достижения согласия между ними при выработке проектов решений Комиссии, выносимых на рассмотрение следующего заседания Комиссии;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5.8.2. утверждает по предложениям сторон перечень и состав рабочих групп (и их руководителей), создаваемых для подготовки мероприятий и проектов решений Комиссии;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5.8.3. председательствует на заседании Комиссии и организует ее работу;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5.8.4. проводит в период между заседаниями Комиссии консультации по вопросам, требующим принятия оперативного решения.</w:t>
      </w: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5.9. Представители сторон, подписавших коллективный договор,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договора.</w:t>
      </w:r>
    </w:p>
    <w:p w:rsidR="008111B5" w:rsidRDefault="008111B5" w:rsidP="00672C00">
      <w:pPr>
        <w:ind w:left="-357" w:firstLine="539"/>
        <w:jc w:val="both"/>
        <w:rPr>
          <w:sz w:val="24"/>
          <w:szCs w:val="24"/>
        </w:rPr>
      </w:pPr>
      <w:r>
        <w:rPr>
          <w:sz w:val="24"/>
          <w:szCs w:val="24"/>
        </w:rPr>
        <w:t>5.10. Изменения и дополнения в коллективный договор вносятся в порядке, установленном для его заключения (инициатива одной из сторон, переговоры, выработка согласованного проекта изменений и дополнений, обсуждение в подразделениях и экспертиза в территориальном комитете профсоюза, доработка проекта, утверждение на собрании /конференции/, регистрация). Решение по представленному одной из сторон проекту изменений условий коллективного договора Комиссия принимает в течение месяца со дня его подачи.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комиссию.</w:t>
      </w:r>
    </w:p>
    <w:p w:rsidR="008111B5" w:rsidRDefault="008111B5" w:rsidP="00672C00">
      <w:pPr>
        <w:ind w:left="-357" w:firstLine="539"/>
        <w:jc w:val="both"/>
        <w:rPr>
          <w:sz w:val="24"/>
          <w:szCs w:val="24"/>
        </w:rPr>
      </w:pPr>
      <w:r>
        <w:rPr>
          <w:sz w:val="24"/>
          <w:szCs w:val="24"/>
        </w:rPr>
        <w:t>5.11. Каждая из  сторон обязана предоставлять имеющуюся в ее распоряжении информацию, необходимую для работы Комиссии.</w:t>
      </w:r>
    </w:p>
    <w:p w:rsidR="008111B5" w:rsidRDefault="008111B5" w:rsidP="00672C00">
      <w:pPr>
        <w:ind w:left="-360" w:firstLine="540"/>
        <w:jc w:val="both"/>
        <w:rPr>
          <w:b/>
          <w:sz w:val="24"/>
          <w:szCs w:val="24"/>
        </w:rPr>
      </w:pPr>
    </w:p>
    <w:p w:rsidR="008111B5" w:rsidRDefault="008111B5" w:rsidP="00672C00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Обеспечение деятельности Комиссии</w:t>
      </w:r>
    </w:p>
    <w:p w:rsidR="008111B5" w:rsidRDefault="008111B5" w:rsidP="00672C00">
      <w:pPr>
        <w:ind w:left="-360" w:firstLine="540"/>
        <w:jc w:val="center"/>
        <w:rPr>
          <w:sz w:val="24"/>
          <w:szCs w:val="24"/>
        </w:rPr>
      </w:pPr>
    </w:p>
    <w:p w:rsidR="008111B5" w:rsidRDefault="008111B5" w:rsidP="00672C00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6.1. Организационное и материально - техническое обеспечение деятельности Комиссии осуществляется Работодателем.</w:t>
      </w:r>
    </w:p>
    <w:p w:rsidR="008111B5" w:rsidRDefault="008111B5" w:rsidP="00672C00">
      <w:pPr>
        <w:tabs>
          <w:tab w:val="left" w:pos="2595"/>
        </w:tabs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6</w:t>
      </w:r>
      <w:r w:rsidRPr="00C75DDE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C75DDE">
        <w:rPr>
          <w:sz w:val="24"/>
          <w:szCs w:val="24"/>
        </w:rPr>
        <w:t>.</w:t>
      </w:r>
      <w:r>
        <w:rPr>
          <w:sz w:val="24"/>
          <w:szCs w:val="24"/>
        </w:rPr>
        <w:t xml:space="preserve"> План заседаний Комиссии формируется на основе поступивших предложений сторон, и утверждается решением Комиссии ежегодно.</w:t>
      </w:r>
    </w:p>
    <w:p w:rsidR="008111B5" w:rsidRDefault="008111B5" w:rsidP="00672C00">
      <w:pPr>
        <w:tabs>
          <w:tab w:val="left" w:pos="2595"/>
        </w:tabs>
        <w:rPr>
          <w:sz w:val="24"/>
          <w:szCs w:val="24"/>
        </w:rPr>
      </w:pPr>
      <w:r>
        <w:rPr>
          <w:sz w:val="24"/>
          <w:szCs w:val="24"/>
        </w:rPr>
        <w:t>6.3. План заседаний Комиссии содержит: дату заседания, сторону, ответственную за проведение заседания, формулировку вопросов, предлагаемых для обсуждения, сторону, ответственную за подготовку каждого вопроса, с указанием при необходимости конкретного ответственного лица.</w:t>
      </w:r>
    </w:p>
    <w:p w:rsidR="008111B5" w:rsidRDefault="008111B5" w:rsidP="00672C00">
      <w:pPr>
        <w:tabs>
          <w:tab w:val="left" w:pos="2595"/>
        </w:tabs>
        <w:rPr>
          <w:sz w:val="24"/>
          <w:szCs w:val="24"/>
        </w:rPr>
      </w:pPr>
      <w:r>
        <w:rPr>
          <w:sz w:val="24"/>
          <w:szCs w:val="24"/>
        </w:rPr>
        <w:t>6.4. По согласованию сторон в план заседаний Комиссии могут быть внесены изменения и дополнения.</w:t>
      </w:r>
    </w:p>
    <w:p w:rsidR="008111B5" w:rsidRDefault="008111B5" w:rsidP="00672C00">
      <w:pPr>
        <w:tabs>
          <w:tab w:val="left" w:pos="2595"/>
        </w:tabs>
        <w:rPr>
          <w:sz w:val="24"/>
          <w:szCs w:val="24"/>
        </w:rPr>
      </w:pPr>
      <w:r>
        <w:rPr>
          <w:sz w:val="24"/>
          <w:szCs w:val="24"/>
        </w:rPr>
        <w:t>6.5. По решению Комиссии на ее конкретном заседании может быть принят иной порядок работы.</w:t>
      </w:r>
    </w:p>
    <w:p w:rsidR="008111B5" w:rsidRDefault="008111B5" w:rsidP="00672C00">
      <w:pPr>
        <w:tabs>
          <w:tab w:val="left" w:pos="2595"/>
        </w:tabs>
        <w:rPr>
          <w:sz w:val="24"/>
          <w:szCs w:val="24"/>
        </w:rPr>
      </w:pPr>
    </w:p>
    <w:p w:rsidR="008111B5" w:rsidRDefault="008111B5" w:rsidP="00672C00">
      <w:pPr>
        <w:tabs>
          <w:tab w:val="left" w:pos="259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C75DDE">
        <w:rPr>
          <w:b/>
          <w:sz w:val="24"/>
          <w:szCs w:val="24"/>
        </w:rPr>
        <w:t>7. Заключительные положения</w:t>
      </w:r>
    </w:p>
    <w:p w:rsidR="008111B5" w:rsidRPr="002137CA" w:rsidRDefault="008111B5" w:rsidP="00672C00">
      <w:pPr>
        <w:tabs>
          <w:tab w:val="left" w:pos="2595"/>
        </w:tabs>
        <w:rPr>
          <w:sz w:val="24"/>
          <w:szCs w:val="24"/>
        </w:rPr>
      </w:pPr>
      <w:r w:rsidRPr="002137CA">
        <w:rPr>
          <w:sz w:val="24"/>
          <w:szCs w:val="24"/>
        </w:rPr>
        <w:t>7.1. Положение</w:t>
      </w:r>
      <w:r>
        <w:rPr>
          <w:sz w:val="24"/>
          <w:szCs w:val="24"/>
        </w:rPr>
        <w:t xml:space="preserve"> о Комиссии </w:t>
      </w:r>
      <w:r w:rsidRPr="002137CA">
        <w:rPr>
          <w:sz w:val="24"/>
          <w:szCs w:val="24"/>
        </w:rPr>
        <w:t xml:space="preserve"> по ведению коллективных переговоров, подготовке проекта, заключению и организации контроля за выполнением коллективного договора</w:t>
      </w:r>
      <w:r>
        <w:rPr>
          <w:sz w:val="24"/>
          <w:szCs w:val="24"/>
        </w:rPr>
        <w:t xml:space="preserve"> вступает в силу с момента  утверждения руководителем образовательной организации  при условии мотивированного мнения первичной профсоюзной организации.</w:t>
      </w:r>
    </w:p>
    <w:p w:rsidR="008111B5" w:rsidRPr="00672C00" w:rsidRDefault="008111B5" w:rsidP="00672C00">
      <w:pPr>
        <w:tabs>
          <w:tab w:val="left" w:pos="2595"/>
        </w:tabs>
        <w:rPr>
          <w:sz w:val="24"/>
          <w:szCs w:val="24"/>
        </w:rPr>
      </w:pPr>
      <w:r w:rsidRPr="00672C00">
        <w:rPr>
          <w:sz w:val="24"/>
          <w:szCs w:val="24"/>
        </w:rPr>
        <w:t>7.</w:t>
      </w:r>
      <w:r>
        <w:rPr>
          <w:sz w:val="24"/>
          <w:szCs w:val="24"/>
        </w:rPr>
        <w:t>2</w:t>
      </w:r>
      <w:r w:rsidRPr="00672C00">
        <w:rPr>
          <w:sz w:val="24"/>
          <w:szCs w:val="24"/>
        </w:rPr>
        <w:t>.</w:t>
      </w:r>
      <w:r>
        <w:rPr>
          <w:sz w:val="24"/>
          <w:szCs w:val="24"/>
        </w:rPr>
        <w:t xml:space="preserve"> Настоящее Положение принимается сроком на три года и может быть пролонгировано по решению сторон, но не более, чем на два года.</w:t>
      </w:r>
    </w:p>
    <w:p w:rsidR="008111B5" w:rsidRPr="00C75DDE" w:rsidRDefault="008111B5" w:rsidP="00672C00">
      <w:pPr>
        <w:tabs>
          <w:tab w:val="left" w:pos="2595"/>
        </w:tabs>
        <w:rPr>
          <w:sz w:val="24"/>
          <w:szCs w:val="24"/>
        </w:rPr>
      </w:pPr>
      <w:r>
        <w:rPr>
          <w:sz w:val="24"/>
          <w:szCs w:val="24"/>
        </w:rPr>
        <w:t>7.3.  Право толкования настоящего Положения принадлежит  каждой из сторон в пределах своей компетенции.</w:t>
      </w:r>
    </w:p>
    <w:p w:rsidR="008111B5" w:rsidRPr="00C75DDE" w:rsidRDefault="008111B5" w:rsidP="00672C00">
      <w:pPr>
        <w:rPr>
          <w:sz w:val="24"/>
          <w:szCs w:val="24"/>
        </w:rPr>
      </w:pPr>
    </w:p>
    <w:sectPr w:rsidR="008111B5" w:rsidRPr="00C75DDE" w:rsidSect="00E7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91B"/>
    <w:rsid w:val="000127F3"/>
    <w:rsid w:val="002137CA"/>
    <w:rsid w:val="003C35B1"/>
    <w:rsid w:val="0047683A"/>
    <w:rsid w:val="00517075"/>
    <w:rsid w:val="00672C00"/>
    <w:rsid w:val="008111B5"/>
    <w:rsid w:val="00863BA9"/>
    <w:rsid w:val="00902866"/>
    <w:rsid w:val="00C2091B"/>
    <w:rsid w:val="00C75DDE"/>
    <w:rsid w:val="00DF2E18"/>
    <w:rsid w:val="00E7383F"/>
    <w:rsid w:val="00E74E53"/>
    <w:rsid w:val="00EF537C"/>
    <w:rsid w:val="00F6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91B"/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rsid w:val="00C2091B"/>
    <w:pPr>
      <w:jc w:val="both"/>
    </w:pPr>
    <w:rPr>
      <w:rFonts w:ascii="Peterburg" w:hAnsi="Peterburg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2091B"/>
    <w:rPr>
      <w:rFonts w:ascii="Peterburg" w:hAnsi="Peterburg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C2091B"/>
    <w:pPr>
      <w:widowControl w:val="0"/>
    </w:pPr>
    <w:rPr>
      <w:rFonts w:ascii="Arial" w:eastAsia="Times New Roman" w:hAnsi="Arial"/>
      <w:sz w:val="18"/>
      <w:szCs w:val="20"/>
    </w:rPr>
  </w:style>
  <w:style w:type="table" w:styleId="TableGrid">
    <w:name w:val="Table Grid"/>
    <w:basedOn w:val="TableNormal"/>
    <w:uiPriority w:val="99"/>
    <w:rsid w:val="00C20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1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4</Pages>
  <Words>1464</Words>
  <Characters>8351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Vas-Nat</dc:creator>
  <cp:keywords/>
  <dc:description/>
  <cp:lastModifiedBy>ДетСад</cp:lastModifiedBy>
  <cp:revision>3</cp:revision>
  <dcterms:created xsi:type="dcterms:W3CDTF">2021-04-20T09:57:00Z</dcterms:created>
  <dcterms:modified xsi:type="dcterms:W3CDTF">2021-05-12T10:03:00Z</dcterms:modified>
</cp:coreProperties>
</file>