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8D2" w:rsidRPr="009B68EF" w:rsidRDefault="00EF78D2" w:rsidP="009B68EF">
      <w:pPr>
        <w:jc w:val="right"/>
        <w:rPr>
          <w:i/>
        </w:rPr>
      </w:pPr>
      <w:r>
        <w:rPr>
          <w:i/>
        </w:rPr>
        <w:t>Приложение №27</w:t>
      </w: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EF78D2" w:rsidRPr="006E184F" w:rsidTr="00A22554">
        <w:tc>
          <w:tcPr>
            <w:tcW w:w="3190" w:type="dxa"/>
          </w:tcPr>
          <w:p w:rsidR="00EF78D2" w:rsidRDefault="00EF78D2" w:rsidP="00A225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Мотивированное мнение</w:t>
            </w:r>
          </w:p>
          <w:p w:rsidR="00EF78D2" w:rsidRDefault="00EF78D2" w:rsidP="00A225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первичной профсоюзной</w:t>
            </w:r>
          </w:p>
          <w:p w:rsidR="00EF78D2" w:rsidRPr="006E184F" w:rsidRDefault="00EF78D2" w:rsidP="00A225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организации</w:t>
            </w:r>
          </w:p>
        </w:tc>
        <w:tc>
          <w:tcPr>
            <w:tcW w:w="3190" w:type="dxa"/>
          </w:tcPr>
          <w:p w:rsidR="00EF78D2" w:rsidRPr="006E184F" w:rsidRDefault="00EF78D2" w:rsidP="00A22554">
            <w:pPr>
              <w:jc w:val="center"/>
              <w:rPr>
                <w:b/>
                <w:sz w:val="20"/>
                <w:szCs w:val="20"/>
              </w:rPr>
            </w:pPr>
            <w:r w:rsidRPr="006E184F">
              <w:rPr>
                <w:b/>
                <w:sz w:val="20"/>
                <w:szCs w:val="20"/>
              </w:rPr>
              <w:t>ПРИНЯТО</w:t>
            </w:r>
          </w:p>
        </w:tc>
        <w:tc>
          <w:tcPr>
            <w:tcW w:w="3191" w:type="dxa"/>
          </w:tcPr>
          <w:p w:rsidR="00EF78D2" w:rsidRPr="006E184F" w:rsidRDefault="00EF78D2" w:rsidP="00A22554">
            <w:pPr>
              <w:jc w:val="center"/>
              <w:rPr>
                <w:b/>
                <w:sz w:val="20"/>
                <w:szCs w:val="20"/>
              </w:rPr>
            </w:pPr>
            <w:r w:rsidRPr="006E184F">
              <w:rPr>
                <w:b/>
                <w:sz w:val="20"/>
                <w:szCs w:val="20"/>
              </w:rPr>
              <w:t>УТВЕРЖДЕНО</w:t>
            </w:r>
          </w:p>
        </w:tc>
      </w:tr>
      <w:tr w:rsidR="00EF78D2" w:rsidRPr="006E184F" w:rsidTr="00A22554">
        <w:tc>
          <w:tcPr>
            <w:tcW w:w="3190" w:type="dxa"/>
          </w:tcPr>
          <w:p w:rsidR="00EF78D2" w:rsidRPr="006E184F" w:rsidRDefault="00EF78D2" w:rsidP="003055CC">
            <w:pPr>
              <w:jc w:val="center"/>
              <w:rPr>
                <w:b/>
                <w:sz w:val="20"/>
                <w:szCs w:val="20"/>
              </w:rPr>
            </w:pPr>
            <w:r w:rsidRPr="006E184F">
              <w:rPr>
                <w:b/>
                <w:sz w:val="20"/>
                <w:szCs w:val="20"/>
              </w:rPr>
              <w:t>Председатель первичной</w:t>
            </w:r>
            <w:r>
              <w:rPr>
                <w:b/>
                <w:sz w:val="20"/>
                <w:szCs w:val="20"/>
              </w:rPr>
              <w:t xml:space="preserve"> профсоюзной организации МБДОУ №5</w:t>
            </w:r>
            <w:r w:rsidRPr="006E184F">
              <w:rPr>
                <w:b/>
                <w:sz w:val="20"/>
                <w:szCs w:val="20"/>
              </w:rPr>
              <w:t xml:space="preserve">                 </w:t>
            </w:r>
          </w:p>
        </w:tc>
        <w:tc>
          <w:tcPr>
            <w:tcW w:w="3190" w:type="dxa"/>
          </w:tcPr>
          <w:p w:rsidR="00EF78D2" w:rsidRPr="006E184F" w:rsidRDefault="00EF78D2" w:rsidP="00A22554">
            <w:pPr>
              <w:jc w:val="center"/>
              <w:rPr>
                <w:b/>
                <w:sz w:val="20"/>
                <w:szCs w:val="20"/>
              </w:rPr>
            </w:pPr>
            <w:r w:rsidRPr="006E184F">
              <w:rPr>
                <w:b/>
                <w:sz w:val="20"/>
                <w:szCs w:val="20"/>
              </w:rPr>
              <w:t>Общим собранием коллектива</w:t>
            </w:r>
          </w:p>
          <w:p w:rsidR="00EF78D2" w:rsidRPr="006E184F" w:rsidRDefault="00EF78D2" w:rsidP="003055CC">
            <w:pPr>
              <w:jc w:val="center"/>
              <w:rPr>
                <w:b/>
                <w:sz w:val="20"/>
                <w:szCs w:val="20"/>
              </w:rPr>
            </w:pPr>
            <w:r w:rsidRPr="006E184F">
              <w:rPr>
                <w:b/>
                <w:sz w:val="20"/>
                <w:szCs w:val="20"/>
              </w:rPr>
              <w:t xml:space="preserve"> МБ</w:t>
            </w:r>
            <w:r>
              <w:rPr>
                <w:b/>
                <w:sz w:val="20"/>
                <w:szCs w:val="20"/>
              </w:rPr>
              <w:t>ДОУ №5</w:t>
            </w:r>
            <w:r w:rsidRPr="006E184F">
              <w:rPr>
                <w:b/>
                <w:sz w:val="20"/>
                <w:szCs w:val="20"/>
              </w:rPr>
              <w:t xml:space="preserve">                      </w:t>
            </w:r>
          </w:p>
        </w:tc>
        <w:tc>
          <w:tcPr>
            <w:tcW w:w="3191" w:type="dxa"/>
          </w:tcPr>
          <w:p w:rsidR="00EF78D2" w:rsidRDefault="00EF78D2" w:rsidP="00A225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Приказом заведующего</w:t>
            </w:r>
            <w:r w:rsidRPr="006E184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EF78D2" w:rsidRPr="006E184F" w:rsidRDefault="00EF78D2" w:rsidP="00A225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МБДОУ №5</w:t>
            </w:r>
          </w:p>
          <w:p w:rsidR="00EF78D2" w:rsidRPr="006E184F" w:rsidRDefault="00EF78D2" w:rsidP="00A22554">
            <w:pPr>
              <w:jc w:val="center"/>
              <w:rPr>
                <w:b/>
                <w:sz w:val="20"/>
                <w:szCs w:val="20"/>
              </w:rPr>
            </w:pPr>
            <w:r w:rsidRPr="006E184F">
              <w:rPr>
                <w:b/>
                <w:sz w:val="20"/>
                <w:szCs w:val="20"/>
              </w:rPr>
              <w:t>от "___"_________ г. №___</w:t>
            </w:r>
          </w:p>
        </w:tc>
      </w:tr>
      <w:tr w:rsidR="00EF78D2" w:rsidRPr="006E184F" w:rsidTr="00A22554">
        <w:tc>
          <w:tcPr>
            <w:tcW w:w="3190" w:type="dxa"/>
          </w:tcPr>
          <w:p w:rsidR="00EF78D2" w:rsidRPr="006E184F" w:rsidRDefault="00EF78D2" w:rsidP="00A22554">
            <w:pPr>
              <w:jc w:val="center"/>
              <w:rPr>
                <w:b/>
                <w:sz w:val="20"/>
                <w:szCs w:val="20"/>
              </w:rPr>
            </w:pPr>
          </w:p>
          <w:p w:rsidR="00EF78D2" w:rsidRPr="006E184F" w:rsidRDefault="00EF78D2" w:rsidP="00A22554">
            <w:pPr>
              <w:jc w:val="center"/>
              <w:rPr>
                <w:b/>
                <w:sz w:val="20"/>
                <w:szCs w:val="20"/>
              </w:rPr>
            </w:pPr>
            <w:r w:rsidRPr="006E184F">
              <w:rPr>
                <w:b/>
                <w:sz w:val="20"/>
                <w:szCs w:val="20"/>
              </w:rPr>
              <w:t>________________</w:t>
            </w:r>
          </w:p>
          <w:p w:rsidR="00EF78D2" w:rsidRDefault="00EF78D2" w:rsidP="00A22554">
            <w:pPr>
              <w:jc w:val="center"/>
              <w:rPr>
                <w:b/>
                <w:sz w:val="20"/>
                <w:szCs w:val="20"/>
              </w:rPr>
            </w:pPr>
            <w:r w:rsidRPr="006E184F">
              <w:rPr>
                <w:b/>
                <w:sz w:val="20"/>
                <w:szCs w:val="20"/>
              </w:rPr>
              <w:t>(Ф.И.О., подпись)</w:t>
            </w:r>
          </w:p>
          <w:p w:rsidR="00EF78D2" w:rsidRPr="006E184F" w:rsidRDefault="00EF78D2" w:rsidP="00A2255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90" w:type="dxa"/>
          </w:tcPr>
          <w:p w:rsidR="00EF78D2" w:rsidRPr="006E184F" w:rsidRDefault="00EF78D2" w:rsidP="00A22554">
            <w:pPr>
              <w:jc w:val="center"/>
              <w:rPr>
                <w:b/>
                <w:sz w:val="20"/>
                <w:szCs w:val="20"/>
              </w:rPr>
            </w:pPr>
            <w:r w:rsidRPr="006E184F">
              <w:rPr>
                <w:b/>
                <w:sz w:val="20"/>
                <w:szCs w:val="20"/>
              </w:rPr>
              <w:t xml:space="preserve">Протокол </w:t>
            </w:r>
          </w:p>
          <w:p w:rsidR="00EF78D2" w:rsidRPr="006E184F" w:rsidRDefault="00EF78D2" w:rsidP="00A22554">
            <w:pPr>
              <w:jc w:val="center"/>
              <w:rPr>
                <w:b/>
                <w:sz w:val="20"/>
                <w:szCs w:val="20"/>
              </w:rPr>
            </w:pPr>
            <w:r w:rsidRPr="006E184F">
              <w:rPr>
                <w:b/>
                <w:sz w:val="20"/>
                <w:szCs w:val="20"/>
              </w:rPr>
              <w:t>от ___________ г. №___</w:t>
            </w:r>
          </w:p>
          <w:p w:rsidR="00EF78D2" w:rsidRPr="006E184F" w:rsidRDefault="00EF78D2" w:rsidP="00A2255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91" w:type="dxa"/>
          </w:tcPr>
          <w:p w:rsidR="00EF78D2" w:rsidRPr="006E184F" w:rsidRDefault="00EF78D2" w:rsidP="00A22554">
            <w:pPr>
              <w:jc w:val="center"/>
              <w:rPr>
                <w:b/>
                <w:sz w:val="20"/>
                <w:szCs w:val="20"/>
              </w:rPr>
            </w:pPr>
          </w:p>
          <w:p w:rsidR="00EF78D2" w:rsidRPr="006E184F" w:rsidRDefault="00EF78D2" w:rsidP="00A22554">
            <w:pPr>
              <w:jc w:val="center"/>
              <w:rPr>
                <w:b/>
                <w:sz w:val="20"/>
                <w:szCs w:val="20"/>
              </w:rPr>
            </w:pPr>
            <w:r w:rsidRPr="006E184F">
              <w:rPr>
                <w:b/>
                <w:sz w:val="20"/>
                <w:szCs w:val="20"/>
              </w:rPr>
              <w:t>________________</w:t>
            </w:r>
          </w:p>
          <w:p w:rsidR="00EF78D2" w:rsidRPr="006E184F" w:rsidRDefault="00EF78D2" w:rsidP="00A22554">
            <w:pPr>
              <w:jc w:val="center"/>
              <w:rPr>
                <w:b/>
                <w:sz w:val="20"/>
                <w:szCs w:val="20"/>
              </w:rPr>
            </w:pPr>
            <w:r w:rsidRPr="006E184F">
              <w:rPr>
                <w:b/>
                <w:sz w:val="20"/>
                <w:szCs w:val="20"/>
              </w:rPr>
              <w:t>(Ф.И.О., подпись)</w:t>
            </w:r>
          </w:p>
        </w:tc>
      </w:tr>
    </w:tbl>
    <w:p w:rsidR="00EF78D2" w:rsidRPr="006E184F" w:rsidRDefault="00EF78D2" w:rsidP="003055CC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</w:t>
      </w:r>
      <w:r w:rsidRPr="006E184F">
        <w:rPr>
          <w:b/>
          <w:sz w:val="20"/>
          <w:szCs w:val="20"/>
        </w:rPr>
        <w:t xml:space="preserve">Протокол </w:t>
      </w:r>
    </w:p>
    <w:p w:rsidR="00EF78D2" w:rsidRPr="006E184F" w:rsidRDefault="00EF78D2" w:rsidP="003055CC">
      <w:pPr>
        <w:rPr>
          <w:b/>
          <w:sz w:val="20"/>
          <w:szCs w:val="20"/>
        </w:rPr>
      </w:pPr>
      <w:r w:rsidRPr="006E184F">
        <w:rPr>
          <w:b/>
          <w:sz w:val="20"/>
          <w:szCs w:val="20"/>
        </w:rPr>
        <w:t>от ___________ г. №___</w:t>
      </w:r>
    </w:p>
    <w:p w:rsidR="00EF78D2" w:rsidRPr="006E184F" w:rsidRDefault="00EF78D2" w:rsidP="003055CC">
      <w:pPr>
        <w:rPr>
          <w:b/>
          <w:sz w:val="20"/>
          <w:szCs w:val="20"/>
        </w:rPr>
      </w:pPr>
    </w:p>
    <w:p w:rsidR="00EF78D2" w:rsidRPr="006E184F" w:rsidRDefault="00EF78D2" w:rsidP="003055CC">
      <w:pPr>
        <w:shd w:val="clear" w:color="auto" w:fill="FFFFFF"/>
        <w:tabs>
          <w:tab w:val="left" w:pos="851"/>
        </w:tabs>
        <w:jc w:val="center"/>
      </w:pPr>
      <w:r w:rsidRPr="006E184F">
        <w:rPr>
          <w:b/>
          <w:bCs/>
          <w:color w:val="000000"/>
        </w:rPr>
        <w:t>ПОЛОЖЕНИЕ</w:t>
      </w:r>
    </w:p>
    <w:p w:rsidR="00EF78D2" w:rsidRPr="006E184F" w:rsidRDefault="00EF78D2" w:rsidP="003055CC">
      <w:pPr>
        <w:shd w:val="clear" w:color="auto" w:fill="FFFFFF"/>
        <w:tabs>
          <w:tab w:val="left" w:pos="851"/>
        </w:tabs>
        <w:jc w:val="center"/>
      </w:pPr>
      <w:r w:rsidRPr="006E184F">
        <w:rPr>
          <w:b/>
          <w:bCs/>
          <w:color w:val="000000"/>
          <w:spacing w:val="-1"/>
        </w:rPr>
        <w:t>об административно-общественном контроле</w:t>
      </w:r>
    </w:p>
    <w:p w:rsidR="00EF78D2" w:rsidRPr="006E184F" w:rsidRDefault="00EF78D2" w:rsidP="003055CC">
      <w:pPr>
        <w:shd w:val="clear" w:color="auto" w:fill="FFFFFF"/>
        <w:tabs>
          <w:tab w:val="left" w:pos="851"/>
        </w:tabs>
        <w:jc w:val="center"/>
        <w:rPr>
          <w:b/>
          <w:bCs/>
          <w:color w:val="000000"/>
          <w:spacing w:val="-1"/>
        </w:rPr>
      </w:pPr>
      <w:r w:rsidRPr="006E184F">
        <w:rPr>
          <w:b/>
          <w:bCs/>
          <w:color w:val="000000"/>
          <w:spacing w:val="-1"/>
        </w:rPr>
        <w:t>за состоянием охраны труда</w:t>
      </w:r>
    </w:p>
    <w:p w:rsidR="00EF78D2" w:rsidRPr="006E184F" w:rsidRDefault="00EF78D2" w:rsidP="003055CC">
      <w:pPr>
        <w:shd w:val="clear" w:color="auto" w:fill="FFFFFF"/>
        <w:tabs>
          <w:tab w:val="left" w:pos="851"/>
        </w:tabs>
        <w:ind w:firstLine="567"/>
        <w:jc w:val="both"/>
      </w:pPr>
    </w:p>
    <w:p w:rsidR="00EF78D2" w:rsidRPr="006E184F" w:rsidRDefault="00EF78D2" w:rsidP="003055CC">
      <w:pPr>
        <w:widowControl w:val="0"/>
        <w:numPr>
          <w:ilvl w:val="0"/>
          <w:numId w:val="3"/>
        </w:numPr>
        <w:shd w:val="clear" w:color="auto" w:fill="FFFFFF"/>
        <w:tabs>
          <w:tab w:val="left" w:pos="709"/>
          <w:tab w:val="left" w:pos="1306"/>
        </w:tabs>
        <w:autoSpaceDE w:val="0"/>
        <w:autoSpaceDN w:val="0"/>
        <w:adjustRightInd w:val="0"/>
        <w:ind w:right="14" w:firstLine="567"/>
        <w:jc w:val="both"/>
        <w:rPr>
          <w:color w:val="000000"/>
          <w:spacing w:val="-28"/>
        </w:rPr>
      </w:pPr>
      <w:r w:rsidRPr="006E184F">
        <w:rPr>
          <w:color w:val="000000"/>
          <w:spacing w:val="-1"/>
        </w:rPr>
        <w:t xml:space="preserve">Административно-общественный контроль является основной формой контроля администрации и профсоюзного комитета школы за состоянием условий и безопасности труда </w:t>
      </w:r>
      <w:r w:rsidRPr="006E184F">
        <w:rPr>
          <w:color w:val="000000"/>
          <w:spacing w:val="-2"/>
        </w:rPr>
        <w:t xml:space="preserve">при проведении учебно-воспитательного процесса, а также соблюдения всеми должностными лицами, работниками и обучающимися требований законодательства, стандартов безопасности </w:t>
      </w:r>
      <w:r w:rsidRPr="006E184F">
        <w:rPr>
          <w:color w:val="000000"/>
          <w:spacing w:val="-1"/>
        </w:rPr>
        <w:t>труда, правил, норм, инструкций и других нормативно-технических документов.</w:t>
      </w:r>
    </w:p>
    <w:p w:rsidR="00EF78D2" w:rsidRPr="006E184F" w:rsidRDefault="00EF78D2" w:rsidP="003055CC">
      <w:pPr>
        <w:widowControl w:val="0"/>
        <w:numPr>
          <w:ilvl w:val="0"/>
          <w:numId w:val="3"/>
        </w:numPr>
        <w:shd w:val="clear" w:color="auto" w:fill="FFFFFF"/>
        <w:tabs>
          <w:tab w:val="left" w:pos="709"/>
          <w:tab w:val="left" w:pos="1306"/>
        </w:tabs>
        <w:autoSpaceDE w:val="0"/>
        <w:autoSpaceDN w:val="0"/>
        <w:adjustRightInd w:val="0"/>
        <w:ind w:right="19" w:firstLine="567"/>
        <w:jc w:val="both"/>
        <w:rPr>
          <w:color w:val="000000"/>
          <w:spacing w:val="-14"/>
        </w:rPr>
      </w:pPr>
      <w:r w:rsidRPr="006E184F">
        <w:rPr>
          <w:color w:val="000000"/>
        </w:rPr>
        <w:t>Директор школы издает приказ о введении в действие административно-</w:t>
      </w:r>
      <w:r w:rsidRPr="006E184F">
        <w:rPr>
          <w:color w:val="000000"/>
          <w:spacing w:val="-1"/>
        </w:rPr>
        <w:t xml:space="preserve">общественного контроля за состоянием охраны труда, устанавливает порядок его проведения, определяет должностных лиц, ответственных за его организацию и участвующих в проведении </w:t>
      </w:r>
      <w:r w:rsidRPr="006E184F">
        <w:rPr>
          <w:color w:val="000000"/>
        </w:rPr>
        <w:t>контроля.</w:t>
      </w:r>
    </w:p>
    <w:p w:rsidR="00EF78D2" w:rsidRPr="006E184F" w:rsidRDefault="00EF78D2" w:rsidP="003055CC">
      <w:pPr>
        <w:shd w:val="clear" w:color="auto" w:fill="FFFFFF"/>
        <w:tabs>
          <w:tab w:val="left" w:pos="709"/>
        </w:tabs>
        <w:ind w:right="14" w:firstLine="567"/>
        <w:jc w:val="both"/>
      </w:pPr>
      <w:r w:rsidRPr="006E184F">
        <w:rPr>
          <w:color w:val="000000"/>
        </w:rPr>
        <w:t>Приказ издается 1 раз в 5 лет. При изменении ответственных должностных лиц, осуществляющих контроль, выпускается дополнение к приказу.</w:t>
      </w:r>
    </w:p>
    <w:p w:rsidR="00EF78D2" w:rsidRPr="006E184F" w:rsidRDefault="00EF78D2" w:rsidP="003055CC">
      <w:pPr>
        <w:shd w:val="clear" w:color="auto" w:fill="FFFFFF"/>
        <w:tabs>
          <w:tab w:val="left" w:pos="709"/>
          <w:tab w:val="left" w:pos="851"/>
        </w:tabs>
        <w:ind w:firstLine="567"/>
        <w:jc w:val="both"/>
      </w:pPr>
      <w:r w:rsidRPr="006E184F">
        <w:rPr>
          <w:color w:val="000000"/>
          <w:spacing w:val="-11"/>
        </w:rPr>
        <w:t>3.</w:t>
      </w:r>
      <w:r w:rsidRPr="006E184F">
        <w:rPr>
          <w:color w:val="000000"/>
        </w:rPr>
        <w:tab/>
        <w:t>Руководство организацией административно-общественного контроля осуществляет</w:t>
      </w:r>
    </w:p>
    <w:p w:rsidR="00EF78D2" w:rsidRPr="006E184F" w:rsidRDefault="00EF78D2" w:rsidP="003055CC">
      <w:pPr>
        <w:shd w:val="clear" w:color="auto" w:fill="FFFFFF"/>
        <w:tabs>
          <w:tab w:val="left" w:pos="709"/>
          <w:tab w:val="left" w:pos="851"/>
        </w:tabs>
        <w:ind w:firstLine="567"/>
        <w:jc w:val="both"/>
      </w:pPr>
      <w:r w:rsidRPr="006E184F">
        <w:rPr>
          <w:color w:val="000000"/>
          <w:spacing w:val="-1"/>
        </w:rPr>
        <w:t>директор школы.</w:t>
      </w:r>
    </w:p>
    <w:p w:rsidR="00EF78D2" w:rsidRPr="006E184F" w:rsidRDefault="00EF78D2" w:rsidP="003055CC">
      <w:pPr>
        <w:shd w:val="clear" w:color="auto" w:fill="FFFFFF"/>
        <w:tabs>
          <w:tab w:val="left" w:pos="709"/>
          <w:tab w:val="left" w:pos="851"/>
          <w:tab w:val="left" w:pos="1406"/>
        </w:tabs>
        <w:ind w:right="10" w:firstLine="567"/>
        <w:jc w:val="both"/>
      </w:pPr>
      <w:r w:rsidRPr="006E184F">
        <w:rPr>
          <w:color w:val="000000"/>
          <w:spacing w:val="-12"/>
        </w:rPr>
        <w:t>4.</w:t>
      </w:r>
      <w:r w:rsidRPr="006E184F">
        <w:rPr>
          <w:color w:val="000000"/>
        </w:rPr>
        <w:tab/>
        <w:t xml:space="preserve">По периодичности проверок, составу комиссии и характеру проверяемых вопросов </w:t>
      </w:r>
      <w:r w:rsidRPr="006E184F">
        <w:rPr>
          <w:color w:val="000000"/>
          <w:spacing w:val="-1"/>
        </w:rPr>
        <w:t>по охране административно-общественный контроль проводится по трем ступеням.</w:t>
      </w:r>
    </w:p>
    <w:p w:rsidR="00EF78D2" w:rsidRPr="006E184F" w:rsidRDefault="00EF78D2" w:rsidP="003055CC">
      <w:pPr>
        <w:shd w:val="clear" w:color="auto" w:fill="FFFFFF"/>
        <w:tabs>
          <w:tab w:val="left" w:pos="709"/>
        </w:tabs>
        <w:ind w:firstLine="567"/>
        <w:jc w:val="both"/>
        <w:rPr>
          <w:b/>
          <w:bCs/>
          <w:color w:val="000000"/>
          <w:spacing w:val="-1"/>
        </w:rPr>
      </w:pPr>
    </w:p>
    <w:p w:rsidR="00EF78D2" w:rsidRPr="006E184F" w:rsidRDefault="00EF78D2" w:rsidP="003055CC">
      <w:pPr>
        <w:shd w:val="clear" w:color="auto" w:fill="FFFFFF"/>
        <w:tabs>
          <w:tab w:val="left" w:pos="709"/>
        </w:tabs>
        <w:ind w:firstLine="567"/>
        <w:jc w:val="both"/>
      </w:pPr>
      <w:r w:rsidRPr="006E184F">
        <w:rPr>
          <w:b/>
          <w:bCs/>
          <w:color w:val="000000"/>
          <w:spacing w:val="-1"/>
        </w:rPr>
        <w:t xml:space="preserve">4.1. </w:t>
      </w:r>
      <w:r w:rsidRPr="006E184F">
        <w:rPr>
          <w:b/>
          <w:bCs/>
          <w:i/>
          <w:iCs/>
          <w:color w:val="000000"/>
          <w:spacing w:val="-1"/>
        </w:rPr>
        <w:t>Первая ступень контроля</w:t>
      </w:r>
    </w:p>
    <w:p w:rsidR="00EF78D2" w:rsidRPr="006E184F" w:rsidRDefault="00EF78D2" w:rsidP="003055CC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  <w:tab w:val="left" w:pos="1570"/>
        </w:tabs>
        <w:autoSpaceDE w:val="0"/>
        <w:autoSpaceDN w:val="0"/>
        <w:adjustRightInd w:val="0"/>
        <w:ind w:right="10" w:firstLine="567"/>
        <w:jc w:val="both"/>
        <w:rPr>
          <w:color w:val="000000"/>
          <w:spacing w:val="-3"/>
        </w:rPr>
      </w:pPr>
      <w:r w:rsidRPr="006E184F">
        <w:rPr>
          <w:color w:val="000000"/>
          <w:spacing w:val="-1"/>
        </w:rPr>
        <w:t>Первая ступень контроля осуществляется учителями, преподавателями и другими работниками школы ежедневно перед началом рабочего дня па своем рабочем месте.</w:t>
      </w:r>
    </w:p>
    <w:p w:rsidR="00EF78D2" w:rsidRPr="006E184F" w:rsidRDefault="00EF78D2" w:rsidP="003055CC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  <w:tab w:val="left" w:pos="1570"/>
        </w:tabs>
        <w:autoSpaceDE w:val="0"/>
        <w:autoSpaceDN w:val="0"/>
        <w:adjustRightInd w:val="0"/>
        <w:ind w:firstLine="567"/>
        <w:jc w:val="both"/>
        <w:rPr>
          <w:color w:val="000000"/>
          <w:spacing w:val="-4"/>
        </w:rPr>
      </w:pPr>
      <w:r w:rsidRPr="006E184F">
        <w:rPr>
          <w:color w:val="000000"/>
          <w:spacing w:val="-1"/>
        </w:rPr>
        <w:t>На первой ступени административно-общественного контроля проверяется:</w:t>
      </w:r>
    </w:p>
    <w:p w:rsidR="00EF78D2" w:rsidRPr="006E184F" w:rsidRDefault="00EF78D2" w:rsidP="003055CC">
      <w:pPr>
        <w:widowControl w:val="0"/>
        <w:numPr>
          <w:ilvl w:val="0"/>
          <w:numId w:val="5"/>
        </w:numPr>
        <w:shd w:val="clear" w:color="auto" w:fill="FFFFFF"/>
        <w:tabs>
          <w:tab w:val="left" w:pos="614"/>
          <w:tab w:val="left" w:pos="709"/>
        </w:tabs>
        <w:autoSpaceDE w:val="0"/>
        <w:autoSpaceDN w:val="0"/>
        <w:adjustRightInd w:val="0"/>
        <w:jc w:val="both"/>
        <w:rPr>
          <w:color w:val="000000"/>
        </w:rPr>
      </w:pPr>
      <w:r w:rsidRPr="006E184F">
        <w:rPr>
          <w:color w:val="000000"/>
        </w:rPr>
        <w:t>состояние и организация рабочего места (наличие и исправность приборов, инструментов, приспособлений и т.п.);</w:t>
      </w:r>
    </w:p>
    <w:p w:rsidR="00EF78D2" w:rsidRPr="006E184F" w:rsidRDefault="00EF78D2" w:rsidP="003055CC">
      <w:pPr>
        <w:widowControl w:val="0"/>
        <w:numPr>
          <w:ilvl w:val="0"/>
          <w:numId w:val="5"/>
        </w:numPr>
        <w:shd w:val="clear" w:color="auto" w:fill="FFFFFF"/>
        <w:tabs>
          <w:tab w:val="left" w:pos="614"/>
          <w:tab w:val="left" w:pos="709"/>
        </w:tabs>
        <w:autoSpaceDE w:val="0"/>
        <w:autoSpaceDN w:val="0"/>
        <w:adjustRightInd w:val="0"/>
        <w:jc w:val="both"/>
        <w:rPr>
          <w:color w:val="000000"/>
        </w:rPr>
      </w:pPr>
      <w:r w:rsidRPr="006E184F">
        <w:rPr>
          <w:color w:val="000000"/>
        </w:rPr>
        <w:t>исправность и соответствие требованиям безопасности оборудования, машин, механизмов, электрооборудования, электрических сетей;</w:t>
      </w:r>
    </w:p>
    <w:p w:rsidR="00EF78D2" w:rsidRPr="006E184F" w:rsidRDefault="00EF78D2" w:rsidP="003055CC">
      <w:pPr>
        <w:widowControl w:val="0"/>
        <w:numPr>
          <w:ilvl w:val="0"/>
          <w:numId w:val="5"/>
        </w:numPr>
        <w:shd w:val="clear" w:color="auto" w:fill="FFFFFF"/>
        <w:tabs>
          <w:tab w:val="left" w:pos="614"/>
          <w:tab w:val="left" w:pos="709"/>
        </w:tabs>
        <w:autoSpaceDE w:val="0"/>
        <w:autoSpaceDN w:val="0"/>
        <w:adjustRightInd w:val="0"/>
        <w:jc w:val="both"/>
        <w:rPr>
          <w:color w:val="000000"/>
        </w:rPr>
      </w:pPr>
      <w:r w:rsidRPr="006E184F">
        <w:rPr>
          <w:color w:val="000000"/>
          <w:spacing w:val="-2"/>
        </w:rPr>
        <w:t xml:space="preserve">обеспечение санитарно-гигиенических норм (освещенности, вентиляции, теплового режима, </w:t>
      </w:r>
      <w:r w:rsidRPr="006E184F">
        <w:rPr>
          <w:color w:val="000000"/>
        </w:rPr>
        <w:t>шума, запыленности и т.п.);</w:t>
      </w:r>
    </w:p>
    <w:p w:rsidR="00EF78D2" w:rsidRPr="006E184F" w:rsidRDefault="00EF78D2" w:rsidP="003055CC">
      <w:pPr>
        <w:widowControl w:val="0"/>
        <w:numPr>
          <w:ilvl w:val="0"/>
          <w:numId w:val="5"/>
        </w:numPr>
        <w:shd w:val="clear" w:color="auto" w:fill="FFFFFF"/>
        <w:tabs>
          <w:tab w:val="left" w:pos="614"/>
          <w:tab w:val="left" w:pos="709"/>
        </w:tabs>
        <w:autoSpaceDE w:val="0"/>
        <w:autoSpaceDN w:val="0"/>
        <w:adjustRightInd w:val="0"/>
        <w:jc w:val="both"/>
        <w:rPr>
          <w:color w:val="000000"/>
        </w:rPr>
      </w:pPr>
      <w:r w:rsidRPr="006E184F">
        <w:rPr>
          <w:color w:val="000000"/>
          <w:spacing w:val="-1"/>
        </w:rPr>
        <w:t>наличие и правильное использование средств индивидуальной зашиты;</w:t>
      </w:r>
    </w:p>
    <w:p w:rsidR="00EF78D2" w:rsidRPr="006E184F" w:rsidRDefault="00EF78D2" w:rsidP="003055CC">
      <w:pPr>
        <w:widowControl w:val="0"/>
        <w:numPr>
          <w:ilvl w:val="0"/>
          <w:numId w:val="5"/>
        </w:numPr>
        <w:shd w:val="clear" w:color="auto" w:fill="FFFFFF"/>
        <w:tabs>
          <w:tab w:val="left" w:pos="614"/>
          <w:tab w:val="left" w:pos="709"/>
        </w:tabs>
        <w:autoSpaceDE w:val="0"/>
        <w:autoSpaceDN w:val="0"/>
        <w:adjustRightInd w:val="0"/>
        <w:jc w:val="both"/>
        <w:rPr>
          <w:color w:val="000000"/>
        </w:rPr>
      </w:pPr>
      <w:r w:rsidRPr="006E184F">
        <w:rPr>
          <w:color w:val="000000"/>
          <w:spacing w:val="-1"/>
        </w:rPr>
        <w:t>наличие инструкций по охране труда.</w:t>
      </w:r>
    </w:p>
    <w:p w:rsidR="00EF78D2" w:rsidRPr="006E184F" w:rsidRDefault="00EF78D2" w:rsidP="003055CC">
      <w:pPr>
        <w:shd w:val="clear" w:color="auto" w:fill="FFFFFF"/>
        <w:tabs>
          <w:tab w:val="left" w:pos="709"/>
          <w:tab w:val="left" w:pos="1570"/>
        </w:tabs>
        <w:ind w:firstLine="567"/>
        <w:jc w:val="both"/>
      </w:pPr>
      <w:r w:rsidRPr="006E184F">
        <w:rPr>
          <w:color w:val="000000"/>
          <w:spacing w:val="-5"/>
        </w:rPr>
        <w:t>4.1.3.</w:t>
      </w:r>
      <w:r w:rsidRPr="006E184F">
        <w:rPr>
          <w:color w:val="000000"/>
        </w:rPr>
        <w:tab/>
      </w:r>
      <w:r w:rsidRPr="006E184F">
        <w:rPr>
          <w:color w:val="000000"/>
          <w:spacing w:val="-1"/>
        </w:rPr>
        <w:t xml:space="preserve">Устранение выявленных нарушений должно проводится незамедлительно. Если </w:t>
      </w:r>
      <w:r w:rsidRPr="006E184F">
        <w:rPr>
          <w:color w:val="000000"/>
        </w:rPr>
        <w:t xml:space="preserve">недостатки, выявленные проверкой, нельзя устранить сразу, а они могут причинить ущерб здоровью обучающихся или работников, необходимо приостановить работу на объекте и </w:t>
      </w:r>
      <w:r w:rsidRPr="006E184F">
        <w:rPr>
          <w:color w:val="000000"/>
          <w:spacing w:val="-1"/>
        </w:rPr>
        <w:t>доложить об этом директору школы для принятия соответствующих мер.</w:t>
      </w:r>
    </w:p>
    <w:p w:rsidR="00EF78D2" w:rsidRPr="006E184F" w:rsidRDefault="00EF78D2" w:rsidP="003055CC">
      <w:pPr>
        <w:tabs>
          <w:tab w:val="left" w:pos="709"/>
        </w:tabs>
        <w:ind w:firstLine="567"/>
        <w:jc w:val="both"/>
      </w:pPr>
      <w:r w:rsidRPr="006E184F">
        <w:t>4.1.4. Результаты проверки регистрируются в журнале первой ступени административно-общественного контроля или в журнале работ для технического персонала школы (электрика, плотника, сантехника).</w:t>
      </w:r>
    </w:p>
    <w:p w:rsidR="00EF78D2" w:rsidRPr="006E184F" w:rsidRDefault="00EF78D2" w:rsidP="003055CC">
      <w:pPr>
        <w:tabs>
          <w:tab w:val="left" w:pos="709"/>
        </w:tabs>
        <w:ind w:firstLine="567"/>
        <w:jc w:val="both"/>
        <w:rPr>
          <w:b/>
        </w:rPr>
      </w:pPr>
    </w:p>
    <w:p w:rsidR="00EF78D2" w:rsidRDefault="00EF78D2" w:rsidP="003055CC">
      <w:pPr>
        <w:tabs>
          <w:tab w:val="left" w:pos="709"/>
        </w:tabs>
        <w:ind w:firstLine="567"/>
        <w:jc w:val="both"/>
        <w:rPr>
          <w:b/>
        </w:rPr>
      </w:pPr>
    </w:p>
    <w:p w:rsidR="00EF78D2" w:rsidRPr="006E184F" w:rsidRDefault="00EF78D2" w:rsidP="003055CC">
      <w:pPr>
        <w:tabs>
          <w:tab w:val="left" w:pos="709"/>
        </w:tabs>
        <w:ind w:firstLine="567"/>
        <w:jc w:val="both"/>
        <w:rPr>
          <w:i/>
        </w:rPr>
      </w:pPr>
      <w:r w:rsidRPr="006E184F">
        <w:rPr>
          <w:b/>
        </w:rPr>
        <w:t xml:space="preserve">4.2. </w:t>
      </w:r>
      <w:r w:rsidRPr="006E184F">
        <w:rPr>
          <w:b/>
          <w:i/>
        </w:rPr>
        <w:t>Вторая ступень контроля</w:t>
      </w:r>
    </w:p>
    <w:p w:rsidR="00EF78D2" w:rsidRPr="006E184F" w:rsidRDefault="00EF78D2" w:rsidP="003055CC">
      <w:pPr>
        <w:tabs>
          <w:tab w:val="left" w:pos="709"/>
        </w:tabs>
        <w:ind w:firstLine="567"/>
        <w:jc w:val="both"/>
      </w:pPr>
      <w:r w:rsidRPr="006E184F">
        <w:t>4.2.1. Вторая ступень контроля осуществляется заместителем директора школы (завуч, завхоз, заведующий по АХР) совместно с представителем профкома не реже одного раза в месяц.</w:t>
      </w:r>
    </w:p>
    <w:p w:rsidR="00EF78D2" w:rsidRPr="006E184F" w:rsidRDefault="00EF78D2" w:rsidP="003055CC">
      <w:pPr>
        <w:tabs>
          <w:tab w:val="left" w:pos="709"/>
        </w:tabs>
        <w:ind w:firstLine="567"/>
        <w:jc w:val="both"/>
      </w:pPr>
      <w:r w:rsidRPr="006E184F">
        <w:t>4.2.2. На второй ступени контроля проверяется:</w:t>
      </w:r>
    </w:p>
    <w:p w:rsidR="00EF78D2" w:rsidRPr="006E184F" w:rsidRDefault="00EF78D2" w:rsidP="003055CC">
      <w:pPr>
        <w:numPr>
          <w:ilvl w:val="0"/>
          <w:numId w:val="1"/>
        </w:numPr>
        <w:tabs>
          <w:tab w:val="left" w:pos="709"/>
        </w:tabs>
        <w:ind w:left="0" w:firstLine="567"/>
        <w:jc w:val="both"/>
      </w:pPr>
      <w:r w:rsidRPr="006E184F">
        <w:t>организация и результаты работы на первой ступени контроля;</w:t>
      </w:r>
    </w:p>
    <w:p w:rsidR="00EF78D2" w:rsidRPr="006E184F" w:rsidRDefault="00EF78D2" w:rsidP="003055CC">
      <w:pPr>
        <w:numPr>
          <w:ilvl w:val="0"/>
          <w:numId w:val="1"/>
        </w:numPr>
        <w:tabs>
          <w:tab w:val="left" w:pos="709"/>
        </w:tabs>
        <w:ind w:left="0" w:firstLine="567"/>
        <w:jc w:val="both"/>
      </w:pPr>
      <w:r w:rsidRPr="006E184F">
        <w:t>выполнение приказов, предписаний и мероприятий по охране труда, профилактике травматизма;</w:t>
      </w:r>
    </w:p>
    <w:p w:rsidR="00EF78D2" w:rsidRPr="006E184F" w:rsidRDefault="00EF78D2" w:rsidP="003055CC">
      <w:pPr>
        <w:numPr>
          <w:ilvl w:val="0"/>
          <w:numId w:val="1"/>
        </w:numPr>
        <w:tabs>
          <w:tab w:val="left" w:pos="709"/>
        </w:tabs>
        <w:ind w:left="0" w:firstLine="567"/>
        <w:jc w:val="both"/>
      </w:pPr>
      <w:r w:rsidRPr="006E184F">
        <w:t>обеспечение безопасных условий проведения учебно-воспитательного процесса во всех учебных и производственных помещениях;</w:t>
      </w:r>
    </w:p>
    <w:p w:rsidR="00EF78D2" w:rsidRPr="006E184F" w:rsidRDefault="00EF78D2" w:rsidP="003055CC">
      <w:pPr>
        <w:numPr>
          <w:ilvl w:val="0"/>
          <w:numId w:val="1"/>
        </w:numPr>
        <w:tabs>
          <w:tab w:val="left" w:pos="709"/>
        </w:tabs>
        <w:ind w:left="0" w:firstLine="567"/>
        <w:jc w:val="both"/>
      </w:pPr>
      <w:r w:rsidRPr="006E184F">
        <w:t>соблюдение требований охраны труда при эксплуатации производственного и энергетического оборудования, машин и механизмов;</w:t>
      </w:r>
    </w:p>
    <w:p w:rsidR="00EF78D2" w:rsidRPr="006E184F" w:rsidRDefault="00EF78D2" w:rsidP="003055CC">
      <w:pPr>
        <w:numPr>
          <w:ilvl w:val="0"/>
          <w:numId w:val="1"/>
        </w:numPr>
        <w:tabs>
          <w:tab w:val="left" w:pos="709"/>
        </w:tabs>
        <w:ind w:left="0" w:firstLine="567"/>
        <w:jc w:val="both"/>
      </w:pPr>
      <w:r w:rsidRPr="006E184F">
        <w:t>хранение химикатов в кабинете химии, состояние электрооборудования  кабинете физики, информатики и вычислительной техники, состояние спортинвентаря в спортивном зале;</w:t>
      </w:r>
    </w:p>
    <w:p w:rsidR="00EF78D2" w:rsidRPr="006E184F" w:rsidRDefault="00EF78D2" w:rsidP="003055CC">
      <w:pPr>
        <w:numPr>
          <w:ilvl w:val="0"/>
          <w:numId w:val="1"/>
        </w:numPr>
        <w:tabs>
          <w:tab w:val="left" w:pos="709"/>
        </w:tabs>
        <w:ind w:left="0" w:firstLine="567"/>
        <w:jc w:val="both"/>
      </w:pPr>
      <w:r w:rsidRPr="006E184F">
        <w:t>исправность и эффективность работы вентиляционных установок;</w:t>
      </w:r>
    </w:p>
    <w:p w:rsidR="00EF78D2" w:rsidRPr="006E184F" w:rsidRDefault="00EF78D2" w:rsidP="003055CC">
      <w:pPr>
        <w:numPr>
          <w:ilvl w:val="0"/>
          <w:numId w:val="1"/>
        </w:numPr>
        <w:tabs>
          <w:tab w:val="left" w:pos="709"/>
        </w:tabs>
        <w:ind w:left="0" w:firstLine="567"/>
        <w:jc w:val="both"/>
      </w:pPr>
      <w:r w:rsidRPr="006E184F">
        <w:t>наличие и правильность использования средств индивидуальной защиты;</w:t>
      </w:r>
    </w:p>
    <w:p w:rsidR="00EF78D2" w:rsidRPr="006E184F" w:rsidRDefault="00EF78D2" w:rsidP="003055CC">
      <w:pPr>
        <w:numPr>
          <w:ilvl w:val="0"/>
          <w:numId w:val="1"/>
        </w:numPr>
        <w:tabs>
          <w:tab w:val="left" w:pos="709"/>
        </w:tabs>
        <w:ind w:left="0" w:firstLine="567"/>
        <w:jc w:val="both"/>
      </w:pPr>
      <w:r w:rsidRPr="006E184F">
        <w:t>противопожарное состояние зданий и сооружений, исправность средств пожаротушения, защитных сигнальных устройств, контрольно-измерительных приборов;</w:t>
      </w:r>
    </w:p>
    <w:p w:rsidR="00EF78D2" w:rsidRPr="006E184F" w:rsidRDefault="00EF78D2" w:rsidP="003055CC">
      <w:pPr>
        <w:numPr>
          <w:ilvl w:val="0"/>
          <w:numId w:val="1"/>
        </w:numPr>
        <w:tabs>
          <w:tab w:val="left" w:pos="709"/>
        </w:tabs>
        <w:ind w:left="0" w:firstLine="567"/>
        <w:jc w:val="both"/>
      </w:pPr>
      <w:r w:rsidRPr="006E184F">
        <w:t>состояние санитарно-бытовых помещений.</w:t>
      </w:r>
    </w:p>
    <w:p w:rsidR="00EF78D2" w:rsidRPr="006E184F" w:rsidRDefault="00EF78D2" w:rsidP="003055CC">
      <w:pPr>
        <w:tabs>
          <w:tab w:val="left" w:pos="709"/>
        </w:tabs>
        <w:ind w:firstLine="567"/>
        <w:jc w:val="both"/>
      </w:pPr>
      <w:r w:rsidRPr="006E184F">
        <w:t>4.2.3. Если выявленные в ходе проверки недостатки нельзя устранить сразу, то работа на данном участке приостанавливается до устранения этих нарушений.</w:t>
      </w:r>
    </w:p>
    <w:p w:rsidR="00EF78D2" w:rsidRPr="006E184F" w:rsidRDefault="00EF78D2" w:rsidP="003055CC">
      <w:pPr>
        <w:tabs>
          <w:tab w:val="left" w:pos="709"/>
        </w:tabs>
        <w:ind w:firstLine="567"/>
        <w:jc w:val="both"/>
      </w:pPr>
      <w:r w:rsidRPr="006E184F">
        <w:t>4.2.4. Результаты проверки регистрируются в журнале административно-общественного контроля, который хранится у заместителя директора или у директора школы.</w:t>
      </w:r>
    </w:p>
    <w:p w:rsidR="00EF78D2" w:rsidRPr="006E184F" w:rsidRDefault="00EF78D2" w:rsidP="003055CC">
      <w:pPr>
        <w:tabs>
          <w:tab w:val="left" w:pos="709"/>
        </w:tabs>
        <w:ind w:firstLine="567"/>
        <w:jc w:val="both"/>
      </w:pPr>
      <w:r w:rsidRPr="006E184F">
        <w:t>Комиссия, осуществляющая контроль, намечает мероприятия, исполнителей и сроки устранения нарушений.</w:t>
      </w:r>
    </w:p>
    <w:p w:rsidR="00EF78D2" w:rsidRPr="006E184F" w:rsidRDefault="00EF78D2" w:rsidP="003055CC">
      <w:pPr>
        <w:tabs>
          <w:tab w:val="left" w:pos="709"/>
        </w:tabs>
        <w:ind w:firstLine="567"/>
        <w:jc w:val="both"/>
        <w:rPr>
          <w:b/>
        </w:rPr>
      </w:pPr>
    </w:p>
    <w:p w:rsidR="00EF78D2" w:rsidRPr="006E184F" w:rsidRDefault="00EF78D2" w:rsidP="003055CC">
      <w:pPr>
        <w:tabs>
          <w:tab w:val="left" w:pos="709"/>
        </w:tabs>
        <w:ind w:firstLine="567"/>
        <w:jc w:val="both"/>
        <w:rPr>
          <w:b/>
          <w:i/>
        </w:rPr>
      </w:pPr>
      <w:r w:rsidRPr="006E184F">
        <w:rPr>
          <w:b/>
        </w:rPr>
        <w:t xml:space="preserve">4.3. </w:t>
      </w:r>
      <w:r w:rsidRPr="006E184F">
        <w:rPr>
          <w:b/>
          <w:i/>
        </w:rPr>
        <w:t>Третья ступень контроля</w:t>
      </w:r>
    </w:p>
    <w:p w:rsidR="00EF78D2" w:rsidRPr="006E184F" w:rsidRDefault="00EF78D2" w:rsidP="003055CC">
      <w:pPr>
        <w:tabs>
          <w:tab w:val="left" w:pos="709"/>
        </w:tabs>
        <w:ind w:firstLine="567"/>
        <w:jc w:val="both"/>
      </w:pPr>
      <w:r w:rsidRPr="006E184F">
        <w:t>4.3.1. Третья ступень контроля осуществляется комиссией, возглавляемой директором школы и председателем профсоюзного комитета, не реже одного раза в квартал.</w:t>
      </w:r>
    </w:p>
    <w:p w:rsidR="00EF78D2" w:rsidRPr="006E184F" w:rsidRDefault="00EF78D2" w:rsidP="003055CC">
      <w:pPr>
        <w:tabs>
          <w:tab w:val="left" w:pos="709"/>
        </w:tabs>
        <w:ind w:firstLine="567"/>
        <w:jc w:val="both"/>
      </w:pPr>
      <w:r w:rsidRPr="006E184F">
        <w:t>В состав комиссии входят заместители директора, руководители служб, медицинские работники, представители общественных организаций.</w:t>
      </w:r>
    </w:p>
    <w:p w:rsidR="00EF78D2" w:rsidRPr="006E184F" w:rsidRDefault="00EF78D2" w:rsidP="003055CC">
      <w:pPr>
        <w:tabs>
          <w:tab w:val="left" w:pos="709"/>
        </w:tabs>
        <w:ind w:firstLine="567"/>
        <w:jc w:val="both"/>
      </w:pPr>
      <w:r w:rsidRPr="006E184F">
        <w:t>4.3.2. На третьей ступени контроля проверяется:</w:t>
      </w:r>
    </w:p>
    <w:p w:rsidR="00EF78D2" w:rsidRPr="006E184F" w:rsidRDefault="00EF78D2" w:rsidP="003055CC">
      <w:pPr>
        <w:numPr>
          <w:ilvl w:val="0"/>
          <w:numId w:val="2"/>
        </w:numPr>
        <w:tabs>
          <w:tab w:val="left" w:pos="709"/>
        </w:tabs>
        <w:ind w:left="0" w:firstLine="567"/>
        <w:jc w:val="both"/>
      </w:pPr>
      <w:r w:rsidRPr="006E184F">
        <w:t>организация и результаты работы первой и второй ступеней контроля;</w:t>
      </w:r>
    </w:p>
    <w:p w:rsidR="00EF78D2" w:rsidRPr="006E184F" w:rsidRDefault="00EF78D2" w:rsidP="003055CC">
      <w:pPr>
        <w:numPr>
          <w:ilvl w:val="0"/>
          <w:numId w:val="2"/>
        </w:numPr>
        <w:tabs>
          <w:tab w:val="left" w:pos="709"/>
        </w:tabs>
        <w:ind w:left="0" w:firstLine="567"/>
        <w:jc w:val="both"/>
      </w:pPr>
      <w:r w:rsidRPr="006E184F">
        <w:t>техническое состояние и содержание помещений, зданий, сооружений и прилегающих к ним территорий в соответствии с требованиями по охране труда;</w:t>
      </w:r>
    </w:p>
    <w:p w:rsidR="00EF78D2" w:rsidRPr="006E184F" w:rsidRDefault="00EF78D2" w:rsidP="003055CC">
      <w:pPr>
        <w:numPr>
          <w:ilvl w:val="0"/>
          <w:numId w:val="2"/>
        </w:numPr>
        <w:tabs>
          <w:tab w:val="left" w:pos="709"/>
        </w:tabs>
        <w:ind w:left="0" w:firstLine="567"/>
        <w:jc w:val="both"/>
      </w:pPr>
      <w:r w:rsidRPr="006E184F">
        <w:t>выполнение приказов и распоряжений директора школы по вопросам охраны труда;</w:t>
      </w:r>
    </w:p>
    <w:p w:rsidR="00EF78D2" w:rsidRPr="006E184F" w:rsidRDefault="00EF78D2" w:rsidP="003055CC">
      <w:pPr>
        <w:numPr>
          <w:ilvl w:val="0"/>
          <w:numId w:val="2"/>
        </w:numPr>
        <w:tabs>
          <w:tab w:val="left" w:pos="709"/>
        </w:tabs>
        <w:ind w:left="0" w:firstLine="567"/>
        <w:jc w:val="both"/>
      </w:pPr>
      <w:r w:rsidRPr="006E184F">
        <w:t>выполнение мероприятий, предусмотренных Соглашением по охране труда между администрацией и профсоюзом;</w:t>
      </w:r>
    </w:p>
    <w:p w:rsidR="00EF78D2" w:rsidRPr="006E184F" w:rsidRDefault="00EF78D2" w:rsidP="003055CC">
      <w:pPr>
        <w:numPr>
          <w:ilvl w:val="0"/>
          <w:numId w:val="2"/>
        </w:numPr>
        <w:tabs>
          <w:tab w:val="left" w:pos="709"/>
        </w:tabs>
        <w:ind w:left="0" w:firstLine="567"/>
        <w:jc w:val="both"/>
      </w:pPr>
      <w:r w:rsidRPr="006E184F">
        <w:t>организация и качество проведения обучения и инструктажа по охране труда с обучающимися, педагогическими работниками и техническим персонажем;</w:t>
      </w:r>
    </w:p>
    <w:p w:rsidR="00EF78D2" w:rsidRPr="006E184F" w:rsidRDefault="00EF78D2" w:rsidP="003055CC">
      <w:pPr>
        <w:numPr>
          <w:ilvl w:val="0"/>
          <w:numId w:val="2"/>
        </w:numPr>
        <w:tabs>
          <w:tab w:val="left" w:pos="709"/>
        </w:tabs>
        <w:ind w:left="0" w:firstLine="567"/>
        <w:jc w:val="both"/>
      </w:pPr>
      <w:r w:rsidRPr="006E184F">
        <w:t>обеспеченность обучающихся и работников школы спецодеждой и другими средствами индивидуальной защиты, правильность их выдачи, хранения, организация стирки, чистки и ремонта;</w:t>
      </w:r>
    </w:p>
    <w:p w:rsidR="00EF78D2" w:rsidRPr="006E184F" w:rsidRDefault="00EF78D2" w:rsidP="003055CC">
      <w:pPr>
        <w:numPr>
          <w:ilvl w:val="0"/>
          <w:numId w:val="2"/>
        </w:numPr>
        <w:tabs>
          <w:tab w:val="left" w:pos="709"/>
        </w:tabs>
        <w:ind w:left="0" w:firstLine="567"/>
        <w:jc w:val="both"/>
      </w:pPr>
      <w:r w:rsidRPr="006E184F">
        <w:t>соблюдение установленного режима труда и отдыха.</w:t>
      </w:r>
    </w:p>
    <w:p w:rsidR="00EF78D2" w:rsidRPr="006E184F" w:rsidRDefault="00EF78D2" w:rsidP="003055CC">
      <w:pPr>
        <w:tabs>
          <w:tab w:val="left" w:pos="709"/>
        </w:tabs>
        <w:ind w:firstLine="567"/>
        <w:jc w:val="both"/>
      </w:pPr>
      <w:r w:rsidRPr="006E184F">
        <w:t xml:space="preserve">4.3.3. В случае нарушения правил и норм охраны труда, которое может причинить ущерб здоровью обучающихся или работников, или привести к аварии, комиссия обязана приостановить работу до устранения этого нарушения. </w:t>
      </w:r>
    </w:p>
    <w:p w:rsidR="00EF78D2" w:rsidRPr="006E184F" w:rsidRDefault="00EF78D2" w:rsidP="003055CC">
      <w:pPr>
        <w:tabs>
          <w:tab w:val="left" w:pos="709"/>
        </w:tabs>
        <w:ind w:firstLine="567"/>
        <w:jc w:val="both"/>
      </w:pPr>
      <w:r w:rsidRPr="006E184F">
        <w:t>4.3.4. Результаты проверки и выявленные недостатки регистрируются в журнале административно-общественного контроля.</w:t>
      </w:r>
    </w:p>
    <w:p w:rsidR="00EF78D2" w:rsidRPr="006E184F" w:rsidRDefault="00EF78D2" w:rsidP="003055CC">
      <w:pPr>
        <w:tabs>
          <w:tab w:val="left" w:pos="709"/>
        </w:tabs>
        <w:ind w:firstLine="567"/>
        <w:jc w:val="both"/>
      </w:pPr>
      <w:r w:rsidRPr="006E184F">
        <w:t>4.3.5. Итоги третьей ступени контроля должны быть обсуждены на совещании при участии директора школы, председателя профсоюзного комитета и должностных лиц, ответственных за организацию работы по охране труда.</w:t>
      </w:r>
    </w:p>
    <w:p w:rsidR="00EF78D2" w:rsidRPr="006E184F" w:rsidRDefault="00EF78D2" w:rsidP="003055CC">
      <w:pPr>
        <w:tabs>
          <w:tab w:val="left" w:pos="709"/>
        </w:tabs>
        <w:ind w:firstLine="567"/>
        <w:jc w:val="both"/>
      </w:pPr>
      <w:r w:rsidRPr="006E184F">
        <w:t>На совещании также проводится анализ несчастных случаев и заболеваемости обучающихся и работников, намечаются меры по профилактике травматизма и заболеваемости.</w:t>
      </w:r>
    </w:p>
    <w:p w:rsidR="00EF78D2" w:rsidRPr="006E184F" w:rsidRDefault="00EF78D2" w:rsidP="003055CC">
      <w:pPr>
        <w:tabs>
          <w:tab w:val="left" w:pos="709"/>
        </w:tabs>
        <w:ind w:firstLine="567"/>
        <w:jc w:val="both"/>
      </w:pPr>
      <w:r w:rsidRPr="006E184F">
        <w:t>При необходимости намеченные мероприятия по устранению нарушений охраны труда отражаются  в приказе директора школы.</w:t>
      </w:r>
    </w:p>
    <w:p w:rsidR="00EF78D2" w:rsidRPr="006E184F" w:rsidRDefault="00EF78D2" w:rsidP="003055CC">
      <w:pPr>
        <w:jc w:val="both"/>
        <w:rPr>
          <w:szCs w:val="20"/>
        </w:rPr>
      </w:pPr>
    </w:p>
    <w:p w:rsidR="00EF78D2" w:rsidRDefault="00EF78D2" w:rsidP="003055CC">
      <w:pPr>
        <w:shd w:val="clear" w:color="auto" w:fill="FFFFFF"/>
        <w:tabs>
          <w:tab w:val="left" w:pos="851"/>
          <w:tab w:val="left" w:pos="993"/>
        </w:tabs>
        <w:ind w:firstLine="567"/>
        <w:jc w:val="both"/>
        <w:rPr>
          <w:lang w:eastAsia="en-US"/>
        </w:rPr>
      </w:pPr>
    </w:p>
    <w:p w:rsidR="00EF78D2" w:rsidRDefault="00EF78D2" w:rsidP="003055CC">
      <w:pPr>
        <w:shd w:val="clear" w:color="auto" w:fill="FFFFFF"/>
        <w:tabs>
          <w:tab w:val="left" w:pos="851"/>
          <w:tab w:val="left" w:pos="993"/>
        </w:tabs>
        <w:ind w:firstLine="567"/>
        <w:jc w:val="both"/>
        <w:rPr>
          <w:lang w:eastAsia="en-US"/>
        </w:rPr>
      </w:pPr>
    </w:p>
    <w:p w:rsidR="00EF78D2" w:rsidRDefault="00EF78D2" w:rsidP="003055CC">
      <w:pPr>
        <w:shd w:val="clear" w:color="auto" w:fill="FFFFFF"/>
        <w:tabs>
          <w:tab w:val="left" w:pos="851"/>
          <w:tab w:val="left" w:pos="993"/>
        </w:tabs>
        <w:ind w:firstLine="567"/>
        <w:jc w:val="both"/>
        <w:rPr>
          <w:lang w:eastAsia="en-US"/>
        </w:rPr>
      </w:pPr>
    </w:p>
    <w:p w:rsidR="00EF78D2" w:rsidRDefault="00EF78D2" w:rsidP="003055CC">
      <w:pPr>
        <w:shd w:val="clear" w:color="auto" w:fill="FFFFFF"/>
        <w:tabs>
          <w:tab w:val="left" w:pos="851"/>
          <w:tab w:val="left" w:pos="993"/>
        </w:tabs>
        <w:ind w:firstLine="567"/>
        <w:jc w:val="both"/>
        <w:rPr>
          <w:lang w:eastAsia="en-US"/>
        </w:rPr>
      </w:pPr>
    </w:p>
    <w:p w:rsidR="00EF78D2" w:rsidRDefault="00EF78D2" w:rsidP="003055CC">
      <w:pPr>
        <w:shd w:val="clear" w:color="auto" w:fill="FFFFFF"/>
        <w:tabs>
          <w:tab w:val="left" w:pos="851"/>
          <w:tab w:val="left" w:pos="993"/>
        </w:tabs>
        <w:ind w:firstLine="567"/>
        <w:jc w:val="both"/>
        <w:rPr>
          <w:lang w:eastAsia="en-US"/>
        </w:rPr>
      </w:pPr>
    </w:p>
    <w:p w:rsidR="00EF78D2" w:rsidRDefault="00EF78D2" w:rsidP="003055CC">
      <w:pPr>
        <w:shd w:val="clear" w:color="auto" w:fill="FFFFFF"/>
        <w:tabs>
          <w:tab w:val="left" w:pos="851"/>
          <w:tab w:val="left" w:pos="993"/>
        </w:tabs>
        <w:ind w:firstLine="567"/>
        <w:jc w:val="both"/>
        <w:rPr>
          <w:lang w:eastAsia="en-US"/>
        </w:rPr>
      </w:pPr>
    </w:p>
    <w:p w:rsidR="00EF78D2" w:rsidRDefault="00EF78D2"/>
    <w:sectPr w:rsidR="00EF78D2" w:rsidSect="00343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A8B39CF"/>
    <w:multiLevelType w:val="singleLevel"/>
    <w:tmpl w:val="E5D23172"/>
    <w:lvl w:ilvl="0">
      <w:start w:val="1"/>
      <w:numFmt w:val="decimal"/>
      <w:lvlText w:val="4.1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2">
    <w:nsid w:val="4C324C43"/>
    <w:multiLevelType w:val="singleLevel"/>
    <w:tmpl w:val="A2CA97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</w:abstractNum>
  <w:abstractNum w:abstractNumId="3">
    <w:nsid w:val="5CB72408"/>
    <w:multiLevelType w:val="singleLevel"/>
    <w:tmpl w:val="FEB63B9A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">
    <w:nsid w:val="6B7707C3"/>
    <w:multiLevelType w:val="singleLevel"/>
    <w:tmpl w:val="A2CA97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5CC"/>
    <w:rsid w:val="001F5928"/>
    <w:rsid w:val="003055CC"/>
    <w:rsid w:val="00312DE4"/>
    <w:rsid w:val="003431E2"/>
    <w:rsid w:val="00395CDB"/>
    <w:rsid w:val="006E184F"/>
    <w:rsid w:val="00704656"/>
    <w:rsid w:val="00812ACF"/>
    <w:rsid w:val="00897312"/>
    <w:rsid w:val="009B68EF"/>
    <w:rsid w:val="00A22554"/>
    <w:rsid w:val="00C415BA"/>
    <w:rsid w:val="00D701F1"/>
    <w:rsid w:val="00D9307E"/>
    <w:rsid w:val="00E700E0"/>
    <w:rsid w:val="00EF78D2"/>
    <w:rsid w:val="00FC5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5C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935</Words>
  <Characters>5331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ДетСад</cp:lastModifiedBy>
  <cp:revision>4</cp:revision>
  <dcterms:created xsi:type="dcterms:W3CDTF">2021-03-17T17:53:00Z</dcterms:created>
  <dcterms:modified xsi:type="dcterms:W3CDTF">2021-05-12T11:41:00Z</dcterms:modified>
</cp:coreProperties>
</file>