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55" w:rsidRPr="00550C1A" w:rsidRDefault="00215255" w:rsidP="00550C1A">
      <w:pPr>
        <w:jc w:val="right"/>
        <w:rPr>
          <w:i/>
        </w:rPr>
      </w:pPr>
      <w:r>
        <w:rPr>
          <w:i/>
        </w:rPr>
        <w:t>Приложение №26</w:t>
      </w:r>
    </w:p>
    <w:tbl>
      <w:tblPr>
        <w:tblW w:w="0" w:type="auto"/>
        <w:tblLook w:val="00A0"/>
      </w:tblPr>
      <w:tblGrid>
        <w:gridCol w:w="4485"/>
        <w:gridCol w:w="4835"/>
      </w:tblGrid>
      <w:tr w:rsidR="00215255" w:rsidTr="00550C1A">
        <w:trPr>
          <w:trHeight w:val="1992"/>
        </w:trPr>
        <w:tc>
          <w:tcPr>
            <w:tcW w:w="4485" w:type="dxa"/>
          </w:tcPr>
          <w:p w:rsidR="00215255" w:rsidRDefault="00215255">
            <w:pPr>
              <w:ind w:right="-426"/>
              <w:rPr>
                <w:b/>
                <w:spacing w:val="-20"/>
              </w:rPr>
            </w:pPr>
            <w:r>
              <w:rPr>
                <w:b/>
                <w:spacing w:val="-20"/>
              </w:rPr>
              <w:t xml:space="preserve">                 СОГЛАСОВАНО</w:t>
            </w:r>
          </w:p>
          <w:p w:rsidR="00215255" w:rsidRDefault="00215255">
            <w:pPr>
              <w:ind w:right="-426"/>
              <w:rPr>
                <w:spacing w:val="-20"/>
              </w:rPr>
            </w:pPr>
            <w:r>
              <w:rPr>
                <w:spacing w:val="-20"/>
              </w:rPr>
              <w:t xml:space="preserve">Председатель  профкома  МБДОУ  </w:t>
            </w:r>
          </w:p>
          <w:p w:rsidR="00215255" w:rsidRDefault="00215255">
            <w:pPr>
              <w:ind w:right="-426"/>
              <w:jc w:val="both"/>
              <w:rPr>
                <w:spacing w:val="-20"/>
              </w:rPr>
            </w:pPr>
            <w:r>
              <w:rPr>
                <w:spacing w:val="-20"/>
              </w:rPr>
              <w:t>__________  _____________</w:t>
            </w:r>
          </w:p>
          <w:p w:rsidR="00215255" w:rsidRDefault="00215255">
            <w:pPr>
              <w:ind w:right="-426"/>
              <w:jc w:val="both"/>
              <w:rPr>
                <w:spacing w:val="-20"/>
              </w:rPr>
            </w:pPr>
          </w:p>
          <w:p w:rsidR="00215255" w:rsidRDefault="00215255">
            <w:pPr>
              <w:ind w:right="-426"/>
              <w:jc w:val="both"/>
              <w:rPr>
                <w:spacing w:val="-20"/>
              </w:rPr>
            </w:pPr>
            <w:r>
              <w:rPr>
                <w:spacing w:val="-20"/>
              </w:rPr>
              <w:t>«____»___________20___г.</w:t>
            </w:r>
          </w:p>
          <w:p w:rsidR="00215255" w:rsidRDefault="00215255">
            <w:pPr>
              <w:jc w:val="right"/>
            </w:pPr>
          </w:p>
        </w:tc>
        <w:tc>
          <w:tcPr>
            <w:tcW w:w="4835" w:type="dxa"/>
          </w:tcPr>
          <w:p w:rsidR="00215255" w:rsidRDefault="00215255">
            <w:pPr>
              <w:ind w:right="-426"/>
              <w:rPr>
                <w:b/>
                <w:spacing w:val="-20"/>
              </w:rPr>
            </w:pPr>
            <w:r>
              <w:rPr>
                <w:b/>
                <w:spacing w:val="-20"/>
              </w:rPr>
              <w:t xml:space="preserve">                                     УТВЕРЖДАЮ</w:t>
            </w:r>
          </w:p>
          <w:p w:rsidR="00215255" w:rsidRDefault="00215255">
            <w:pPr>
              <w:ind w:right="-426"/>
              <w:jc w:val="center"/>
              <w:rPr>
                <w:spacing w:val="-20"/>
              </w:rPr>
            </w:pPr>
            <w:r>
              <w:rPr>
                <w:spacing w:val="-20"/>
              </w:rPr>
              <w:t>Заведующий МБДОУ «</w:t>
            </w:r>
            <w:r>
              <w:rPr>
                <w:b/>
              </w:rPr>
              <w:t xml:space="preserve"> </w:t>
            </w:r>
            <w:r w:rsidRPr="00550C1A">
              <w:t>Детский сад</w:t>
            </w:r>
            <w:r>
              <w:t xml:space="preserve"> №5</w:t>
            </w:r>
            <w:r>
              <w:rPr>
                <w:spacing w:val="-20"/>
              </w:rPr>
              <w:t xml:space="preserve"> » </w:t>
            </w:r>
          </w:p>
          <w:p w:rsidR="00215255" w:rsidRDefault="00215255">
            <w:pPr>
              <w:ind w:right="-426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                          _____________ ________________</w:t>
            </w:r>
          </w:p>
          <w:p w:rsidR="00215255" w:rsidRDefault="00215255">
            <w:pPr>
              <w:ind w:left="1091" w:right="980" w:hanging="834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                                             «____»___________20__</w:t>
            </w:r>
          </w:p>
          <w:p w:rsidR="00215255" w:rsidRDefault="00215255">
            <w:pPr>
              <w:jc w:val="right"/>
            </w:pPr>
          </w:p>
        </w:tc>
      </w:tr>
    </w:tbl>
    <w:p w:rsidR="00215255" w:rsidRDefault="00215255" w:rsidP="00627547">
      <w:pPr>
        <w:shd w:val="clear" w:color="auto" w:fill="FFFFFF"/>
        <w:spacing w:before="53" w:line="264" w:lineRule="exact"/>
        <w:ind w:firstLine="567"/>
        <w:jc w:val="center"/>
        <w:rPr>
          <w:b/>
          <w:bCs/>
          <w:color w:val="000000"/>
        </w:rPr>
      </w:pPr>
    </w:p>
    <w:p w:rsidR="00215255" w:rsidRDefault="00215255" w:rsidP="00627547">
      <w:pPr>
        <w:shd w:val="clear" w:color="auto" w:fill="FFFFFF"/>
        <w:spacing w:line="264" w:lineRule="exac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</w:t>
      </w:r>
    </w:p>
    <w:p w:rsidR="00215255" w:rsidRDefault="00215255" w:rsidP="00627547">
      <w:pPr>
        <w:shd w:val="clear" w:color="auto" w:fill="FFFFFF"/>
        <w:spacing w:line="264" w:lineRule="exac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порядке обеспечения рабочих и служащих специальной одеждой, специальной обувью и другими средствами индивидуальной защиты</w:t>
      </w:r>
    </w:p>
    <w:p w:rsidR="00215255" w:rsidRDefault="00215255" w:rsidP="00627547">
      <w:pPr>
        <w:shd w:val="clear" w:color="auto" w:fill="FFFFFF"/>
        <w:spacing w:line="264" w:lineRule="exact"/>
        <w:jc w:val="center"/>
      </w:pPr>
    </w:p>
    <w:p w:rsidR="00215255" w:rsidRDefault="00215255" w:rsidP="00627547">
      <w:pPr>
        <w:shd w:val="clear" w:color="auto" w:fill="FFFFFF"/>
        <w:tabs>
          <w:tab w:val="left" w:pos="254"/>
        </w:tabs>
        <w:spacing w:line="264" w:lineRule="exact"/>
        <w:ind w:firstLine="567"/>
        <w:jc w:val="center"/>
      </w:pPr>
      <w:r>
        <w:rPr>
          <w:b/>
          <w:bCs/>
          <w:color w:val="000000"/>
          <w:spacing w:val="-13"/>
        </w:rPr>
        <w:t>1.</w:t>
      </w:r>
      <w:r>
        <w:rPr>
          <w:b/>
          <w:bCs/>
          <w:color w:val="000000"/>
        </w:rPr>
        <w:t xml:space="preserve"> Общие положения</w:t>
      </w:r>
    </w:p>
    <w:p w:rsidR="00215255" w:rsidRPr="00627547" w:rsidRDefault="00215255" w:rsidP="00627547">
      <w:pPr>
        <w:widowControl w:val="0"/>
        <w:numPr>
          <w:ilvl w:val="0"/>
          <w:numId w:val="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64" w:lineRule="exact"/>
        <w:jc w:val="both"/>
        <w:rPr>
          <w:spacing w:val="-13"/>
        </w:rPr>
      </w:pPr>
      <w:r w:rsidRPr="00627547">
        <w:t xml:space="preserve"> Настоящее Положение разработано в соответствии с приказом Минтруда России от 09.12.2014 № 997н «Об утверждении типовых норм бесплатной выдачи специальной одежды, специальной обуви и других средств индивидуальной защиты работникам сквоз</w:t>
      </w:r>
      <w:r w:rsidRPr="00627547">
        <w:softHyphen/>
        <w:t>ных профессий и должностей всех видов экономической деятельности, запятым на рабо</w:t>
      </w:r>
      <w:r w:rsidRPr="00627547">
        <w:softHyphen/>
        <w:t>тах с вредными и (или) опасными условиями груда, а также на работах, выполняемых в особых температурных условиях или связанных с загрязнением»</w:t>
      </w:r>
    </w:p>
    <w:p w:rsidR="00215255" w:rsidRPr="00627547" w:rsidRDefault="00215255" w:rsidP="00627547">
      <w:pPr>
        <w:widowControl w:val="0"/>
        <w:numPr>
          <w:ilvl w:val="0"/>
          <w:numId w:val="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64" w:lineRule="exact"/>
        <w:jc w:val="both"/>
        <w:rPr>
          <w:spacing w:val="-13"/>
        </w:rPr>
      </w:pPr>
      <w:r w:rsidRPr="00627547">
        <w:t xml:space="preserve"> Настоящее Положение разработано с целью упорядочения обеспечения рабочих и служащих специальной одеждой, специальной обувью и другими средствами индивидуальной защиты (далее Положение) - установления обязательных требовании к приобретению, выдаче, применению, хранению и уходу за специальной одеждой, специальной обувью и другими средствами индивидуальной защиты (далее - СИЗ).</w:t>
      </w:r>
    </w:p>
    <w:p w:rsidR="00215255" w:rsidRPr="00627547" w:rsidRDefault="00215255" w:rsidP="00627547">
      <w:pPr>
        <w:shd w:val="clear" w:color="auto" w:fill="FFFFFF"/>
        <w:tabs>
          <w:tab w:val="left" w:pos="274"/>
        </w:tabs>
        <w:spacing w:line="259" w:lineRule="exact"/>
        <w:ind w:firstLine="567"/>
        <w:jc w:val="both"/>
        <w:rPr>
          <w:b/>
          <w:bCs/>
          <w:spacing w:val="-9"/>
        </w:rPr>
      </w:pPr>
    </w:p>
    <w:p w:rsidR="00215255" w:rsidRPr="00627547" w:rsidRDefault="00215255" w:rsidP="00627547">
      <w:pPr>
        <w:shd w:val="clear" w:color="auto" w:fill="FFFFFF"/>
        <w:tabs>
          <w:tab w:val="left" w:pos="274"/>
        </w:tabs>
        <w:spacing w:line="259" w:lineRule="exact"/>
        <w:ind w:firstLine="567"/>
        <w:jc w:val="center"/>
      </w:pPr>
      <w:r w:rsidRPr="00627547">
        <w:rPr>
          <w:b/>
          <w:bCs/>
          <w:spacing w:val="-9"/>
        </w:rPr>
        <w:t>2.</w:t>
      </w:r>
      <w:r w:rsidRPr="00627547">
        <w:rPr>
          <w:b/>
          <w:bCs/>
        </w:rPr>
        <w:t xml:space="preserve"> Основные понятия</w:t>
      </w:r>
    </w:p>
    <w:p w:rsidR="00215255" w:rsidRPr="00627547" w:rsidRDefault="00215255" w:rsidP="00627547">
      <w:pPr>
        <w:shd w:val="clear" w:color="auto" w:fill="FFFFFF"/>
        <w:spacing w:line="259" w:lineRule="exact"/>
        <w:ind w:right="10" w:firstLine="567"/>
        <w:jc w:val="both"/>
      </w:pPr>
      <w:r w:rsidRPr="00627547">
        <w:t>2.1. СИЗ - спецодежда, спецобувь и другие средства индивидуальной защиты.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215255" w:rsidRPr="00627547" w:rsidRDefault="00215255" w:rsidP="00627547">
      <w:pPr>
        <w:shd w:val="clear" w:color="auto" w:fill="FFFFFF"/>
        <w:spacing w:line="259" w:lineRule="exact"/>
        <w:ind w:right="120" w:firstLine="567"/>
        <w:jc w:val="both"/>
        <w:rPr>
          <w:b/>
          <w:bCs/>
        </w:rPr>
      </w:pPr>
    </w:p>
    <w:p w:rsidR="00215255" w:rsidRPr="00627547" w:rsidRDefault="00215255" w:rsidP="00627547">
      <w:pPr>
        <w:shd w:val="clear" w:color="auto" w:fill="FFFFFF"/>
        <w:spacing w:line="259" w:lineRule="exact"/>
        <w:ind w:right="120" w:firstLine="567"/>
        <w:jc w:val="center"/>
      </w:pPr>
      <w:r w:rsidRPr="00627547">
        <w:rPr>
          <w:b/>
          <w:bCs/>
        </w:rPr>
        <w:t>3. Порядок оформления списков</w:t>
      </w:r>
    </w:p>
    <w:p w:rsidR="00215255" w:rsidRPr="00627547" w:rsidRDefault="00215255" w:rsidP="00627547">
      <w:pPr>
        <w:shd w:val="clear" w:color="auto" w:fill="FFFFFF"/>
        <w:spacing w:line="259" w:lineRule="exact"/>
        <w:ind w:right="14" w:firstLine="567"/>
        <w:jc w:val="both"/>
      </w:pPr>
      <w:r w:rsidRPr="00627547">
        <w:t>3.1. Обеспечение работников спецодеждой, спецобувью и другими средствами индивидуальной защиты должно осуществляться на основе ежегодно составляемых списков лицом, ответственным за их составление - специалистом по охране труда. Составление списков осуществляется с учетом численности рабочих (мужчин и женщин). с указанием наименования спецодежды, спецобуви, размеров, роста.</w:t>
      </w:r>
    </w:p>
    <w:p w:rsidR="00215255" w:rsidRPr="00627547" w:rsidRDefault="00215255" w:rsidP="00627547">
      <w:pPr>
        <w:shd w:val="clear" w:color="auto" w:fill="FFFFFF"/>
        <w:spacing w:line="259" w:lineRule="exact"/>
        <w:ind w:right="10" w:firstLine="567"/>
        <w:jc w:val="both"/>
        <w:rPr>
          <w:b/>
          <w:bCs/>
        </w:rPr>
      </w:pPr>
    </w:p>
    <w:p w:rsidR="00215255" w:rsidRPr="00627547" w:rsidRDefault="00215255" w:rsidP="00627547">
      <w:pPr>
        <w:shd w:val="clear" w:color="auto" w:fill="FFFFFF"/>
        <w:spacing w:line="259" w:lineRule="exact"/>
        <w:ind w:right="10" w:firstLine="567"/>
        <w:jc w:val="center"/>
      </w:pPr>
      <w:r w:rsidRPr="00627547">
        <w:rPr>
          <w:b/>
          <w:bCs/>
        </w:rPr>
        <w:t>4. Порядок приобретения</w:t>
      </w:r>
    </w:p>
    <w:p w:rsidR="00215255" w:rsidRPr="00627547" w:rsidRDefault="00215255" w:rsidP="00627547">
      <w:pPr>
        <w:shd w:val="clear" w:color="auto" w:fill="FFFFFF"/>
        <w:tabs>
          <w:tab w:val="left" w:pos="1013"/>
        </w:tabs>
        <w:spacing w:line="259" w:lineRule="exact"/>
        <w:ind w:firstLine="567"/>
        <w:jc w:val="both"/>
      </w:pPr>
      <w:r w:rsidRPr="00627547">
        <w:rPr>
          <w:spacing w:val="-5"/>
        </w:rPr>
        <w:t>4.1.</w:t>
      </w:r>
      <w:r w:rsidRPr="00627547">
        <w:tab/>
        <w:t xml:space="preserve"> Приобретение СИЗ осуществляется за счет средств работодателя.</w:t>
      </w:r>
    </w:p>
    <w:p w:rsidR="00215255" w:rsidRPr="00627547" w:rsidRDefault="00215255" w:rsidP="00627547">
      <w:pPr>
        <w:shd w:val="clear" w:color="auto" w:fill="FFFFFF"/>
        <w:tabs>
          <w:tab w:val="left" w:pos="922"/>
          <w:tab w:val="left" w:pos="2530"/>
        </w:tabs>
        <w:spacing w:line="259" w:lineRule="exact"/>
        <w:ind w:right="10" w:firstLine="567"/>
        <w:jc w:val="both"/>
      </w:pPr>
      <w:r w:rsidRPr="00627547">
        <w:rPr>
          <w:spacing w:val="-5"/>
        </w:rPr>
        <w:t>4.2.</w:t>
      </w:r>
      <w:r w:rsidRPr="00627547">
        <w:t xml:space="preserve"> Заместитель директора но административно-хозяйственной части обеспечивает приобретение СИЗ прошедших в установленном порядке сертификацию </w:t>
      </w:r>
      <w:r w:rsidRPr="00627547">
        <w:rPr>
          <w:bCs/>
        </w:rPr>
        <w:t xml:space="preserve">или </w:t>
      </w:r>
      <w:r w:rsidRPr="00627547">
        <w:t>декларирование соответствия.</w:t>
      </w:r>
    </w:p>
    <w:p w:rsidR="00215255" w:rsidRPr="00627547" w:rsidRDefault="00215255" w:rsidP="00627547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</w:pPr>
      <w:r w:rsidRPr="00627547">
        <w:rPr>
          <w:spacing w:val="-5"/>
        </w:rPr>
        <w:t>4.3.</w:t>
      </w:r>
      <w:r w:rsidRPr="00627547">
        <w:tab/>
        <w:t xml:space="preserve"> Приобретение и выдача работникам СИЗ. не имеющих декларации о соответствии и (или) сертификата соответствия, либо имеющих декларацию о соответствии и (или) сертификат соответствия, срок действия которых истек, не допускается.</w:t>
      </w:r>
    </w:p>
    <w:p w:rsidR="00215255" w:rsidRPr="00627547" w:rsidRDefault="00215255" w:rsidP="00627547">
      <w:pPr>
        <w:shd w:val="clear" w:color="auto" w:fill="FFFFFF"/>
        <w:tabs>
          <w:tab w:val="left" w:pos="898"/>
        </w:tabs>
        <w:spacing w:line="264" w:lineRule="exact"/>
        <w:ind w:firstLine="567"/>
        <w:jc w:val="both"/>
      </w:pPr>
      <w:r w:rsidRPr="00627547">
        <w:rPr>
          <w:spacing w:val="-5"/>
        </w:rPr>
        <w:t>4.4.</w:t>
      </w:r>
      <w:r w:rsidRPr="00627547">
        <w:t xml:space="preserve"> Комиссия по охране труда осуществляет осмотр приобретенных СИЗ.</w:t>
      </w:r>
    </w:p>
    <w:p w:rsidR="00215255" w:rsidRPr="00627547" w:rsidRDefault="00215255" w:rsidP="00627547">
      <w:pPr>
        <w:shd w:val="clear" w:color="auto" w:fill="FFFFFF"/>
        <w:spacing w:line="264" w:lineRule="exact"/>
        <w:ind w:right="14" w:firstLine="567"/>
        <w:jc w:val="both"/>
        <w:rPr>
          <w:b/>
          <w:bCs/>
        </w:rPr>
      </w:pPr>
    </w:p>
    <w:p w:rsidR="00215255" w:rsidRPr="00627547" w:rsidRDefault="00215255" w:rsidP="00627547">
      <w:pPr>
        <w:shd w:val="clear" w:color="auto" w:fill="FFFFFF"/>
        <w:spacing w:line="264" w:lineRule="exact"/>
        <w:ind w:right="14" w:firstLine="567"/>
        <w:jc w:val="center"/>
      </w:pPr>
      <w:r w:rsidRPr="00627547">
        <w:rPr>
          <w:b/>
          <w:bCs/>
        </w:rPr>
        <w:t>5. Порядок выдачи и применения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5.2. Директор Образовательного учреждения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производственных факторов.</w:t>
      </w:r>
    </w:p>
    <w:p w:rsidR="00215255" w:rsidRPr="00627547" w:rsidRDefault="00215255" w:rsidP="00627547">
      <w:pPr>
        <w:keepNext/>
        <w:ind w:firstLine="567"/>
        <w:jc w:val="both"/>
        <w:outlineLvl w:val="0"/>
        <w:rPr>
          <w:bCs/>
        </w:rPr>
      </w:pPr>
      <w:r w:rsidRPr="00627547">
        <w:rPr>
          <w:bCs/>
        </w:rPr>
        <w:t>5.3.</w:t>
      </w:r>
      <w:r w:rsidRPr="00627547">
        <w:rPr>
          <w:b/>
          <w:bCs/>
        </w:rPr>
        <w:t xml:space="preserve"> </w:t>
      </w:r>
      <w:r w:rsidRPr="00627547">
        <w:rPr>
          <w:bCs/>
        </w:rPr>
        <w:t>Работникам, занятым на работах, выполняемых в особых температурных условиях или связанных с загрязнением, соответствующие  СИЗ выдаются бесплатно в соответствии с перечнем 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защиты, согласованный с председателем профсоюзного комитета и утвержденный руководителем.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5.4. В случае не обеспечения работника, занятого на работах с особыми температурными условиями или связанными с загрязнением, СИЗ, в соответствии с законодательством Российской Федерации,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5.5. Специалист по охране труда при проведении вводного инструктажа обязан обеспечить информирование работников о порядке выдачи и  полагающихся им в соответствии  типовыми нормами выдачи СИЗ.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5.6. Выдача работникам и сдача ими СИЗ фиксируются записью в личной карточке учета выдачи спецодежды, форма которой приведена в приложении № 1 к настоящему Положению.  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5.7. Сроки пользования СИЗ исчисляются со дня фактической выдачи их работникам.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5.8. Выдаваемая спецодежда, должна соответствовать полу, росту, размерам, работника, а также характеру и условиям выполняемой ими работы.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5.9. В соответствии с установленными в национальных стандартах сроками заместитель директора по административно-хозяйственной части обеспечивает испытание и проверку исправности средств индивидуальной защиты, а также своевременную замену частей средств индивидуальной защиты с понизившимися защитными свойствами. После проверки исправности на средствах индивидуальной защиты ставится отметка (клеймо, штамп) о сроках очередного испытания.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5.10. Работник обязан правильно применять СИЗ, выданные ему в установленном порядке.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5.11. Работникам запрещается выносить по окончании рабочего дня  СИЗ за пределы территории Образовательного учреждения.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5.12. Работники должны ставить в известность работодателя (или его представителя) о выходе из строя (неисправности) СИЗ.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5.13.  Специалист по охране труда контролирует правильность применения работником  СИЗ.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 5.14. В случае пропажи или порчи СИЗ в установленных местах их хранения по не зависящим от работников причинам заместитель директора по административно-хозяйственной части  выдает им другие исправные СИЗ.  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5.15.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обеспыливания, обезвреживания и ремонта). Пригодность указанных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outlineLvl w:val="1"/>
        <w:rPr>
          <w:b/>
        </w:rPr>
      </w:pP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center"/>
        <w:outlineLvl w:val="1"/>
        <w:rPr>
          <w:b/>
        </w:rPr>
      </w:pPr>
      <w:r w:rsidRPr="00627547">
        <w:rPr>
          <w:b/>
        </w:rPr>
        <w:t>6. Порядок организации хранения  ухода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6.1. Работодатель за счет собственных средств обеспечивает надлежащий уход за СИЗ и их хранением.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6.2. Завхоз обеспечивает надлежащий уход за спецодеждой и ее хранение, а также ремонт и замену спецодежды (меняется по мере загрязнения, но не реже 1 раза в 2 дня для работников пищеблока, а для тех. персонала не реже 2-3 раз в неделю).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В этих целях вправе выдавать работникам 2 комплекта соответствующих спецодежды с удвоенным сроком носки.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6.3.Завхоз ведет учет сдачи спецодежды  в стирку (с соответствующей записью в журнале)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6.4. Стирка, сушка, обезвреживания СИЗ осуществляется в прачечной по договору.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center"/>
      </w:pPr>
      <w:r w:rsidRPr="00627547">
        <w:rPr>
          <w:b/>
        </w:rPr>
        <w:t>7. Заключительные положения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7.1. СИЗ, выданные рабочим, считаются собственностью учреждения и подлежат обязательному возврату: при увольнении, переводе на другое рабочее место, для которой выданная СИЗ не подходят.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7.2.Заместитель директора по административно-хозяйственной части  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7.3. Завхоз обязан обеспечить хранение и уход за спецодеждой  в соответствии с настоящим положением.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7.4. Специалист по охране труда контролирует приобретение сертифицированной или декларированной СИЗ, а также за хранение, уход и  применением СИЗ.</w:t>
      </w:r>
    </w:p>
    <w:p w:rsidR="00215255" w:rsidRPr="00627547" w:rsidRDefault="00215255" w:rsidP="00627547">
      <w:pPr>
        <w:autoSpaceDE w:val="0"/>
        <w:autoSpaceDN w:val="0"/>
        <w:adjustRightInd w:val="0"/>
        <w:ind w:firstLine="567"/>
        <w:jc w:val="both"/>
      </w:pPr>
      <w:r w:rsidRPr="00627547">
        <w:t>7.5. Контроль за соблюдением работодателями (юридическими и физическими лицами) настоящих Правил  осуществляется в соответствии со статьями 353 и 370 Трудового кодекса Российской Федерации, федеральными органами исполнительной власти, субъектов Российской Федерации и органами местного самоуправления</w:t>
      </w:r>
      <w:r w:rsidRPr="00627547">
        <w:rPr>
          <w:b/>
        </w:rPr>
        <w:t>,</w:t>
      </w:r>
      <w:r w:rsidRPr="00627547">
        <w:t xml:space="preserve">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  <w:outlineLvl w:val="1"/>
      </w:pPr>
      <w:r w:rsidRPr="00627547">
        <w:t>Приложение №1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 xml:space="preserve">к Положению о порядке обеспечения 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 xml:space="preserve">рабочих и служащих специальной 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 xml:space="preserve">одеждой, специальной обувью и другими 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>средствами индивидуальной защиты</w:t>
      </w:r>
    </w:p>
    <w:p w:rsidR="00215255" w:rsidRPr="00627547" w:rsidRDefault="00215255" w:rsidP="00627547">
      <w:pPr>
        <w:autoSpaceDE w:val="0"/>
        <w:autoSpaceDN w:val="0"/>
        <w:adjustRightInd w:val="0"/>
      </w:pPr>
    </w:p>
    <w:p w:rsidR="00215255" w:rsidRPr="00627547" w:rsidRDefault="00215255" w:rsidP="00627547">
      <w:pPr>
        <w:autoSpaceDE w:val="0"/>
        <w:autoSpaceDN w:val="0"/>
        <w:adjustRightInd w:val="0"/>
        <w:jc w:val="right"/>
        <w:outlineLvl w:val="2"/>
        <w:rPr>
          <w:b/>
          <w:sz w:val="20"/>
          <w:szCs w:val="20"/>
        </w:rPr>
      </w:pPr>
      <w:r w:rsidRPr="00627547">
        <w:rPr>
          <w:b/>
          <w:sz w:val="20"/>
          <w:szCs w:val="20"/>
        </w:rPr>
        <w:t>Лицевая сторона личной карточки</w:t>
      </w:r>
    </w:p>
    <w:p w:rsidR="00215255" w:rsidRPr="00627547" w:rsidRDefault="00215255" w:rsidP="006275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5255" w:rsidRPr="00627547" w:rsidRDefault="00215255" w:rsidP="0062754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627547">
        <w:rPr>
          <w:b/>
          <w:sz w:val="20"/>
          <w:szCs w:val="20"/>
        </w:rPr>
        <w:t>ЛИЧНАЯ КАРТОЧКА N____ учета выдачи СИЗ</w:t>
      </w:r>
    </w:p>
    <w:p w:rsidR="00215255" w:rsidRPr="00627547" w:rsidRDefault="00215255" w:rsidP="006275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Фамилия _______________________________          Пол _________________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Имя _____________ Отчество ____________            Рост ________________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Табельный номер ___________________________                   Размер: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Структурное подразделение _________________                  одежды __________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Профессия (должность) _____________________                 обуви _____________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Дата поступления на работу ________________                   головного убора______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Дата изменения профессии (должности) или                        противогаза 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переводе в другое структурное                                               респиратора 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подразделение _____________________________                рукавиц _________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 xml:space="preserve">                                                                                                    перчаток 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Предусмотрена выдача: ________________________________________________________________</w:t>
      </w: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>(Наименование типовых (типовых отраслевых) норм)</w:t>
      </w:r>
    </w:p>
    <w:p w:rsidR="00215255" w:rsidRPr="00627547" w:rsidRDefault="00215255" w:rsidP="006275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295"/>
        <w:gridCol w:w="2385"/>
        <w:gridCol w:w="2025"/>
        <w:gridCol w:w="2295"/>
      </w:tblGrid>
      <w:tr w:rsidR="00215255" w:rsidRPr="00627547" w:rsidTr="00627547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Наименование СИЗ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Пункт типовых норм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Количество на год</w:t>
            </w:r>
          </w:p>
        </w:tc>
      </w:tr>
      <w:tr w:rsidR="00215255" w:rsidRPr="00627547" w:rsidTr="00627547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215255" w:rsidRPr="00627547" w:rsidRDefault="00215255" w:rsidP="006275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5255" w:rsidRPr="00627547" w:rsidRDefault="00215255" w:rsidP="00627547">
      <w:pPr>
        <w:autoSpaceDE w:val="0"/>
        <w:autoSpaceDN w:val="0"/>
        <w:adjustRightInd w:val="0"/>
        <w:rPr>
          <w:sz w:val="20"/>
          <w:szCs w:val="20"/>
        </w:rPr>
      </w:pPr>
      <w:r w:rsidRPr="00627547">
        <w:rPr>
          <w:sz w:val="20"/>
          <w:szCs w:val="20"/>
        </w:rPr>
        <w:t xml:space="preserve">Руководитель структурного подразделения ________________________________________ </w:t>
      </w:r>
    </w:p>
    <w:p w:rsidR="00215255" w:rsidRPr="00627547" w:rsidRDefault="00215255" w:rsidP="00627547">
      <w:pPr>
        <w:autoSpaceDE w:val="0"/>
        <w:autoSpaceDN w:val="0"/>
        <w:adjustRightInd w:val="0"/>
        <w:ind w:right="1700"/>
        <w:rPr>
          <w:sz w:val="20"/>
          <w:szCs w:val="20"/>
        </w:rPr>
      </w:pPr>
      <w:r w:rsidRPr="00627547">
        <w:rPr>
          <w:sz w:val="20"/>
          <w:szCs w:val="20"/>
        </w:rPr>
        <w:t xml:space="preserve">                                                                                           (Ф.И.О.)  (подпись)</w:t>
      </w:r>
    </w:p>
    <w:p w:rsidR="00215255" w:rsidRPr="00627547" w:rsidRDefault="00215255" w:rsidP="0062754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5255" w:rsidRPr="00627547" w:rsidRDefault="00215255" w:rsidP="00627547">
      <w:pPr>
        <w:autoSpaceDE w:val="0"/>
        <w:autoSpaceDN w:val="0"/>
        <w:adjustRightInd w:val="0"/>
        <w:jc w:val="right"/>
        <w:outlineLvl w:val="2"/>
        <w:rPr>
          <w:b/>
          <w:sz w:val="20"/>
          <w:szCs w:val="20"/>
        </w:rPr>
      </w:pPr>
      <w:r w:rsidRPr="00627547">
        <w:rPr>
          <w:b/>
          <w:sz w:val="20"/>
          <w:szCs w:val="20"/>
        </w:rPr>
        <w:t>Оборотная сторона личной карточки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  <w:outlineLvl w:val="2"/>
        <w:rPr>
          <w:b/>
          <w:sz w:val="20"/>
          <w:szCs w:val="20"/>
        </w:rPr>
      </w:pPr>
    </w:p>
    <w:tbl>
      <w:tblPr>
        <w:tblW w:w="9735" w:type="dxa"/>
        <w:jc w:val="center"/>
        <w:tblInd w:w="-39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374"/>
        <w:gridCol w:w="1416"/>
        <w:gridCol w:w="557"/>
        <w:gridCol w:w="675"/>
        <w:gridCol w:w="675"/>
        <w:gridCol w:w="1070"/>
        <w:gridCol w:w="550"/>
        <w:gridCol w:w="630"/>
        <w:gridCol w:w="675"/>
        <w:gridCol w:w="1121"/>
        <w:gridCol w:w="992"/>
      </w:tblGrid>
      <w:tr w:rsidR="00215255" w:rsidRPr="00627547" w:rsidTr="00627547">
        <w:trPr>
          <w:cantSplit/>
          <w:trHeight w:val="240"/>
          <w:jc w:val="center"/>
        </w:trPr>
        <w:tc>
          <w:tcPr>
            <w:tcW w:w="1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Наименование СИЗ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 xml:space="preserve">№ сертификата; 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или деклара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ции соответствия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Выдано</w:t>
            </w:r>
          </w:p>
        </w:tc>
        <w:tc>
          <w:tcPr>
            <w:tcW w:w="39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Возвращено</w:t>
            </w:r>
          </w:p>
        </w:tc>
      </w:tr>
      <w:tr w:rsidR="00215255" w:rsidRPr="00627547" w:rsidTr="00627547">
        <w:trPr>
          <w:cantSplit/>
          <w:trHeight w:val="600"/>
          <w:jc w:val="center"/>
        </w:trPr>
        <w:tc>
          <w:tcPr>
            <w:tcW w:w="13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255" w:rsidRPr="00627547" w:rsidRDefault="002152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255" w:rsidRPr="00627547" w:rsidRDefault="002152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да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та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% из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но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са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под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пись полу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чивше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го СИЗ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да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% из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носа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под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пись сдавше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го СИЗ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Под</w:t>
            </w:r>
          </w:p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пись принявшего СИЗ</w:t>
            </w:r>
          </w:p>
        </w:tc>
      </w:tr>
      <w:tr w:rsidR="00215255" w:rsidRPr="00627547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27547">
              <w:rPr>
                <w:rFonts w:cs="Arial"/>
                <w:sz w:val="20"/>
                <w:szCs w:val="20"/>
              </w:rPr>
              <w:t>11</w:t>
            </w:r>
          </w:p>
        </w:tc>
      </w:tr>
      <w:tr w:rsidR="00215255" w:rsidRPr="00627547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15255" w:rsidRPr="00627547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15255" w:rsidRPr="00627547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55" w:rsidRPr="00627547" w:rsidRDefault="0021525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215255" w:rsidRPr="00627547" w:rsidRDefault="00215255" w:rsidP="00627547">
      <w:pPr>
        <w:jc w:val="right"/>
      </w:pPr>
    </w:p>
    <w:p w:rsidR="00215255" w:rsidRPr="00627547" w:rsidRDefault="00215255" w:rsidP="00627547">
      <w:pPr>
        <w:jc w:val="right"/>
      </w:pPr>
    </w:p>
    <w:p w:rsidR="00215255" w:rsidRPr="00627547" w:rsidRDefault="00215255" w:rsidP="00627547">
      <w:pPr>
        <w:jc w:val="right"/>
      </w:pPr>
    </w:p>
    <w:p w:rsidR="00215255" w:rsidRPr="00627547" w:rsidRDefault="00215255" w:rsidP="00627547">
      <w:pPr>
        <w:jc w:val="right"/>
      </w:pPr>
      <w:r w:rsidRPr="00627547">
        <w:t>Приложение №2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 xml:space="preserve">к Положению о порядке обеспечения 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 xml:space="preserve">рабочих и служащих специальной 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 xml:space="preserve">одеждой, специальной обувью и другими </w:t>
      </w:r>
    </w:p>
    <w:p w:rsidR="00215255" w:rsidRPr="00627547" w:rsidRDefault="00215255" w:rsidP="00627547">
      <w:pPr>
        <w:autoSpaceDE w:val="0"/>
        <w:autoSpaceDN w:val="0"/>
        <w:adjustRightInd w:val="0"/>
        <w:jc w:val="right"/>
      </w:pPr>
      <w:r w:rsidRPr="00627547">
        <w:t>средствами индивидуальной защиты</w:t>
      </w:r>
    </w:p>
    <w:p w:rsidR="00215255" w:rsidRPr="00627547" w:rsidRDefault="00215255" w:rsidP="00627547">
      <w:pPr>
        <w:tabs>
          <w:tab w:val="left" w:pos="9120"/>
        </w:tabs>
      </w:pPr>
    </w:p>
    <w:p w:rsidR="00215255" w:rsidRPr="00627547" w:rsidRDefault="00215255" w:rsidP="00627547">
      <w:pPr>
        <w:tabs>
          <w:tab w:val="left" w:pos="9120"/>
        </w:tabs>
        <w:jc w:val="center"/>
        <w:rPr>
          <w:b/>
          <w:sz w:val="20"/>
          <w:szCs w:val="20"/>
        </w:rPr>
      </w:pPr>
    </w:p>
    <w:p w:rsidR="00215255" w:rsidRPr="00627547" w:rsidRDefault="00215255" w:rsidP="00627547">
      <w:pPr>
        <w:tabs>
          <w:tab w:val="left" w:pos="9120"/>
        </w:tabs>
        <w:jc w:val="center"/>
        <w:rPr>
          <w:sz w:val="20"/>
          <w:szCs w:val="20"/>
        </w:rPr>
      </w:pPr>
      <w:r w:rsidRPr="00627547">
        <w:rPr>
          <w:b/>
          <w:sz w:val="20"/>
          <w:szCs w:val="20"/>
        </w:rPr>
        <w:t>П Е Р Е Ч Е Н Ь</w:t>
      </w:r>
    </w:p>
    <w:p w:rsidR="00215255" w:rsidRPr="00627547" w:rsidRDefault="00215255" w:rsidP="00627547">
      <w:pPr>
        <w:tabs>
          <w:tab w:val="left" w:pos="9120"/>
        </w:tabs>
        <w:jc w:val="center"/>
        <w:rPr>
          <w:b/>
          <w:sz w:val="20"/>
          <w:szCs w:val="20"/>
        </w:rPr>
      </w:pPr>
      <w:r w:rsidRPr="00627547">
        <w:rPr>
          <w:b/>
          <w:sz w:val="20"/>
          <w:szCs w:val="20"/>
        </w:rPr>
        <w:t>работ и профессий, по которым должны выдаваться средства индивидуальной защиты и номенклатура выдаваемых средств индивидуальной защиты</w:t>
      </w:r>
    </w:p>
    <w:p w:rsidR="00215255" w:rsidRPr="00627547" w:rsidRDefault="00215255" w:rsidP="00627547">
      <w:pPr>
        <w:tabs>
          <w:tab w:val="left" w:pos="9120"/>
        </w:tabs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978"/>
        <w:gridCol w:w="5670"/>
        <w:gridCol w:w="1383"/>
      </w:tblGrid>
      <w:tr w:rsidR="00215255" w:rsidRPr="00627547" w:rsidTr="00627547">
        <w:trPr>
          <w:trHeight w:val="742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№ п/п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Наименование профессий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Номенклатура средств индивидуальной защиты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Норма выдачи на год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Лаборант: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1. Кабинета химии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2. Кабинета физики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 Халат для защиты от общих производственных загрязнений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Фартук из полимерных материалов с нагрудником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Перчатки резиновые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с полимерным покрытием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с точечным покрытием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Очки защитные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Средства индивидуальной защиты органов дыхания фильтрующие 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Халат для защиты от общих производственных загрязнений 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12 пар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12 пар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До износа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До износа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До износа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шт.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Мойщик посуды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Халат для защиты от общих производственных загрязнений 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Фартук из полимерных материалов  с нагрудником 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Нарукавники с полимерным покрытием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резиновые или с полимерным покрытием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До износа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12 пар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3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Уборщик служебных помещений, помощник воспитателя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Халат для защиты от общих производственных загрязнений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с полимерным покрытием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резиновые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6 пар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12 пар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4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Рабочий по комплексному обслуживанию здания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Костюм для защиты от общих производственных загрязнений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Сапоги резиновые с защитным подноском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Очки защитные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резиновые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1пара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6 пар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12 пар</w:t>
            </w:r>
          </w:p>
        </w:tc>
      </w:tr>
      <w:tr w:rsidR="00215255" w:rsidRPr="00627547" w:rsidTr="00627547">
        <w:trPr>
          <w:trHeight w:val="1272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5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Уборщик территории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Костюм для защиты от общих производственных загрязнений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Фартук из полимерных материалов с нагрудником 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с полимерным покрытием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Сапоги резиновые с защитным подноском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6 пар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пара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6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Кладовщик 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(в ОДОД)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Халат для защиты от общих производственных загрязнений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Перчатки с полимерным покрытием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6 пар</w:t>
            </w:r>
          </w:p>
        </w:tc>
      </w:tr>
      <w:tr w:rsidR="00215255" w:rsidRPr="00627547" w:rsidTr="00627547">
        <w:trPr>
          <w:trHeight w:val="512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7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Гардеробщик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Халат для защиты от общих производственных загрязнений 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шт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8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Повар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Костюм для защиты от общих производственных загрязнений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Фартук из полимерных материалов с нагрудником 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Нарукавники с полимерным покрытием  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До износа</w:t>
            </w:r>
          </w:p>
        </w:tc>
      </w:tr>
      <w:tr w:rsidR="00215255" w:rsidRPr="00627547" w:rsidTr="00627547">
        <w:trPr>
          <w:trHeight w:val="466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9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Кастелянша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Костюм для защиты от общих производственных загрязнений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 шт</w:t>
            </w:r>
          </w:p>
        </w:tc>
      </w:tr>
      <w:tr w:rsidR="00215255" w:rsidRPr="00627547" w:rsidTr="00627547">
        <w:trPr>
          <w:trHeight w:val="885"/>
        </w:trPr>
        <w:tc>
          <w:tcPr>
            <w:tcW w:w="54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10</w:t>
            </w:r>
          </w:p>
        </w:tc>
        <w:tc>
          <w:tcPr>
            <w:tcW w:w="1978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Кухонный рабочий</w:t>
            </w:r>
          </w:p>
        </w:tc>
        <w:tc>
          <w:tcPr>
            <w:tcW w:w="5670" w:type="dxa"/>
          </w:tcPr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Костюм для защиты от общих производственных загрязнений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Фартук из полимерных материалов с нагрудником  </w:t>
            </w:r>
          </w:p>
          <w:p w:rsidR="00215255" w:rsidRPr="00627547" w:rsidRDefault="00215255">
            <w:pPr>
              <w:tabs>
                <w:tab w:val="left" w:pos="9120"/>
              </w:tabs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 xml:space="preserve">Нарукавники с полимерным покрытием  </w:t>
            </w:r>
          </w:p>
        </w:tc>
        <w:tc>
          <w:tcPr>
            <w:tcW w:w="1383" w:type="dxa"/>
          </w:tcPr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1шт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2 шт</w:t>
            </w: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</w:p>
          <w:p w:rsidR="00215255" w:rsidRPr="00627547" w:rsidRDefault="00215255">
            <w:pPr>
              <w:tabs>
                <w:tab w:val="left" w:pos="9120"/>
              </w:tabs>
              <w:jc w:val="center"/>
              <w:rPr>
                <w:sz w:val="20"/>
                <w:szCs w:val="20"/>
              </w:rPr>
            </w:pPr>
            <w:r w:rsidRPr="00627547">
              <w:rPr>
                <w:sz w:val="20"/>
                <w:szCs w:val="20"/>
              </w:rPr>
              <w:t>До износа</w:t>
            </w:r>
          </w:p>
        </w:tc>
      </w:tr>
    </w:tbl>
    <w:p w:rsidR="00215255" w:rsidRPr="00627547" w:rsidRDefault="00215255" w:rsidP="00627547">
      <w:pPr>
        <w:tabs>
          <w:tab w:val="left" w:pos="9120"/>
        </w:tabs>
        <w:rPr>
          <w:b/>
          <w:sz w:val="20"/>
          <w:szCs w:val="20"/>
        </w:rPr>
      </w:pPr>
    </w:p>
    <w:p w:rsidR="00215255" w:rsidRDefault="00215255" w:rsidP="00627547">
      <w:pPr>
        <w:tabs>
          <w:tab w:val="left" w:pos="6060"/>
          <w:tab w:val="left" w:pos="11880"/>
        </w:tabs>
        <w:rPr>
          <w:b/>
          <w:sz w:val="16"/>
          <w:szCs w:val="16"/>
        </w:rPr>
      </w:pP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15255" w:rsidRDefault="00215255" w:rsidP="00627547">
      <w:pPr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Перечень профессий работников, получающих бесплатную спецодежду, спецобувь и другие средства индивидуальной защиты (типовые нормы)</w:t>
      </w:r>
    </w:p>
    <w:p w:rsidR="00215255" w:rsidRDefault="00215255" w:rsidP="00627547">
      <w:pPr>
        <w:jc w:val="center"/>
        <w:rPr>
          <w:b/>
          <w:sz w:val="20"/>
          <w:szCs w:val="20"/>
          <w:lang w:eastAsia="en-US"/>
        </w:rPr>
      </w:pPr>
    </w:p>
    <w:p w:rsidR="00215255" w:rsidRDefault="00215255" w:rsidP="00627547">
      <w:pPr>
        <w:jc w:val="center"/>
        <w:rPr>
          <w:b/>
          <w:sz w:val="20"/>
          <w:szCs w:val="20"/>
          <w:lang w:eastAsia="en-US"/>
        </w:rPr>
      </w:pPr>
    </w:p>
    <w:tbl>
      <w:tblPr>
        <w:tblW w:w="95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6"/>
        <w:gridCol w:w="1843"/>
        <w:gridCol w:w="4818"/>
        <w:gridCol w:w="2328"/>
      </w:tblGrid>
      <w:tr w:rsidR="00215255" w:rsidTr="00627547">
        <w:tc>
          <w:tcPr>
            <w:tcW w:w="567" w:type="dxa"/>
          </w:tcPr>
          <w:p w:rsidR="00215255" w:rsidRDefault="00215255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  <w:p w:rsidR="00215255" w:rsidRDefault="00215255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843" w:type="dxa"/>
          </w:tcPr>
          <w:p w:rsidR="00215255" w:rsidRDefault="00215255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профессий и должностей</w:t>
            </w:r>
          </w:p>
        </w:tc>
        <w:tc>
          <w:tcPr>
            <w:tcW w:w="4819" w:type="dxa"/>
          </w:tcPr>
          <w:p w:rsidR="00215255" w:rsidRDefault="00215255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средств индивидуальной защиты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Норма выдачи на год (кол-во единиц или комплектов)</w:t>
            </w:r>
          </w:p>
        </w:tc>
      </w:tr>
      <w:tr w:rsidR="00215255" w:rsidTr="00627547">
        <w:tc>
          <w:tcPr>
            <w:tcW w:w="567" w:type="dxa"/>
            <w:vMerge w:val="restart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43" w:type="dxa"/>
            <w:vMerge w:val="restart"/>
          </w:tcPr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Дворник</w:t>
            </w: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 хлопчатобумажный или халат из смешанных тканей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Рукавицы комбинированные 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пар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Фартук хлопчатобумажный с нагрудником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пара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Перчатки с полимерным покрытием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пар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Плащ непромокаемый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на 3 года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Зимой дополнительно: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Куртка на утепляющей прокладке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поясам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Валенки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поясам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Сапоги кожаные утепленные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поясам</w:t>
            </w:r>
          </w:p>
        </w:tc>
      </w:tr>
      <w:tr w:rsidR="00215255" w:rsidTr="00627547">
        <w:tc>
          <w:tcPr>
            <w:tcW w:w="567" w:type="dxa"/>
            <w:vMerge w:val="restart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43" w:type="dxa"/>
            <w:vMerge w:val="restart"/>
          </w:tcPr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Рабочий по благоустройству; рабочий по комплексному обслужива</w:t>
            </w:r>
          </w:p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нию и ремонту зданий; </w:t>
            </w: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Костюм хлопчатобумажный для защиты  от общих производственных; загрязнений и механических воздействий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Сапоги резиновые 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пара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Рукавицы брезентовые или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пары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Перчатки с полимерным покрытием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пары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Респиратор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 износа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наружных работах зимой дополнительно: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Куртка на утепляющей прокладке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поясам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Валенки или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поясам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Сапоги  кожаные утепленные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поясам</w:t>
            </w:r>
          </w:p>
        </w:tc>
      </w:tr>
      <w:tr w:rsidR="00215255" w:rsidTr="00627547">
        <w:trPr>
          <w:trHeight w:val="273"/>
        </w:trPr>
        <w:tc>
          <w:tcPr>
            <w:tcW w:w="56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843" w:type="dxa"/>
          </w:tcPr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Сторож </w:t>
            </w:r>
          </w:p>
        </w:tc>
        <w:tc>
          <w:tcPr>
            <w:tcW w:w="4819" w:type="dxa"/>
            <w:vAlign w:val="center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Костюм из смешанных тканей для защиты от общих производственных загрязнений  и механических воздействий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15255" w:rsidTr="00627547">
        <w:tc>
          <w:tcPr>
            <w:tcW w:w="567" w:type="dxa"/>
            <w:vMerge w:val="restart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843" w:type="dxa"/>
            <w:vMerge w:val="restart"/>
          </w:tcPr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Уборщик служебных помещений</w:t>
            </w: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 хлопчатобумажный или халат из смешанных тканей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Рукавицы комбинированные или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пар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Перчатки с полимерным покрытием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пар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 мытье полов и мест общего использования дополнительно: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галоши резиновые 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пара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Перчатки резиновые 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пары</w:t>
            </w:r>
          </w:p>
        </w:tc>
      </w:tr>
      <w:tr w:rsidR="00215255" w:rsidTr="00627547">
        <w:tc>
          <w:tcPr>
            <w:tcW w:w="56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</w:tcPr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Повар </w:t>
            </w: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Халаты хлопчатобумажный или халат из смешанных тканей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215255" w:rsidTr="00627547">
        <w:tc>
          <w:tcPr>
            <w:tcW w:w="567" w:type="dxa"/>
            <w:vMerge w:val="restart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843" w:type="dxa"/>
            <w:vMerge w:val="restart"/>
          </w:tcPr>
          <w:p w:rsidR="00215255" w:rsidRDefault="00215255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Подсобный рабочий (кухня)</w:t>
            </w: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Халаты хлопчатобумажный или халат из смешанных тканей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15255" w:rsidTr="00627547"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215255" w:rsidRDefault="00215255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Перчатки резиновые</w:t>
            </w:r>
          </w:p>
        </w:tc>
        <w:tc>
          <w:tcPr>
            <w:tcW w:w="2328" w:type="dxa"/>
          </w:tcPr>
          <w:p w:rsidR="00215255" w:rsidRDefault="00215255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пар</w:t>
            </w:r>
          </w:p>
        </w:tc>
      </w:tr>
      <w:tr w:rsidR="00215255" w:rsidTr="00627547">
        <w:tc>
          <w:tcPr>
            <w:tcW w:w="56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843" w:type="dxa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Рабочий по стирке</w:t>
            </w:r>
          </w:p>
        </w:tc>
        <w:tc>
          <w:tcPr>
            <w:tcW w:w="4819" w:type="dxa"/>
          </w:tcPr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Костюм хлопчатобумажный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Фартук х/б с нагрудников 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Рукавицы комбинированые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Сапоги резиновые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Перчатки резиновые</w:t>
            </w:r>
          </w:p>
        </w:tc>
        <w:tc>
          <w:tcPr>
            <w:tcW w:w="2328" w:type="dxa"/>
          </w:tcPr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пары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пара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Дежурные</w:t>
            </w:r>
          </w:p>
        </w:tc>
      </w:tr>
      <w:tr w:rsidR="00215255" w:rsidTr="00627547">
        <w:tc>
          <w:tcPr>
            <w:tcW w:w="56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843" w:type="dxa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Младший воспитатель</w:t>
            </w:r>
          </w:p>
        </w:tc>
        <w:tc>
          <w:tcPr>
            <w:tcW w:w="4819" w:type="dxa"/>
          </w:tcPr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 хлопчатобумажный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Рукавицы комбинированные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Сапоги резиновые</w:t>
            </w:r>
          </w:p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Перчатки резиновые</w:t>
            </w:r>
          </w:p>
        </w:tc>
        <w:tc>
          <w:tcPr>
            <w:tcW w:w="2328" w:type="dxa"/>
          </w:tcPr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пар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пара</w:t>
            </w:r>
          </w:p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пары</w:t>
            </w:r>
          </w:p>
        </w:tc>
      </w:tr>
      <w:tr w:rsidR="00215255" w:rsidTr="00627547">
        <w:tc>
          <w:tcPr>
            <w:tcW w:w="56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843" w:type="dxa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Старшая мед. сестра</w:t>
            </w:r>
          </w:p>
        </w:tc>
        <w:tc>
          <w:tcPr>
            <w:tcW w:w="4819" w:type="dxa"/>
          </w:tcPr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 хлопчатобумажный</w:t>
            </w:r>
          </w:p>
        </w:tc>
        <w:tc>
          <w:tcPr>
            <w:tcW w:w="2328" w:type="dxa"/>
          </w:tcPr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215255" w:rsidTr="00627547">
        <w:tc>
          <w:tcPr>
            <w:tcW w:w="56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843" w:type="dxa"/>
          </w:tcPr>
          <w:p w:rsidR="00215255" w:rsidRDefault="00215255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Кастелянша</w:t>
            </w:r>
          </w:p>
        </w:tc>
        <w:tc>
          <w:tcPr>
            <w:tcW w:w="4819" w:type="dxa"/>
          </w:tcPr>
          <w:p w:rsidR="00215255" w:rsidRDefault="0021525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Халат хлопчатобумажный</w:t>
            </w:r>
          </w:p>
        </w:tc>
        <w:tc>
          <w:tcPr>
            <w:tcW w:w="2328" w:type="dxa"/>
          </w:tcPr>
          <w:p w:rsidR="00215255" w:rsidRDefault="002152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</w:tbl>
    <w:p w:rsidR="00215255" w:rsidRDefault="00215255" w:rsidP="00627547">
      <w:pPr>
        <w:ind w:firstLine="567"/>
        <w:rPr>
          <w:b/>
          <w:i/>
          <w:sz w:val="28"/>
          <w:szCs w:val="28"/>
          <w:lang w:eastAsia="en-US"/>
        </w:rPr>
      </w:pPr>
    </w:p>
    <w:p w:rsidR="00215255" w:rsidRDefault="00215255" w:rsidP="00627547">
      <w:pPr>
        <w:ind w:firstLine="567"/>
        <w:rPr>
          <w:b/>
          <w:i/>
          <w:lang w:eastAsia="en-US"/>
        </w:rPr>
      </w:pPr>
      <w:r>
        <w:rPr>
          <w:b/>
          <w:i/>
          <w:lang w:eastAsia="en-US"/>
        </w:rPr>
        <w:t>Примечания: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1. Бесплатная выдача сертифицированных специальной одежды, специальной обуви и других средств индивидуальной защиты работникам, профессии и должности которых предусмотрены в настоящих Нормах, производится во всех отраслях экономики независимо от профиля и ведомственной подчиненности организаций, если эти средства индивидуальной защиты не предусмотрены соответствующими Типовыми нормами бесплатной выдачи сертифицированных специальной одежды, специальной обуви и других средств индивидуальной защиты.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2.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утепленные, или на сапоги резиновые утепленные.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3. Срок носки очков защитных, установленный настоящими нормами "до износа", не должен превышать 1 года.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4. Работникам, постоянно занятым работой на персональных электронно-вычислительных машинах (ПВЭМ), могут выдаваться специальные защитные очки, предназначенные для защиты глаз от проявлений компьютерного зрительного синдрома.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5. В том случае, если такие средства индивидуальной защиты, как предохранительный пояс, диэлектрические галоши и перчатки, диэлектрический резиновый коврик, защитные очки, респиратор, противогаз, жилет сигнальный, защитный шлем, каска и т.п., не предусмотрены настоящими Нормами, они могут выдаваться работникам в зависимости от характера выполняемых работ и условий труда как "дежурные".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6. Работникам, занятым на работах, связанных с воздействием на кожу вредных производственных факторов, выдаются защитные кремы гидрофильного и гидрофобного действия, очищающие пасты,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г. N 45 (зарегистрировано в Минюсте России 15 июля 2003 г. N 4901).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7.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настоящими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215255" w:rsidRDefault="00215255" w:rsidP="00627547">
      <w:pPr>
        <w:ind w:firstLine="567"/>
        <w:jc w:val="both"/>
        <w:rPr>
          <w:lang w:eastAsia="en-US"/>
        </w:rPr>
      </w:pPr>
      <w:r>
        <w:rPr>
          <w:lang w:eastAsia="en-US"/>
        </w:rPr>
        <w:t>8. Сроки носки теплой специальной одежды и теплой специальной обуви устанавливаются в годах в зависимости от климатических поясов:</w:t>
      </w:r>
    </w:p>
    <w:p w:rsidR="00215255" w:rsidRDefault="00215255" w:rsidP="00627547">
      <w:pPr>
        <w:ind w:firstLine="567"/>
        <w:jc w:val="both"/>
        <w:rPr>
          <w:sz w:val="28"/>
          <w:szCs w:val="28"/>
          <w:lang w:eastAsia="en-U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681"/>
        <w:gridCol w:w="709"/>
        <w:gridCol w:w="851"/>
        <w:gridCol w:w="709"/>
        <w:gridCol w:w="852"/>
        <w:gridCol w:w="1276"/>
      </w:tblGrid>
      <w:tr w:rsidR="00215255" w:rsidTr="00627547">
        <w:trPr>
          <w:trHeight w:val="272"/>
        </w:trPr>
        <w:tc>
          <w:tcPr>
            <w:tcW w:w="567" w:type="dxa"/>
            <w:vMerge w:val="restart"/>
          </w:tcPr>
          <w:p w:rsidR="00215255" w:rsidRDefault="002152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678" w:type="dxa"/>
            <w:vMerge w:val="restart"/>
          </w:tcPr>
          <w:p w:rsidR="00215255" w:rsidRDefault="002152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теплой спецодежды и теплой спецобуви</w:t>
            </w:r>
          </w:p>
        </w:tc>
        <w:tc>
          <w:tcPr>
            <w:tcW w:w="4394" w:type="dxa"/>
            <w:gridSpan w:val="5"/>
          </w:tcPr>
          <w:p w:rsidR="00215255" w:rsidRDefault="002152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Климатические пояса</w:t>
            </w:r>
          </w:p>
        </w:tc>
      </w:tr>
      <w:tr w:rsidR="00215255" w:rsidTr="00627547">
        <w:trPr>
          <w:trHeight w:val="145"/>
        </w:trPr>
        <w:tc>
          <w:tcPr>
            <w:tcW w:w="567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:rsidR="00215255" w:rsidRDefault="0021525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Особый</w:t>
            </w:r>
          </w:p>
        </w:tc>
      </w:tr>
      <w:tr w:rsidR="00215255" w:rsidTr="00627547">
        <w:trPr>
          <w:trHeight w:val="191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Куртка на утепляющей прокладке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215255" w:rsidTr="00627547">
        <w:trPr>
          <w:trHeight w:val="341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Брюки на утепляющей прокладке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215255" w:rsidTr="00627547">
        <w:trPr>
          <w:trHeight w:val="275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Костюм зимний для сварщиков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215255" w:rsidTr="00627547">
        <w:trPr>
          <w:trHeight w:val="279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Костюм сигнальный на утепляющей прокладке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215255" w:rsidTr="00627547">
        <w:trPr>
          <w:trHeight w:val="272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Валенки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255" w:rsidTr="00627547">
        <w:trPr>
          <w:trHeight w:val="132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Сапоги кожаные утепленные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255" w:rsidTr="00627547">
        <w:trPr>
          <w:trHeight w:val="268"/>
        </w:trPr>
        <w:tc>
          <w:tcPr>
            <w:tcW w:w="567" w:type="dxa"/>
          </w:tcPr>
          <w:p w:rsidR="00215255" w:rsidRDefault="00215255" w:rsidP="004E0440">
            <w:pPr>
              <w:numPr>
                <w:ilvl w:val="0"/>
                <w:numId w:val="2"/>
              </w:num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15255" w:rsidRDefault="002152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Сапоги кожаные с жестким подноском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15255" w:rsidRDefault="00215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215255" w:rsidRDefault="00215255" w:rsidP="00627547">
      <w:pPr>
        <w:jc w:val="both"/>
        <w:rPr>
          <w:b/>
          <w:sz w:val="28"/>
          <w:szCs w:val="28"/>
          <w:lang w:eastAsia="en-US"/>
        </w:rPr>
      </w:pPr>
    </w:p>
    <w:p w:rsidR="00215255" w:rsidRDefault="00215255" w:rsidP="00627547">
      <w:pPr>
        <w:jc w:val="both"/>
        <w:rPr>
          <w:b/>
          <w:lang w:eastAsia="en-US"/>
        </w:rPr>
      </w:pPr>
      <w:r>
        <w:rPr>
          <w:b/>
          <w:lang w:eastAsia="en-US"/>
        </w:rPr>
        <w:t>Основание: Приказ Минздравсоцразвития РФ от 01.10.2008 г. № 541н «Об утверждении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индивидуальной защиты»</w:t>
      </w:r>
    </w:p>
    <w:p w:rsidR="00215255" w:rsidRDefault="00215255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9"/>
          <w:sz w:val="28"/>
          <w:szCs w:val="28"/>
        </w:rPr>
      </w:pPr>
      <w:r>
        <w:rPr>
          <w:b/>
          <w:spacing w:val="-20"/>
        </w:rPr>
        <w:t xml:space="preserve"> </w:t>
      </w:r>
    </w:p>
    <w:p w:rsidR="00215255" w:rsidRDefault="00215255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jc w:val="center"/>
        <w:rPr>
          <w:b/>
          <w:spacing w:val="9"/>
          <w:sz w:val="28"/>
          <w:szCs w:val="28"/>
        </w:rPr>
      </w:pPr>
      <w:r>
        <w:rPr>
          <w:b/>
          <w:spacing w:val="9"/>
          <w:sz w:val="28"/>
          <w:szCs w:val="28"/>
        </w:rPr>
        <w:t>Перечень</w:t>
      </w:r>
    </w:p>
    <w:p w:rsidR="00215255" w:rsidRDefault="00215255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jc w:val="center"/>
        <w:rPr>
          <w:b/>
          <w:spacing w:val="2"/>
          <w:sz w:val="28"/>
          <w:szCs w:val="28"/>
        </w:rPr>
      </w:pPr>
      <w:r>
        <w:rPr>
          <w:b/>
          <w:spacing w:val="9"/>
          <w:sz w:val="28"/>
          <w:szCs w:val="28"/>
        </w:rPr>
        <w:t>профессий работников, получающих бесплатно моющие средства</w:t>
      </w:r>
    </w:p>
    <w:p w:rsidR="00215255" w:rsidRDefault="00215255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jc w:val="center"/>
        <w:rPr>
          <w:b/>
          <w:spacing w:val="2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5"/>
        <w:gridCol w:w="5674"/>
        <w:gridCol w:w="2977"/>
      </w:tblGrid>
      <w:tr w:rsidR="00215255" w:rsidTr="00627547">
        <w:trPr>
          <w:trHeight w:val="581"/>
        </w:trPr>
        <w:tc>
          <w:tcPr>
            <w:tcW w:w="955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674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>
              <w:rPr>
                <w:b/>
              </w:rPr>
              <w:t>Перечень работ и профессий</w:t>
            </w:r>
          </w:p>
        </w:tc>
        <w:tc>
          <w:tcPr>
            <w:tcW w:w="297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>
              <w:rPr>
                <w:b/>
              </w:rPr>
              <w:t>Норма выдачи</w:t>
            </w:r>
          </w:p>
        </w:tc>
      </w:tr>
      <w:tr w:rsidR="00215255" w:rsidTr="00627547">
        <w:tc>
          <w:tcPr>
            <w:tcW w:w="955" w:type="dxa"/>
          </w:tcPr>
          <w:p w:rsidR="00215255" w:rsidRDefault="00215255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5674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</w:pPr>
            <w:r>
              <w:t xml:space="preserve">Уборщица служебных помещений </w:t>
            </w:r>
          </w:p>
        </w:tc>
        <w:tc>
          <w:tcPr>
            <w:tcW w:w="297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400 гр. в месяц</w:t>
            </w:r>
          </w:p>
        </w:tc>
      </w:tr>
      <w:tr w:rsidR="00215255" w:rsidTr="00627547">
        <w:tc>
          <w:tcPr>
            <w:tcW w:w="955" w:type="dxa"/>
          </w:tcPr>
          <w:p w:rsidR="00215255" w:rsidRDefault="00215255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5674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</w:pPr>
            <w:r>
              <w:t>Рабочий по комплексному обслуживанию и ремонту здания</w:t>
            </w:r>
          </w:p>
        </w:tc>
        <w:tc>
          <w:tcPr>
            <w:tcW w:w="297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400 гр. в месяц</w:t>
            </w:r>
          </w:p>
        </w:tc>
      </w:tr>
      <w:tr w:rsidR="00215255" w:rsidTr="00627547">
        <w:tc>
          <w:tcPr>
            <w:tcW w:w="955" w:type="dxa"/>
          </w:tcPr>
          <w:p w:rsidR="00215255" w:rsidRDefault="00215255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5674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>
              <w:t>Дворник</w:t>
            </w:r>
          </w:p>
        </w:tc>
        <w:tc>
          <w:tcPr>
            <w:tcW w:w="297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400 гр. в месяц</w:t>
            </w:r>
          </w:p>
        </w:tc>
      </w:tr>
      <w:tr w:rsidR="00215255" w:rsidTr="00627547">
        <w:tc>
          <w:tcPr>
            <w:tcW w:w="955" w:type="dxa"/>
          </w:tcPr>
          <w:p w:rsidR="00215255" w:rsidRDefault="00215255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5674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>
              <w:t xml:space="preserve">Повар </w:t>
            </w:r>
          </w:p>
        </w:tc>
        <w:tc>
          <w:tcPr>
            <w:tcW w:w="297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400 гр. в месяц</w:t>
            </w:r>
          </w:p>
        </w:tc>
      </w:tr>
      <w:tr w:rsidR="00215255" w:rsidTr="00627547">
        <w:tc>
          <w:tcPr>
            <w:tcW w:w="955" w:type="dxa"/>
          </w:tcPr>
          <w:p w:rsidR="00215255" w:rsidRDefault="00215255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5674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>
              <w:t>Подсобный рабочий</w:t>
            </w:r>
          </w:p>
        </w:tc>
        <w:tc>
          <w:tcPr>
            <w:tcW w:w="2977" w:type="dxa"/>
          </w:tcPr>
          <w:p w:rsidR="00215255" w:rsidRDefault="0021525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400 гр. в месяц</w:t>
            </w:r>
          </w:p>
        </w:tc>
      </w:tr>
    </w:tbl>
    <w:p w:rsidR="00215255" w:rsidRDefault="00215255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15255" w:rsidRDefault="00215255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наличии оборудованной санитарной комнаты мыло и полотенце выдается в данное помещение и меняется по мере их использования.</w:t>
      </w:r>
    </w:p>
    <w:p w:rsidR="00215255" w:rsidRDefault="00215255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i/>
          <w:sz w:val="28"/>
          <w:szCs w:val="28"/>
        </w:rPr>
      </w:pPr>
    </w:p>
    <w:p w:rsidR="00215255" w:rsidRDefault="00215255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Основание: Приложение постановлением Министерства труда и социального развития РФ от 04.06 2003 г. № 45</w:t>
      </w:r>
    </w:p>
    <w:p w:rsidR="00215255" w:rsidRDefault="00215255" w:rsidP="00627547">
      <w:pPr>
        <w:widowControl w:val="0"/>
        <w:autoSpaceDE w:val="0"/>
        <w:autoSpaceDN w:val="0"/>
        <w:adjustRightInd w:val="0"/>
        <w:ind w:right="-1" w:firstLine="709"/>
        <w:jc w:val="center"/>
        <w:rPr>
          <w:b/>
          <w:sz w:val="28"/>
          <w:szCs w:val="28"/>
        </w:rPr>
      </w:pPr>
    </w:p>
    <w:p w:rsidR="00215255" w:rsidRDefault="00215255" w:rsidP="00627547">
      <w:pPr>
        <w:rPr>
          <w:b/>
          <w:caps/>
          <w:color w:val="000000"/>
          <w:spacing w:val="-12"/>
          <w:sz w:val="28"/>
          <w:szCs w:val="28"/>
        </w:rPr>
      </w:pPr>
    </w:p>
    <w:p w:rsidR="00215255" w:rsidRDefault="00215255"/>
    <w:sectPr w:rsidR="00215255" w:rsidSect="00CC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5EC"/>
    <w:multiLevelType w:val="singleLevel"/>
    <w:tmpl w:val="8B0E0F60"/>
    <w:lvl w:ilvl="0">
      <w:start w:val="1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">
    <w:nsid w:val="14F76AEE"/>
    <w:multiLevelType w:val="hybridMultilevel"/>
    <w:tmpl w:val="581475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60C5D58"/>
    <w:multiLevelType w:val="hybridMultilevel"/>
    <w:tmpl w:val="581475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7547"/>
    <w:rsid w:val="00195354"/>
    <w:rsid w:val="001E3CDA"/>
    <w:rsid w:val="00215255"/>
    <w:rsid w:val="00331FF1"/>
    <w:rsid w:val="003764DD"/>
    <w:rsid w:val="004E0440"/>
    <w:rsid w:val="00550C1A"/>
    <w:rsid w:val="00627547"/>
    <w:rsid w:val="00764389"/>
    <w:rsid w:val="008D3D5D"/>
    <w:rsid w:val="00CC2746"/>
    <w:rsid w:val="00D655D7"/>
    <w:rsid w:val="00DC47A2"/>
    <w:rsid w:val="00DC6A9A"/>
    <w:rsid w:val="00DD1650"/>
    <w:rsid w:val="00F5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7</Pages>
  <Words>2643</Words>
  <Characters>15066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ДетСад</cp:lastModifiedBy>
  <cp:revision>4</cp:revision>
  <dcterms:created xsi:type="dcterms:W3CDTF">2021-03-17T18:19:00Z</dcterms:created>
  <dcterms:modified xsi:type="dcterms:W3CDTF">2021-05-12T11:40:00Z</dcterms:modified>
</cp:coreProperties>
</file>