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CEC" w:rsidRPr="00172805" w:rsidRDefault="00281CEC" w:rsidP="00172805">
      <w:pPr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Приложение №23</w:t>
      </w:r>
    </w:p>
    <w:tbl>
      <w:tblPr>
        <w:tblW w:w="9540" w:type="dxa"/>
        <w:tblInd w:w="108" w:type="dxa"/>
        <w:tblLook w:val="00A0"/>
      </w:tblPr>
      <w:tblGrid>
        <w:gridCol w:w="4962"/>
        <w:gridCol w:w="4578"/>
      </w:tblGrid>
      <w:tr w:rsidR="00281CEC" w:rsidRPr="000C50F7" w:rsidTr="006201FA">
        <w:tc>
          <w:tcPr>
            <w:tcW w:w="4962" w:type="dxa"/>
            <w:vAlign w:val="center"/>
          </w:tcPr>
          <w:p w:rsidR="00281CEC" w:rsidRPr="000C50F7" w:rsidRDefault="00281CEC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281CEC" w:rsidRPr="000C50F7" w:rsidRDefault="00281CEC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50F7">
              <w:rPr>
                <w:rFonts w:ascii="Times New Roman" w:hAnsi="Times New Roman"/>
                <w:sz w:val="24"/>
                <w:szCs w:val="24"/>
              </w:rPr>
              <w:t xml:space="preserve">Мотивированное мнение </w:t>
            </w:r>
          </w:p>
          <w:p w:rsidR="00281CEC" w:rsidRPr="000C50F7" w:rsidRDefault="00281CEC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50F7">
              <w:rPr>
                <w:rFonts w:ascii="Times New Roman" w:hAnsi="Times New Roman"/>
                <w:sz w:val="24"/>
                <w:szCs w:val="24"/>
              </w:rPr>
              <w:t>Профсоюзной организации</w:t>
            </w:r>
          </w:p>
          <w:p w:rsidR="00281CEC" w:rsidRPr="000C50F7" w:rsidRDefault="00281CEC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50F7">
              <w:rPr>
                <w:rFonts w:ascii="Times New Roman" w:hAnsi="Times New Roman"/>
                <w:sz w:val="24"/>
                <w:szCs w:val="24"/>
              </w:rPr>
              <w:t>Председатель первичной профсоюзной организации МБ</w:t>
            </w:r>
            <w:r>
              <w:rPr>
                <w:rFonts w:ascii="Times New Roman" w:hAnsi="Times New Roman"/>
                <w:sz w:val="24"/>
                <w:szCs w:val="24"/>
              </w:rPr>
              <w:t>ДОУ «Детский сад №5</w:t>
            </w:r>
            <w:r w:rsidRPr="000C50F7">
              <w:rPr>
                <w:rFonts w:ascii="Times New Roman" w:hAnsi="Times New Roman"/>
                <w:sz w:val="24"/>
                <w:szCs w:val="24"/>
              </w:rPr>
              <w:t xml:space="preserve">»  </w:t>
            </w:r>
          </w:p>
          <w:p w:rsidR="00281CEC" w:rsidRPr="000C50F7" w:rsidRDefault="00281CEC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281CEC" w:rsidRPr="000C50F7" w:rsidRDefault="00281CEC" w:rsidP="00C930CA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50F7">
              <w:rPr>
                <w:rFonts w:ascii="Times New Roman" w:hAnsi="Times New Roman"/>
                <w:sz w:val="24"/>
                <w:szCs w:val="24"/>
              </w:rPr>
              <w:t>__________ ___________</w:t>
            </w:r>
          </w:p>
        </w:tc>
        <w:tc>
          <w:tcPr>
            <w:tcW w:w="4578" w:type="dxa"/>
          </w:tcPr>
          <w:p w:rsidR="00281CEC" w:rsidRPr="000C50F7" w:rsidRDefault="00281CEC">
            <w:pPr>
              <w:tabs>
                <w:tab w:val="center" w:pos="4677"/>
                <w:tab w:val="right" w:pos="9355"/>
              </w:tabs>
              <w:spacing w:after="0"/>
              <w:ind w:left="601"/>
              <w:rPr>
                <w:rFonts w:ascii="Times New Roman" w:hAnsi="Times New Roman"/>
                <w:sz w:val="24"/>
                <w:szCs w:val="24"/>
              </w:rPr>
            </w:pPr>
          </w:p>
          <w:p w:rsidR="00281CEC" w:rsidRPr="000C50F7" w:rsidRDefault="00281CEC" w:rsidP="006201FA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50F7">
              <w:rPr>
                <w:rFonts w:ascii="Times New Roman" w:hAnsi="Times New Roman"/>
                <w:sz w:val="24"/>
                <w:szCs w:val="24"/>
              </w:rPr>
              <w:t>УТВЕРЖДЕНО</w:t>
            </w:r>
          </w:p>
          <w:p w:rsidR="00281CEC" w:rsidRPr="000C50F7" w:rsidRDefault="00281CEC" w:rsidP="006201FA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  <w:r w:rsidRPr="000C50F7">
              <w:rPr>
                <w:rFonts w:ascii="Times New Roman" w:hAnsi="Times New Roman"/>
                <w:sz w:val="24"/>
                <w:szCs w:val="24"/>
              </w:rPr>
              <w:t xml:space="preserve"> МБ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ДОУ «Детский сад №5 </w:t>
            </w:r>
            <w:r w:rsidRPr="000C50F7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281CEC" w:rsidRPr="000C50F7" w:rsidRDefault="00281CEC">
            <w:pPr>
              <w:tabs>
                <w:tab w:val="center" w:pos="4677"/>
                <w:tab w:val="right" w:pos="9355"/>
              </w:tabs>
              <w:spacing w:after="0"/>
              <w:ind w:left="601"/>
              <w:rPr>
                <w:rFonts w:ascii="Times New Roman" w:hAnsi="Times New Roman"/>
                <w:sz w:val="24"/>
                <w:szCs w:val="24"/>
              </w:rPr>
            </w:pPr>
          </w:p>
          <w:p w:rsidR="00281CEC" w:rsidRPr="000C50F7" w:rsidRDefault="00281CEC" w:rsidP="00AF3960">
            <w:pPr>
              <w:tabs>
                <w:tab w:val="left" w:pos="142"/>
                <w:tab w:val="center" w:pos="4677"/>
                <w:tab w:val="right" w:pos="9355"/>
              </w:tabs>
              <w:spacing w:after="0"/>
              <w:ind w:left="601"/>
              <w:contextualSpacing/>
              <w:textAlignment w:val="baseline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C50F7">
              <w:rPr>
                <w:rFonts w:ascii="Times New Roman" w:hAnsi="Times New Roman"/>
                <w:sz w:val="24"/>
                <w:szCs w:val="24"/>
              </w:rPr>
              <w:t>___________ ____________</w:t>
            </w:r>
          </w:p>
        </w:tc>
      </w:tr>
    </w:tbl>
    <w:p w:rsidR="00281CEC" w:rsidRDefault="00281CEC" w:rsidP="00AF3960">
      <w:pPr>
        <w:spacing w:after="0"/>
        <w:ind w:left="-567"/>
        <w:rPr>
          <w:rFonts w:ascii="Times New Roman" w:hAnsi="Times New Roman"/>
          <w:sz w:val="24"/>
          <w:szCs w:val="24"/>
          <w:lang w:eastAsia="en-US"/>
        </w:rPr>
      </w:pPr>
    </w:p>
    <w:p w:rsidR="00281CEC" w:rsidRDefault="00281CEC" w:rsidP="00AF396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en-US"/>
        </w:rPr>
        <w:t>«____»___________20_____г.</w:t>
      </w:r>
      <w:r>
        <w:rPr>
          <w:rFonts w:ascii="Times New Roman" w:hAnsi="Times New Roman"/>
          <w:sz w:val="24"/>
          <w:szCs w:val="24"/>
          <w:lang w:eastAsia="en-US"/>
        </w:rPr>
        <w:tab/>
      </w:r>
      <w:r>
        <w:rPr>
          <w:rFonts w:ascii="Times New Roman" w:hAnsi="Times New Roman"/>
          <w:sz w:val="24"/>
          <w:szCs w:val="24"/>
          <w:lang w:eastAsia="en-US"/>
        </w:rPr>
        <w:tab/>
      </w:r>
      <w:r>
        <w:rPr>
          <w:rFonts w:ascii="Times New Roman" w:hAnsi="Times New Roman"/>
          <w:sz w:val="24"/>
          <w:szCs w:val="24"/>
          <w:lang w:eastAsia="en-US"/>
        </w:rPr>
        <w:tab/>
        <w:t xml:space="preserve">           Приказ от _______20___ г. №_____</w:t>
      </w:r>
    </w:p>
    <w:p w:rsidR="00281CEC" w:rsidRDefault="00281CEC" w:rsidP="00AF396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81CEC" w:rsidRDefault="00281CEC" w:rsidP="00AF3960">
      <w:pPr>
        <w:tabs>
          <w:tab w:val="left" w:pos="4050"/>
        </w:tabs>
        <w:spacing w:after="0"/>
        <w:rPr>
          <w:rFonts w:ascii="Times New Roman" w:hAnsi="Times New Roman"/>
          <w:b/>
          <w:sz w:val="24"/>
          <w:szCs w:val="24"/>
          <w:lang w:eastAsia="en-US"/>
        </w:rPr>
      </w:pPr>
    </w:p>
    <w:p w:rsidR="00281CEC" w:rsidRDefault="00281CEC" w:rsidP="00AF3960">
      <w:pPr>
        <w:spacing w:after="0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>Перечень</w:t>
      </w:r>
    </w:p>
    <w:p w:rsidR="00281CEC" w:rsidRDefault="00281CEC" w:rsidP="00AF3960">
      <w:pPr>
        <w:spacing w:after="0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>профессий и должностей с вредными условиями</w:t>
      </w:r>
    </w:p>
    <w:p w:rsidR="00281CEC" w:rsidRDefault="00281CEC" w:rsidP="00AF3960">
      <w:pPr>
        <w:spacing w:after="0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>труда, работа в которых дает право на дополнительный отпуск</w:t>
      </w:r>
    </w:p>
    <w:p w:rsidR="00281CEC" w:rsidRDefault="00281CEC" w:rsidP="00AF3960">
      <w:pPr>
        <w:spacing w:after="0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>и сокращенный рабочий день</w:t>
      </w:r>
    </w:p>
    <w:p w:rsidR="00281CEC" w:rsidRDefault="00281CEC" w:rsidP="00AF3960">
      <w:pPr>
        <w:spacing w:after="0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tbl>
      <w:tblPr>
        <w:tblW w:w="10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447"/>
        <w:gridCol w:w="4750"/>
        <w:gridCol w:w="1985"/>
        <w:gridCol w:w="1838"/>
      </w:tblGrid>
      <w:tr w:rsidR="00281CEC" w:rsidRPr="000C50F7" w:rsidTr="00AF3960">
        <w:trPr>
          <w:trHeight w:val="1102"/>
        </w:trPr>
        <w:tc>
          <w:tcPr>
            <w:tcW w:w="1448" w:type="dxa"/>
          </w:tcPr>
          <w:p w:rsidR="00281CEC" w:rsidRPr="000C50F7" w:rsidRDefault="00281CE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0F7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751" w:type="dxa"/>
          </w:tcPr>
          <w:p w:rsidR="00281CEC" w:rsidRPr="000C50F7" w:rsidRDefault="00281CE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0F7">
              <w:rPr>
                <w:rFonts w:ascii="Times New Roman" w:hAnsi="Times New Roman"/>
                <w:sz w:val="24"/>
                <w:szCs w:val="24"/>
              </w:rPr>
              <w:t>Наименование, профессий и должностей</w:t>
            </w:r>
          </w:p>
        </w:tc>
        <w:tc>
          <w:tcPr>
            <w:tcW w:w="1985" w:type="dxa"/>
          </w:tcPr>
          <w:p w:rsidR="00281CEC" w:rsidRPr="000C50F7" w:rsidRDefault="00281CE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0F7">
              <w:rPr>
                <w:rFonts w:ascii="Times New Roman" w:hAnsi="Times New Roman"/>
                <w:sz w:val="24"/>
                <w:szCs w:val="24"/>
              </w:rPr>
              <w:t>Продолжи</w:t>
            </w:r>
            <w:r>
              <w:rPr>
                <w:rFonts w:ascii="Times New Roman" w:hAnsi="Times New Roman"/>
                <w:sz w:val="24"/>
                <w:szCs w:val="24"/>
              </w:rPr>
              <w:t>тельность доп.отпуск. (в календарных</w:t>
            </w:r>
            <w:r w:rsidRPr="000C50F7">
              <w:rPr>
                <w:rFonts w:ascii="Times New Roman" w:hAnsi="Times New Roman"/>
                <w:sz w:val="24"/>
                <w:szCs w:val="24"/>
              </w:rPr>
              <w:t xml:space="preserve"> днях)</w:t>
            </w:r>
          </w:p>
        </w:tc>
        <w:tc>
          <w:tcPr>
            <w:tcW w:w="1838" w:type="dxa"/>
          </w:tcPr>
          <w:p w:rsidR="00281CEC" w:rsidRPr="000C50F7" w:rsidRDefault="00281CE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0F7">
              <w:rPr>
                <w:rFonts w:ascii="Times New Roman" w:hAnsi="Times New Roman"/>
                <w:sz w:val="24"/>
                <w:szCs w:val="24"/>
              </w:rPr>
              <w:t>Продолжит</w:t>
            </w:r>
          </w:p>
          <w:p w:rsidR="00281CEC" w:rsidRPr="000C50F7" w:rsidRDefault="00281CE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0F7">
              <w:rPr>
                <w:rFonts w:ascii="Times New Roman" w:hAnsi="Times New Roman"/>
                <w:sz w:val="24"/>
                <w:szCs w:val="24"/>
              </w:rPr>
              <w:t>сокращен.раб. недели</w:t>
            </w:r>
          </w:p>
          <w:p w:rsidR="00281CEC" w:rsidRPr="000C50F7" w:rsidRDefault="00281CE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0F7">
              <w:rPr>
                <w:rFonts w:ascii="Times New Roman" w:hAnsi="Times New Roman"/>
                <w:sz w:val="24"/>
                <w:szCs w:val="24"/>
              </w:rPr>
              <w:t>(в часах)</w:t>
            </w:r>
          </w:p>
        </w:tc>
      </w:tr>
      <w:tr w:rsidR="00281CEC" w:rsidRPr="000C50F7" w:rsidTr="00AF3960">
        <w:trPr>
          <w:trHeight w:val="272"/>
        </w:trPr>
        <w:tc>
          <w:tcPr>
            <w:tcW w:w="1448" w:type="dxa"/>
          </w:tcPr>
          <w:p w:rsidR="00281CEC" w:rsidRPr="000C50F7" w:rsidRDefault="00281CE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0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51" w:type="dxa"/>
          </w:tcPr>
          <w:p w:rsidR="00281CEC" w:rsidRPr="000C50F7" w:rsidRDefault="00281CE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0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281CEC" w:rsidRPr="000C50F7" w:rsidRDefault="00281CE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0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38" w:type="dxa"/>
          </w:tcPr>
          <w:p w:rsidR="00281CEC" w:rsidRPr="000C50F7" w:rsidRDefault="00281CE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0F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281CEC" w:rsidRPr="000C50F7" w:rsidTr="00AF3960">
        <w:trPr>
          <w:trHeight w:val="559"/>
        </w:trPr>
        <w:tc>
          <w:tcPr>
            <w:tcW w:w="1448" w:type="dxa"/>
          </w:tcPr>
          <w:p w:rsidR="00281CEC" w:rsidRPr="000C50F7" w:rsidRDefault="00281CE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0F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751" w:type="dxa"/>
          </w:tcPr>
          <w:p w:rsidR="00281CEC" w:rsidRPr="000C50F7" w:rsidRDefault="00281C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50F7">
              <w:rPr>
                <w:rFonts w:ascii="Times New Roman" w:hAnsi="Times New Roman"/>
                <w:sz w:val="24"/>
                <w:szCs w:val="24"/>
              </w:rPr>
              <w:t>Средний медицинский персонал</w:t>
            </w:r>
          </w:p>
          <w:p w:rsidR="00281CEC" w:rsidRPr="000C50F7" w:rsidRDefault="00281C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50F7">
              <w:rPr>
                <w:rFonts w:ascii="Times New Roman" w:hAnsi="Times New Roman"/>
                <w:sz w:val="24"/>
                <w:szCs w:val="24"/>
              </w:rPr>
              <w:t>Старшая медсестра</w:t>
            </w:r>
          </w:p>
        </w:tc>
        <w:tc>
          <w:tcPr>
            <w:tcW w:w="1985" w:type="dxa"/>
          </w:tcPr>
          <w:p w:rsidR="00281CEC" w:rsidRPr="000C50F7" w:rsidRDefault="00281CE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0F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38" w:type="dxa"/>
          </w:tcPr>
          <w:p w:rsidR="00281CEC" w:rsidRPr="000C50F7" w:rsidRDefault="00281CE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0F7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281CEC" w:rsidRPr="000C50F7" w:rsidTr="00AF3960">
        <w:trPr>
          <w:trHeight w:val="287"/>
        </w:trPr>
        <w:tc>
          <w:tcPr>
            <w:tcW w:w="1448" w:type="dxa"/>
          </w:tcPr>
          <w:p w:rsidR="00281CEC" w:rsidRPr="000C50F7" w:rsidRDefault="00281CE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0F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751" w:type="dxa"/>
          </w:tcPr>
          <w:p w:rsidR="00281CEC" w:rsidRPr="000C50F7" w:rsidRDefault="00281C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50F7">
              <w:rPr>
                <w:rFonts w:ascii="Times New Roman" w:hAnsi="Times New Roman"/>
                <w:sz w:val="24"/>
                <w:szCs w:val="24"/>
              </w:rPr>
              <w:t>Шеф-повар, повар, постоянно работающий у плиты</w:t>
            </w:r>
          </w:p>
        </w:tc>
        <w:tc>
          <w:tcPr>
            <w:tcW w:w="1985" w:type="dxa"/>
          </w:tcPr>
          <w:p w:rsidR="00281CEC" w:rsidRPr="000C50F7" w:rsidRDefault="00281CE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0F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38" w:type="dxa"/>
          </w:tcPr>
          <w:p w:rsidR="00281CEC" w:rsidRPr="000C50F7" w:rsidRDefault="00281CE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0F7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281CEC" w:rsidRPr="000C50F7" w:rsidTr="00AF3960">
        <w:trPr>
          <w:trHeight w:val="287"/>
        </w:trPr>
        <w:tc>
          <w:tcPr>
            <w:tcW w:w="1448" w:type="dxa"/>
          </w:tcPr>
          <w:p w:rsidR="00281CEC" w:rsidRPr="000C50F7" w:rsidRDefault="00281CE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0F7">
              <w:rPr>
                <w:rFonts w:ascii="Times New Roman" w:hAnsi="Times New Roman"/>
                <w:sz w:val="24"/>
                <w:szCs w:val="24"/>
              </w:rPr>
              <w:t xml:space="preserve">3.  </w:t>
            </w:r>
          </w:p>
        </w:tc>
        <w:tc>
          <w:tcPr>
            <w:tcW w:w="4751" w:type="dxa"/>
          </w:tcPr>
          <w:p w:rsidR="00281CEC" w:rsidRPr="000C50F7" w:rsidRDefault="00281C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50F7">
              <w:rPr>
                <w:rFonts w:ascii="Times New Roman" w:hAnsi="Times New Roman"/>
                <w:sz w:val="24"/>
                <w:szCs w:val="24"/>
              </w:rPr>
              <w:t xml:space="preserve"> Рабочий по стирке белья  </w:t>
            </w:r>
          </w:p>
        </w:tc>
        <w:tc>
          <w:tcPr>
            <w:tcW w:w="1985" w:type="dxa"/>
          </w:tcPr>
          <w:p w:rsidR="00281CEC" w:rsidRPr="000C50F7" w:rsidRDefault="00281CE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81CEC" w:rsidRPr="000C50F7" w:rsidRDefault="00281CE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0F7"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</w:tc>
        <w:tc>
          <w:tcPr>
            <w:tcW w:w="1838" w:type="dxa"/>
          </w:tcPr>
          <w:p w:rsidR="00281CEC" w:rsidRPr="000C50F7" w:rsidRDefault="00281CE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1CEC" w:rsidRPr="000C50F7" w:rsidTr="00AF3960">
        <w:trPr>
          <w:trHeight w:val="287"/>
        </w:trPr>
        <w:tc>
          <w:tcPr>
            <w:tcW w:w="1448" w:type="dxa"/>
          </w:tcPr>
          <w:p w:rsidR="00281CEC" w:rsidRPr="000C50F7" w:rsidRDefault="00281CE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0F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751" w:type="dxa"/>
          </w:tcPr>
          <w:p w:rsidR="00281CEC" w:rsidRPr="000C50F7" w:rsidRDefault="00281C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50F7">
              <w:rPr>
                <w:rFonts w:ascii="Times New Roman" w:hAnsi="Times New Roman"/>
                <w:sz w:val="24"/>
                <w:szCs w:val="24"/>
              </w:rPr>
              <w:t>Уборщик служебных помещений, занятый уборкой общественных уборных и санузлов.</w:t>
            </w:r>
          </w:p>
        </w:tc>
        <w:tc>
          <w:tcPr>
            <w:tcW w:w="1985" w:type="dxa"/>
          </w:tcPr>
          <w:p w:rsidR="00281CEC" w:rsidRPr="000C50F7" w:rsidRDefault="00281CE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0F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38" w:type="dxa"/>
          </w:tcPr>
          <w:p w:rsidR="00281CEC" w:rsidRPr="000C50F7" w:rsidRDefault="00281CE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81CEC" w:rsidRDefault="00281CEC" w:rsidP="00AF3960">
      <w:pPr>
        <w:spacing w:after="0"/>
        <w:jc w:val="both"/>
        <w:rPr>
          <w:rFonts w:ascii="Times New Roman" w:hAnsi="Times New Roman"/>
          <w:b/>
          <w:sz w:val="24"/>
          <w:szCs w:val="24"/>
          <w:lang w:eastAsia="en-US"/>
        </w:rPr>
      </w:pPr>
    </w:p>
    <w:p w:rsidR="00281CEC" w:rsidRDefault="00281CEC" w:rsidP="00AF3960">
      <w:pPr>
        <w:spacing w:after="0"/>
        <w:jc w:val="both"/>
        <w:rPr>
          <w:rFonts w:ascii="Times New Roman" w:hAnsi="Times New Roman"/>
          <w:i/>
          <w:sz w:val="24"/>
          <w:szCs w:val="24"/>
          <w:lang w:eastAsia="en-US"/>
        </w:rPr>
      </w:pPr>
      <w:r>
        <w:rPr>
          <w:rFonts w:ascii="Times New Roman" w:hAnsi="Times New Roman"/>
          <w:b/>
          <w:i/>
          <w:sz w:val="24"/>
          <w:szCs w:val="24"/>
          <w:lang w:eastAsia="en-US"/>
        </w:rPr>
        <w:t>Примечание</w:t>
      </w:r>
      <w:r>
        <w:rPr>
          <w:rFonts w:ascii="Times New Roman" w:hAnsi="Times New Roman"/>
          <w:i/>
          <w:sz w:val="24"/>
          <w:szCs w:val="24"/>
          <w:lang w:eastAsia="en-US"/>
        </w:rPr>
        <w:t>: п.4 распространяется  непосредственно только на сотрудников,  функциональные обязанности которых, отвечают условиям критерия.</w:t>
      </w:r>
    </w:p>
    <w:p w:rsidR="00281CEC" w:rsidRDefault="00281CEC" w:rsidP="00AF3960">
      <w:pPr>
        <w:spacing w:after="0"/>
        <w:jc w:val="both"/>
        <w:rPr>
          <w:rFonts w:ascii="Times New Roman" w:hAnsi="Times New Roman"/>
          <w:b/>
          <w:sz w:val="24"/>
          <w:szCs w:val="24"/>
          <w:lang w:eastAsia="en-US"/>
        </w:rPr>
      </w:pPr>
    </w:p>
    <w:p w:rsidR="00281CEC" w:rsidRDefault="00281CEC" w:rsidP="00AF3960">
      <w:pPr>
        <w:spacing w:after="0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 xml:space="preserve">Основание: Постановление Госкомитета Совета Министров СССР и Президиума ВЦСПС от 25 октября </w:t>
      </w:r>
      <w:smartTag w:uri="urn:schemas-microsoft-com:office:smarttags" w:element="metricconverter">
        <w:smartTagPr>
          <w:attr w:name="ProductID" w:val="1974 г"/>
        </w:smartTagPr>
        <w:r>
          <w:rPr>
            <w:rFonts w:ascii="Times New Roman" w:hAnsi="Times New Roman"/>
            <w:b/>
            <w:sz w:val="24"/>
            <w:szCs w:val="24"/>
            <w:lang w:eastAsia="en-US"/>
          </w:rPr>
          <w:t>1974 г</w:t>
        </w:r>
      </w:smartTag>
      <w:r>
        <w:rPr>
          <w:rFonts w:ascii="Times New Roman" w:hAnsi="Times New Roman"/>
          <w:b/>
          <w:sz w:val="24"/>
          <w:szCs w:val="24"/>
          <w:lang w:eastAsia="en-US"/>
        </w:rPr>
        <w:t>. № 298/П-22 в редакции от 29.05.1991 года</w:t>
      </w:r>
    </w:p>
    <w:p w:rsidR="00281CEC" w:rsidRDefault="00281CEC" w:rsidP="00AF3960">
      <w:pPr>
        <w:spacing w:after="0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281CEC" w:rsidRDefault="00281CEC" w:rsidP="00AF3960">
      <w:pPr>
        <w:spacing w:after="0"/>
        <w:rPr>
          <w:rFonts w:ascii="Times New Roman" w:hAnsi="Times New Roman"/>
          <w:sz w:val="24"/>
          <w:szCs w:val="24"/>
          <w:lang w:eastAsia="en-US"/>
        </w:rPr>
      </w:pPr>
    </w:p>
    <w:p w:rsidR="00281CEC" w:rsidRDefault="00281CEC"/>
    <w:sectPr w:rsidR="00281CEC" w:rsidSect="00767D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F3960"/>
    <w:rsid w:val="000C50F7"/>
    <w:rsid w:val="00172805"/>
    <w:rsid w:val="00281CEC"/>
    <w:rsid w:val="002E637D"/>
    <w:rsid w:val="003417EF"/>
    <w:rsid w:val="004A7029"/>
    <w:rsid w:val="00612298"/>
    <w:rsid w:val="006201FA"/>
    <w:rsid w:val="006331A4"/>
    <w:rsid w:val="00652E85"/>
    <w:rsid w:val="00767DDB"/>
    <w:rsid w:val="007B1FE0"/>
    <w:rsid w:val="00855DB5"/>
    <w:rsid w:val="00911584"/>
    <w:rsid w:val="00A56AD1"/>
    <w:rsid w:val="00A652C3"/>
    <w:rsid w:val="00A96E31"/>
    <w:rsid w:val="00AF3960"/>
    <w:rsid w:val="00B66552"/>
    <w:rsid w:val="00C930CA"/>
    <w:rsid w:val="00FC1B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3960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7982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1</Pages>
  <Words>165</Words>
  <Characters>946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Vas-Nat</dc:creator>
  <cp:keywords/>
  <dc:description/>
  <cp:lastModifiedBy>ДетСад</cp:lastModifiedBy>
  <cp:revision>6</cp:revision>
  <dcterms:created xsi:type="dcterms:W3CDTF">2021-04-22T14:51:00Z</dcterms:created>
  <dcterms:modified xsi:type="dcterms:W3CDTF">2021-05-14T10:14:00Z</dcterms:modified>
</cp:coreProperties>
</file>