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F81" w:rsidRPr="00BB01C4" w:rsidRDefault="00570F81" w:rsidP="00BB01C4">
      <w:pPr>
        <w:jc w:val="right"/>
        <w:rPr>
          <w:i/>
        </w:rPr>
      </w:pPr>
      <w:r>
        <w:rPr>
          <w:i/>
        </w:rPr>
        <w:t>Приложение №16</w:t>
      </w:r>
    </w:p>
    <w:tbl>
      <w:tblPr>
        <w:tblW w:w="0" w:type="auto"/>
        <w:tblLook w:val="00A0"/>
      </w:tblPr>
      <w:tblGrid>
        <w:gridCol w:w="4785"/>
        <w:gridCol w:w="4786"/>
      </w:tblGrid>
      <w:tr w:rsidR="00570F81" w:rsidTr="003844F9">
        <w:tc>
          <w:tcPr>
            <w:tcW w:w="4785" w:type="dxa"/>
          </w:tcPr>
          <w:p w:rsidR="00570F81" w:rsidRDefault="00570F81">
            <w:pPr>
              <w:jc w:val="both"/>
              <w:rPr>
                <w:b/>
              </w:rPr>
            </w:pPr>
            <w:r>
              <w:rPr>
                <w:b/>
              </w:rPr>
              <w:t>Мотивированное мнение</w:t>
            </w:r>
          </w:p>
          <w:p w:rsidR="00570F81" w:rsidRDefault="00570F81">
            <w:pPr>
              <w:jc w:val="both"/>
              <w:rPr>
                <w:b/>
              </w:rPr>
            </w:pPr>
            <w:r>
              <w:rPr>
                <w:b/>
              </w:rPr>
              <w:t>Первичной профсоюзной</w:t>
            </w:r>
          </w:p>
          <w:p w:rsidR="00570F81" w:rsidRDefault="00570F81">
            <w:pPr>
              <w:jc w:val="both"/>
            </w:pPr>
            <w:r>
              <w:rPr>
                <w:b/>
              </w:rPr>
              <w:t>организации</w:t>
            </w:r>
          </w:p>
          <w:p w:rsidR="00570F81" w:rsidRPr="003844F9" w:rsidRDefault="00570F81">
            <w:pPr>
              <w:jc w:val="both"/>
              <w:rPr>
                <w:b/>
              </w:rPr>
            </w:pPr>
            <w:r>
              <w:rPr>
                <w:b/>
              </w:rPr>
              <w:t> </w:t>
            </w:r>
            <w:r w:rsidRPr="003844F9">
              <w:rPr>
                <w:b/>
              </w:rPr>
              <w:t xml:space="preserve">Председатель профкома  </w:t>
            </w:r>
          </w:p>
          <w:p w:rsidR="00570F81" w:rsidRPr="003844F9" w:rsidRDefault="00570F81">
            <w:pPr>
              <w:jc w:val="both"/>
              <w:rPr>
                <w:b/>
              </w:rPr>
            </w:pPr>
            <w:r w:rsidRPr="003844F9">
              <w:rPr>
                <w:b/>
              </w:rPr>
              <w:t xml:space="preserve">___________ </w:t>
            </w:r>
            <w:r>
              <w:rPr>
                <w:b/>
              </w:rPr>
              <w:t>__________</w:t>
            </w:r>
          </w:p>
          <w:p w:rsidR="00570F81" w:rsidRDefault="00570F81">
            <w:pPr>
              <w:jc w:val="both"/>
              <w:rPr>
                <w:b/>
              </w:rPr>
            </w:pPr>
            <w:r w:rsidRPr="003844F9">
              <w:rPr>
                <w:b/>
              </w:rPr>
              <w:t>«___» _______________ г.</w:t>
            </w:r>
          </w:p>
          <w:p w:rsidR="00570F81" w:rsidRPr="003844F9" w:rsidRDefault="00570F81">
            <w:pPr>
              <w:jc w:val="both"/>
              <w:rPr>
                <w:b/>
              </w:rPr>
            </w:pPr>
            <w:r>
              <w:rPr>
                <w:b/>
              </w:rPr>
              <w:t>Протокол №_____</w:t>
            </w:r>
          </w:p>
          <w:p w:rsidR="00570F81" w:rsidRDefault="00570F81">
            <w:pPr>
              <w:jc w:val="both"/>
            </w:pPr>
            <w:r>
              <w:t> </w:t>
            </w:r>
          </w:p>
        </w:tc>
        <w:tc>
          <w:tcPr>
            <w:tcW w:w="4786" w:type="dxa"/>
          </w:tcPr>
          <w:p w:rsidR="00570F81" w:rsidRDefault="00570F81">
            <w:pPr>
              <w:spacing w:after="100" w:afterAutospacing="1"/>
              <w:jc w:val="center"/>
              <w:outlineLvl w:val="3"/>
              <w:rPr>
                <w:b/>
                <w:bCs/>
              </w:rPr>
            </w:pPr>
            <w:r>
              <w:rPr>
                <w:b/>
                <w:bCs/>
                <w:lang w:eastAsia="en-US"/>
              </w:rPr>
              <w:t>«Утверждаю»</w:t>
            </w:r>
          </w:p>
          <w:p w:rsidR="00570F81" w:rsidRPr="003844F9" w:rsidRDefault="00570F81">
            <w:pPr>
              <w:jc w:val="center"/>
              <w:rPr>
                <w:b/>
              </w:rPr>
            </w:pPr>
            <w:r>
              <w:rPr>
                <w:b/>
              </w:rPr>
              <w:t>Заведующий</w:t>
            </w:r>
            <w:r w:rsidRPr="003844F9">
              <w:rPr>
                <w:b/>
              </w:rPr>
              <w:t xml:space="preserve"> МБ</w:t>
            </w:r>
            <w:r>
              <w:rPr>
                <w:b/>
              </w:rPr>
              <w:t>ДОУ «Детский сад №5 комбинированного вида</w:t>
            </w:r>
            <w:r w:rsidRPr="003844F9">
              <w:rPr>
                <w:b/>
              </w:rPr>
              <w:t>»</w:t>
            </w:r>
            <w:r>
              <w:rPr>
                <w:b/>
              </w:rPr>
              <w:t xml:space="preserve"> </w:t>
            </w:r>
            <w:r w:rsidRPr="003844F9">
              <w:rPr>
                <w:b/>
              </w:rPr>
              <w:t xml:space="preserve">    </w:t>
            </w:r>
          </w:p>
          <w:p w:rsidR="00570F81" w:rsidRPr="003844F9" w:rsidRDefault="00570F81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3844F9">
              <w:rPr>
                <w:b/>
              </w:rPr>
              <w:t xml:space="preserve"> </w:t>
            </w:r>
          </w:p>
          <w:p w:rsidR="00570F81" w:rsidRPr="003844F9" w:rsidRDefault="00570F81" w:rsidP="003844F9">
            <w:pPr>
              <w:rPr>
                <w:b/>
              </w:rPr>
            </w:pPr>
            <w:r w:rsidRPr="003844F9">
              <w:rPr>
                <w:b/>
              </w:rPr>
              <w:t xml:space="preserve">       Приказ  от     «___» _________г. №___</w:t>
            </w:r>
          </w:p>
          <w:p w:rsidR="00570F81" w:rsidRDefault="00570F81">
            <w:pPr>
              <w:jc w:val="both"/>
            </w:pPr>
            <w:r>
              <w:t> </w:t>
            </w:r>
          </w:p>
        </w:tc>
      </w:tr>
    </w:tbl>
    <w:p w:rsidR="00570F81" w:rsidRDefault="00570F81" w:rsidP="003844F9">
      <w:pPr>
        <w:rPr>
          <w:lang w:eastAsia="en-US"/>
        </w:rPr>
      </w:pPr>
    </w:p>
    <w:p w:rsidR="00570F81" w:rsidRDefault="00570F81" w:rsidP="003844F9">
      <w:pPr>
        <w:jc w:val="center"/>
      </w:pPr>
      <w:r>
        <w:rPr>
          <w:b/>
          <w:bCs/>
        </w:rPr>
        <w:t>ПОЛОЖЕНИЕ</w:t>
      </w:r>
    </w:p>
    <w:p w:rsidR="00570F81" w:rsidRDefault="00570F81" w:rsidP="003844F9">
      <w:pPr>
        <w:jc w:val="center"/>
      </w:pPr>
      <w:r>
        <w:rPr>
          <w:b/>
          <w:bCs/>
        </w:rPr>
        <w:t>об условиях и порядке проведения профессиональной подготовки, переподготовки, повышения квалификации работников</w:t>
      </w:r>
    </w:p>
    <w:p w:rsidR="00570F81" w:rsidRDefault="00570F81" w:rsidP="003844F9">
      <w:pPr>
        <w:jc w:val="center"/>
        <w:rPr>
          <w:b/>
          <w:lang w:eastAsia="en-US"/>
        </w:rPr>
      </w:pPr>
      <w:r>
        <w:rPr>
          <w:b/>
          <w:bCs/>
        </w:rPr>
        <w:t xml:space="preserve">МБДОУ «Детский сад №5 комбинированного вида» Приволжского </w:t>
      </w:r>
      <w:r>
        <w:rPr>
          <w:b/>
          <w:lang w:eastAsia="en-US"/>
        </w:rPr>
        <w:t xml:space="preserve"> района г. Казани</w:t>
      </w:r>
    </w:p>
    <w:p w:rsidR="00570F81" w:rsidRDefault="00570F81" w:rsidP="003844F9">
      <w:pPr>
        <w:jc w:val="center"/>
        <w:rPr>
          <w:b/>
          <w:bCs/>
        </w:rPr>
      </w:pPr>
    </w:p>
    <w:p w:rsidR="00570F81" w:rsidRDefault="00570F81" w:rsidP="003844F9">
      <w:pPr>
        <w:jc w:val="center"/>
      </w:pPr>
      <w:r>
        <w:rPr>
          <w:b/>
          <w:bCs/>
        </w:rPr>
        <w:t>I.ОБЩИЕ ПОЛОЖЕНИЯ</w:t>
      </w:r>
    </w:p>
    <w:p w:rsidR="00570F81" w:rsidRDefault="00570F81" w:rsidP="003844F9">
      <w:pPr>
        <w:jc w:val="both"/>
      </w:pPr>
      <w:r>
        <w:t>1.1. Положение о профессиональной подготовке, переподготовке и повышении квалификации педагогических работников составлено в соответствии со статьями 18, 196, 197 Трудового Кодекса РФ, Федерального закона «Об образовании в Российской Федерации» от 29.12.2012 г. №273-ФЗ, Закона Республики Татарстан от 22.07.2013 г. №68-З «Об образовании».</w:t>
      </w:r>
    </w:p>
    <w:p w:rsidR="00570F81" w:rsidRDefault="00570F81" w:rsidP="003844F9">
      <w:pPr>
        <w:jc w:val="both"/>
        <w:rPr>
          <w:lang w:eastAsia="en-US"/>
        </w:rPr>
      </w:pPr>
      <w:r>
        <w:t xml:space="preserve">1.2. Данное Положение определяет порядок и формы прохождения профессиональной подготовки, переподготовки и повышение квалификации педагогических работников </w:t>
      </w:r>
      <w:r>
        <w:rPr>
          <w:bCs/>
        </w:rPr>
        <w:t xml:space="preserve">МБДОУ «Детский сад №5 комбинированного вида» Приволжского района г. Казани </w:t>
      </w:r>
      <w:r>
        <w:rPr>
          <w:lang w:eastAsia="en-US"/>
        </w:rPr>
        <w:t xml:space="preserve"> </w:t>
      </w:r>
    </w:p>
    <w:p w:rsidR="00570F81" w:rsidRDefault="00570F81" w:rsidP="003844F9">
      <w:pPr>
        <w:jc w:val="both"/>
        <w:rPr>
          <w:b/>
          <w:lang w:eastAsia="en-US"/>
        </w:rPr>
      </w:pPr>
    </w:p>
    <w:p w:rsidR="00570F81" w:rsidRDefault="00570F81" w:rsidP="003844F9">
      <w:pPr>
        <w:jc w:val="both"/>
      </w:pPr>
      <w:r>
        <w:rPr>
          <w:b/>
          <w:bCs/>
        </w:rPr>
        <w:t>II. ПРАВА И ОБЯЗАННОСТИ РАБОТОДАТЕЛЯ</w:t>
      </w:r>
    </w:p>
    <w:p w:rsidR="00570F81" w:rsidRDefault="00570F81" w:rsidP="003844F9">
      <w:pPr>
        <w:jc w:val="both"/>
      </w:pPr>
      <w:r>
        <w:t>2.1. Работодатель имеет право:</w:t>
      </w:r>
    </w:p>
    <w:p w:rsidR="00570F81" w:rsidRDefault="00570F81" w:rsidP="003844F9">
      <w:pPr>
        <w:jc w:val="both"/>
      </w:pPr>
      <w:r>
        <w:t>- определять необходимость профессиональной подготовки, переподготовки и повышения квалификации педагогических кадров для нужд образовательной организации;</w:t>
      </w:r>
    </w:p>
    <w:p w:rsidR="00570F81" w:rsidRDefault="00570F81" w:rsidP="003844F9">
      <w:pPr>
        <w:jc w:val="both"/>
      </w:pPr>
      <w:r>
        <w:t>- предлагать формы подготовки, переподготовки и повышения квалификации педагогических работников с учетом возможностей повышения квалификации на базе Института развития  Республики Татарстан,  Приволжского межрегионального центра повышения квалификации и профессиональной переподготовки работников образования ФГФОУ ВПО КФУ.;</w:t>
      </w:r>
    </w:p>
    <w:p w:rsidR="00570F81" w:rsidRDefault="00570F81" w:rsidP="003844F9">
      <w:pPr>
        <w:jc w:val="both"/>
      </w:pPr>
      <w:r>
        <w:t>- устанавливать перечень профессий работников, подлежащих повышению квалификации и переподготовке  по согласованию с профсоюзным комитетом.</w:t>
      </w:r>
    </w:p>
    <w:p w:rsidR="00570F81" w:rsidRDefault="00570F81" w:rsidP="003844F9">
      <w:pPr>
        <w:jc w:val="both"/>
      </w:pPr>
      <w:r>
        <w:t>2.2.Работодатель обязан:</w:t>
      </w:r>
    </w:p>
    <w:p w:rsidR="00570F81" w:rsidRDefault="00570F81" w:rsidP="003844F9">
      <w:pPr>
        <w:jc w:val="both"/>
      </w:pPr>
      <w:r>
        <w:t>- при направлении работника для повышения квалификации с отрывом от работы сохранять за ним место;</w:t>
      </w:r>
    </w:p>
    <w:p w:rsidR="00570F81" w:rsidRDefault="00570F81" w:rsidP="003844F9">
      <w:pPr>
        <w:jc w:val="both"/>
      </w:pPr>
      <w:r>
        <w:t>-выплачивать педагогическому работнику среднюю заработную плату по основному месту работы в течение всего времени повышения квалификации;</w:t>
      </w:r>
    </w:p>
    <w:p w:rsidR="00570F81" w:rsidRDefault="00570F81" w:rsidP="003844F9">
      <w:pPr>
        <w:jc w:val="both"/>
      </w:pPr>
      <w:r>
        <w:t>- создать необходимые условия педагогическим работникам, проходящим профессиональную подготовку, переподготовку и повышение квалификации, для совмещения работы с обучением;</w:t>
      </w:r>
    </w:p>
    <w:p w:rsidR="00570F81" w:rsidRDefault="00570F81" w:rsidP="003844F9">
      <w:pPr>
        <w:jc w:val="both"/>
      </w:pPr>
      <w:r>
        <w:t>- оплачивать командировочные расходы педагогическому работнику, повышающему квалификацию по направлению администрации школы в другой местности;</w:t>
      </w:r>
    </w:p>
    <w:p w:rsidR="00570F81" w:rsidRDefault="00570F81" w:rsidP="003844F9">
      <w:pPr>
        <w:jc w:val="both"/>
      </w:pPr>
      <w:r>
        <w:t>- планировать повышение квалификации работника не реже 1 раза в 3 лет;</w:t>
      </w:r>
    </w:p>
    <w:p w:rsidR="00570F81" w:rsidRDefault="00570F81" w:rsidP="003844F9">
      <w:pPr>
        <w:jc w:val="both"/>
      </w:pPr>
      <w:r>
        <w:t>- разработать график профессиональной подготовки и повышения квалификации педагогических работников на 3 года и довести до сведения работников приказом образовательному учреждению;</w:t>
      </w:r>
    </w:p>
    <w:p w:rsidR="00570F81" w:rsidRDefault="00570F81" w:rsidP="003844F9">
      <w:pPr>
        <w:jc w:val="both"/>
      </w:pPr>
      <w:r>
        <w:t>- предоставлять  дополнительный отпуск без сохранения заработной платы по заявлению работника для повышения квалификации по личному желанию только в каникулярное время, но не чаще 1 раза в 2 года.</w:t>
      </w:r>
    </w:p>
    <w:p w:rsidR="00570F81" w:rsidRDefault="00570F81" w:rsidP="003844F9">
      <w:pPr>
        <w:jc w:val="both"/>
      </w:pPr>
    </w:p>
    <w:p w:rsidR="00570F81" w:rsidRDefault="00570F81" w:rsidP="003844F9">
      <w:pPr>
        <w:jc w:val="both"/>
      </w:pPr>
    </w:p>
    <w:p w:rsidR="00570F81" w:rsidRDefault="00570F81" w:rsidP="003844F9">
      <w:pPr>
        <w:jc w:val="center"/>
      </w:pPr>
      <w:r>
        <w:rPr>
          <w:b/>
          <w:bCs/>
        </w:rPr>
        <w:t>III. ПРАВА И ОБЯЗАННОСТИ ПЕДАГОГИЧЕСКИХ РАБОТНИКОВ</w:t>
      </w:r>
    </w:p>
    <w:p w:rsidR="00570F81" w:rsidRDefault="00570F81" w:rsidP="003844F9">
      <w:pPr>
        <w:jc w:val="both"/>
      </w:pPr>
      <w:r>
        <w:t>3.1. В соответствии со статьей 187 ТК РФ, статьей 47 ФЗ-273 работник имеет право:</w:t>
      </w:r>
    </w:p>
    <w:p w:rsidR="00570F81" w:rsidRDefault="00570F81" w:rsidP="003844F9">
      <w:pPr>
        <w:jc w:val="both"/>
      </w:pPr>
      <w:r>
        <w:t>- на повышение квалификации с отрывом от работы не реже 1 раза в 3 лет; с сохранением заработной платы в течение всего периода обучения;</w:t>
      </w:r>
    </w:p>
    <w:p w:rsidR="00570F81" w:rsidRDefault="00570F81" w:rsidP="00020748">
      <w:pPr>
        <w:jc w:val="both"/>
      </w:pPr>
      <w:r>
        <w:t>-право на дополнительное профессиональное образование по профилю педагогической деятельности  не реже 1 раза в 3 лет; с сохранением заработной платы в течение всего периода обучения;</w:t>
      </w:r>
    </w:p>
    <w:p w:rsidR="00570F81" w:rsidRDefault="00570F81" w:rsidP="003844F9">
      <w:pPr>
        <w:jc w:val="both"/>
      </w:pPr>
      <w:r>
        <w:t>- на оплату командировочных расходов при повышении квалификации по направлению администрации  образовательного  учреждения в другой местности;</w:t>
      </w:r>
    </w:p>
    <w:p w:rsidR="00570F81" w:rsidRDefault="00570F81" w:rsidP="003844F9">
      <w:pPr>
        <w:jc w:val="both"/>
      </w:pPr>
      <w:r>
        <w:t>- на повышение квалификации по личному желанию в сроки и на условиях, согласованных с администрацией образовательного учреждения и за счет собственных средств;</w:t>
      </w:r>
    </w:p>
    <w:p w:rsidR="00570F81" w:rsidRDefault="00570F81" w:rsidP="003844F9">
      <w:pPr>
        <w:jc w:val="both"/>
      </w:pPr>
      <w:r>
        <w:t>- на дополнительный отпуск без сохранения заработной платы в каникулярное время, предназначенное для профессиональной подготовки, переподготовки и повышения квалификации;</w:t>
      </w:r>
    </w:p>
    <w:p w:rsidR="00570F81" w:rsidRDefault="00570F81" w:rsidP="003844F9">
      <w:pPr>
        <w:jc w:val="both"/>
        <w:textAlignment w:val="baseline"/>
      </w:pPr>
      <w:r>
        <w:t>– освоение дополнительных профессиональных программ при условии наличия среднего профессионального и (или) высшего образования либо обучения в учреждениях среднего профессионального и (или) высшего образования;</w:t>
      </w:r>
    </w:p>
    <w:p w:rsidR="00570F81" w:rsidRDefault="00570F81" w:rsidP="003844F9">
      <w:pPr>
        <w:jc w:val="both"/>
        <w:textAlignment w:val="baseline"/>
      </w:pPr>
      <w:r>
        <w:t xml:space="preserve"> – равенство возможностей на профессиональную подготовку, переподготовку и повышение квалификации.</w:t>
      </w:r>
    </w:p>
    <w:p w:rsidR="00570F81" w:rsidRDefault="00570F81" w:rsidP="003844F9">
      <w:pPr>
        <w:jc w:val="both"/>
      </w:pPr>
      <w:r>
        <w:t xml:space="preserve"> 3.2. Работник обязан:</w:t>
      </w:r>
    </w:p>
    <w:p w:rsidR="00570F81" w:rsidRDefault="00570F81" w:rsidP="003844F9">
      <w:pPr>
        <w:jc w:val="both"/>
      </w:pPr>
      <w:r>
        <w:t>-проходить аттестацию на соответствие занимаемой должности в порядке, установленном законодательством об образовании;</w:t>
      </w:r>
    </w:p>
    <w:p w:rsidR="00570F81" w:rsidRDefault="00570F81" w:rsidP="003844F9">
      <w:pPr>
        <w:jc w:val="both"/>
      </w:pPr>
      <w:r>
        <w:t>- эффективно использовать время, предоставленное работнику для повышения его профессионального роста;</w:t>
      </w:r>
    </w:p>
    <w:p w:rsidR="00570F81" w:rsidRDefault="00570F81" w:rsidP="003844F9">
      <w:pPr>
        <w:jc w:val="both"/>
      </w:pPr>
      <w:r>
        <w:t>- предоставить ответственному за делопроизводство копию документа, подтверждающего повышение профессиональной квалификации для внесения в личное дело.</w:t>
      </w:r>
    </w:p>
    <w:p w:rsidR="00570F81" w:rsidRDefault="00570F81" w:rsidP="003844F9">
      <w:pPr>
        <w:jc w:val="center"/>
        <w:rPr>
          <w:b/>
        </w:rPr>
      </w:pPr>
      <w:r>
        <w:rPr>
          <w:b/>
          <w:lang w:val="en-US"/>
        </w:rPr>
        <w:t>IV</w:t>
      </w:r>
      <w:r>
        <w:rPr>
          <w:b/>
        </w:rPr>
        <w:t>. ПРОЦЕДУРА НАПРАВЛЕНИЯ ПЕДАГОГОВ ДОУ НА КУРСЫ ПОВЫШЕНИЯ КВАЛИФИКАЦИИ</w:t>
      </w:r>
    </w:p>
    <w:p w:rsidR="00570F81" w:rsidRDefault="00570F81" w:rsidP="003844F9">
      <w:pPr>
        <w:jc w:val="both"/>
      </w:pPr>
      <w:r>
        <w:t>4.1. Процедура прохождения педагогами образовательных организаций РТ курсов повышения квалификации предполагает назначение кураторов по повышению квалификации в образовательной организации и муниципальном районе.</w:t>
      </w:r>
    </w:p>
    <w:p w:rsidR="00570F81" w:rsidRDefault="00570F81" w:rsidP="003844F9">
      <w:pPr>
        <w:jc w:val="both"/>
      </w:pPr>
      <w:r>
        <w:t>4.2.Куратор учреждения образования  назначается ответственным за сопровождение прохождения курсов повышения квалификации педагогами учреждения образования в информационной системе ЭО РТ приказом руководителя образовательного учреждения.</w:t>
      </w:r>
    </w:p>
    <w:p w:rsidR="00570F81" w:rsidRDefault="00570F81" w:rsidP="003844F9">
      <w:pPr>
        <w:jc w:val="both"/>
      </w:pPr>
      <w:r>
        <w:t>4.3.Куратор проводит инструктивное совещание с педагогическим коллективом образовательной организации по работе в личном кабинете.</w:t>
      </w:r>
    </w:p>
    <w:p w:rsidR="00570F81" w:rsidRDefault="00570F81" w:rsidP="003844F9">
      <w:pPr>
        <w:spacing w:line="276" w:lineRule="auto"/>
        <w:jc w:val="both"/>
      </w:pPr>
      <w:r>
        <w:t>4.4.Проверяет полноту и достоверность заполнения анкетных данных педагогов в личных кабинетах в разделе «Моя анкета» и присвоения уникального номера после подачи заявления.</w:t>
      </w:r>
    </w:p>
    <w:p w:rsidR="00570F81" w:rsidRDefault="00570F81" w:rsidP="003844F9">
      <w:pPr>
        <w:jc w:val="both"/>
      </w:pPr>
      <w:r>
        <w:t>4.5.После окончания курсов повышения квалификации педагог передает данные о прохождении КПК куратору образовательного учреждения, который по вкладке «Подтверждение прохождения ПК» вносит данные об окончании курсов повышения квалификации педагогом.</w:t>
      </w:r>
    </w:p>
    <w:p w:rsidR="00570F81" w:rsidRDefault="00570F81" w:rsidP="003844F9">
      <w:pPr>
        <w:jc w:val="both"/>
      </w:pPr>
      <w:r>
        <w:t xml:space="preserve">4.6. Куратор учреждения образования в течение всего календарного года отслеживает прохождение курсов педагогами. </w:t>
      </w:r>
    </w:p>
    <w:p w:rsidR="00570F81" w:rsidRDefault="00570F81" w:rsidP="003844F9">
      <w:pPr>
        <w:ind w:left="360" w:right="360"/>
        <w:jc w:val="both"/>
        <w:textAlignment w:val="baseline"/>
        <w:rPr>
          <w:color w:val="222222"/>
        </w:rPr>
      </w:pPr>
      <w:r>
        <w:rPr>
          <w:b/>
          <w:lang w:val="en-US"/>
        </w:rPr>
        <w:t>V</w:t>
      </w:r>
      <w:r>
        <w:rPr>
          <w:b/>
        </w:rPr>
        <w:t>.</w:t>
      </w:r>
      <w:r>
        <w:rPr>
          <w:b/>
          <w:bCs/>
          <w:color w:val="222222"/>
        </w:rPr>
        <w:t>ФОРМЫ ПРОФЕССИОНАЛЬНОЙ ПЕРЕПОДГОТОВКИ И ПОВЫШЕНИЯ КВАЛИФИКАЦИИ</w:t>
      </w:r>
    </w:p>
    <w:p w:rsidR="00570F81" w:rsidRDefault="00570F81" w:rsidP="003844F9">
      <w:pPr>
        <w:jc w:val="both"/>
        <w:textAlignment w:val="baseline"/>
      </w:pPr>
      <w:r>
        <w:t>5.1. Формы обучения и сроки освоения дополнительных профессиональных программ определяются образовательной программой и (или) договором об образовании.</w:t>
      </w:r>
    </w:p>
    <w:p w:rsidR="00570F81" w:rsidRDefault="00570F81" w:rsidP="003844F9">
      <w:pPr>
        <w:jc w:val="both"/>
        <w:textAlignment w:val="baseline"/>
      </w:pPr>
      <w:r>
        <w:t>5.2. Обучение по дополнительным профессиональным программам может осуществляться как единовременно и непрерывно, так и поэтапно, в том числе посредством освоения отдельных учебных предметов, курсов, дисциплин (модулей), прохождения практики, применения сетевых форм, в порядке, установленном образовательной программой и (или) договором об образовании.</w:t>
      </w:r>
    </w:p>
    <w:p w:rsidR="00570F81" w:rsidRDefault="00570F81" w:rsidP="003844F9">
      <w:pPr>
        <w:jc w:val="both"/>
        <w:textAlignment w:val="baseline"/>
      </w:pPr>
      <w:r>
        <w:t>5.3. </w:t>
      </w:r>
      <w:r>
        <w:rPr>
          <w:i/>
          <w:iCs/>
          <w:bdr w:val="none" w:sz="0" w:space="0" w:color="auto" w:frame="1"/>
        </w:rPr>
        <w:t>Профессиональная переподготовка </w:t>
      </w:r>
      <w:r>
        <w:t>работников проводится в ОО на условиях и в порядке, которые определяются коллективным договором, соглашениями, трудовым договором.</w:t>
      </w:r>
    </w:p>
    <w:p w:rsidR="00570F81" w:rsidRDefault="00570F81" w:rsidP="003844F9">
      <w:pPr>
        <w:jc w:val="both"/>
        <w:textAlignment w:val="baseline"/>
      </w:pPr>
      <w:r>
        <w:t xml:space="preserve">5.4. </w:t>
      </w:r>
      <w:r>
        <w:rPr>
          <w:i/>
          <w:iCs/>
          <w:bdr w:val="none" w:sz="0" w:space="0" w:color="auto" w:frame="1"/>
        </w:rPr>
        <w:t>Повышение квалификации </w:t>
      </w:r>
      <w:r>
        <w:t>работников может проводится в учреждениях системы</w:t>
      </w:r>
      <w:r>
        <w:rPr>
          <w:rFonts w:ascii="Arial" w:hAnsi="Arial" w:cs="Arial"/>
          <w:sz w:val="20"/>
          <w:szCs w:val="20"/>
          <w:shd w:val="clear" w:color="auto" w:fill="EBFCFF"/>
        </w:rPr>
        <w:t> </w:t>
      </w:r>
      <w:r>
        <w:rPr>
          <w:b/>
        </w:rPr>
        <w:t xml:space="preserve"> </w:t>
      </w:r>
      <w:r>
        <w:t>переподготовки и повышения квалификации работников образования, имеющих лицензию на данный вид деятельности, а также в форме самообучения и внутреннего обучения.</w:t>
      </w:r>
    </w:p>
    <w:p w:rsidR="00570F81" w:rsidRDefault="00570F81" w:rsidP="003844F9">
      <w:pPr>
        <w:jc w:val="both"/>
        <w:textAlignment w:val="baseline"/>
      </w:pPr>
      <w:r>
        <w:t>5.4.1. Для реализации педагогом возможностей непрерывного образования, самостоятельного конструирования индивидуального образовательного маршрута с учетом своих профессиональных потребностей, согласованных с потребностями ОО, и выбора наиболее приемлемых для себя сроков его прохождения работник может использовать ресурсы </w:t>
      </w:r>
      <w:r>
        <w:rPr>
          <w:i/>
          <w:iCs/>
          <w:bdr w:val="none" w:sz="0" w:space="0" w:color="auto" w:frame="1"/>
        </w:rPr>
        <w:t>накопительной системы повышения квалификации</w:t>
      </w:r>
      <w:r>
        <w:t>.</w:t>
      </w:r>
    </w:p>
    <w:p w:rsidR="00570F81" w:rsidRDefault="00570F81" w:rsidP="003844F9">
      <w:pPr>
        <w:jc w:val="both"/>
        <w:textAlignment w:val="baseline"/>
      </w:pPr>
      <w:r>
        <w:t>5.4.2. Образовательная программа повышения квалификации по накопительной системе рассматривается как совокупность учебных программ, выбранных слушателем в логике обозначенного направления (проблемы) повышения квалификации.</w:t>
      </w:r>
    </w:p>
    <w:p w:rsidR="00570F81" w:rsidRDefault="00570F81" w:rsidP="003844F9">
      <w:pPr>
        <w:jc w:val="both"/>
        <w:textAlignment w:val="baseline"/>
      </w:pPr>
      <w:r>
        <w:t>5.4.3. Конструирование образовательной программы повышения квалификации по накопительной системе выполняется педагогом самостоятельно.</w:t>
      </w:r>
    </w:p>
    <w:p w:rsidR="00570F81" w:rsidRDefault="00570F81" w:rsidP="003844F9">
      <w:pPr>
        <w:jc w:val="both"/>
        <w:textAlignment w:val="baseline"/>
      </w:pPr>
      <w:r>
        <w:t>5.4.4. </w:t>
      </w:r>
      <w:r>
        <w:rPr>
          <w:i/>
          <w:iCs/>
          <w:bdr w:val="none" w:sz="0" w:space="0" w:color="auto" w:frame="1"/>
        </w:rPr>
        <w:t>Самостоятельная подготовка </w:t>
      </w:r>
      <w:r>
        <w:t>(самообучение), как форма непрерывного, систематического пополнения и углубления знаний, закрепления практических умений и навыков, является обязательной и проводится по индивидуальному плану, который рассматривается и утверждается на заседании методического объединения.</w:t>
      </w:r>
    </w:p>
    <w:p w:rsidR="00570F81" w:rsidRDefault="00570F81" w:rsidP="003844F9">
      <w:pPr>
        <w:jc w:val="both"/>
        <w:textAlignment w:val="baseline"/>
      </w:pPr>
      <w:r>
        <w:t>5.4.5. Самостоятельная подготовка включает в себя:</w:t>
      </w:r>
    </w:p>
    <w:p w:rsidR="00570F81" w:rsidRDefault="00570F81" w:rsidP="003844F9">
      <w:pPr>
        <w:jc w:val="both"/>
        <w:textAlignment w:val="baseline"/>
      </w:pPr>
      <w:r>
        <w:t>– изучение текущих и вновь принятых законодательных и иных нормативных правовых актов РФ, законов и иных нормативных правовых актов субъектов РФ;</w:t>
      </w:r>
    </w:p>
    <w:p w:rsidR="00570F81" w:rsidRDefault="00570F81" w:rsidP="003844F9">
      <w:pPr>
        <w:jc w:val="both"/>
        <w:textAlignment w:val="baseline"/>
      </w:pPr>
      <w:r>
        <w:t>– регулярное ознакомление с новой юридической, экономической, общественно-государственной, педагогической и другой специальной литературой, материалами средств массовой информации;</w:t>
      </w:r>
    </w:p>
    <w:p w:rsidR="00570F81" w:rsidRDefault="00570F81" w:rsidP="003844F9">
      <w:pPr>
        <w:jc w:val="both"/>
        <w:textAlignment w:val="baseline"/>
      </w:pPr>
      <w:r>
        <w:t>– практическую работу по совершенствованию навыков преподавания, использования информационных технологий и ресурсов;</w:t>
      </w:r>
    </w:p>
    <w:p w:rsidR="00570F81" w:rsidRDefault="00570F81" w:rsidP="003844F9">
      <w:pPr>
        <w:jc w:val="both"/>
        <w:textAlignment w:val="baseline"/>
      </w:pPr>
      <w:r>
        <w:t>– формирование профессионально важных психологических и личностных качеств;</w:t>
      </w:r>
    </w:p>
    <w:p w:rsidR="00570F81" w:rsidRDefault="00570F81" w:rsidP="003844F9">
      <w:pPr>
        <w:jc w:val="both"/>
        <w:textAlignment w:val="baseline"/>
      </w:pPr>
      <w:r>
        <w:t>– изучение и обмен опытом с коллегами;</w:t>
      </w:r>
    </w:p>
    <w:p w:rsidR="00570F81" w:rsidRDefault="00570F81" w:rsidP="003844F9">
      <w:pPr>
        <w:jc w:val="both"/>
        <w:textAlignment w:val="baseline"/>
      </w:pPr>
      <w:r>
        <w:t>– другие способы самостоятельного повышения своего профессионального мастерства.</w:t>
      </w:r>
    </w:p>
    <w:p w:rsidR="00570F81" w:rsidRDefault="00570F81" w:rsidP="003844F9">
      <w:pPr>
        <w:jc w:val="both"/>
        <w:textAlignment w:val="baseline"/>
      </w:pPr>
      <w:r>
        <w:t>5.4.6. </w:t>
      </w:r>
      <w:r>
        <w:rPr>
          <w:i/>
          <w:iCs/>
          <w:bdr w:val="none" w:sz="0" w:space="0" w:color="auto" w:frame="1"/>
        </w:rPr>
        <w:t>Внутреннее обучение </w:t>
      </w:r>
      <w:r>
        <w:t>(повышение квалификации без получения итоговых аттестационных документов) может включать: лекции, семинары, конференции, круглые столы, деятельностные игры, адаптационное обучение для вновь принятых работников, интерактивное обучение, взаимообучение, тренинги, демонстрации опыта и другие. </w:t>
      </w:r>
      <w:r>
        <w:rPr>
          <w:i/>
          <w:iCs/>
          <w:bdr w:val="none" w:sz="0" w:space="0" w:color="auto" w:frame="1"/>
        </w:rPr>
        <w:t>Групповое обучение </w:t>
      </w:r>
      <w:r>
        <w:t>предполагает объединение педагогических работников в специальные группы и обучение в этих группах. При данной форме обучения итоговый результат может быть получен группой. Форма может использоваться для получения, в результате обучения группы, проекта или программы по какому-либо направлению деятельности.</w:t>
      </w:r>
    </w:p>
    <w:p w:rsidR="00570F81" w:rsidRDefault="00570F81" w:rsidP="003844F9">
      <w:pPr>
        <w:jc w:val="both"/>
        <w:textAlignment w:val="baseline"/>
      </w:pPr>
      <w:r>
        <w:t>5.4.7. ОО осуществляет внутреннее обучение собственными обучающими ресурсами или с помощью привлекаемых специалистов.</w:t>
      </w:r>
    </w:p>
    <w:p w:rsidR="00570F81" w:rsidRDefault="00570F81" w:rsidP="003844F9">
      <w:pPr>
        <w:jc w:val="both"/>
        <w:textAlignment w:val="baseline"/>
      </w:pPr>
      <w:r>
        <w:t>5.5. Подготовка, переподготовка и повышение квалификации осуществляется по дневной, вечерней формам обучения, с отрывом, с частичным отрывом, без отрыва от работы с использованием возможностей дистанционных образовательных технологий, путем сочетания этих форм.</w:t>
      </w:r>
    </w:p>
    <w:p w:rsidR="00570F81" w:rsidRDefault="00570F81" w:rsidP="003844F9">
      <w:pPr>
        <w:ind w:left="360" w:right="360"/>
        <w:jc w:val="both"/>
        <w:textAlignment w:val="baseline"/>
      </w:pPr>
      <w:r>
        <w:rPr>
          <w:b/>
          <w:bCs/>
          <w:lang w:val="en-US"/>
        </w:rPr>
        <w:t>V</w:t>
      </w:r>
      <w:r>
        <w:rPr>
          <w:b/>
          <w:lang w:val="en-US"/>
        </w:rPr>
        <w:t>I</w:t>
      </w:r>
      <w:r>
        <w:rPr>
          <w:b/>
          <w:bCs/>
        </w:rPr>
        <w:t>. ФИНАНСОВОЕ ОБЕСПЕЧЕНИЕ</w:t>
      </w:r>
    </w:p>
    <w:p w:rsidR="00570F81" w:rsidRDefault="00570F81" w:rsidP="003844F9">
      <w:pPr>
        <w:jc w:val="both"/>
        <w:textAlignment w:val="baseline"/>
      </w:pPr>
      <w:r>
        <w:t>6.1. Плановое повышение квалификации педагогических работников финансируется из средств бюджета.</w:t>
      </w:r>
    </w:p>
    <w:p w:rsidR="00570F81" w:rsidRDefault="00570F81" w:rsidP="003844F9">
      <w:pPr>
        <w:jc w:val="both"/>
        <w:textAlignment w:val="baseline"/>
      </w:pPr>
      <w:r>
        <w:t>6.2. При направлении работника для повышения квалификации с отрывом от работы за ним сохраняются место работы (должность) и средняя заработная плата.</w:t>
      </w:r>
    </w:p>
    <w:p w:rsidR="00570F81" w:rsidRDefault="00570F81" w:rsidP="003844F9">
      <w:pPr>
        <w:jc w:val="both"/>
        <w:textAlignment w:val="baseline"/>
      </w:pPr>
      <w:r>
        <w:t>6.3. Работникам, направляемым для повышения квалификации с отрывом от работы в другую местность, производится оплата командировочных расходов в порядке и размерах, которые предусмотрены для лиц, направляемых в служебные командировки.</w:t>
      </w:r>
    </w:p>
    <w:p w:rsidR="00570F81" w:rsidRDefault="00570F81" w:rsidP="003844F9">
      <w:pPr>
        <w:jc w:val="both"/>
        <w:textAlignment w:val="baseline"/>
      </w:pPr>
      <w:r>
        <w:t>6.4. Повышение квалификации в форме самообразования осуществляется за счет собственных средств работника.</w:t>
      </w:r>
    </w:p>
    <w:p w:rsidR="00570F81" w:rsidRDefault="00570F81" w:rsidP="003844F9">
      <w:pPr>
        <w:jc w:val="both"/>
        <w:textAlignment w:val="baseline"/>
      </w:pPr>
      <w:r>
        <w:t>6.5. Внутренняя система повышения квалификации производится за счет средств ОО.</w:t>
      </w:r>
    </w:p>
    <w:p w:rsidR="00570F81" w:rsidRDefault="00570F81" w:rsidP="003844F9">
      <w:r>
        <w:rPr>
          <w:b/>
          <w:bCs/>
        </w:rPr>
        <w:t xml:space="preserve">       </w:t>
      </w:r>
      <w:r>
        <w:rPr>
          <w:b/>
          <w:bCs/>
          <w:lang w:val="en-US"/>
        </w:rPr>
        <w:t>V</w:t>
      </w:r>
      <w:r>
        <w:rPr>
          <w:b/>
          <w:lang w:val="en-US"/>
        </w:rPr>
        <w:t>II</w:t>
      </w:r>
      <w:r>
        <w:rPr>
          <w:b/>
        </w:rPr>
        <w:t xml:space="preserve">. </w:t>
      </w:r>
      <w:r>
        <w:rPr>
          <w:b/>
          <w:bCs/>
        </w:rPr>
        <w:t>ЗАКЛЮЧЕНИЕ</w:t>
      </w:r>
    </w:p>
    <w:p w:rsidR="00570F81" w:rsidRDefault="00570F81" w:rsidP="003844F9">
      <w:pPr>
        <w:jc w:val="both"/>
      </w:pPr>
      <w:r>
        <w:t>7.1. Контроль за выполнением настоящего локального акта осуществляет администрация, профсоюзный комитет образовательного учреждения в соответствии со статьей 370 ТК РФ.</w:t>
      </w:r>
    </w:p>
    <w:p w:rsidR="00570F81" w:rsidRDefault="00570F81" w:rsidP="003844F9"/>
    <w:p w:rsidR="00570F81" w:rsidRDefault="00570F81"/>
    <w:sectPr w:rsidR="00570F81" w:rsidSect="00C43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44F9"/>
    <w:rsid w:val="00016A59"/>
    <w:rsid w:val="00020748"/>
    <w:rsid w:val="002B0B33"/>
    <w:rsid w:val="00350D25"/>
    <w:rsid w:val="003844F9"/>
    <w:rsid w:val="00452859"/>
    <w:rsid w:val="004B3550"/>
    <w:rsid w:val="00570F81"/>
    <w:rsid w:val="006001E9"/>
    <w:rsid w:val="009B3CE5"/>
    <w:rsid w:val="00A1242D"/>
    <w:rsid w:val="00B17BB0"/>
    <w:rsid w:val="00B9271A"/>
    <w:rsid w:val="00BB01C4"/>
    <w:rsid w:val="00C43412"/>
    <w:rsid w:val="00D66EBE"/>
    <w:rsid w:val="00DE5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4F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24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4</Pages>
  <Words>1527</Words>
  <Characters>8704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Vas-Nat</dc:creator>
  <cp:keywords/>
  <dc:description/>
  <cp:lastModifiedBy>ДетСад</cp:lastModifiedBy>
  <cp:revision>4</cp:revision>
  <dcterms:created xsi:type="dcterms:W3CDTF">2021-04-21T13:59:00Z</dcterms:created>
  <dcterms:modified xsi:type="dcterms:W3CDTF">2021-05-12T11:37:00Z</dcterms:modified>
</cp:coreProperties>
</file>