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DA" w:rsidRPr="001C3A52" w:rsidRDefault="00ED3CDA" w:rsidP="001C3A52">
      <w:pPr>
        <w:jc w:val="right"/>
        <w:rPr>
          <w:i/>
        </w:rPr>
      </w:pPr>
      <w:r>
        <w:rPr>
          <w:i/>
        </w:rPr>
        <w:t>Приложение №14</w:t>
      </w:r>
    </w:p>
    <w:tbl>
      <w:tblPr>
        <w:tblW w:w="0" w:type="auto"/>
        <w:tblLook w:val="00A0"/>
      </w:tblPr>
      <w:tblGrid>
        <w:gridCol w:w="4111"/>
        <w:gridCol w:w="851"/>
        <w:gridCol w:w="4383"/>
      </w:tblGrid>
      <w:tr w:rsidR="00ED3CDA" w:rsidRPr="00CE23F6" w:rsidTr="005011B9">
        <w:tc>
          <w:tcPr>
            <w:tcW w:w="4111" w:type="dxa"/>
            <w:vAlign w:val="center"/>
          </w:tcPr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Мотивированное мнение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профкома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от____ ___________20__г.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Протокол №____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__________ ___________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 xml:space="preserve">Председатель первичной профсоюзной организации </w:t>
            </w:r>
          </w:p>
          <w:p w:rsidR="00ED3CDA" w:rsidRPr="005011B9" w:rsidRDefault="00ED3CDA" w:rsidP="005011B9">
            <w:pPr>
              <w:jc w:val="center"/>
              <w:rPr>
                <w:b/>
                <w:i/>
                <w:sz w:val="20"/>
                <w:szCs w:val="20"/>
              </w:rPr>
            </w:pPr>
            <w:r w:rsidRPr="005011B9">
              <w:rPr>
                <w:b/>
                <w:i/>
                <w:sz w:val="20"/>
                <w:szCs w:val="20"/>
              </w:rPr>
              <w:t>(Ф.И.О, подпись)</w:t>
            </w:r>
          </w:p>
        </w:tc>
        <w:tc>
          <w:tcPr>
            <w:tcW w:w="851" w:type="dxa"/>
            <w:vAlign w:val="center"/>
          </w:tcPr>
          <w:p w:rsidR="00ED3CDA" w:rsidRPr="005011B9" w:rsidRDefault="00ED3CDA" w:rsidP="005011B9">
            <w:pPr>
              <w:jc w:val="center"/>
              <w:rPr>
                <w:b/>
              </w:rPr>
            </w:pPr>
          </w:p>
        </w:tc>
        <w:tc>
          <w:tcPr>
            <w:tcW w:w="4383" w:type="dxa"/>
            <w:vAlign w:val="center"/>
          </w:tcPr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Утверждаю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_________ ___________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 xml:space="preserve"> Руководитель </w:t>
            </w:r>
          </w:p>
          <w:p w:rsidR="00ED3CDA" w:rsidRPr="005011B9" w:rsidRDefault="00ED3CDA" w:rsidP="005011B9">
            <w:pPr>
              <w:jc w:val="center"/>
              <w:rPr>
                <w:b/>
                <w:i/>
                <w:sz w:val="20"/>
                <w:szCs w:val="20"/>
              </w:rPr>
            </w:pPr>
            <w:r w:rsidRPr="005011B9">
              <w:rPr>
                <w:b/>
                <w:i/>
                <w:sz w:val="20"/>
                <w:szCs w:val="20"/>
              </w:rPr>
              <w:t>(Ф.И.О.,  подпись)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 xml:space="preserve">Приказ  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  <w:r w:rsidRPr="005011B9">
              <w:rPr>
                <w:b/>
              </w:rPr>
              <w:t>от  «___»</w:t>
            </w:r>
            <w:r w:rsidRPr="00CE23F6">
              <w:t xml:space="preserve"> </w:t>
            </w:r>
            <w:r w:rsidRPr="005011B9">
              <w:rPr>
                <w:b/>
              </w:rPr>
              <w:t>_________20__г. №__</w:t>
            </w:r>
          </w:p>
          <w:p w:rsidR="00ED3CDA" w:rsidRPr="005011B9" w:rsidRDefault="00ED3CDA" w:rsidP="005011B9">
            <w:pPr>
              <w:jc w:val="center"/>
              <w:rPr>
                <w:b/>
              </w:rPr>
            </w:pPr>
          </w:p>
        </w:tc>
      </w:tr>
    </w:tbl>
    <w:p w:rsidR="00ED3CDA" w:rsidRDefault="00ED3CDA" w:rsidP="00AD4E08">
      <w:pPr>
        <w:tabs>
          <w:tab w:val="left" w:pos="5610"/>
        </w:tabs>
        <w:rPr>
          <w:b/>
        </w:rPr>
      </w:pPr>
      <w:r>
        <w:rPr>
          <w:b/>
        </w:rPr>
        <w:tab/>
        <w:t>Доведено до сведения работников</w:t>
      </w:r>
    </w:p>
    <w:p w:rsidR="00ED3CDA" w:rsidRDefault="00ED3CDA" w:rsidP="00AD4E08">
      <w:pPr>
        <w:tabs>
          <w:tab w:val="left" w:pos="5610"/>
        </w:tabs>
        <w:rPr>
          <w:b/>
        </w:rPr>
      </w:pPr>
      <w:r>
        <w:rPr>
          <w:b/>
        </w:rPr>
        <w:tab/>
        <w:t>на общем собрании  работников</w:t>
      </w:r>
    </w:p>
    <w:p w:rsidR="00ED3CDA" w:rsidRDefault="00ED3CDA" w:rsidP="00AD4E08">
      <w:pPr>
        <w:tabs>
          <w:tab w:val="left" w:pos="5610"/>
        </w:tabs>
        <w:rPr>
          <w:b/>
        </w:rPr>
      </w:pPr>
      <w:r>
        <w:rPr>
          <w:b/>
        </w:rPr>
        <w:t xml:space="preserve">                                                                                               ___________________20___г.</w:t>
      </w:r>
    </w:p>
    <w:p w:rsidR="00ED3CDA" w:rsidRPr="00CE23F6" w:rsidRDefault="00ED3CDA" w:rsidP="00AD4E08">
      <w:pPr>
        <w:tabs>
          <w:tab w:val="left" w:pos="5700"/>
        </w:tabs>
        <w:rPr>
          <w:b/>
        </w:rPr>
      </w:pPr>
      <w:r>
        <w:rPr>
          <w:b/>
        </w:rPr>
        <w:tab/>
        <w:t>Протокол №___</w:t>
      </w:r>
    </w:p>
    <w:p w:rsidR="00ED3CDA" w:rsidRDefault="00ED3CDA" w:rsidP="00AD4E08">
      <w:pPr>
        <w:jc w:val="center"/>
        <w:rPr>
          <w:b/>
          <w:sz w:val="28"/>
          <w:szCs w:val="28"/>
        </w:rPr>
      </w:pPr>
    </w:p>
    <w:p w:rsidR="00ED3CDA" w:rsidRDefault="00ED3CDA" w:rsidP="00AD4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ED3CDA" w:rsidRDefault="00ED3CDA" w:rsidP="00AD4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предоставления «детского дня»</w:t>
      </w:r>
    </w:p>
    <w:p w:rsidR="00ED3CDA" w:rsidRDefault="00ED3CDA" w:rsidP="00AD4E08">
      <w:pPr>
        <w:jc w:val="center"/>
        <w:rPr>
          <w:b/>
          <w:sz w:val="28"/>
          <w:szCs w:val="28"/>
        </w:rPr>
      </w:pPr>
    </w:p>
    <w:p w:rsidR="00ED3CDA" w:rsidRDefault="00ED3CDA" w:rsidP="006A12C6">
      <w:pPr>
        <w:rPr>
          <w:color w:val="002060"/>
        </w:rPr>
      </w:pPr>
      <w:r>
        <w:rPr>
          <w:b/>
          <w:sz w:val="28"/>
          <w:szCs w:val="28"/>
        </w:rPr>
        <w:t xml:space="preserve"> </w:t>
      </w:r>
      <w:r>
        <w:rPr>
          <w:color w:val="002060"/>
        </w:rPr>
        <w:t xml:space="preserve">  </w:t>
      </w:r>
    </w:p>
    <w:p w:rsidR="00ED3CDA" w:rsidRDefault="00ED3CDA" w:rsidP="00AD4E08">
      <w:pPr>
        <w:jc w:val="both"/>
      </w:pPr>
      <w:r>
        <w:t xml:space="preserve"> 1.  Согласно п. 5 постановления Кабинета Министров  РТ (Совета Министров РТ, СМ РТ) от 14.06.1991 N 261 "О дополнительных мерах по социальной поддержке материнства и детства в ТССР" (далее по тексту - Постановление "о детском дне") женщинам, имеющим детей в возрасте до 16 лет, еженедельно предоставляется не менее 2 часов свободного времени или один свободный день в месяц, полностью или частично оплачиваемый за счет средств предприятий и организаций (так называемый "детский день").</w:t>
      </w:r>
    </w:p>
    <w:p w:rsidR="00ED3CDA" w:rsidRPr="006A12C6" w:rsidRDefault="00ED3CDA" w:rsidP="00AD4E08">
      <w:pPr>
        <w:jc w:val="both"/>
        <w:rPr>
          <w:sz w:val="22"/>
          <w:szCs w:val="22"/>
        </w:rPr>
      </w:pPr>
      <w:r>
        <w:t>2.</w:t>
      </w:r>
      <w:r w:rsidRPr="00AD4E08">
        <w:t xml:space="preserve">  </w:t>
      </w:r>
      <w:r>
        <w:t xml:space="preserve">Данное </w:t>
      </w:r>
      <w:r>
        <w:rPr>
          <w:b/>
        </w:rPr>
        <w:t xml:space="preserve"> </w:t>
      </w:r>
      <w:r>
        <w:t xml:space="preserve">   </w:t>
      </w:r>
      <w:r w:rsidRPr="006A12C6">
        <w:rPr>
          <w:sz w:val="22"/>
          <w:szCs w:val="22"/>
        </w:rPr>
        <w:t>Постановление "о детском дне",  являюще</w:t>
      </w:r>
      <w:r>
        <w:rPr>
          <w:sz w:val="22"/>
          <w:szCs w:val="22"/>
        </w:rPr>
        <w:t>еся</w:t>
      </w:r>
      <w:r w:rsidRPr="006A12C6">
        <w:rPr>
          <w:sz w:val="22"/>
          <w:szCs w:val="22"/>
        </w:rPr>
        <w:t xml:space="preserve"> нормативным правовым актом органа исполнительной власти Республики Татарстан - субъекта РФ, не противоречат положениям ТК РФ и иным федеральным трудовым НПА и не снижают уровень трудовых прав работников.</w:t>
      </w:r>
    </w:p>
    <w:p w:rsidR="00ED3CDA" w:rsidRDefault="00ED3CDA" w:rsidP="00AD4E08">
      <w:pPr>
        <w:jc w:val="both"/>
      </w:pPr>
      <w:r w:rsidRPr="006A12C6">
        <w:t>3.</w:t>
      </w:r>
      <w:r>
        <w:t xml:space="preserve"> Порядок предоставления женщине свободного времени и  его  оплаты  определяет коллективный договор.</w:t>
      </w:r>
    </w:p>
    <w:p w:rsidR="00ED3CDA" w:rsidRPr="00AD4E08" w:rsidRDefault="00ED3CDA" w:rsidP="00AD4E08">
      <w:pPr>
        <w:jc w:val="both"/>
      </w:pPr>
      <w:r>
        <w:t xml:space="preserve">4 </w:t>
      </w:r>
      <w:r w:rsidRPr="00AD4E08">
        <w:t xml:space="preserve"> "</w:t>
      </w:r>
      <w:r>
        <w:t>Д</w:t>
      </w:r>
      <w:r w:rsidRPr="00AD4E08">
        <w:t xml:space="preserve">етский день" </w:t>
      </w:r>
      <w:r>
        <w:t xml:space="preserve"> не может быть </w:t>
      </w:r>
      <w:r w:rsidRPr="00AD4E08">
        <w:t xml:space="preserve"> предоставлен работнику только на основании приказа, </w:t>
      </w:r>
      <w:r>
        <w:t xml:space="preserve">так как </w:t>
      </w:r>
      <w:r w:rsidRPr="00AD4E08">
        <w:t xml:space="preserve"> возникает вероятность конфликта с налоговыми органами. </w:t>
      </w:r>
    </w:p>
    <w:p w:rsidR="00ED3CDA" w:rsidRPr="00AD4E08" w:rsidRDefault="00ED3CDA" w:rsidP="00AD4E08">
      <w:pPr>
        <w:jc w:val="both"/>
        <w:rPr>
          <w:b/>
        </w:rPr>
      </w:pPr>
      <w:r w:rsidRPr="008302F9">
        <w:t xml:space="preserve">5. </w:t>
      </w:r>
      <w:r w:rsidRPr="00AD4E08">
        <w:t xml:space="preserve"> </w:t>
      </w:r>
      <w:r w:rsidRPr="00AD4E08">
        <w:rPr>
          <w:b/>
        </w:rPr>
        <w:t>Работникам образовательных учреждений «детский день» предоставляется на основании:</w:t>
      </w:r>
    </w:p>
    <w:p w:rsidR="00ED3CDA" w:rsidRDefault="00ED3CDA" w:rsidP="00AD4E08">
      <w:pPr>
        <w:numPr>
          <w:ilvl w:val="0"/>
          <w:numId w:val="1"/>
        </w:numPr>
        <w:jc w:val="both"/>
        <w:rPr>
          <w:sz w:val="28"/>
          <w:szCs w:val="28"/>
        </w:rPr>
      </w:pPr>
      <w:r>
        <w:t>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2021-2023 годы;</w:t>
      </w:r>
    </w:p>
    <w:p w:rsidR="00ED3CDA" w:rsidRDefault="00ED3CDA" w:rsidP="00AD4E08">
      <w:pPr>
        <w:numPr>
          <w:ilvl w:val="0"/>
          <w:numId w:val="1"/>
        </w:numPr>
        <w:jc w:val="both"/>
        <w:rPr>
          <w:sz w:val="28"/>
          <w:szCs w:val="28"/>
        </w:rPr>
      </w:pPr>
      <w:r>
        <w:t>муниципального Соглашения между Управлением образования Исполнительного комитета муниципального образования г.Казани и Татарским республиканским комитетом профсоюза работников народного образования и науки на 2021-2023 годы;</w:t>
      </w:r>
    </w:p>
    <w:p w:rsidR="00ED3CDA" w:rsidRDefault="00ED3CDA" w:rsidP="00AD4E08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t>коллективного договора  образовательного учреждения между работодателем (директором, заведующим) и первичной профсоюзной организации</w:t>
      </w:r>
      <w:r>
        <w:br/>
      </w:r>
      <w:r>
        <w:rPr>
          <w:b/>
        </w:rPr>
        <w:t>в разделе «Социальные гарантии, льготы»  отраслевого и муниципального Соглашений записано:</w:t>
      </w:r>
    </w:p>
    <w:p w:rsidR="00ED3CDA" w:rsidRDefault="00ED3CDA" w:rsidP="00AD4E08">
      <w:pPr>
        <w:ind w:left="420"/>
        <w:jc w:val="both"/>
      </w:pPr>
      <w:r>
        <w:t xml:space="preserve">«Предоставление работникам отрасли- женщинам, имеющим детей в возрасте до 16 лет, не менее 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свободных дней в ближайшие каникулы, </w:t>
      </w:r>
      <w:r>
        <w:rPr>
          <w:b/>
        </w:rPr>
        <w:t>полностью оплачиваемые</w:t>
      </w:r>
      <w:r>
        <w:t>».</w:t>
      </w:r>
    </w:p>
    <w:p w:rsidR="00ED3CDA" w:rsidRDefault="00ED3CDA" w:rsidP="008302F9">
      <w:pPr>
        <w:jc w:val="both"/>
      </w:pPr>
      <w:r>
        <w:t>6.  Образовательное учреждение в коллективном договоре  и правилах внутреннего   трудового распорядка устанавливает порядок предоставления «детского дня» на основании Положения о предоставлении  «детского дня»</w:t>
      </w:r>
    </w:p>
    <w:p w:rsidR="00ED3CDA" w:rsidRDefault="00ED3CDA" w:rsidP="00AD4E08">
      <w:pPr>
        <w:ind w:left="420"/>
        <w:jc w:val="center"/>
        <w:rPr>
          <w:b/>
          <w:sz w:val="28"/>
          <w:szCs w:val="28"/>
        </w:rPr>
      </w:pPr>
    </w:p>
    <w:p w:rsidR="00ED3CDA" w:rsidRDefault="00ED3CDA" w:rsidP="008302F9">
      <w:pPr>
        <w:ind w:left="142"/>
        <w:jc w:val="both"/>
      </w:pPr>
      <w:r>
        <w:rPr>
          <w:b/>
        </w:rPr>
        <w:t xml:space="preserve">7.  </w:t>
      </w:r>
      <w:r w:rsidRPr="008302F9">
        <w:t>«Детский день»</w:t>
      </w:r>
      <w:r>
        <w:rPr>
          <w:b/>
        </w:rPr>
        <w:t xml:space="preserve"> </w:t>
      </w:r>
      <w:r>
        <w:t>предоставляется по  личному заявлению работника  в строгом соответствии с Положением о «детском дне» на основании приказа (распоряжения) руководителя образовательного учреждения за фактически отработанное время.</w:t>
      </w:r>
    </w:p>
    <w:p w:rsidR="00ED3CDA" w:rsidRPr="008302F9" w:rsidRDefault="00ED3CDA" w:rsidP="006A12C6">
      <w:pPr>
        <w:jc w:val="both"/>
      </w:pPr>
      <w:r>
        <w:t>8.</w:t>
      </w:r>
      <w:r w:rsidRPr="00AD4E08">
        <w:t xml:space="preserve">  </w:t>
      </w:r>
      <w:r w:rsidRPr="008302F9">
        <w:t xml:space="preserve">Данное положение не распространяется на женщин, работающих по режиму неполного рабочего дня или находящихся в очередном отпуске, в отпуске по уходу за ребенком до 3-х лет. Суммирование свободного времени не допускается. </w:t>
      </w:r>
    </w:p>
    <w:p w:rsidR="00ED3CDA" w:rsidRDefault="00ED3CDA" w:rsidP="008302F9">
      <w:pPr>
        <w:jc w:val="both"/>
        <w:rPr>
          <w:sz w:val="28"/>
          <w:szCs w:val="28"/>
        </w:rPr>
      </w:pPr>
      <w:r>
        <w:t xml:space="preserve">9.  </w:t>
      </w:r>
      <w:r w:rsidRPr="008302F9">
        <w:t xml:space="preserve">Локальный акт  «Положение  о </w:t>
      </w:r>
      <w:r>
        <w:t xml:space="preserve"> порядке  </w:t>
      </w:r>
      <w:r w:rsidRPr="008302F9">
        <w:t>предоставлени</w:t>
      </w:r>
      <w:r>
        <w:t>я</w:t>
      </w:r>
      <w:r w:rsidRPr="008302F9">
        <w:t xml:space="preserve"> «детского дня»</w:t>
      </w:r>
      <w:r>
        <w:t xml:space="preserve"> разрабатывается в учреждении образования и вводится в действие приказом (распоряжением) руководителя образовательного учреждения с учетом мотивированного мнения первичной профсоюзной организации.</w:t>
      </w:r>
    </w:p>
    <w:p w:rsidR="00ED3CDA" w:rsidRDefault="00ED3CDA"/>
    <w:sectPr w:rsidR="00ED3CDA" w:rsidSect="00956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422AE"/>
    <w:multiLevelType w:val="hybridMultilevel"/>
    <w:tmpl w:val="301E5D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4E08"/>
    <w:rsid w:val="000772D7"/>
    <w:rsid w:val="000A01BB"/>
    <w:rsid w:val="001C3A52"/>
    <w:rsid w:val="00394B07"/>
    <w:rsid w:val="005011B9"/>
    <w:rsid w:val="006058A3"/>
    <w:rsid w:val="006A12C6"/>
    <w:rsid w:val="006B5337"/>
    <w:rsid w:val="00816443"/>
    <w:rsid w:val="008302F9"/>
    <w:rsid w:val="00956338"/>
    <w:rsid w:val="00A06C5B"/>
    <w:rsid w:val="00AD4E08"/>
    <w:rsid w:val="00CE23F6"/>
    <w:rsid w:val="00ED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E0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D4E08"/>
    <w:pPr>
      <w:jc w:val="both"/>
    </w:pPr>
    <w:rPr>
      <w:rFonts w:ascii="Times New Roman" w:hAnsi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85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530</Words>
  <Characters>3023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3</cp:revision>
  <dcterms:created xsi:type="dcterms:W3CDTF">2021-04-21T10:58:00Z</dcterms:created>
  <dcterms:modified xsi:type="dcterms:W3CDTF">2021-05-12T10:52:00Z</dcterms:modified>
</cp:coreProperties>
</file>