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3D" w:rsidRPr="00154933" w:rsidRDefault="00A13F3D" w:rsidP="00650ED4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Приложение №12</w:t>
      </w:r>
    </w:p>
    <w:p w:rsidR="00A13F3D" w:rsidRPr="00CE23F6" w:rsidRDefault="00A13F3D" w:rsidP="00650ED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0A0"/>
      </w:tblPr>
      <w:tblGrid>
        <w:gridCol w:w="4111"/>
        <w:gridCol w:w="851"/>
        <w:gridCol w:w="4383"/>
      </w:tblGrid>
      <w:tr w:rsidR="00A13F3D" w:rsidRPr="001223DD" w:rsidTr="001223DD">
        <w:tc>
          <w:tcPr>
            <w:tcW w:w="4111" w:type="dxa"/>
            <w:vAlign w:val="center"/>
          </w:tcPr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Мотивированное мнение</w:t>
            </w:r>
          </w:p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профкома</w:t>
            </w:r>
          </w:p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от____ ___________20__г.</w:t>
            </w:r>
          </w:p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Протокол №____</w:t>
            </w:r>
          </w:p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__________ ___________</w:t>
            </w:r>
          </w:p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 xml:space="preserve">Председатель первичной профсоюзной организации </w:t>
            </w:r>
          </w:p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223DD">
              <w:rPr>
                <w:rFonts w:ascii="Times New Roman" w:hAnsi="Times New Roman"/>
                <w:b/>
                <w:i/>
                <w:sz w:val="20"/>
                <w:szCs w:val="20"/>
              </w:rPr>
              <w:t>(Ф.И.О, подпись)</w:t>
            </w:r>
          </w:p>
        </w:tc>
        <w:tc>
          <w:tcPr>
            <w:tcW w:w="851" w:type="dxa"/>
            <w:vAlign w:val="center"/>
          </w:tcPr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83" w:type="dxa"/>
            <w:vAlign w:val="center"/>
          </w:tcPr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_________ ___________</w:t>
            </w:r>
          </w:p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 xml:space="preserve"> Руководитель </w:t>
            </w:r>
          </w:p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223DD">
              <w:rPr>
                <w:rFonts w:ascii="Times New Roman" w:hAnsi="Times New Roman"/>
                <w:b/>
                <w:i/>
                <w:sz w:val="20"/>
                <w:szCs w:val="20"/>
              </w:rPr>
              <w:t>(Ф.И.О.,  подпись)</w:t>
            </w:r>
          </w:p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 xml:space="preserve">Приказ  </w:t>
            </w:r>
          </w:p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от  «___»</w:t>
            </w:r>
            <w:r w:rsidRPr="00122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_________20__г. №__</w:t>
            </w:r>
          </w:p>
          <w:p w:rsidR="00A13F3D" w:rsidRPr="001223DD" w:rsidRDefault="00A13F3D" w:rsidP="00122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13F3D" w:rsidRDefault="00A13F3D" w:rsidP="004B70B5">
      <w:pPr>
        <w:tabs>
          <w:tab w:val="left" w:pos="561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  <w:t>Доведено до сведения работников</w:t>
      </w:r>
    </w:p>
    <w:p w:rsidR="00A13F3D" w:rsidRDefault="00A13F3D" w:rsidP="004B70B5">
      <w:pPr>
        <w:tabs>
          <w:tab w:val="left" w:pos="561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  <w:t>на общем собрании  работников</w:t>
      </w:r>
    </w:p>
    <w:p w:rsidR="00A13F3D" w:rsidRDefault="00A13F3D" w:rsidP="004B70B5">
      <w:pPr>
        <w:tabs>
          <w:tab w:val="left" w:pos="561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___________________20___г.</w:t>
      </w:r>
    </w:p>
    <w:p w:rsidR="00A13F3D" w:rsidRPr="00CE23F6" w:rsidRDefault="00A13F3D" w:rsidP="00524934">
      <w:pPr>
        <w:tabs>
          <w:tab w:val="left" w:pos="570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  <w:t>Протокол №___</w:t>
      </w:r>
    </w:p>
    <w:p w:rsidR="00A13F3D" w:rsidRPr="00CE23F6" w:rsidRDefault="00A13F3D" w:rsidP="00650ED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3F3D" w:rsidRPr="00CE23F6" w:rsidRDefault="00A13F3D" w:rsidP="00650E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E23F6">
        <w:rPr>
          <w:rFonts w:ascii="Times New Roman" w:hAnsi="Times New Roman"/>
          <w:b/>
          <w:sz w:val="24"/>
          <w:szCs w:val="24"/>
          <w:lang w:eastAsia="ru-RU"/>
        </w:rPr>
        <w:t>ПОЛОЖЕНИЕ</w:t>
      </w:r>
    </w:p>
    <w:p w:rsidR="00A13F3D" w:rsidRPr="00CE23F6" w:rsidRDefault="00A13F3D" w:rsidP="00650E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E23F6">
        <w:rPr>
          <w:rFonts w:ascii="Times New Roman" w:hAnsi="Times New Roman"/>
          <w:b/>
          <w:sz w:val="24"/>
          <w:szCs w:val="24"/>
          <w:lang w:eastAsia="ru-RU"/>
        </w:rPr>
        <w:t>о порядке и условиях предоставления дополнительных отпусков работникам</w:t>
      </w:r>
    </w:p>
    <w:p w:rsidR="00A13F3D" w:rsidRDefault="00A13F3D" w:rsidP="00650E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бюджетного дошкольного образовательного учреждения «Детский сад №5 комбинированного вида» Приволжского района г.Казани </w:t>
      </w:r>
    </w:p>
    <w:p w:rsidR="00A13F3D" w:rsidRPr="00CE23F6" w:rsidRDefault="00A13F3D" w:rsidP="00650E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smartTag w:uri="urn:schemas-microsoft-com:office:smarttags" w:element="place">
        <w:r w:rsidRPr="00CE23F6">
          <w:rPr>
            <w:rFonts w:ascii="Times New Roman" w:hAnsi="Times New Roman"/>
            <w:b/>
            <w:sz w:val="24"/>
            <w:szCs w:val="24"/>
            <w:lang w:val="en-US" w:eastAsia="ru-RU"/>
          </w:rPr>
          <w:t>I</w:t>
        </w:r>
        <w:r w:rsidRPr="00CE23F6">
          <w:rPr>
            <w:rFonts w:ascii="Times New Roman" w:hAnsi="Times New Roman"/>
            <w:b/>
            <w:sz w:val="24"/>
            <w:szCs w:val="24"/>
            <w:lang w:eastAsia="ru-RU"/>
          </w:rPr>
          <w:t>.</w:t>
        </w:r>
      </w:smartTag>
      <w:r w:rsidRPr="00CE23F6">
        <w:rPr>
          <w:rFonts w:ascii="Times New Roman" w:hAnsi="Times New Roman"/>
          <w:b/>
          <w:sz w:val="24"/>
          <w:szCs w:val="24"/>
          <w:lang w:eastAsia="ru-RU"/>
        </w:rPr>
        <w:t xml:space="preserve"> Общие положения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1.1. Настоящее Положение разработано в соответствии с:</w:t>
      </w:r>
    </w:p>
    <w:p w:rsidR="00A13F3D" w:rsidRPr="00CE23F6" w:rsidRDefault="00A13F3D" w:rsidP="00CE23F6">
      <w:pPr>
        <w:pStyle w:val="ListParagraph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Трудовым Кодексом Российской Федерации;</w:t>
      </w:r>
    </w:p>
    <w:p w:rsidR="00A13F3D" w:rsidRDefault="00A13F3D" w:rsidP="00CE23F6">
      <w:pPr>
        <w:pStyle w:val="ListParagraph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 xml:space="preserve"> Постановлением правительства РФ от 11.12.2002 г. №884 «Об утверждении правил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бюджета»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13F3D" w:rsidRDefault="00A13F3D" w:rsidP="0078186E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Отраслевым Соглашением  между МОиН РТ и республиканским комитетом Профсоюза работников народного образования и науки на 2021-2023 годы;</w:t>
      </w:r>
    </w:p>
    <w:p w:rsidR="00A13F3D" w:rsidRDefault="00A13F3D" w:rsidP="0078186E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Муниципальным Соглашением между УО ИКМО г.Казани и 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республиканским комитетом Профсоюза работников народного образования и науки на 2021-2023 годы;</w:t>
      </w:r>
    </w:p>
    <w:p w:rsidR="00A13F3D" w:rsidRPr="00BC6B9E" w:rsidRDefault="00A13F3D" w:rsidP="0078186E">
      <w:pPr>
        <w:pStyle w:val="ListParagraph"/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5EBB">
        <w:rPr>
          <w:rFonts w:ascii="Times New Roman" w:hAnsi="Times New Roman"/>
          <w:color w:val="000000"/>
          <w:shd w:val="clear" w:color="auto" w:fill="FFFFFF"/>
        </w:rPr>
        <w:t>Информационн</w:t>
      </w:r>
      <w:r>
        <w:rPr>
          <w:rFonts w:ascii="Times New Roman" w:hAnsi="Times New Roman"/>
          <w:color w:val="000000"/>
          <w:shd w:val="clear" w:color="auto" w:fill="FFFFFF"/>
        </w:rPr>
        <w:t>ым</w:t>
      </w:r>
      <w:r w:rsidRPr="002F5EBB">
        <w:rPr>
          <w:rFonts w:ascii="Times New Roman" w:hAnsi="Times New Roman"/>
          <w:color w:val="000000"/>
          <w:shd w:val="clear" w:color="auto" w:fill="FFFFFF"/>
        </w:rPr>
        <w:t xml:space="preserve"> письм</w:t>
      </w:r>
      <w:r>
        <w:rPr>
          <w:rFonts w:ascii="Times New Roman" w:hAnsi="Times New Roman"/>
          <w:color w:val="000000"/>
          <w:shd w:val="clear" w:color="auto" w:fill="FFFFFF"/>
        </w:rPr>
        <w:t>ом</w:t>
      </w:r>
      <w:r w:rsidRPr="002F5EBB">
        <w:rPr>
          <w:rFonts w:ascii="Times New Roman" w:hAnsi="Times New Roman"/>
          <w:color w:val="000000"/>
          <w:shd w:val="clear" w:color="auto" w:fill="FFFFFF"/>
        </w:rPr>
        <w:t xml:space="preserve"> Минтруда РФ от 13.02.2013 «О порядке предоставления работникам, занятым на работах с вредными и (или) опасными условиями труда, сокращенной продолжительности рабочего времени, ежегодного дополнительного оплачиваемого отпуска</w:t>
      </w:r>
      <w:r>
        <w:rPr>
          <w:rFonts w:ascii="Times New Roman" w:hAnsi="Times New Roman"/>
          <w:color w:val="000000"/>
          <w:shd w:val="clear" w:color="auto" w:fill="FFFFFF"/>
        </w:rPr>
        <w:t>;</w:t>
      </w:r>
    </w:p>
    <w:p w:rsidR="00A13F3D" w:rsidRPr="0078186E" w:rsidRDefault="00A13F3D" w:rsidP="0078186E">
      <w:pPr>
        <w:pStyle w:val="ListParagraph"/>
        <w:numPr>
          <w:ilvl w:val="0"/>
          <w:numId w:val="5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186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Типовым положением об оценке условий труда на рабочих местах и порядке применения отраслевых перечней работ, на которых могут устанавливаться доплаты </w:t>
      </w:r>
      <w:r w:rsidRPr="0078186E">
        <w:rPr>
          <w:rFonts w:ascii="Times New Roman" w:hAnsi="Times New Roman"/>
          <w:sz w:val="24"/>
          <w:szCs w:val="24"/>
          <w:shd w:val="clear" w:color="auto" w:fill="FFFFFF"/>
        </w:rPr>
        <w:t>рабочим за условия труда, утвержденным Постановлением Госкомтруда СССР, Президиума ВЦСПС от 03.10.1986 № 387/22 78</w:t>
      </w:r>
      <w:r w:rsidRPr="0078186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года "Об утверждении списка производств, цехов, профессий и должностей с вредными условиями труда, работа в которых дает право на дополнительный отпуск и сокращенный рабочий день"</w:t>
      </w:r>
    </w:p>
    <w:p w:rsidR="00A13F3D" w:rsidRPr="0078186E" w:rsidRDefault="00A13F3D" w:rsidP="00154933">
      <w:pPr>
        <w:pStyle w:val="NormalWeb"/>
        <w:spacing w:before="0" w:beforeAutospacing="0" w:after="0" w:afterAutospacing="0"/>
        <w:ind w:firstLine="567"/>
        <w:jc w:val="both"/>
      </w:pPr>
      <w:r w:rsidRPr="0078186E">
        <w:t>1.2. Целью настоящего Положения является систематизация видов предоставления дополнительны</w:t>
      </w:r>
      <w:r>
        <w:t xml:space="preserve">х отпусков работникам МБДОУ «Детский сад №5 комбинированного вида» Приволжского района </w:t>
      </w:r>
      <w:r w:rsidRPr="0078186E">
        <w:t xml:space="preserve">г. Казани  </w:t>
      </w:r>
      <w:r w:rsidRPr="0078186E">
        <w:rPr>
          <w:b/>
        </w:rPr>
        <w:t>(далее – учреждение)</w:t>
      </w:r>
      <w:r w:rsidRPr="0078186E">
        <w:t xml:space="preserve"> в соответствии с действующими федеральными, региональными законами и иными нормативными правовыми актами РФ, РТ, муниципального образования города Казани, Уставом образовательной организации.</w:t>
      </w:r>
    </w:p>
    <w:p w:rsidR="00A13F3D" w:rsidRPr="0078186E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186E">
        <w:rPr>
          <w:rFonts w:ascii="Times New Roman" w:hAnsi="Times New Roman"/>
          <w:sz w:val="24"/>
          <w:szCs w:val="24"/>
          <w:lang w:eastAsia="ru-RU"/>
        </w:rPr>
        <w:t>1.3. Настоящее Положение является локальным актом, устанавливающим порядок предоставления дополнительных отпусков работникам  учреждения и регламентирующим на основании действующего трудового законодательства порядок предоставления:</w:t>
      </w:r>
    </w:p>
    <w:p w:rsidR="00A13F3D" w:rsidRPr="00CE23F6" w:rsidRDefault="00A13F3D" w:rsidP="00CE23F6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186E">
        <w:rPr>
          <w:rFonts w:ascii="Times New Roman" w:hAnsi="Times New Roman"/>
          <w:sz w:val="24"/>
          <w:szCs w:val="24"/>
          <w:lang w:eastAsia="ru-RU"/>
        </w:rPr>
        <w:t>ежегодных дополнительных оплачиваемых отпусков за работу в условиях, отличающихся от нормальных</w:t>
      </w:r>
      <w:r w:rsidRPr="00CE23F6">
        <w:rPr>
          <w:rFonts w:ascii="Times New Roman" w:hAnsi="Times New Roman"/>
          <w:sz w:val="24"/>
          <w:szCs w:val="24"/>
          <w:lang w:eastAsia="ru-RU"/>
        </w:rPr>
        <w:t>;</w:t>
      </w:r>
    </w:p>
    <w:p w:rsidR="00A13F3D" w:rsidRDefault="00A13F3D" w:rsidP="00CE23F6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ежегодных дополнительных оплачиваемых отпусков за ненормированный рабочий день;</w:t>
      </w:r>
    </w:p>
    <w:p w:rsidR="00A13F3D" w:rsidRDefault="00A13F3D" w:rsidP="00CE23F6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дополнительных оплачиваемых отпусков на основании Соглашений, коллективных договоров в целях социальной поддержки работников;</w:t>
      </w:r>
    </w:p>
    <w:p w:rsidR="00A13F3D" w:rsidRPr="00CE23F6" w:rsidRDefault="00A13F3D" w:rsidP="00CE23F6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отпуск без сохранения заработной платы</w:t>
      </w:r>
    </w:p>
    <w:p w:rsidR="00A13F3D" w:rsidRPr="0010530C" w:rsidRDefault="00A13F3D" w:rsidP="00CE23F6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</w:p>
    <w:p w:rsidR="00A13F3D" w:rsidRDefault="00A13F3D" w:rsidP="00972DF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E23F6"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 w:rsidRPr="00CE23F6">
        <w:rPr>
          <w:rFonts w:ascii="Times New Roman" w:hAnsi="Times New Roman"/>
          <w:b/>
          <w:sz w:val="24"/>
          <w:szCs w:val="24"/>
          <w:lang w:eastAsia="ru-RU"/>
        </w:rPr>
        <w:t>. Порядок предоставления ежегодных дополнительных оплачиваемых отпусков за работу в условиях, отличающихся от нормальных</w:t>
      </w:r>
    </w:p>
    <w:p w:rsidR="00A13F3D" w:rsidRPr="00CE23F6" w:rsidRDefault="00A13F3D" w:rsidP="00972DF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13F3D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2.1.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2.2. Ежегодный дополнительный оплачиваемый отпуск предоставляется работникам, условия  труда  на рабочих местах которых по результатам специальной оценки условий труда отнесены к вредным условиям труда 2,3 или 4 степени либо опасным условиям труда.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В соответствии с Постановлением Госкомтруда СССР и Президиума ВЦСПС от 25 октября 1974 года №298/П-22 «Об утверждении списка производств, цехов, профессий и должностей с вредными условиями труда, работа в которых дает право на дополнительный отпуск и сокращенный рабочий день», с последующими изменениями и дополнениями и на основании проведенной специальной оценки условий труда (</w:t>
      </w:r>
      <w:r>
        <w:rPr>
          <w:rFonts w:ascii="Times New Roman" w:hAnsi="Times New Roman"/>
          <w:sz w:val="24"/>
          <w:szCs w:val="24"/>
          <w:lang w:eastAsia="ru-RU"/>
        </w:rPr>
        <w:t>СОУТ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) в соответствии с ФЗ №426-ФЗ от 28.12.2013 г. «О специальной оценке условий труда», по условиям труда в </w:t>
      </w:r>
      <w:r w:rsidRPr="00E70EBA">
        <w:rPr>
          <w:rFonts w:ascii="Times New Roman" w:hAnsi="Times New Roman"/>
          <w:sz w:val="24"/>
          <w:szCs w:val="24"/>
          <w:lang w:eastAsia="ru-RU"/>
        </w:rPr>
        <w:t>учреждении</w:t>
      </w:r>
      <w:r w:rsidRPr="00E70EB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color w:val="FF0000"/>
          <w:sz w:val="24"/>
          <w:szCs w:val="24"/>
        </w:rPr>
        <w:t xml:space="preserve"> Отчета о проведении СОУТ в организации от </w:t>
      </w:r>
      <w:r w:rsidRPr="00154933">
        <w:rPr>
          <w:rFonts w:ascii="Times New Roman" w:hAnsi="Times New Roman"/>
          <w:color w:val="FF0000"/>
          <w:sz w:val="24"/>
          <w:szCs w:val="24"/>
          <w:highlight w:val="red"/>
        </w:rPr>
        <w:t>____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54933">
        <w:rPr>
          <w:rFonts w:ascii="Times New Roman" w:hAnsi="Times New Roman"/>
          <w:color w:val="FF0000"/>
          <w:sz w:val="24"/>
          <w:szCs w:val="24"/>
          <w:highlight w:val="red"/>
        </w:rPr>
        <w:t>_____</w:t>
      </w:r>
      <w:r>
        <w:rPr>
          <w:rFonts w:ascii="Times New Roman" w:hAnsi="Times New Roman"/>
          <w:color w:val="FF0000"/>
          <w:sz w:val="24"/>
          <w:szCs w:val="24"/>
        </w:rPr>
        <w:t>_20</w:t>
      </w:r>
      <w:r w:rsidRPr="00154933">
        <w:rPr>
          <w:rFonts w:ascii="Times New Roman" w:hAnsi="Times New Roman"/>
          <w:color w:val="FF0000"/>
          <w:sz w:val="24"/>
          <w:szCs w:val="24"/>
          <w:highlight w:val="red"/>
        </w:rPr>
        <w:t>___</w:t>
      </w:r>
      <w:r>
        <w:rPr>
          <w:rFonts w:ascii="Times New Roman" w:hAnsi="Times New Roman"/>
          <w:color w:val="FF0000"/>
          <w:sz w:val="24"/>
          <w:szCs w:val="24"/>
        </w:rPr>
        <w:t xml:space="preserve">_г. </w:t>
      </w:r>
      <w:r w:rsidRPr="00972DF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sz w:val="24"/>
          <w:szCs w:val="24"/>
          <w:lang w:eastAsia="ru-RU"/>
        </w:rPr>
        <w:t>право на предоставление ежегодного дополнительного оплачиваемого отпуска за работу в условиях, имеющих неблагоприятное воздействие на здоровье человека вредных физических факторов имеют следующие работники:</w:t>
      </w:r>
    </w:p>
    <w:p w:rsidR="00A13F3D" w:rsidRPr="00CE23F6" w:rsidRDefault="00A13F3D" w:rsidP="00CE23F6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повар, постоянно работающий у плиты;</w:t>
      </w:r>
    </w:p>
    <w:p w:rsidR="00A13F3D" w:rsidRPr="00CE23F6" w:rsidRDefault="00A13F3D" w:rsidP="00CE23F6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рабочий</w:t>
      </w:r>
      <w:r w:rsidRPr="00CE23F6">
        <w:rPr>
          <w:rFonts w:ascii="Times New Roman" w:hAnsi="Times New Roman"/>
          <w:b/>
          <w:i/>
          <w:sz w:val="24"/>
          <w:szCs w:val="24"/>
        </w:rPr>
        <w:t xml:space="preserve"> по стирке белья;</w:t>
      </w:r>
    </w:p>
    <w:p w:rsidR="00A13F3D" w:rsidRPr="00CE23F6" w:rsidRDefault="00A13F3D" w:rsidP="00CE23F6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уборщик служебных помещений, занятый уборкой наружных (общественных) уборных и санузлов;</w:t>
      </w:r>
    </w:p>
    <w:p w:rsidR="00A13F3D" w:rsidRPr="00CE23F6" w:rsidRDefault="00A13F3D" w:rsidP="00CE23F6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 xml:space="preserve">медицинская сестра </w:t>
      </w:r>
      <w:r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CE23F6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hAnsi="Times New Roman"/>
          <w:sz w:val="24"/>
          <w:szCs w:val="24"/>
          <w:lang w:eastAsia="ru-RU"/>
        </w:rPr>
        <w:t>Дополнительный отпуск за работу в условиях, имеющих неблагоприятное воздействие на здоровье человека вредных физических факторов,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CE23F6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Дополнительный отпуск за работу в условиях, имеющих неблагоприятное воздействие на здоровье человека вредных физических факторов, </w:t>
      </w:r>
      <w:r>
        <w:rPr>
          <w:rFonts w:ascii="Times New Roman" w:hAnsi="Times New Roman"/>
          <w:sz w:val="24"/>
          <w:szCs w:val="24"/>
          <w:lang w:eastAsia="ru-RU"/>
        </w:rPr>
        <w:t>при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суммировании с основным отпуском должен быть пересчитан в календарные дни и оплачен за общее количество календарных дней отпуска.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Порядок пересчета: к последнему дню ежегодного отпуска, установленного в календарных днях, присоединяется дополнительный отпуск первоначально по календарю в рабочих днях, исчисленных по шестидневной рабочей неделе, а затем пересчитывается в календарные дни.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В случае переноса неиспользования дополнительного отпуска при увольнении право на указанный отпуск реализуется в порядке, установленным трудовом законодательством РФ для ежегодных оплачиваемых отпусков.</w:t>
      </w:r>
    </w:p>
    <w:p w:rsidR="00A13F3D" w:rsidRPr="004B70B5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 xml:space="preserve">Оплата дополнительных отпусков, предоставляемых работникам за работу в условиях, имеющих неблагоприятное воздействие на здоровье человека вредных физических факторов, производится в пределах фонда оплаты труда </w:t>
      </w:r>
      <w:r w:rsidRPr="004B70B5">
        <w:rPr>
          <w:rFonts w:ascii="Times New Roman" w:hAnsi="Times New Roman"/>
          <w:sz w:val="24"/>
          <w:szCs w:val="24"/>
          <w:lang w:eastAsia="ru-RU"/>
        </w:rPr>
        <w:t>учреждения.</w:t>
      </w:r>
    </w:p>
    <w:p w:rsidR="00A13F3D" w:rsidRPr="00CC39CE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r w:rsidRPr="00CC39CE">
        <w:rPr>
          <w:rFonts w:ascii="Times New Roman" w:hAnsi="Times New Roman"/>
          <w:sz w:val="24"/>
          <w:szCs w:val="24"/>
          <w:lang w:eastAsia="ru-RU"/>
        </w:rPr>
        <w:t>2.5.</w:t>
      </w:r>
      <w:r w:rsidRPr="00CC39CE">
        <w:rPr>
          <w:rFonts w:ascii="Times New Roman" w:hAnsi="Times New Roman"/>
          <w:sz w:val="24"/>
          <w:szCs w:val="24"/>
        </w:rPr>
        <w:t xml:space="preserve"> Работодатель ведет учет времени, фактически отработанного каждым работником в условиях  </w:t>
      </w:r>
      <w:r w:rsidRPr="00CC39CE">
        <w:rPr>
          <w:rFonts w:ascii="Times New Roman" w:hAnsi="Times New Roman"/>
          <w:sz w:val="24"/>
          <w:szCs w:val="24"/>
          <w:lang w:eastAsia="ru-RU"/>
        </w:rPr>
        <w:t>имеющих неблагоприятное воздействие на здоровье человека вредных физических факторов.</w:t>
      </w:r>
    </w:p>
    <w:p w:rsidR="00A13F3D" w:rsidRPr="00CC39CE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39CE">
        <w:rPr>
          <w:rFonts w:ascii="Times New Roman" w:hAnsi="Times New Roman"/>
          <w:sz w:val="24"/>
          <w:szCs w:val="24"/>
          <w:lang w:eastAsia="ru-RU"/>
        </w:rPr>
        <w:t xml:space="preserve">2.6. Продолжительность ежегодного дополнительного оплачиваемого отпуска  конкретного работника устанавливается трудовым договором с учетом специальной оценки условий труда. </w:t>
      </w:r>
      <w:r w:rsidRPr="00CC39CE">
        <w:rPr>
          <w:rFonts w:ascii="Times New Roman" w:hAnsi="Times New Roman"/>
          <w:b/>
          <w:sz w:val="24"/>
          <w:szCs w:val="24"/>
          <w:lang w:eastAsia="ru-RU"/>
        </w:rPr>
        <w:t>Минимальная</w:t>
      </w:r>
      <w:r w:rsidRPr="00CC39CE">
        <w:rPr>
          <w:rFonts w:ascii="Times New Roman" w:hAnsi="Times New Roman"/>
          <w:sz w:val="24"/>
          <w:szCs w:val="24"/>
          <w:lang w:eastAsia="ru-RU"/>
        </w:rPr>
        <w:t xml:space="preserve"> продолжительность ежегодного дополнительного оплачиваемого отпуска составляет 7 </w:t>
      </w:r>
      <w:r w:rsidRPr="00CC39CE">
        <w:rPr>
          <w:rFonts w:ascii="Times New Roman" w:hAnsi="Times New Roman"/>
          <w:b/>
          <w:sz w:val="24"/>
          <w:szCs w:val="24"/>
          <w:lang w:eastAsia="ru-RU"/>
        </w:rPr>
        <w:t xml:space="preserve">календарных </w:t>
      </w:r>
      <w:r w:rsidRPr="00CC39CE">
        <w:rPr>
          <w:rFonts w:ascii="Times New Roman" w:hAnsi="Times New Roman"/>
          <w:sz w:val="24"/>
          <w:szCs w:val="24"/>
          <w:lang w:eastAsia="ru-RU"/>
        </w:rPr>
        <w:t>дней.</w:t>
      </w:r>
    </w:p>
    <w:bookmarkEnd w:id="0"/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3F3D" w:rsidRPr="00CE23F6" w:rsidRDefault="00A13F3D" w:rsidP="004B70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23F6">
        <w:rPr>
          <w:rFonts w:ascii="Times New Roman" w:hAnsi="Times New Roman"/>
          <w:b/>
          <w:sz w:val="24"/>
          <w:szCs w:val="24"/>
        </w:rPr>
        <w:t xml:space="preserve">Перечень </w:t>
      </w:r>
    </w:p>
    <w:p w:rsidR="00A13F3D" w:rsidRPr="00CE23F6" w:rsidRDefault="00A13F3D" w:rsidP="004B70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23F6">
        <w:rPr>
          <w:rFonts w:ascii="Times New Roman" w:hAnsi="Times New Roman"/>
          <w:b/>
          <w:sz w:val="24"/>
          <w:szCs w:val="24"/>
        </w:rPr>
        <w:t xml:space="preserve"> работ, профессий и должностей с вредными условиями труда, работа в которых дает право на дополнительный отпуск и сокращенный рабочий день</w:t>
      </w:r>
    </w:p>
    <w:p w:rsidR="00A13F3D" w:rsidRPr="00CE23F6" w:rsidRDefault="00A13F3D" w:rsidP="004B70B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23F6">
        <w:rPr>
          <w:rFonts w:ascii="Times New Roman" w:hAnsi="Times New Roman"/>
          <w:b/>
          <w:sz w:val="24"/>
          <w:szCs w:val="24"/>
        </w:rPr>
        <w:t xml:space="preserve">(извлечение) </w:t>
      </w:r>
    </w:p>
    <w:p w:rsidR="00A13F3D" w:rsidRPr="00CE23F6" w:rsidRDefault="00A13F3D" w:rsidP="004B70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29"/>
        <w:gridCol w:w="3969"/>
        <w:gridCol w:w="2718"/>
        <w:gridCol w:w="1755"/>
      </w:tblGrid>
      <w:tr w:rsidR="00A13F3D" w:rsidRPr="001223DD" w:rsidTr="001223DD">
        <w:tc>
          <w:tcPr>
            <w:tcW w:w="1129" w:type="dxa"/>
          </w:tcPr>
          <w:p w:rsidR="00A13F3D" w:rsidRPr="001223DD" w:rsidRDefault="00A13F3D" w:rsidP="001223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</w:p>
          <w:p w:rsidR="00A13F3D" w:rsidRPr="001223DD" w:rsidRDefault="00A13F3D" w:rsidP="001223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По «Списку»</w:t>
            </w:r>
          </w:p>
        </w:tc>
        <w:tc>
          <w:tcPr>
            <w:tcW w:w="3969" w:type="dxa"/>
          </w:tcPr>
          <w:p w:rsidR="00A13F3D" w:rsidRPr="001223DD" w:rsidRDefault="00A13F3D" w:rsidP="001223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Наименование производств, цехов, профессий и должностей</w:t>
            </w:r>
          </w:p>
        </w:tc>
        <w:tc>
          <w:tcPr>
            <w:tcW w:w="2718" w:type="dxa"/>
          </w:tcPr>
          <w:p w:rsidR="00A13F3D" w:rsidRPr="001223DD" w:rsidRDefault="00A13F3D" w:rsidP="001223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Продолжительность доп.отпуск.</w:t>
            </w:r>
          </w:p>
          <w:p w:rsidR="00A13F3D" w:rsidRPr="001223DD" w:rsidRDefault="00A13F3D" w:rsidP="001223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(в раб.днях)</w:t>
            </w:r>
          </w:p>
        </w:tc>
        <w:tc>
          <w:tcPr>
            <w:tcW w:w="1755" w:type="dxa"/>
          </w:tcPr>
          <w:p w:rsidR="00A13F3D" w:rsidRPr="001223DD" w:rsidRDefault="00A13F3D" w:rsidP="001223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Продолжит</w:t>
            </w:r>
          </w:p>
          <w:p w:rsidR="00A13F3D" w:rsidRPr="001223DD" w:rsidRDefault="00A13F3D" w:rsidP="001223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сокращен. раб. дня</w:t>
            </w:r>
          </w:p>
          <w:p w:rsidR="00A13F3D" w:rsidRPr="001223DD" w:rsidRDefault="00A13F3D" w:rsidP="001223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(в часах)</w:t>
            </w:r>
          </w:p>
        </w:tc>
      </w:tr>
      <w:tr w:rsidR="00A13F3D" w:rsidRPr="001223DD" w:rsidTr="001223DD">
        <w:trPr>
          <w:trHeight w:val="354"/>
        </w:trPr>
        <w:tc>
          <w:tcPr>
            <w:tcW w:w="1129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718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3D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13F3D" w:rsidRPr="001223DD" w:rsidTr="001223DD">
        <w:tc>
          <w:tcPr>
            <w:tcW w:w="1129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3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13F3D" w:rsidRPr="001223DD" w:rsidRDefault="00A13F3D" w:rsidP="001223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3DD">
              <w:rPr>
                <w:rFonts w:ascii="Times New Roman" w:hAnsi="Times New Roman"/>
                <w:sz w:val="24"/>
                <w:szCs w:val="24"/>
              </w:rPr>
              <w:t>Средний медицинский персонал</w:t>
            </w:r>
          </w:p>
        </w:tc>
        <w:tc>
          <w:tcPr>
            <w:tcW w:w="2718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3D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55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F3D" w:rsidRPr="001223DD" w:rsidTr="001223DD">
        <w:tc>
          <w:tcPr>
            <w:tcW w:w="1129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3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13F3D" w:rsidRPr="001223DD" w:rsidRDefault="00A13F3D" w:rsidP="001223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3DD">
              <w:rPr>
                <w:rFonts w:ascii="Times New Roman" w:hAnsi="Times New Roman"/>
                <w:sz w:val="24"/>
                <w:szCs w:val="24"/>
              </w:rPr>
              <w:t>Машинистка, постоянно работающая на пишущей машинке</w:t>
            </w:r>
          </w:p>
        </w:tc>
        <w:tc>
          <w:tcPr>
            <w:tcW w:w="2718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3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F3D" w:rsidRPr="001223DD" w:rsidTr="001223DD">
        <w:tc>
          <w:tcPr>
            <w:tcW w:w="1129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3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13F3D" w:rsidRPr="001223DD" w:rsidRDefault="00A13F3D" w:rsidP="001223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3DD">
              <w:rPr>
                <w:rFonts w:ascii="Times New Roman" w:hAnsi="Times New Roman"/>
                <w:sz w:val="24"/>
                <w:szCs w:val="24"/>
              </w:rPr>
              <w:t>Повар, постоянно работающий у плиты</w:t>
            </w:r>
          </w:p>
        </w:tc>
        <w:tc>
          <w:tcPr>
            <w:tcW w:w="2718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3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F3D" w:rsidRPr="001223DD" w:rsidTr="001223DD">
        <w:tc>
          <w:tcPr>
            <w:tcW w:w="1129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3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A13F3D" w:rsidRPr="001223DD" w:rsidRDefault="00A13F3D" w:rsidP="001223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3DD">
              <w:rPr>
                <w:rFonts w:ascii="Times New Roman" w:hAnsi="Times New Roman"/>
                <w:sz w:val="24"/>
                <w:szCs w:val="24"/>
              </w:rPr>
              <w:t xml:space="preserve">Рабочий по стирке белья </w:t>
            </w:r>
            <w:r w:rsidRPr="001223DD">
              <w:rPr>
                <w:rFonts w:ascii="Times New Roman" w:hAnsi="Times New Roman"/>
                <w:color w:val="FF0000"/>
                <w:sz w:val="24"/>
                <w:szCs w:val="24"/>
              </w:rPr>
              <w:t>(ручная стирка)</w:t>
            </w:r>
          </w:p>
        </w:tc>
        <w:tc>
          <w:tcPr>
            <w:tcW w:w="2718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3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A13F3D" w:rsidRPr="001223DD" w:rsidRDefault="00A13F3D" w:rsidP="00122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3F3D" w:rsidRDefault="00A13F3D" w:rsidP="004B70B5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13F3D" w:rsidRDefault="00A13F3D" w:rsidP="00740838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1"/>
        <w:rPr>
          <w:rFonts w:ascii="Times New Roman" w:hAnsi="Times New Roman"/>
          <w:b/>
          <w:spacing w:val="2"/>
          <w:sz w:val="24"/>
          <w:szCs w:val="24"/>
        </w:rPr>
      </w:pPr>
      <w:r w:rsidRPr="00CE23F6">
        <w:rPr>
          <w:rFonts w:ascii="Times New Roman" w:hAnsi="Times New Roman"/>
          <w:b/>
          <w:sz w:val="24"/>
          <w:szCs w:val="24"/>
          <w:lang w:val="en-US" w:eastAsia="ru-RU"/>
        </w:rPr>
        <w:t>III</w:t>
      </w:r>
      <w:r w:rsidRPr="00CE23F6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07AAD">
        <w:rPr>
          <w:rFonts w:ascii="Times New Roman" w:hAnsi="Times New Roman"/>
          <w:b/>
          <w:spacing w:val="2"/>
          <w:sz w:val="24"/>
          <w:szCs w:val="24"/>
        </w:rPr>
        <w:t xml:space="preserve">Правила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 Республики Татарстан  </w:t>
      </w:r>
    </w:p>
    <w:p w:rsidR="00A13F3D" w:rsidRPr="00507AAD" w:rsidRDefault="00A13F3D" w:rsidP="00740838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1"/>
        <w:rPr>
          <w:rFonts w:ascii="Times New Roman" w:hAnsi="Times New Roman"/>
          <w:b/>
          <w:spacing w:val="2"/>
          <w:sz w:val="24"/>
          <w:szCs w:val="24"/>
        </w:rPr>
      </w:pPr>
      <w:r w:rsidRPr="00507AAD">
        <w:rPr>
          <w:rFonts w:ascii="Times New Roman" w:hAnsi="Times New Roman"/>
          <w:b/>
          <w:spacing w:val="2"/>
          <w:sz w:val="24"/>
          <w:szCs w:val="24"/>
        </w:rPr>
        <w:t>(утв. постановлением КМ РТ от 26 мая 2003 г. N 280)</w:t>
      </w:r>
    </w:p>
    <w:p w:rsidR="00A13F3D" w:rsidRPr="00507AAD" w:rsidRDefault="00A13F3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/>
          <w:spacing w:val="2"/>
          <w:sz w:val="24"/>
          <w:szCs w:val="24"/>
        </w:rPr>
        <w:t>1. Ежегодный дополнительный оплачиваемый отпуск работникам с ненормированным рабочим днем (далее - дополнительный отпуск) предоставляется за работу в условиях ненормированного рабочего дня отдельным работникам организаций, финансируемых за счет средств бюджета Республики Татарстан,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времени.</w:t>
      </w:r>
    </w:p>
    <w:p w:rsidR="00A13F3D" w:rsidRPr="00507AAD" w:rsidRDefault="00A13F3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/>
          <w:spacing w:val="2"/>
          <w:sz w:val="24"/>
          <w:szCs w:val="24"/>
        </w:rPr>
        <w:t>2. Перечень должностей работников с ненормированным рабочим днем устанавливается коллективным договором, соглашениями или локальным нормативным правовым актом, принимаемым с учетом мнения представительного органа работников. </w:t>
      </w:r>
    </w:p>
    <w:p w:rsidR="00A13F3D" w:rsidRPr="00507AAD" w:rsidRDefault="00A13F3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507AAD">
        <w:rPr>
          <w:rFonts w:ascii="Times New Roman" w:hAnsi="Times New Roman"/>
          <w:spacing w:val="2"/>
          <w:sz w:val="24"/>
          <w:szCs w:val="24"/>
        </w:rPr>
        <w:t>В перечень должностей работников с ненормированным рабочим днем включается руководящий, технический и хозяйственный персонал и другие лица, труд которых в течение рабочего дня не поддается точному учету,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продолжительности.</w:t>
      </w:r>
    </w:p>
    <w:p w:rsidR="00A13F3D" w:rsidRPr="00507AAD" w:rsidRDefault="00A13F3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/>
          <w:spacing w:val="2"/>
          <w:sz w:val="24"/>
          <w:szCs w:val="24"/>
        </w:rPr>
        <w:t>3. Продолжительность дополнительного отпуска, предоставляемого работникам с ненормированным рабочим днем, не может быть менее трех календарных дней.</w:t>
      </w:r>
    </w:p>
    <w:p w:rsidR="00A13F3D" w:rsidRPr="00507AAD" w:rsidRDefault="00A13F3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507AAD">
        <w:rPr>
          <w:rFonts w:ascii="Times New Roman" w:hAnsi="Times New Roman"/>
          <w:spacing w:val="2"/>
          <w:sz w:val="24"/>
          <w:szCs w:val="24"/>
        </w:rPr>
        <w:t>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</w:t>
      </w:r>
    </w:p>
    <w:p w:rsidR="00A13F3D" w:rsidRPr="00507AAD" w:rsidRDefault="00A13F3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507AAD">
        <w:rPr>
          <w:rFonts w:ascii="Times New Roman" w:hAnsi="Times New Roman"/>
          <w:spacing w:val="2"/>
          <w:sz w:val="24"/>
          <w:szCs w:val="24"/>
        </w:rPr>
        <w:t>Работодатель ведет учет времени, фактически отработанного каждым работником в условиях ненормированного рабочего дня.</w:t>
      </w:r>
    </w:p>
    <w:p w:rsidR="00A13F3D" w:rsidRPr="00507AAD" w:rsidRDefault="00A13F3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/>
          <w:spacing w:val="2"/>
          <w:sz w:val="24"/>
          <w:szCs w:val="24"/>
        </w:rPr>
        <w:t>4. Право на дополнительный отпуск возникает у работника независимо от продолжительности работы в условиях ненормированного рабочего дня. </w:t>
      </w:r>
    </w:p>
    <w:p w:rsidR="00A13F3D" w:rsidRPr="00507AAD" w:rsidRDefault="00A13F3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/>
          <w:spacing w:val="2"/>
          <w:sz w:val="24"/>
          <w:szCs w:val="24"/>
        </w:rPr>
        <w:t>5. Дополнительный отпуск, предоставляемый работникам с ненормированным рабочим днем,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A13F3D" w:rsidRPr="00507AAD" w:rsidRDefault="00A13F3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507AAD">
        <w:rPr>
          <w:rFonts w:ascii="Times New Roman" w:hAnsi="Times New Roman"/>
          <w:spacing w:val="2"/>
          <w:sz w:val="24"/>
          <w:szCs w:val="24"/>
        </w:rPr>
        <w:t>Нерабочие праздничные дни, приходящиеся на период дополнительного отпуска, в число календарных дней отпуска не включаются.</w:t>
      </w:r>
    </w:p>
    <w:p w:rsidR="00A13F3D" w:rsidRPr="00507AAD" w:rsidRDefault="00A13F3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/>
          <w:spacing w:val="2"/>
          <w:sz w:val="24"/>
          <w:szCs w:val="24"/>
        </w:rPr>
        <w:t>6.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A13F3D" w:rsidRDefault="00A13F3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3.</w:t>
      </w:r>
      <w:r w:rsidRPr="00507AAD">
        <w:rPr>
          <w:rFonts w:ascii="Times New Roman" w:hAnsi="Times New Roman"/>
          <w:spacing w:val="2"/>
          <w:sz w:val="24"/>
          <w:szCs w:val="24"/>
        </w:rPr>
        <w:t>7. 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A13F3D" w:rsidRPr="00CE23F6" w:rsidRDefault="00A13F3D" w:rsidP="00507AA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pacing w:val="2"/>
          <w:sz w:val="24"/>
          <w:szCs w:val="24"/>
        </w:rPr>
        <w:t>3.8.</w:t>
      </w:r>
      <w:r w:rsidRPr="00507AA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E70EBA">
        <w:rPr>
          <w:rFonts w:ascii="Times New Roman" w:hAnsi="Times New Roman"/>
          <w:sz w:val="24"/>
          <w:szCs w:val="24"/>
          <w:lang w:eastAsia="ru-RU"/>
        </w:rPr>
        <w:t xml:space="preserve">учреждении 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установлен следующий </w:t>
      </w:r>
      <w:r w:rsidRPr="00CE23F6">
        <w:rPr>
          <w:rFonts w:ascii="Times New Roman" w:hAnsi="Times New Roman"/>
          <w:b/>
          <w:sz w:val="24"/>
          <w:szCs w:val="24"/>
          <w:lang w:eastAsia="ru-RU"/>
        </w:rPr>
        <w:t>перечень должностей работников с ненормированным рабочим днем и имеющим право на дополнительный отпуск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не менее 3-х рабочих дней</w:t>
      </w:r>
      <w:r w:rsidRPr="00CE23F6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A13F3D" w:rsidRPr="00CE23F6" w:rsidRDefault="00A13F3D" w:rsidP="00581106">
      <w:pPr>
        <w:pStyle w:val="ListParagraph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E23F6">
        <w:rPr>
          <w:rFonts w:ascii="Times New Roman" w:hAnsi="Times New Roman"/>
          <w:b/>
          <w:i/>
          <w:sz w:val="24"/>
          <w:szCs w:val="24"/>
          <w:lang w:eastAsia="ru-RU"/>
        </w:rPr>
        <w:t>заместитель директора по административно-хозяйственной работе (завхоз)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;</w:t>
      </w:r>
      <w:r w:rsidRPr="00CE23F6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A13F3D" w:rsidRDefault="00A13F3D" w:rsidP="00507AAD">
      <w:pPr>
        <w:pStyle w:val="ListParagraph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E23F6">
        <w:rPr>
          <w:rFonts w:ascii="Times New Roman" w:hAnsi="Times New Roman"/>
          <w:b/>
          <w:i/>
          <w:sz w:val="24"/>
          <w:szCs w:val="24"/>
          <w:lang w:eastAsia="ru-RU"/>
        </w:rPr>
        <w:t>секретарь –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  <w:lang w:eastAsia="ru-RU"/>
        </w:rPr>
        <w:t>машинистка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;</w:t>
      </w:r>
      <w:r w:rsidRPr="00CE23F6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A13F3D" w:rsidRDefault="00A13F3D" w:rsidP="00507AAD">
      <w:pPr>
        <w:pStyle w:val="ListParagraph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заведующий библиотекой, библиотекарь;</w:t>
      </w:r>
    </w:p>
    <w:p w:rsidR="00A13F3D" w:rsidRPr="00CE23F6" w:rsidRDefault="00A13F3D" w:rsidP="00507AAD">
      <w:pPr>
        <w:pStyle w:val="ListParagraph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заведующий производством школьной столовой</w:t>
      </w:r>
    </w:p>
    <w:p w:rsidR="00A13F3D" w:rsidRDefault="00A13F3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A13F3D" w:rsidRDefault="00A13F3D" w:rsidP="00507A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A13F3D" w:rsidRPr="00507AAD" w:rsidRDefault="00A13F3D" w:rsidP="0084218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07AAD">
        <w:rPr>
          <w:rFonts w:ascii="Times New Roman" w:hAnsi="Times New Roman"/>
          <w:b/>
          <w:sz w:val="24"/>
          <w:szCs w:val="24"/>
        </w:rPr>
        <w:t>ЖУРНАЛ</w:t>
      </w:r>
    </w:p>
    <w:p w:rsidR="00A13F3D" w:rsidRPr="00507AAD" w:rsidRDefault="00A13F3D" w:rsidP="00507A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07AAD">
        <w:rPr>
          <w:rFonts w:ascii="Times New Roman" w:hAnsi="Times New Roman"/>
          <w:b/>
          <w:sz w:val="24"/>
          <w:szCs w:val="24"/>
        </w:rPr>
        <w:t>учета рабочего времени, отработанного работниками в режиме ненормированного рабочего дня</w:t>
      </w:r>
    </w:p>
    <w:p w:rsidR="00A13F3D" w:rsidRPr="00507AAD" w:rsidRDefault="00A13F3D" w:rsidP="00507AA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"/>
        <w:gridCol w:w="1701"/>
        <w:gridCol w:w="1276"/>
        <w:gridCol w:w="1843"/>
        <w:gridCol w:w="1417"/>
        <w:gridCol w:w="1418"/>
        <w:gridCol w:w="2046"/>
      </w:tblGrid>
      <w:tr w:rsidR="00A13F3D" w:rsidRPr="001223DD" w:rsidTr="00CC39CE">
        <w:trPr>
          <w:jc w:val="center"/>
        </w:trPr>
        <w:tc>
          <w:tcPr>
            <w:tcW w:w="630" w:type="dxa"/>
            <w:vAlign w:val="center"/>
          </w:tcPr>
          <w:p w:rsidR="00A13F3D" w:rsidRPr="001223DD" w:rsidRDefault="00A13F3D" w:rsidP="0050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223DD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701" w:type="dxa"/>
            <w:vAlign w:val="center"/>
          </w:tcPr>
          <w:p w:rsidR="00A13F3D" w:rsidRPr="001223DD" w:rsidRDefault="00A13F3D" w:rsidP="0050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223DD">
              <w:rPr>
                <w:rFonts w:ascii="Times New Roman" w:hAnsi="Times New Roman"/>
                <w:b/>
                <w:sz w:val="16"/>
                <w:szCs w:val="16"/>
              </w:rPr>
              <w:t>Фамилия, инициалы, должность (специальность, профессия), структурное подразделение</w:t>
            </w:r>
          </w:p>
        </w:tc>
        <w:tc>
          <w:tcPr>
            <w:tcW w:w="1276" w:type="dxa"/>
            <w:vAlign w:val="center"/>
          </w:tcPr>
          <w:p w:rsidR="00A13F3D" w:rsidRPr="001223DD" w:rsidRDefault="00A13F3D" w:rsidP="0050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223DD">
              <w:rPr>
                <w:rFonts w:ascii="Times New Roman" w:hAnsi="Times New Roman"/>
                <w:b/>
                <w:sz w:val="16"/>
                <w:szCs w:val="16"/>
              </w:rPr>
              <w:t>Табельный номер</w:t>
            </w:r>
          </w:p>
        </w:tc>
        <w:tc>
          <w:tcPr>
            <w:tcW w:w="1843" w:type="dxa"/>
            <w:vAlign w:val="center"/>
          </w:tcPr>
          <w:p w:rsidR="00A13F3D" w:rsidRPr="001223DD" w:rsidRDefault="00A13F3D" w:rsidP="0050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223DD">
              <w:rPr>
                <w:rFonts w:ascii="Times New Roman" w:hAnsi="Times New Roman"/>
                <w:b/>
                <w:sz w:val="16"/>
                <w:szCs w:val="16"/>
              </w:rPr>
              <w:t xml:space="preserve">Поручение работодателя (причина привлечения к работе в режиме ненормированного </w:t>
            </w:r>
          </w:p>
          <w:p w:rsidR="00A13F3D" w:rsidRPr="001223DD" w:rsidRDefault="00A13F3D" w:rsidP="0050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223DD">
              <w:rPr>
                <w:rFonts w:ascii="Times New Roman" w:hAnsi="Times New Roman"/>
                <w:b/>
                <w:sz w:val="16"/>
                <w:szCs w:val="16"/>
              </w:rPr>
              <w:t>рабочего дня)</w:t>
            </w:r>
          </w:p>
        </w:tc>
        <w:tc>
          <w:tcPr>
            <w:tcW w:w="1417" w:type="dxa"/>
            <w:vAlign w:val="center"/>
          </w:tcPr>
          <w:p w:rsidR="00A13F3D" w:rsidRPr="001223DD" w:rsidRDefault="00A13F3D" w:rsidP="0050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223DD">
              <w:rPr>
                <w:rFonts w:ascii="Times New Roman" w:hAnsi="Times New Roman"/>
                <w:b/>
                <w:sz w:val="16"/>
                <w:szCs w:val="16"/>
              </w:rPr>
              <w:t>Дата привлечения к работе</w:t>
            </w:r>
          </w:p>
        </w:tc>
        <w:tc>
          <w:tcPr>
            <w:tcW w:w="1418" w:type="dxa"/>
            <w:vAlign w:val="center"/>
          </w:tcPr>
          <w:p w:rsidR="00A13F3D" w:rsidRPr="001223DD" w:rsidRDefault="00A13F3D" w:rsidP="0050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223DD">
              <w:rPr>
                <w:rFonts w:ascii="Times New Roman" w:hAnsi="Times New Roman"/>
                <w:b/>
                <w:sz w:val="16"/>
                <w:szCs w:val="16"/>
              </w:rPr>
              <w:t>Время привлечения к работе</w:t>
            </w:r>
          </w:p>
        </w:tc>
        <w:tc>
          <w:tcPr>
            <w:tcW w:w="2046" w:type="dxa"/>
            <w:vAlign w:val="center"/>
          </w:tcPr>
          <w:p w:rsidR="00A13F3D" w:rsidRPr="001223DD" w:rsidRDefault="00A13F3D" w:rsidP="0050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223DD">
              <w:rPr>
                <w:rFonts w:ascii="Times New Roman" w:hAnsi="Times New Roman"/>
                <w:b/>
                <w:sz w:val="16"/>
                <w:szCs w:val="16"/>
              </w:rPr>
              <w:t>Общая продолжительность отработанного в рабочий день времени</w:t>
            </w:r>
          </w:p>
        </w:tc>
      </w:tr>
    </w:tbl>
    <w:p w:rsidR="00A13F3D" w:rsidRPr="0021632C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13F3D" w:rsidRPr="00CE23F6" w:rsidRDefault="00A13F3D" w:rsidP="003D33F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E23F6">
        <w:rPr>
          <w:rFonts w:ascii="Times New Roman" w:hAnsi="Times New Roman"/>
          <w:b/>
          <w:sz w:val="24"/>
          <w:szCs w:val="24"/>
          <w:lang w:val="en-US" w:eastAsia="ru-RU"/>
        </w:rPr>
        <w:t>VI</w:t>
      </w:r>
      <w:r w:rsidRPr="00CE23F6">
        <w:rPr>
          <w:rFonts w:ascii="Times New Roman" w:hAnsi="Times New Roman"/>
          <w:b/>
          <w:sz w:val="24"/>
          <w:szCs w:val="24"/>
          <w:lang w:eastAsia="ru-RU"/>
        </w:rPr>
        <w:t>. Порядок предоставления ежегодных дополнительных оплачиваемых отпусков в целях социальной защиты работников</w:t>
      </w:r>
    </w:p>
    <w:p w:rsidR="00A13F3D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4.1. В соответствии с п.9.1.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. Соглашения между Управлением образования Исполнительного комитета и муниципального образования города Казани и     Татарским республиканским комитетом профсоюза работников народного образования и науки на </w:t>
      </w:r>
      <w:r>
        <w:rPr>
          <w:rFonts w:ascii="Times New Roman" w:hAnsi="Times New Roman"/>
          <w:sz w:val="24"/>
          <w:szCs w:val="24"/>
          <w:lang w:eastAsia="ru-RU"/>
        </w:rPr>
        <w:t xml:space="preserve">2021-2023годы,                                                                                                                                                                                   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ст. 116 ТК РФ работникам 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 </w:t>
      </w:r>
      <w:r w:rsidRPr="00E70EBA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hAnsi="Times New Roman"/>
          <w:sz w:val="24"/>
          <w:szCs w:val="24"/>
          <w:lang w:eastAsia="ru-RU"/>
        </w:rPr>
        <w:t>, проработавшим в течение учебного года без листа нетрудоспособности, предоставляется дополнительный оплачиваемый отпуск в количестве 3</w:t>
      </w:r>
      <w:r>
        <w:rPr>
          <w:rFonts w:ascii="Times New Roman" w:hAnsi="Times New Roman"/>
          <w:sz w:val="24"/>
          <w:szCs w:val="24"/>
          <w:lang w:eastAsia="ru-RU"/>
        </w:rPr>
        <w:t>-х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32B42">
        <w:rPr>
          <w:rFonts w:ascii="Times New Roman" w:hAnsi="Times New Roman"/>
          <w:b/>
          <w:sz w:val="24"/>
          <w:szCs w:val="24"/>
          <w:lang w:eastAsia="ru-RU"/>
        </w:rPr>
        <w:t>календарных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дней.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 xml:space="preserve">4.2. Право на дополнительный отпуск возникает у работника, проработавшего </w:t>
      </w:r>
      <w:r w:rsidRPr="00087CE9">
        <w:rPr>
          <w:rFonts w:ascii="Times New Roman" w:hAnsi="Times New Roman"/>
          <w:b/>
          <w:sz w:val="24"/>
          <w:szCs w:val="24"/>
          <w:lang w:eastAsia="ru-RU"/>
        </w:rPr>
        <w:t>с 1 сентября по 31 августа текущего учебного года без листа нетрудоспособности</w:t>
      </w:r>
      <w:r w:rsidRPr="00CE23F6">
        <w:rPr>
          <w:rFonts w:ascii="Times New Roman" w:hAnsi="Times New Roman"/>
          <w:sz w:val="24"/>
          <w:szCs w:val="24"/>
          <w:lang w:eastAsia="ru-RU"/>
        </w:rPr>
        <w:t>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4.3. Дополнительный отпуск, предоставляемый работникам, проработавшим в течении учебного года без листа нетрудоспособности,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4.4. </w:t>
      </w:r>
      <w:r>
        <w:rPr>
          <w:rFonts w:ascii="Times New Roman" w:hAnsi="Times New Roman"/>
          <w:sz w:val="24"/>
          <w:szCs w:val="24"/>
          <w:lang w:eastAsia="ru-RU"/>
        </w:rPr>
        <w:t xml:space="preserve">На основании коллективного договора образовательной организации, 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ст. 116 ТК РФ не освобожденному председателю </w:t>
      </w:r>
      <w:r>
        <w:rPr>
          <w:rFonts w:ascii="Times New Roman" w:hAnsi="Times New Roman"/>
          <w:sz w:val="24"/>
          <w:szCs w:val="24"/>
          <w:lang w:eastAsia="ru-RU"/>
        </w:rPr>
        <w:t xml:space="preserve">первичной профсоюзной организации учреждения,  может </w:t>
      </w:r>
      <w:r w:rsidRPr="00CE23F6">
        <w:rPr>
          <w:rFonts w:ascii="Times New Roman" w:hAnsi="Times New Roman"/>
          <w:sz w:val="24"/>
          <w:szCs w:val="24"/>
          <w:lang w:eastAsia="ru-RU"/>
        </w:rPr>
        <w:t>предоставля</w:t>
      </w:r>
      <w:r>
        <w:rPr>
          <w:rFonts w:ascii="Times New Roman" w:hAnsi="Times New Roman"/>
          <w:sz w:val="24"/>
          <w:szCs w:val="24"/>
          <w:lang w:eastAsia="ru-RU"/>
        </w:rPr>
        <w:t xml:space="preserve">ться 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дополнительный оплачиваемый отпуск в количестве </w:t>
      </w:r>
      <w:r>
        <w:rPr>
          <w:rFonts w:ascii="Times New Roman" w:hAnsi="Times New Roman"/>
          <w:sz w:val="24"/>
          <w:szCs w:val="24"/>
          <w:lang w:eastAsia="ru-RU"/>
        </w:rPr>
        <w:t>________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32B42">
        <w:rPr>
          <w:rFonts w:ascii="Times New Roman" w:hAnsi="Times New Roman"/>
          <w:b/>
          <w:sz w:val="24"/>
          <w:szCs w:val="24"/>
          <w:lang w:eastAsia="ru-RU"/>
        </w:rPr>
        <w:t>календарных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дней.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4.5.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hAnsi="Times New Roman"/>
          <w:sz w:val="24"/>
          <w:szCs w:val="24"/>
          <w:lang w:eastAsia="ru-RU"/>
        </w:rPr>
        <w:t>Право на дополнительный оплачиваемый отпуск возникает у не освобожденного председателя профкома, проработавшего функции председателя первичной профсоюзной организации не менее календарного года.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4.6. Дополнительный отпуск, предоставляемый не освобожденному председателю профкома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 xml:space="preserve">Оплата дополнительного отпуска, предоставляемого не освобожденному председателю профкома производится в пределах фонда оплаты труда </w:t>
      </w:r>
      <w:r>
        <w:rPr>
          <w:rFonts w:ascii="Times New Roman" w:hAnsi="Times New Roman"/>
          <w:sz w:val="24"/>
          <w:szCs w:val="24"/>
          <w:lang w:eastAsia="ru-RU"/>
        </w:rPr>
        <w:t>учреждения.</w:t>
      </w:r>
    </w:p>
    <w:p w:rsidR="00A13F3D" w:rsidRPr="003966D8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13F3D" w:rsidRDefault="00A13F3D" w:rsidP="003D33F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E23F6"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 w:rsidRPr="00CE23F6">
        <w:rPr>
          <w:rFonts w:ascii="Times New Roman" w:hAnsi="Times New Roman"/>
          <w:b/>
          <w:sz w:val="24"/>
          <w:szCs w:val="24"/>
          <w:lang w:eastAsia="ru-RU"/>
        </w:rPr>
        <w:t>. Порядок предоставления отпуска без сохранения заработной платы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 xml:space="preserve">5.1.В соответствии со ст.128 ТК РФ работникам </w:t>
      </w:r>
      <w:r w:rsidRPr="00E70EBA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может быть предоставлен отпуск без сохранения заработной платы по семейным обстоятельствам и другим уважительным причинам.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5.2. Отпуск без сохранения заработной платы предоставляется работнику на основании письменного заявления. Продолжительность отпуска определяется по соглашению между работодателем и работником.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 xml:space="preserve">5.3. </w:t>
      </w:r>
      <w:r>
        <w:rPr>
          <w:rFonts w:ascii="Times New Roman" w:hAnsi="Times New Roman"/>
          <w:sz w:val="24"/>
          <w:szCs w:val="24"/>
          <w:lang w:eastAsia="ru-RU"/>
        </w:rPr>
        <w:t xml:space="preserve">Руководитель 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70EBA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3D33F3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CE23F6">
        <w:rPr>
          <w:rFonts w:ascii="Times New Roman" w:hAnsi="Times New Roman"/>
          <w:b/>
          <w:sz w:val="24"/>
          <w:szCs w:val="24"/>
          <w:lang w:eastAsia="ru-RU"/>
        </w:rPr>
        <w:t>обязан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hAnsi="Times New Roman"/>
          <w:b/>
          <w:sz w:val="24"/>
          <w:szCs w:val="24"/>
          <w:lang w:eastAsia="ru-RU"/>
        </w:rPr>
        <w:t>на основании письменного заявления работников предоставить отпуск без сохранения заработной платы:</w:t>
      </w:r>
    </w:p>
    <w:p w:rsidR="00A13F3D" w:rsidRPr="00CE23F6" w:rsidRDefault="00A13F3D" w:rsidP="00CE23F6">
      <w:pPr>
        <w:pStyle w:val="ListParagraph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участникам Великой отечественной войны- 35 календарных дней в году;</w:t>
      </w:r>
    </w:p>
    <w:p w:rsidR="00A13F3D" w:rsidRPr="00CE23F6" w:rsidRDefault="00A13F3D" w:rsidP="00CE23F6">
      <w:pPr>
        <w:pStyle w:val="ListParagraph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работающим пенсионерам по возрасту – 14 календарных дней в году;</w:t>
      </w:r>
    </w:p>
    <w:p w:rsidR="00A13F3D" w:rsidRPr="00CE23F6" w:rsidRDefault="00A13F3D" w:rsidP="00CE23F6">
      <w:pPr>
        <w:pStyle w:val="ListParagraph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родителям и женам (мужьям) военнослужащих,</w:t>
      </w:r>
      <w:r>
        <w:rPr>
          <w:rFonts w:ascii="Times New Roman" w:hAnsi="Times New Roman"/>
          <w:b/>
          <w:i/>
          <w:sz w:val="24"/>
          <w:szCs w:val="24"/>
        </w:rPr>
        <w:t xml:space="preserve"> сотрудников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 </w:t>
      </w:r>
      <w:r w:rsidRPr="00CE23F6">
        <w:rPr>
          <w:rFonts w:ascii="Times New Roman" w:hAnsi="Times New Roman"/>
          <w:b/>
          <w:i/>
          <w:sz w:val="24"/>
          <w:szCs w:val="24"/>
        </w:rPr>
        <w:t xml:space="preserve">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службы- 14 календарных дней в году;</w:t>
      </w:r>
    </w:p>
    <w:p w:rsidR="00A13F3D" w:rsidRPr="00CE23F6" w:rsidRDefault="00A13F3D" w:rsidP="00CE23F6">
      <w:pPr>
        <w:pStyle w:val="ListParagraph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работающим инвалидам – 60 календарных дней в году;</w:t>
      </w:r>
    </w:p>
    <w:p w:rsidR="00A13F3D" w:rsidRPr="00CE23F6" w:rsidRDefault="00A13F3D" w:rsidP="00CE23F6">
      <w:pPr>
        <w:pStyle w:val="ListParagraph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 xml:space="preserve">работникам, имеющим двух и более детей в возрасте до 14 лет, имеющим ребенка-инвалида в возрасте до 18 лет, одинокой матери, воспитывающей ребенка в возрасте до 14 лет, одинокому отцу, воспитывающему ребенка в возрасте до 14 лет </w:t>
      </w:r>
      <w:r>
        <w:rPr>
          <w:rFonts w:ascii="Times New Roman" w:hAnsi="Times New Roman"/>
          <w:b/>
          <w:i/>
          <w:sz w:val="24"/>
          <w:szCs w:val="24"/>
        </w:rPr>
        <w:t xml:space="preserve"> без матери</w:t>
      </w:r>
      <w:r w:rsidRPr="00CE23F6">
        <w:rPr>
          <w:rFonts w:ascii="Times New Roman" w:hAnsi="Times New Roman"/>
          <w:b/>
          <w:i/>
          <w:sz w:val="24"/>
          <w:szCs w:val="24"/>
        </w:rPr>
        <w:t>- 14 календарных дней;</w:t>
      </w:r>
    </w:p>
    <w:p w:rsidR="00A13F3D" w:rsidRPr="00CE23F6" w:rsidRDefault="00A13F3D" w:rsidP="00CE23F6">
      <w:pPr>
        <w:pStyle w:val="ListParagraph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работникам, допущенным к вступительным экзаменам в образовательные организации высшего и среднего профессионального образования -15 календарных дней;</w:t>
      </w:r>
    </w:p>
    <w:p w:rsidR="00A13F3D" w:rsidRDefault="00A13F3D" w:rsidP="00CE23F6">
      <w:pPr>
        <w:pStyle w:val="ListParagraph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других случаях, предусмотренных действующим законодательством</w:t>
      </w:r>
    </w:p>
    <w:p w:rsidR="00A13F3D" w:rsidRPr="00CE23F6" w:rsidRDefault="00A13F3D" w:rsidP="001730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 xml:space="preserve">5.4. Дополнительный неоплачиваемый отпуск, независимо от его назначения и продолжительности, оформляется приказом </w:t>
      </w:r>
      <w:r>
        <w:rPr>
          <w:rFonts w:ascii="Times New Roman" w:hAnsi="Times New Roman"/>
          <w:sz w:val="24"/>
          <w:szCs w:val="24"/>
          <w:lang w:eastAsia="ru-RU"/>
        </w:rPr>
        <w:t xml:space="preserve">руководителя 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учреждения.</w:t>
      </w:r>
    </w:p>
    <w:p w:rsidR="00A13F3D" w:rsidRDefault="00A13F3D" w:rsidP="001730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 xml:space="preserve">5.5. Работник, находящийся в неоплачиваемом отпуске, имеет право в любой момент прервать его и выйти на работу, поставив об этом в известность </w:t>
      </w:r>
      <w:r>
        <w:rPr>
          <w:rFonts w:ascii="Times New Roman" w:hAnsi="Times New Roman"/>
          <w:sz w:val="24"/>
          <w:szCs w:val="24"/>
          <w:lang w:eastAsia="ru-RU"/>
        </w:rPr>
        <w:t>руководителя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письменно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13F3D" w:rsidRPr="00CE23F6" w:rsidRDefault="00A13F3D" w:rsidP="001730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5.6. Указанный отпуск может по письменному заявлению работника быть присоединен к ежегодному оплачиваемому отпуску или использован отдельно    полностью либо по частям Перенесение этого отпуска на следующий рабочий год  не допускается.</w:t>
      </w:r>
    </w:p>
    <w:p w:rsidR="00A13F3D" w:rsidRDefault="00A13F3D" w:rsidP="003D33F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13F3D" w:rsidRDefault="00A13F3D" w:rsidP="003D33F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E23F6">
        <w:rPr>
          <w:rFonts w:ascii="Times New Roman" w:hAnsi="Times New Roman"/>
          <w:b/>
          <w:sz w:val="24"/>
          <w:szCs w:val="24"/>
          <w:lang w:val="en-US" w:eastAsia="ru-RU"/>
        </w:rPr>
        <w:t>IV</w:t>
      </w:r>
      <w:r w:rsidRPr="00CE23F6">
        <w:rPr>
          <w:rFonts w:ascii="Times New Roman" w:hAnsi="Times New Roman"/>
          <w:b/>
          <w:sz w:val="24"/>
          <w:szCs w:val="24"/>
          <w:lang w:eastAsia="ru-RU"/>
        </w:rPr>
        <w:t>. Заключительные положения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 xml:space="preserve">6.1. Положение о предоставлении дополнительных отпусков работникам </w:t>
      </w:r>
      <w:r w:rsidRPr="00E70EBA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утверждается заведующей с учетом мнения представительного профсоюзного органа работников (первичная профсоюзная организация).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6.2. Изменения и дополнения в настоящее Положения принимаются и оформляются в соответствии с действующим законодательством.</w:t>
      </w:r>
    </w:p>
    <w:p w:rsidR="00A13F3D" w:rsidRPr="00CE23F6" w:rsidRDefault="00A13F3D" w:rsidP="00CE23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23F6">
        <w:rPr>
          <w:rFonts w:ascii="Times New Roman" w:hAnsi="Times New Roman"/>
          <w:sz w:val="24"/>
          <w:szCs w:val="24"/>
          <w:lang w:eastAsia="ru-RU"/>
        </w:rPr>
        <w:t>6.3. Положение доводится до сведения всех работников образовательной организации на общем собрании коллектива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B70B5">
        <w:rPr>
          <w:rFonts w:ascii="Times New Roman" w:hAnsi="Times New Roman"/>
          <w:color w:val="FF0000"/>
          <w:sz w:val="24"/>
          <w:szCs w:val="24"/>
          <w:lang w:eastAsia="ru-RU"/>
        </w:rPr>
        <w:t>( управляющий орган  учреждения указать в строгом соответствии с Уставом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учреждения</w:t>
      </w:r>
      <w:r w:rsidRPr="004B70B5">
        <w:rPr>
          <w:rFonts w:ascii="Times New Roman" w:hAnsi="Times New Roman"/>
          <w:color w:val="FF0000"/>
          <w:sz w:val="24"/>
          <w:szCs w:val="24"/>
          <w:lang w:eastAsia="ru-RU"/>
        </w:rPr>
        <w:t>)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регистрируется как </w:t>
      </w:r>
      <w:r w:rsidRPr="00524934">
        <w:rPr>
          <w:rFonts w:ascii="Times New Roman" w:hAnsi="Times New Roman"/>
          <w:b/>
          <w:sz w:val="24"/>
          <w:szCs w:val="24"/>
          <w:lang w:eastAsia="ru-RU"/>
        </w:rPr>
        <w:t>обязательное</w:t>
      </w:r>
      <w:r w:rsidRPr="00CE23F6">
        <w:rPr>
          <w:rFonts w:ascii="Times New Roman" w:hAnsi="Times New Roman"/>
          <w:sz w:val="24"/>
          <w:szCs w:val="24"/>
          <w:lang w:eastAsia="ru-RU"/>
        </w:rPr>
        <w:t xml:space="preserve"> приложение к коллективному договору.</w:t>
      </w:r>
    </w:p>
    <w:p w:rsidR="00A13F3D" w:rsidRPr="00CE23F6" w:rsidRDefault="00A13F3D" w:rsidP="00650E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A13F3D" w:rsidRPr="00CE23F6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5C81"/>
    <w:multiLevelType w:val="hybridMultilevel"/>
    <w:tmpl w:val="2DA8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A58F1"/>
    <w:multiLevelType w:val="hybridMultilevel"/>
    <w:tmpl w:val="E0B8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A6664"/>
    <w:multiLevelType w:val="hybridMultilevel"/>
    <w:tmpl w:val="8F9AA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37417D"/>
    <w:multiLevelType w:val="hybridMultilevel"/>
    <w:tmpl w:val="D8164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27D49"/>
    <w:multiLevelType w:val="hybridMultilevel"/>
    <w:tmpl w:val="716835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0ED4"/>
    <w:rsid w:val="00020E60"/>
    <w:rsid w:val="000276D4"/>
    <w:rsid w:val="00043657"/>
    <w:rsid w:val="0004702E"/>
    <w:rsid w:val="00087CE9"/>
    <w:rsid w:val="000F0628"/>
    <w:rsid w:val="0010530C"/>
    <w:rsid w:val="001223DD"/>
    <w:rsid w:val="00147D3E"/>
    <w:rsid w:val="00154933"/>
    <w:rsid w:val="00170221"/>
    <w:rsid w:val="00173052"/>
    <w:rsid w:val="001C6D6E"/>
    <w:rsid w:val="0021632C"/>
    <w:rsid w:val="00227989"/>
    <w:rsid w:val="002718CF"/>
    <w:rsid w:val="002E0EFA"/>
    <w:rsid w:val="002F5EBB"/>
    <w:rsid w:val="00303B97"/>
    <w:rsid w:val="00332B42"/>
    <w:rsid w:val="003966D8"/>
    <w:rsid w:val="003B0AE3"/>
    <w:rsid w:val="003D33F3"/>
    <w:rsid w:val="003F5B61"/>
    <w:rsid w:val="00433F87"/>
    <w:rsid w:val="00442C03"/>
    <w:rsid w:val="004809C5"/>
    <w:rsid w:val="00493C28"/>
    <w:rsid w:val="004B70B5"/>
    <w:rsid w:val="004D4A95"/>
    <w:rsid w:val="00500F02"/>
    <w:rsid w:val="005060F9"/>
    <w:rsid w:val="00507AAD"/>
    <w:rsid w:val="00524934"/>
    <w:rsid w:val="00581106"/>
    <w:rsid w:val="00584D1E"/>
    <w:rsid w:val="005A6121"/>
    <w:rsid w:val="005E5B60"/>
    <w:rsid w:val="00650ED4"/>
    <w:rsid w:val="00702295"/>
    <w:rsid w:val="00706391"/>
    <w:rsid w:val="00740838"/>
    <w:rsid w:val="0078186E"/>
    <w:rsid w:val="0079710F"/>
    <w:rsid w:val="007E3BAC"/>
    <w:rsid w:val="00817C8E"/>
    <w:rsid w:val="00842182"/>
    <w:rsid w:val="008429D3"/>
    <w:rsid w:val="00856A1B"/>
    <w:rsid w:val="008B4879"/>
    <w:rsid w:val="00930E19"/>
    <w:rsid w:val="0093189A"/>
    <w:rsid w:val="00972B2A"/>
    <w:rsid w:val="00972DF2"/>
    <w:rsid w:val="00A13F3D"/>
    <w:rsid w:val="00A436DF"/>
    <w:rsid w:val="00A81AF9"/>
    <w:rsid w:val="00A92E74"/>
    <w:rsid w:val="00B016D1"/>
    <w:rsid w:val="00BC6B9E"/>
    <w:rsid w:val="00C64AE8"/>
    <w:rsid w:val="00C75E27"/>
    <w:rsid w:val="00CC1F88"/>
    <w:rsid w:val="00CC39CE"/>
    <w:rsid w:val="00CE23F6"/>
    <w:rsid w:val="00D663BF"/>
    <w:rsid w:val="00D7426E"/>
    <w:rsid w:val="00D9668C"/>
    <w:rsid w:val="00E70EBA"/>
    <w:rsid w:val="00F30E29"/>
    <w:rsid w:val="00F34ACD"/>
    <w:rsid w:val="00FA5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ED4"/>
    <w:pPr>
      <w:spacing w:after="200" w:line="276" w:lineRule="auto"/>
    </w:pPr>
    <w:rPr>
      <w:rFonts w:ascii="Calibri" w:hAnsi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0ED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50ED4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650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650ED4"/>
    <w:pPr>
      <w:ind w:left="720"/>
      <w:contextualSpacing/>
    </w:pPr>
  </w:style>
  <w:style w:type="table" w:customStyle="1" w:styleId="3">
    <w:name w:val="Сетка таблицы3"/>
    <w:uiPriority w:val="99"/>
    <w:rsid w:val="00650ED4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650ED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uiPriority w:val="99"/>
    <w:rsid w:val="00147D3E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147D3E"/>
    <w:rPr>
      <w:rFonts w:eastAsia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6</Pages>
  <Words>2694</Words>
  <Characters>15362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Зайцева</dc:creator>
  <cp:keywords/>
  <dc:description/>
  <cp:lastModifiedBy>ДетСад</cp:lastModifiedBy>
  <cp:revision>6</cp:revision>
  <dcterms:created xsi:type="dcterms:W3CDTF">2021-04-21T09:57:00Z</dcterms:created>
  <dcterms:modified xsi:type="dcterms:W3CDTF">2021-05-24T10:47:00Z</dcterms:modified>
</cp:coreProperties>
</file>