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A8" w:rsidRDefault="003D11A8" w:rsidP="000F6961">
      <w:pPr>
        <w:shd w:val="clear" w:color="auto" w:fill="FFFFFF"/>
        <w:tabs>
          <w:tab w:val="left" w:pos="1109"/>
        </w:tabs>
        <w:spacing w:line="276" w:lineRule="auto"/>
        <w:ind w:right="-1" w:firstLine="709"/>
        <w:jc w:val="right"/>
        <w:rPr>
          <w:i/>
          <w:spacing w:val="2"/>
          <w:sz w:val="24"/>
          <w:szCs w:val="28"/>
        </w:rPr>
      </w:pPr>
      <w:r>
        <w:rPr>
          <w:i/>
          <w:spacing w:val="2"/>
          <w:sz w:val="24"/>
          <w:szCs w:val="28"/>
        </w:rPr>
        <w:t xml:space="preserve">Приложение №11 </w:t>
      </w:r>
    </w:p>
    <w:tbl>
      <w:tblPr>
        <w:tblpPr w:leftFromText="180" w:rightFromText="180" w:horzAnchor="margin" w:tblpY="360"/>
        <w:tblW w:w="0" w:type="auto"/>
        <w:tblLook w:val="00A0"/>
      </w:tblPr>
      <w:tblGrid>
        <w:gridCol w:w="8472"/>
        <w:gridCol w:w="6084"/>
      </w:tblGrid>
      <w:tr w:rsidR="003D11A8" w:rsidRPr="00A34AA9" w:rsidTr="00AA5038">
        <w:trPr>
          <w:trHeight w:val="328"/>
        </w:trPr>
        <w:tc>
          <w:tcPr>
            <w:tcW w:w="8472" w:type="dxa"/>
          </w:tcPr>
          <w:p w:rsidR="003D11A8" w:rsidRPr="00A34AA9" w:rsidRDefault="003D11A8" w:rsidP="000F6961">
            <w:pPr>
              <w:tabs>
                <w:tab w:val="num" w:pos="240"/>
              </w:tabs>
              <w:spacing w:line="276" w:lineRule="auto"/>
              <w:ind w:right="-1" w:firstLine="0"/>
              <w:rPr>
                <w:bCs/>
                <w:sz w:val="24"/>
                <w:szCs w:val="28"/>
              </w:rPr>
            </w:pPr>
            <w:r w:rsidRPr="00A34AA9">
              <w:rPr>
                <w:bCs/>
                <w:sz w:val="24"/>
                <w:szCs w:val="28"/>
              </w:rPr>
              <w:t xml:space="preserve"> Мотивированное  мнение </w:t>
            </w:r>
          </w:p>
          <w:p w:rsidR="003D11A8" w:rsidRPr="00A34AA9" w:rsidRDefault="003D11A8" w:rsidP="000F6961">
            <w:pPr>
              <w:tabs>
                <w:tab w:val="num" w:pos="240"/>
              </w:tabs>
              <w:spacing w:line="276" w:lineRule="auto"/>
              <w:ind w:right="-1" w:firstLine="0"/>
              <w:rPr>
                <w:bCs/>
                <w:sz w:val="24"/>
                <w:szCs w:val="28"/>
              </w:rPr>
            </w:pPr>
            <w:r w:rsidRPr="00A34AA9">
              <w:rPr>
                <w:bCs/>
                <w:sz w:val="24"/>
                <w:szCs w:val="28"/>
              </w:rPr>
              <w:t xml:space="preserve">Первичной профсоюзной </w:t>
            </w:r>
          </w:p>
          <w:p w:rsidR="003D11A8" w:rsidRPr="00A34AA9" w:rsidRDefault="003D11A8" w:rsidP="000F6961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bCs/>
                <w:sz w:val="24"/>
                <w:szCs w:val="28"/>
              </w:rPr>
              <w:t>организации</w:t>
            </w:r>
          </w:p>
        </w:tc>
        <w:tc>
          <w:tcPr>
            <w:tcW w:w="6084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jc w:val="left"/>
              <w:rPr>
                <w:sz w:val="24"/>
                <w:szCs w:val="28"/>
              </w:rPr>
            </w:pPr>
            <w:r w:rsidRPr="00A34AA9">
              <w:rPr>
                <w:bCs/>
                <w:sz w:val="24"/>
                <w:szCs w:val="28"/>
              </w:rPr>
              <w:t>«УТВЕРЖДЕНО»</w:t>
            </w:r>
          </w:p>
        </w:tc>
      </w:tr>
      <w:tr w:rsidR="003D11A8" w:rsidRPr="00A34AA9" w:rsidTr="00AA5038">
        <w:trPr>
          <w:trHeight w:val="639"/>
        </w:trPr>
        <w:tc>
          <w:tcPr>
            <w:tcW w:w="8472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 xml:space="preserve">Председатель профсоюзного </w:t>
            </w:r>
          </w:p>
          <w:p w:rsidR="003D11A8" w:rsidRPr="00A34AA9" w:rsidRDefault="003D11A8" w:rsidP="000F6961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 xml:space="preserve">комитета  </w:t>
            </w:r>
          </w:p>
        </w:tc>
        <w:tc>
          <w:tcPr>
            <w:tcW w:w="6084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jc w:val="left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 xml:space="preserve">Руководитель </w:t>
            </w:r>
            <w:r>
              <w:rPr>
                <w:sz w:val="24"/>
                <w:szCs w:val="28"/>
              </w:rPr>
              <w:t>МБД</w:t>
            </w:r>
            <w:r w:rsidRPr="00A34AA9">
              <w:rPr>
                <w:sz w:val="24"/>
                <w:szCs w:val="28"/>
              </w:rPr>
              <w:t>ОУ</w:t>
            </w:r>
          </w:p>
        </w:tc>
      </w:tr>
      <w:tr w:rsidR="003D11A8" w:rsidRPr="00A34AA9" w:rsidTr="00AA5038">
        <w:trPr>
          <w:trHeight w:val="328"/>
        </w:trPr>
        <w:tc>
          <w:tcPr>
            <w:tcW w:w="8472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>________________ Ф.И.О.</w:t>
            </w:r>
          </w:p>
        </w:tc>
        <w:tc>
          <w:tcPr>
            <w:tcW w:w="6084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jc w:val="left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>_________________ Ф.И.О.</w:t>
            </w:r>
          </w:p>
        </w:tc>
      </w:tr>
      <w:tr w:rsidR="003D11A8" w:rsidRPr="00A34AA9" w:rsidTr="00AA5038">
        <w:trPr>
          <w:trHeight w:val="328"/>
        </w:trPr>
        <w:tc>
          <w:tcPr>
            <w:tcW w:w="8472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>«____»___________20_____г.</w:t>
            </w:r>
          </w:p>
        </w:tc>
        <w:tc>
          <w:tcPr>
            <w:tcW w:w="6084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jc w:val="left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>«____»___________20_____г.</w:t>
            </w:r>
          </w:p>
        </w:tc>
      </w:tr>
      <w:tr w:rsidR="003D11A8" w:rsidRPr="00A34AA9" w:rsidTr="00AA5038">
        <w:trPr>
          <w:trHeight w:val="328"/>
        </w:trPr>
        <w:tc>
          <w:tcPr>
            <w:tcW w:w="8472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 xml:space="preserve">(Протокол  </w:t>
            </w:r>
          </w:p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>от______ ___________ 20_____г. №______)</w:t>
            </w:r>
          </w:p>
        </w:tc>
        <w:tc>
          <w:tcPr>
            <w:tcW w:w="6084" w:type="dxa"/>
          </w:tcPr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jc w:val="left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 xml:space="preserve">(Приказ </w:t>
            </w:r>
          </w:p>
          <w:p w:rsidR="003D11A8" w:rsidRPr="00A34AA9" w:rsidRDefault="003D11A8" w:rsidP="00AA5038">
            <w:pPr>
              <w:tabs>
                <w:tab w:val="num" w:pos="240"/>
              </w:tabs>
              <w:spacing w:line="276" w:lineRule="auto"/>
              <w:ind w:right="-1" w:firstLine="0"/>
              <w:jc w:val="left"/>
              <w:rPr>
                <w:sz w:val="24"/>
                <w:szCs w:val="28"/>
              </w:rPr>
            </w:pPr>
            <w:r w:rsidRPr="00A34AA9">
              <w:rPr>
                <w:sz w:val="24"/>
                <w:szCs w:val="28"/>
              </w:rPr>
              <w:t>от______ ___________ 20_____г. №______)</w:t>
            </w:r>
          </w:p>
        </w:tc>
      </w:tr>
    </w:tbl>
    <w:p w:rsidR="003D11A8" w:rsidRDefault="003D11A8" w:rsidP="000F6961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Cs w:val="28"/>
        </w:rPr>
      </w:pPr>
    </w:p>
    <w:p w:rsidR="003D11A8" w:rsidRDefault="003D11A8" w:rsidP="000F6961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Cs w:val="28"/>
        </w:rPr>
      </w:pPr>
    </w:p>
    <w:p w:rsidR="003D11A8" w:rsidRDefault="003D11A8" w:rsidP="00442B3E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Cs w:val="28"/>
        </w:rPr>
      </w:pPr>
      <w:r>
        <w:rPr>
          <w:b/>
          <w:spacing w:val="2"/>
          <w:szCs w:val="28"/>
        </w:rPr>
        <w:t>Соглашение по охране труда</w:t>
      </w:r>
    </w:p>
    <w:p w:rsidR="003D11A8" w:rsidRPr="00442B3E" w:rsidRDefault="003D11A8" w:rsidP="00442B3E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Cs w:val="28"/>
        </w:rPr>
      </w:pPr>
      <w:r w:rsidRPr="00442B3E">
        <w:rPr>
          <w:b/>
          <w:bCs/>
          <w:color w:val="000000"/>
          <w:sz w:val="24"/>
          <w:szCs w:val="24"/>
          <w:lang w:eastAsia="ar-SA"/>
        </w:rPr>
        <w:t xml:space="preserve"> </w:t>
      </w:r>
      <w:r w:rsidRPr="00442B3E">
        <w:rPr>
          <w:b/>
          <w:bCs/>
          <w:color w:val="000000"/>
          <w:szCs w:val="28"/>
          <w:lang w:eastAsia="ar-SA"/>
        </w:rPr>
        <w:t xml:space="preserve">в Муниципальном бюджетном дошкольном образовательном учреждении </w:t>
      </w:r>
    </w:p>
    <w:p w:rsidR="003D11A8" w:rsidRPr="00442B3E" w:rsidRDefault="003D11A8" w:rsidP="00442B3E">
      <w:pPr>
        <w:widowControl w:val="0"/>
        <w:suppressAutoHyphens/>
        <w:autoSpaceDE w:val="0"/>
        <w:contextualSpacing/>
        <w:jc w:val="center"/>
        <w:rPr>
          <w:b/>
          <w:bCs/>
          <w:color w:val="000000"/>
          <w:szCs w:val="28"/>
          <w:lang w:eastAsia="ar-SA"/>
        </w:rPr>
      </w:pPr>
      <w:r w:rsidRPr="00442B3E">
        <w:rPr>
          <w:b/>
          <w:bCs/>
          <w:color w:val="000000"/>
          <w:szCs w:val="28"/>
          <w:lang w:eastAsia="ar-SA"/>
        </w:rPr>
        <w:t>«Детский сад № 5 комбинированного вида» Приволжского района г.Казани</w:t>
      </w:r>
    </w:p>
    <w:p w:rsidR="003D11A8" w:rsidRPr="00442B3E" w:rsidRDefault="003D11A8" w:rsidP="00442B3E">
      <w:pPr>
        <w:widowControl w:val="0"/>
        <w:suppressAutoHyphens/>
        <w:autoSpaceDE w:val="0"/>
        <w:contextualSpacing/>
        <w:jc w:val="center"/>
        <w:rPr>
          <w:b/>
          <w:szCs w:val="28"/>
          <w:lang w:eastAsia="ar-SA"/>
        </w:rPr>
      </w:pPr>
    </w:p>
    <w:p w:rsidR="003D11A8" w:rsidRDefault="003D11A8" w:rsidP="000F6961">
      <w:pPr>
        <w:spacing w:line="276" w:lineRule="auto"/>
        <w:ind w:right="-1"/>
        <w:jc w:val="center"/>
        <w:rPr>
          <w:sz w:val="22"/>
        </w:rPr>
      </w:pPr>
    </w:p>
    <w:p w:rsidR="003D11A8" w:rsidRDefault="003D11A8" w:rsidP="000F6961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Cs w:val="28"/>
        </w:rPr>
      </w:pPr>
    </w:p>
    <w:tbl>
      <w:tblPr>
        <w:tblW w:w="15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7"/>
        <w:gridCol w:w="2635"/>
        <w:gridCol w:w="1275"/>
        <w:gridCol w:w="1291"/>
        <w:gridCol w:w="1320"/>
        <w:gridCol w:w="1430"/>
        <w:gridCol w:w="2090"/>
        <w:gridCol w:w="809"/>
        <w:gridCol w:w="291"/>
        <w:gridCol w:w="837"/>
        <w:gridCol w:w="153"/>
        <w:gridCol w:w="975"/>
        <w:gridCol w:w="1129"/>
        <w:gridCol w:w="23"/>
      </w:tblGrid>
      <w:tr w:rsidR="003D11A8" w:rsidRPr="00A34AA9" w:rsidTr="00F020CF">
        <w:trPr>
          <w:gridAfter w:val="1"/>
          <w:wAfter w:w="23" w:type="dxa"/>
          <w:trHeight w:val="388"/>
        </w:trPr>
        <w:tc>
          <w:tcPr>
            <w:tcW w:w="847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№ п/п</w:t>
            </w:r>
          </w:p>
        </w:tc>
        <w:tc>
          <w:tcPr>
            <w:tcW w:w="2635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Содержание мероприятий</w:t>
            </w:r>
          </w:p>
        </w:tc>
        <w:tc>
          <w:tcPr>
            <w:tcW w:w="1275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 xml:space="preserve">Единица учета </w:t>
            </w:r>
          </w:p>
        </w:tc>
        <w:tc>
          <w:tcPr>
            <w:tcW w:w="1291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Количество</w:t>
            </w:r>
          </w:p>
        </w:tc>
        <w:tc>
          <w:tcPr>
            <w:tcW w:w="1320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Стоимость работ в тыс.руб.</w:t>
            </w:r>
          </w:p>
        </w:tc>
        <w:tc>
          <w:tcPr>
            <w:tcW w:w="1430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Срок выполнения мероприятий</w:t>
            </w:r>
          </w:p>
        </w:tc>
        <w:tc>
          <w:tcPr>
            <w:tcW w:w="2090" w:type="dxa"/>
            <w:vMerge w:val="restart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Ответственные за выполнение мероприятий</w:t>
            </w:r>
          </w:p>
        </w:tc>
        <w:tc>
          <w:tcPr>
            <w:tcW w:w="4194" w:type="dxa"/>
            <w:gridSpan w:val="6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 xml:space="preserve">Ожидаемая социальная эффективность </w:t>
            </w:r>
          </w:p>
        </w:tc>
      </w:tr>
      <w:tr w:rsidR="003D11A8" w:rsidRPr="00A34AA9" w:rsidTr="00F020CF">
        <w:trPr>
          <w:gridAfter w:val="1"/>
          <w:wAfter w:w="23" w:type="dxa"/>
          <w:trHeight w:val="388"/>
        </w:trPr>
        <w:tc>
          <w:tcPr>
            <w:tcW w:w="847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2090" w:type="dxa"/>
            <w:gridSpan w:val="4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 xml:space="preserve">Количество работников, которым улучшаются условия труда </w:t>
            </w:r>
          </w:p>
        </w:tc>
        <w:tc>
          <w:tcPr>
            <w:tcW w:w="2104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 xml:space="preserve">Количество работников высвобождаемых с тяжелых работ </w:t>
            </w:r>
          </w:p>
        </w:tc>
      </w:tr>
      <w:tr w:rsidR="003D11A8" w:rsidRPr="00A34AA9" w:rsidTr="00F020CF">
        <w:trPr>
          <w:gridAfter w:val="1"/>
          <w:wAfter w:w="23" w:type="dxa"/>
          <w:trHeight w:val="137"/>
        </w:trPr>
        <w:tc>
          <w:tcPr>
            <w:tcW w:w="847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</w:tcPr>
          <w:p w:rsidR="003D11A8" w:rsidRPr="00A34AA9" w:rsidRDefault="003D11A8">
            <w:pPr>
              <w:ind w:firstLine="0"/>
              <w:jc w:val="left"/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в т.ч. женщин</w:t>
            </w: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Всего</w:t>
            </w: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0"/>
                <w:szCs w:val="20"/>
              </w:rPr>
            </w:pPr>
            <w:r w:rsidRPr="00A34AA9">
              <w:rPr>
                <w:b/>
                <w:spacing w:val="2"/>
                <w:sz w:val="20"/>
                <w:szCs w:val="20"/>
              </w:rPr>
              <w:t>в т.ч. женщин</w:t>
            </w:r>
          </w:p>
        </w:tc>
      </w:tr>
      <w:tr w:rsidR="003D11A8" w:rsidRPr="00A34AA9" w:rsidTr="00984D45">
        <w:trPr>
          <w:trHeight w:val="254"/>
        </w:trPr>
        <w:tc>
          <w:tcPr>
            <w:tcW w:w="15105" w:type="dxa"/>
            <w:gridSpan w:val="14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4"/>
                <w:szCs w:val="24"/>
              </w:rPr>
            </w:pPr>
            <w:smartTag w:uri="urn:schemas-microsoft-com:office:smarttags" w:element="place">
              <w:r w:rsidRPr="00A34AA9">
                <w:rPr>
                  <w:b/>
                  <w:spacing w:val="2"/>
                  <w:sz w:val="24"/>
                  <w:szCs w:val="24"/>
                  <w:lang w:val="en-US"/>
                </w:rPr>
                <w:t>I</w:t>
              </w:r>
              <w:r w:rsidRPr="00A34AA9">
                <w:rPr>
                  <w:b/>
                  <w:spacing w:val="2"/>
                  <w:sz w:val="24"/>
                  <w:szCs w:val="24"/>
                </w:rPr>
                <w:t>.</w:t>
              </w:r>
            </w:smartTag>
            <w:r w:rsidRPr="00A34AA9">
              <w:rPr>
                <w:b/>
                <w:spacing w:val="2"/>
                <w:sz w:val="24"/>
                <w:szCs w:val="24"/>
              </w:rPr>
              <w:t xml:space="preserve"> Организационные мероприятия</w:t>
            </w: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Заключение договоров по хозяйству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январь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Заведующий Асхатова Э.Н., 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Контроль за состоянием работы по охране труда, соблюдением техники безопасности на рабочем месте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Э.Н.,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 по АХЧ Заляева Ф.А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Контроль за состоянием работы системы тепло-водоснабжения. Своевременное устранение неисправности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Рабочие по обслуживанию здания</w:t>
            </w:r>
          </w:p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Елкин А.А.,</w:t>
            </w:r>
          </w:p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Хаматзянов И.И.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984D45">
        <w:trPr>
          <w:trHeight w:val="268"/>
        </w:trPr>
        <w:tc>
          <w:tcPr>
            <w:tcW w:w="15105" w:type="dxa"/>
            <w:gridSpan w:val="14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4"/>
                <w:szCs w:val="24"/>
              </w:rPr>
            </w:pPr>
            <w:r w:rsidRPr="00A34AA9">
              <w:rPr>
                <w:b/>
                <w:spacing w:val="2"/>
                <w:sz w:val="24"/>
                <w:szCs w:val="24"/>
                <w:lang w:val="en-US"/>
              </w:rPr>
              <w:t>II</w:t>
            </w:r>
            <w:r w:rsidRPr="00A34AA9">
              <w:rPr>
                <w:b/>
                <w:spacing w:val="2"/>
                <w:sz w:val="24"/>
                <w:szCs w:val="24"/>
              </w:rPr>
              <w:t>. Технические мероприятия</w:t>
            </w: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Заменить песочницы на участках, заполнить их песком.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090" w:type="dxa"/>
          </w:tcPr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Рабочие по обслуживанию здания</w:t>
            </w:r>
          </w:p>
          <w:p w:rsidR="003D11A8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Елкин А.А.,</w:t>
            </w:r>
          </w:p>
          <w:p w:rsidR="003D11A8" w:rsidRPr="00A34AA9" w:rsidRDefault="003D11A8" w:rsidP="00984D45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Хаматзянов И.И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Озеленение и благоустройство территории, покраска поребриков, разбивка цветников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Май-июнь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Сотрудники ДОУ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Очистка кровли от снега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Декабрь-март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Э.Н.,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Приобретение мягкого инвентаря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До списочного состава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Э.Н.,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5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Замена морозильной камеры в пищеблоке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Э.Н.,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</w:t>
            </w:r>
          </w:p>
        </w:tc>
        <w:tc>
          <w:tcPr>
            <w:tcW w:w="2635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Приобретение техники</w:t>
            </w:r>
          </w:p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(МФУ, принтер)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Э.Н.,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7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Косметический ремонт тамбуров, помещений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Июнь-август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Рабочие по обслуживанию здания</w:t>
            </w:r>
          </w:p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Елкин А.А.,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Хаматзянов И.И.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Замена напольных плит у центрального входа в детский сад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Май</w:t>
            </w:r>
          </w:p>
        </w:tc>
        <w:tc>
          <w:tcPr>
            <w:tcW w:w="2090" w:type="dxa"/>
          </w:tcPr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Рабочий по обслуживанию здания</w:t>
            </w:r>
          </w:p>
          <w:p w:rsidR="003D11A8" w:rsidRPr="00A34AA9" w:rsidRDefault="003D11A8" w:rsidP="00F020CF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Хаматзянов И.И.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9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Замена входных дверей 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3-х лет</w:t>
            </w:r>
          </w:p>
        </w:tc>
        <w:tc>
          <w:tcPr>
            <w:tcW w:w="2090" w:type="dxa"/>
          </w:tcPr>
          <w:p w:rsidR="003D11A8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Pr="00A34AA9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Рабочие по обслуживанию здания Елкин А.А.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Приобретение сушильных машин в постирочное помещение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Э.Н.,</w:t>
            </w:r>
          </w:p>
          <w:p w:rsidR="003D11A8" w:rsidRPr="00A34AA9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110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9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984D45">
        <w:trPr>
          <w:trHeight w:val="268"/>
        </w:trPr>
        <w:tc>
          <w:tcPr>
            <w:tcW w:w="15105" w:type="dxa"/>
            <w:gridSpan w:val="14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 w:rsidRPr="00A34AA9">
              <w:rPr>
                <w:b/>
                <w:spacing w:val="2"/>
                <w:sz w:val="24"/>
                <w:szCs w:val="24"/>
                <w:lang w:val="en-US"/>
              </w:rPr>
              <w:t>III</w:t>
            </w:r>
            <w:r w:rsidRPr="00A34AA9">
              <w:rPr>
                <w:b/>
                <w:spacing w:val="2"/>
                <w:sz w:val="24"/>
                <w:szCs w:val="24"/>
              </w:rPr>
              <w:t>. Лечебно- профилактические и санитарно-бытовые мероприятия</w:t>
            </w: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Приобретение медикаментов для укомплектования аптечек в группах, пищеблоке.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Сентябрь</w:t>
            </w:r>
          </w:p>
        </w:tc>
        <w:tc>
          <w:tcPr>
            <w:tcW w:w="2090" w:type="dxa"/>
          </w:tcPr>
          <w:p w:rsidR="003D11A8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Ст.медсестры Саддединова Н.Н., Сайфуллина И.И.</w:t>
            </w:r>
          </w:p>
          <w:p w:rsidR="003D11A8" w:rsidRPr="00A34AA9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3D11A8" w:rsidRDefault="003D11A8" w:rsidP="00281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медикаментов для неотложной помощи в процедурный кабинет.</w:t>
            </w:r>
          </w:p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Pr="00A34AA9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Ст.медсестры Саддединова Н.Н., Сайфуллина И.И.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:rsidR="003D11A8" w:rsidRDefault="003D11A8" w:rsidP="00281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дезинфицирующих средств</w:t>
            </w:r>
          </w:p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Pr="00A34AA9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Ст.медсестры Саддединова Н.Н., Сайфуллина И.И.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2635" w:type="dxa"/>
          </w:tcPr>
          <w:p w:rsidR="003D11A8" w:rsidRDefault="003D11A8" w:rsidP="00281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Регулярная проверка питьевого режима, замена посуды.</w:t>
            </w:r>
          </w:p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Ежедневно</w:t>
            </w:r>
          </w:p>
        </w:tc>
        <w:tc>
          <w:tcPr>
            <w:tcW w:w="2090" w:type="dxa"/>
          </w:tcPr>
          <w:p w:rsidR="003D11A8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  <w:p w:rsidR="003D11A8" w:rsidRPr="00A34AA9" w:rsidRDefault="003D11A8" w:rsidP="00281043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Ст.медсестры Саддединова Н.Н., Сайфуллина И.И.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984D45">
        <w:trPr>
          <w:trHeight w:val="268"/>
        </w:trPr>
        <w:tc>
          <w:tcPr>
            <w:tcW w:w="15105" w:type="dxa"/>
            <w:gridSpan w:val="14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4"/>
                <w:szCs w:val="24"/>
              </w:rPr>
            </w:pPr>
            <w:r w:rsidRPr="00A34AA9">
              <w:rPr>
                <w:b/>
                <w:spacing w:val="2"/>
                <w:sz w:val="24"/>
                <w:szCs w:val="24"/>
                <w:lang w:val="en-US"/>
              </w:rPr>
              <w:t>IV</w:t>
            </w:r>
            <w:r w:rsidRPr="00A34AA9">
              <w:rPr>
                <w:b/>
                <w:spacing w:val="2"/>
                <w:sz w:val="24"/>
                <w:szCs w:val="24"/>
              </w:rPr>
              <w:t>. Мероприятия по обеспечению средствами индивидуальной защиты</w:t>
            </w: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:rsidR="003D11A8" w:rsidRDefault="003D11A8" w:rsidP="00C30BC7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Приобретение моющих средств на год.</w:t>
            </w:r>
          </w:p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На ДОУ</w:t>
            </w: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Своевременное обеспечение моющими средствами тех. персонал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 групп</w:t>
            </w:r>
          </w:p>
        </w:tc>
        <w:tc>
          <w:tcPr>
            <w:tcW w:w="1291" w:type="dxa"/>
          </w:tcPr>
          <w:p w:rsidR="003D11A8" w:rsidRDefault="003D11A8" w:rsidP="00C30BC7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Туалетное мыло и хозяйственное мыло </w:t>
            </w:r>
          </w:p>
          <w:p w:rsidR="003D11A8" w:rsidRPr="00A34AA9" w:rsidRDefault="003D11A8" w:rsidP="00C30BC7">
            <w:pPr>
              <w:tabs>
                <w:tab w:val="left" w:pos="1109"/>
              </w:tabs>
              <w:spacing w:line="276" w:lineRule="auto"/>
              <w:ind w:firstLine="0"/>
              <w:jc w:val="left"/>
              <w:rPr>
                <w:spacing w:val="2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5 кг"/>
              </w:smartTagPr>
              <w:r>
                <w:rPr>
                  <w:spacing w:val="2"/>
                  <w:sz w:val="24"/>
                  <w:szCs w:val="24"/>
                </w:rPr>
                <w:t>1,5 кг</w:t>
              </w:r>
            </w:smartTag>
            <w:r>
              <w:rPr>
                <w:spacing w:val="2"/>
                <w:sz w:val="24"/>
                <w:szCs w:val="24"/>
              </w:rPr>
              <w:t>. в месяц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 раз в месяц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Своевременное обеспечение моющими средствами машиниста по стирке белья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 групп</w:t>
            </w: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Порошок 200гр. на ребенка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 раз в месяц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2635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Приобретение одежды для тех.персонала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По 2 комплекта на каждого</w:t>
            </w: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август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984D45">
        <w:trPr>
          <w:trHeight w:val="268"/>
        </w:trPr>
        <w:tc>
          <w:tcPr>
            <w:tcW w:w="15105" w:type="dxa"/>
            <w:gridSpan w:val="14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b/>
                <w:spacing w:val="2"/>
                <w:sz w:val="24"/>
                <w:szCs w:val="24"/>
              </w:rPr>
            </w:pPr>
            <w:r w:rsidRPr="00A34AA9">
              <w:rPr>
                <w:b/>
                <w:spacing w:val="2"/>
                <w:sz w:val="24"/>
                <w:szCs w:val="24"/>
                <w:lang w:val="en-US"/>
              </w:rPr>
              <w:t>V</w:t>
            </w:r>
            <w:r w:rsidRPr="00A34AA9">
              <w:rPr>
                <w:b/>
                <w:spacing w:val="2"/>
                <w:sz w:val="24"/>
                <w:szCs w:val="24"/>
              </w:rPr>
              <w:t>. Мероприятия по пожарной безопасности</w:t>
            </w: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Обучение коллектива пожарно-техническому минимуму.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каждые 6 месяцев</w:t>
            </w:r>
          </w:p>
        </w:tc>
        <w:tc>
          <w:tcPr>
            <w:tcW w:w="2090" w:type="dxa"/>
          </w:tcPr>
          <w:p w:rsidR="003D11A8" w:rsidRDefault="003D11A8" w:rsidP="00C30BC7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Заведующий Асхатова Э.Н.</w:t>
            </w:r>
          </w:p>
          <w:p w:rsidR="003D11A8" w:rsidRPr="00A34AA9" w:rsidRDefault="003D11A8" w:rsidP="00C30BC7">
            <w:pPr>
              <w:tabs>
                <w:tab w:val="left" w:pos="1109"/>
              </w:tabs>
              <w:spacing w:line="276" w:lineRule="auto"/>
              <w:ind w:firstLine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Контроль за состоянием работы по ПБ на рабочем месте.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ежедневно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Освобождение запасных выходов.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ежедневно</w:t>
            </w:r>
          </w:p>
        </w:tc>
        <w:tc>
          <w:tcPr>
            <w:tcW w:w="209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3D11A8" w:rsidRPr="00A34AA9" w:rsidTr="00F020CF">
        <w:trPr>
          <w:gridAfter w:val="1"/>
          <w:wAfter w:w="23" w:type="dxa"/>
          <w:trHeight w:val="268"/>
        </w:trPr>
        <w:tc>
          <w:tcPr>
            <w:tcW w:w="847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4</w:t>
            </w:r>
          </w:p>
        </w:tc>
        <w:tc>
          <w:tcPr>
            <w:tcW w:w="2635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Перезарядка огнетушителей</w:t>
            </w:r>
          </w:p>
        </w:tc>
        <w:tc>
          <w:tcPr>
            <w:tcW w:w="1275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91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20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430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март</w:t>
            </w:r>
          </w:p>
        </w:tc>
        <w:tc>
          <w:tcPr>
            <w:tcW w:w="2090" w:type="dxa"/>
          </w:tcPr>
          <w:p w:rsidR="003D11A8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Зам. по АХЧ Заляева Ф.А.</w:t>
            </w:r>
          </w:p>
        </w:tc>
        <w:tc>
          <w:tcPr>
            <w:tcW w:w="80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3D11A8" w:rsidRPr="00A34AA9" w:rsidRDefault="003D11A8">
            <w:pPr>
              <w:tabs>
                <w:tab w:val="left" w:pos="1109"/>
              </w:tabs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</w:p>
        </w:tc>
      </w:tr>
    </w:tbl>
    <w:p w:rsidR="003D11A8" w:rsidRDefault="003D11A8" w:rsidP="000F6961">
      <w:pPr>
        <w:shd w:val="clear" w:color="auto" w:fill="FFFFFF"/>
        <w:tabs>
          <w:tab w:val="left" w:pos="1109"/>
        </w:tabs>
        <w:spacing w:line="276" w:lineRule="auto"/>
        <w:ind w:right="-1" w:firstLine="709"/>
        <w:jc w:val="center"/>
        <w:rPr>
          <w:spacing w:val="2"/>
          <w:szCs w:val="28"/>
        </w:rPr>
      </w:pPr>
    </w:p>
    <w:p w:rsidR="003D11A8" w:rsidRDefault="003D11A8" w:rsidP="000F6961">
      <w:pPr>
        <w:spacing w:line="276" w:lineRule="auto"/>
        <w:jc w:val="left"/>
        <w:rPr>
          <w:i/>
          <w:sz w:val="24"/>
          <w:szCs w:val="28"/>
        </w:rPr>
      </w:pPr>
      <w:r>
        <w:rPr>
          <w:i/>
          <w:spacing w:val="2"/>
          <w:szCs w:val="28"/>
        </w:rPr>
        <w:t xml:space="preserve"> </w:t>
      </w:r>
      <w:r>
        <w:rPr>
          <w:i/>
          <w:sz w:val="24"/>
          <w:szCs w:val="28"/>
        </w:rPr>
        <w:t xml:space="preserve"> </w:t>
      </w:r>
    </w:p>
    <w:p w:rsidR="003D11A8" w:rsidRDefault="003D11A8" w:rsidP="000F6961">
      <w:pPr>
        <w:ind w:firstLine="0"/>
        <w:jc w:val="center"/>
        <w:rPr>
          <w:b/>
          <w:szCs w:val="28"/>
        </w:rPr>
      </w:pPr>
    </w:p>
    <w:p w:rsidR="003D11A8" w:rsidRDefault="003D11A8" w:rsidP="000F6961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АКТ</w:t>
      </w:r>
    </w:p>
    <w:p w:rsidR="003D11A8" w:rsidRDefault="003D11A8" w:rsidP="000F6961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проверки выполнения С</w:t>
      </w:r>
      <w:bookmarkStart w:id="0" w:name="_GoBack"/>
      <w:bookmarkEnd w:id="0"/>
      <w:r>
        <w:rPr>
          <w:b/>
          <w:szCs w:val="28"/>
        </w:rPr>
        <w:t xml:space="preserve">оглашения по охране труда  </w:t>
      </w:r>
    </w:p>
    <w:p w:rsidR="003D11A8" w:rsidRDefault="003D11A8" w:rsidP="000F6961">
      <w:pPr>
        <w:ind w:firstLine="0"/>
        <w:jc w:val="center"/>
        <w:rPr>
          <w:b/>
          <w:sz w:val="32"/>
          <w:szCs w:val="28"/>
        </w:rPr>
      </w:pPr>
    </w:p>
    <w:p w:rsidR="003D11A8" w:rsidRDefault="003D11A8" w:rsidP="000F6961">
      <w:pPr>
        <w:ind w:firstLine="0"/>
        <w:jc w:val="right"/>
        <w:rPr>
          <w:sz w:val="22"/>
        </w:rPr>
      </w:pPr>
      <w:r>
        <w:rPr>
          <w:sz w:val="22"/>
        </w:rPr>
        <w:t>«____» ___________</w:t>
      </w:r>
      <w:r>
        <w:rPr>
          <w:sz w:val="22"/>
          <w:u w:val="single"/>
        </w:rPr>
        <w:t xml:space="preserve"> </w:t>
      </w:r>
      <w:r>
        <w:rPr>
          <w:sz w:val="22"/>
        </w:rPr>
        <w:t>20___</w:t>
      </w:r>
      <w:r>
        <w:rPr>
          <w:sz w:val="22"/>
          <w:u w:val="single"/>
        </w:rPr>
        <w:t xml:space="preserve"> </w:t>
      </w:r>
      <w:r>
        <w:rPr>
          <w:sz w:val="22"/>
        </w:rPr>
        <w:t>г.</w:t>
      </w:r>
    </w:p>
    <w:p w:rsidR="003D11A8" w:rsidRDefault="003D11A8" w:rsidP="000F6961">
      <w:pPr>
        <w:ind w:firstLine="0"/>
        <w:rPr>
          <w:sz w:val="22"/>
        </w:rPr>
      </w:pPr>
      <w:r>
        <w:rPr>
          <w:sz w:val="22"/>
        </w:rPr>
        <w:t xml:space="preserve">Мы, председатель профкома – _______________ руководитель образовательного учреждения _______________________, проверили выполнение Соглашения по улучшению условий и охраны труда за ____________ полугодие 20___ г. по ____________________________________________________ </w:t>
      </w:r>
    </w:p>
    <w:p w:rsidR="003D11A8" w:rsidRDefault="003D11A8" w:rsidP="000F6961">
      <w:pPr>
        <w:ind w:right="1245" w:firstLine="0"/>
        <w:jc w:val="right"/>
        <w:rPr>
          <w:i/>
        </w:rPr>
      </w:pPr>
      <w:r>
        <w:rPr>
          <w:i/>
          <w:sz w:val="22"/>
        </w:rPr>
        <w:t>(наименование ОУ</w:t>
      </w:r>
      <w:r>
        <w:rPr>
          <w:i/>
        </w:rPr>
        <w:t>)</w:t>
      </w:r>
    </w:p>
    <w:p w:rsidR="003D11A8" w:rsidRDefault="003D11A8" w:rsidP="000F6961">
      <w:pPr>
        <w:ind w:firstLine="0"/>
        <w:rPr>
          <w:sz w:val="22"/>
        </w:rPr>
      </w:pPr>
      <w:r>
        <w:rPr>
          <w:sz w:val="22"/>
        </w:rPr>
        <w:t>находящемуся по адресу____________________________________________________</w:t>
      </w:r>
    </w:p>
    <w:p w:rsidR="003D11A8" w:rsidRDefault="003D11A8" w:rsidP="000F6961">
      <w:pPr>
        <w:ind w:firstLine="0"/>
        <w:jc w:val="center"/>
        <w:rPr>
          <w:sz w:val="32"/>
          <w:szCs w:val="2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3118"/>
        <w:gridCol w:w="2551"/>
        <w:gridCol w:w="1985"/>
        <w:gridCol w:w="1701"/>
        <w:gridCol w:w="2410"/>
        <w:gridCol w:w="2126"/>
      </w:tblGrid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№ п./п.</w:t>
            </w: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Наименование мероприятий, предусмотренных соглашением</w:t>
            </w: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Какая работа выполнена</w:t>
            </w: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Ассигновано по соглашению (в тыс. руб.)</w:t>
            </w: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Фактически израсходовано</w:t>
            </w: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Оценка качества выполненной работы, эффект проведенного мероприятия</w:t>
            </w: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Причина невыполнения мероприятий</w:t>
            </w:r>
          </w:p>
        </w:tc>
      </w:tr>
      <w:tr w:rsidR="003D11A8" w:rsidRPr="00A34AA9" w:rsidTr="000F6961">
        <w:tc>
          <w:tcPr>
            <w:tcW w:w="14567" w:type="dxa"/>
            <w:gridSpan w:val="7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Организационные мероприятия</w:t>
            </w: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14567" w:type="dxa"/>
            <w:gridSpan w:val="7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Технические мероприятия</w:t>
            </w: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14567" w:type="dxa"/>
            <w:gridSpan w:val="7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Лечебно-профилактические и санитарно-бытовые мероприятия</w:t>
            </w: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14567" w:type="dxa"/>
            <w:gridSpan w:val="7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Мероприятия по обеспечению средствами индивидуальной защиты</w:t>
            </w: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14567" w:type="dxa"/>
            <w:gridSpan w:val="7"/>
          </w:tcPr>
          <w:p w:rsidR="003D11A8" w:rsidRPr="00A34AA9" w:rsidRDefault="003D11A8">
            <w:pPr>
              <w:ind w:firstLine="0"/>
              <w:jc w:val="center"/>
              <w:rPr>
                <w:b/>
                <w:sz w:val="24"/>
              </w:rPr>
            </w:pPr>
            <w:r w:rsidRPr="00A34AA9">
              <w:rPr>
                <w:b/>
                <w:sz w:val="24"/>
              </w:rPr>
              <w:t>Мероприятия по пожарной безопасности</w:t>
            </w: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  <w:tr w:rsidR="003D11A8" w:rsidRPr="00A34AA9" w:rsidTr="000F6961">
        <w:tc>
          <w:tcPr>
            <w:tcW w:w="67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3D11A8" w:rsidRPr="00A34AA9" w:rsidRDefault="003D11A8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11A8" w:rsidRPr="00A34AA9" w:rsidRDefault="003D11A8">
            <w:pPr>
              <w:ind w:firstLine="0"/>
              <w:jc w:val="center"/>
              <w:rPr>
                <w:sz w:val="24"/>
              </w:rPr>
            </w:pPr>
          </w:p>
        </w:tc>
      </w:tr>
    </w:tbl>
    <w:p w:rsidR="003D11A8" w:rsidRDefault="003D11A8" w:rsidP="000F6961">
      <w:pPr>
        <w:ind w:firstLine="0"/>
        <w:jc w:val="center"/>
        <w:rPr>
          <w:sz w:val="22"/>
        </w:rPr>
      </w:pPr>
    </w:p>
    <w:tbl>
      <w:tblPr>
        <w:tblW w:w="0" w:type="auto"/>
        <w:tblLook w:val="00A0"/>
      </w:tblPr>
      <w:tblGrid>
        <w:gridCol w:w="7905"/>
        <w:gridCol w:w="6315"/>
      </w:tblGrid>
      <w:tr w:rsidR="003D11A8" w:rsidRPr="00A34AA9" w:rsidTr="000F6961">
        <w:tc>
          <w:tcPr>
            <w:tcW w:w="7905" w:type="dxa"/>
          </w:tcPr>
          <w:p w:rsidR="003D11A8" w:rsidRPr="00A34AA9" w:rsidRDefault="003D11A8">
            <w:pPr>
              <w:ind w:firstLine="0"/>
              <w:rPr>
                <w:sz w:val="22"/>
              </w:rPr>
            </w:pPr>
            <w:r w:rsidRPr="00A34AA9">
              <w:rPr>
                <w:sz w:val="22"/>
              </w:rPr>
              <w:t xml:space="preserve">Руководитель образовательного </w:t>
            </w:r>
          </w:p>
          <w:p w:rsidR="003D11A8" w:rsidRPr="00A34AA9" w:rsidRDefault="003D11A8">
            <w:pPr>
              <w:ind w:firstLine="0"/>
              <w:rPr>
                <w:sz w:val="22"/>
              </w:rPr>
            </w:pPr>
            <w:r w:rsidRPr="00A34AA9">
              <w:rPr>
                <w:sz w:val="22"/>
              </w:rPr>
              <w:t>учреждения ________________</w:t>
            </w:r>
          </w:p>
        </w:tc>
        <w:tc>
          <w:tcPr>
            <w:tcW w:w="6315" w:type="dxa"/>
          </w:tcPr>
          <w:p w:rsidR="003D11A8" w:rsidRPr="00A34AA9" w:rsidRDefault="003D11A8">
            <w:pPr>
              <w:ind w:firstLine="0"/>
              <w:rPr>
                <w:sz w:val="22"/>
              </w:rPr>
            </w:pPr>
            <w:r w:rsidRPr="00A34AA9">
              <w:rPr>
                <w:sz w:val="22"/>
              </w:rPr>
              <w:t>Председатель профсоюзного</w:t>
            </w:r>
          </w:p>
          <w:p w:rsidR="003D11A8" w:rsidRPr="00A34AA9" w:rsidRDefault="003D11A8">
            <w:pPr>
              <w:ind w:firstLine="0"/>
              <w:rPr>
                <w:sz w:val="22"/>
              </w:rPr>
            </w:pPr>
            <w:r w:rsidRPr="00A34AA9">
              <w:rPr>
                <w:sz w:val="22"/>
              </w:rPr>
              <w:t>комитета ________________</w:t>
            </w:r>
          </w:p>
        </w:tc>
      </w:tr>
    </w:tbl>
    <w:p w:rsidR="003D11A8" w:rsidRDefault="003D11A8" w:rsidP="000F6961">
      <w:pPr>
        <w:tabs>
          <w:tab w:val="left" w:pos="1980"/>
          <w:tab w:val="left" w:pos="6120"/>
        </w:tabs>
        <w:rPr>
          <w:sz w:val="22"/>
        </w:rPr>
      </w:pPr>
    </w:p>
    <w:p w:rsidR="003D11A8" w:rsidRDefault="003D11A8" w:rsidP="000F6961">
      <w:pPr>
        <w:tabs>
          <w:tab w:val="left" w:pos="1980"/>
          <w:tab w:val="left" w:pos="6120"/>
        </w:tabs>
        <w:rPr>
          <w:sz w:val="22"/>
        </w:rPr>
      </w:pPr>
      <w:r>
        <w:rPr>
          <w:sz w:val="22"/>
        </w:rPr>
        <w:t xml:space="preserve">Уполномоченный </w:t>
      </w:r>
    </w:p>
    <w:p w:rsidR="003D11A8" w:rsidRDefault="003D11A8" w:rsidP="000F6961">
      <w:pPr>
        <w:tabs>
          <w:tab w:val="left" w:pos="1980"/>
          <w:tab w:val="left" w:pos="6120"/>
        </w:tabs>
      </w:pPr>
      <w:r>
        <w:rPr>
          <w:sz w:val="22"/>
        </w:rPr>
        <w:t>по охране труда______________</w:t>
      </w:r>
      <w:r>
        <w:rPr>
          <w:sz w:val="22"/>
        </w:rPr>
        <w:tab/>
      </w:r>
    </w:p>
    <w:p w:rsidR="003D11A8" w:rsidRDefault="003D11A8"/>
    <w:sectPr w:rsidR="003D11A8" w:rsidSect="000F69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961"/>
    <w:rsid w:val="000F6961"/>
    <w:rsid w:val="00162FDE"/>
    <w:rsid w:val="001D4D7E"/>
    <w:rsid w:val="00275075"/>
    <w:rsid w:val="00281043"/>
    <w:rsid w:val="002A56E7"/>
    <w:rsid w:val="003D11A8"/>
    <w:rsid w:val="00442B3E"/>
    <w:rsid w:val="006C5D9E"/>
    <w:rsid w:val="00765771"/>
    <w:rsid w:val="008B5A43"/>
    <w:rsid w:val="00903A8A"/>
    <w:rsid w:val="00984D45"/>
    <w:rsid w:val="009A2C80"/>
    <w:rsid w:val="00A34AA9"/>
    <w:rsid w:val="00A7389B"/>
    <w:rsid w:val="00AA5038"/>
    <w:rsid w:val="00B64F81"/>
    <w:rsid w:val="00C254C3"/>
    <w:rsid w:val="00C30BC7"/>
    <w:rsid w:val="00C430E7"/>
    <w:rsid w:val="00CE2E45"/>
    <w:rsid w:val="00F0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61"/>
    <w:pPr>
      <w:ind w:firstLine="567"/>
      <w:jc w:val="both"/>
    </w:pPr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7</Pages>
  <Words>817</Words>
  <Characters>4661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6</cp:revision>
  <dcterms:created xsi:type="dcterms:W3CDTF">2021-04-21T10:29:00Z</dcterms:created>
  <dcterms:modified xsi:type="dcterms:W3CDTF">2021-05-24T10:43:00Z</dcterms:modified>
</cp:coreProperties>
</file>