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BAE8E7" w14:textId="0F9C862C" w:rsidR="00FB053E" w:rsidRDefault="00FB053E" w:rsidP="00FB053E">
      <w:pPr>
        <w:pStyle w:val="1"/>
        <w:spacing w:line="276" w:lineRule="auto"/>
        <w:ind w:left="0"/>
        <w:jc w:val="right"/>
        <w:rPr>
          <w:b w:val="0"/>
        </w:rPr>
      </w:pPr>
      <w:r>
        <w:rPr>
          <w:b w:val="0"/>
        </w:rPr>
        <w:t>Приложение 2</w:t>
      </w:r>
    </w:p>
    <w:p w14:paraId="02D40634" w14:textId="77777777" w:rsidR="00FB053E" w:rsidRPr="00FB053E" w:rsidRDefault="00FB053E" w:rsidP="00FB053E"/>
    <w:p w14:paraId="6ABF79EF" w14:textId="0F44A000" w:rsidR="002C04A8" w:rsidRPr="00525636" w:rsidRDefault="002C04A8" w:rsidP="0088252C">
      <w:pPr>
        <w:pStyle w:val="1"/>
        <w:spacing w:line="276" w:lineRule="auto"/>
        <w:ind w:left="0"/>
        <w:jc w:val="center"/>
        <w:rPr>
          <w:b w:val="0"/>
        </w:rPr>
      </w:pPr>
      <w:r w:rsidRPr="00525636">
        <w:rPr>
          <w:b w:val="0"/>
        </w:rPr>
        <w:t>Договор</w:t>
      </w:r>
      <w:r w:rsidR="00D06D10" w:rsidRPr="00525636">
        <w:rPr>
          <w:b w:val="0"/>
        </w:rPr>
        <w:t xml:space="preserve"> целевого финансирования</w:t>
      </w:r>
      <w:r w:rsidRPr="00525636">
        <w:rPr>
          <w:b w:val="0"/>
        </w:rPr>
        <w:t xml:space="preserve"> </w:t>
      </w:r>
      <w:bookmarkStart w:id="0" w:name="номер"/>
      <w:r w:rsidRPr="00525636">
        <w:rPr>
          <w:b w:val="0"/>
        </w:rPr>
        <w:t xml:space="preserve">№ </w:t>
      </w:r>
      <w:r w:rsidR="00826A89">
        <w:rPr>
          <w:b w:val="0"/>
        </w:rPr>
        <w:t>____</w:t>
      </w:r>
    </w:p>
    <w:bookmarkEnd w:id="0"/>
    <w:p w14:paraId="4EB5BFBB" w14:textId="77777777" w:rsidR="002C04A8" w:rsidRPr="00525636" w:rsidRDefault="002C04A8" w:rsidP="0088252C">
      <w:pPr>
        <w:spacing w:line="276" w:lineRule="auto"/>
        <w:ind w:left="3528" w:firstLine="720"/>
        <w:rPr>
          <w:sz w:val="24"/>
          <w:szCs w:val="24"/>
        </w:rPr>
      </w:pPr>
    </w:p>
    <w:tbl>
      <w:tblPr>
        <w:tblStyle w:val="ab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638"/>
        <w:gridCol w:w="5460"/>
      </w:tblGrid>
      <w:tr w:rsidR="00C55751" w:rsidRPr="00525636" w14:paraId="592A40B4" w14:textId="77777777" w:rsidTr="00EE167C">
        <w:tc>
          <w:tcPr>
            <w:tcW w:w="4678" w:type="dxa"/>
          </w:tcPr>
          <w:p w14:paraId="2D895714" w14:textId="77777777" w:rsidR="00C55751" w:rsidRPr="00525636" w:rsidRDefault="00C55751" w:rsidP="0088252C">
            <w:pPr>
              <w:spacing w:line="276" w:lineRule="auto"/>
              <w:ind w:right="-1"/>
              <w:contextualSpacing/>
              <w:rPr>
                <w:sz w:val="24"/>
                <w:szCs w:val="24"/>
              </w:rPr>
            </w:pPr>
            <w:r w:rsidRPr="00525636">
              <w:rPr>
                <w:sz w:val="24"/>
                <w:szCs w:val="24"/>
              </w:rPr>
              <w:t xml:space="preserve">г. </w:t>
            </w:r>
            <w:r w:rsidR="00BE4AC4" w:rsidRPr="00525636">
              <w:rPr>
                <w:sz w:val="24"/>
                <w:szCs w:val="24"/>
              </w:rPr>
              <w:t>Казань</w:t>
            </w:r>
          </w:p>
        </w:tc>
        <w:tc>
          <w:tcPr>
            <w:tcW w:w="5505" w:type="dxa"/>
          </w:tcPr>
          <w:p w14:paraId="08DE748F" w14:textId="162F6CD0" w:rsidR="00C55751" w:rsidRPr="00525636" w:rsidRDefault="00C55751" w:rsidP="00826A89">
            <w:pPr>
              <w:spacing w:line="276" w:lineRule="auto"/>
              <w:ind w:right="-1"/>
              <w:contextualSpacing/>
              <w:jc w:val="right"/>
              <w:rPr>
                <w:sz w:val="24"/>
                <w:szCs w:val="24"/>
              </w:rPr>
            </w:pPr>
            <w:r w:rsidRPr="00525636">
              <w:rPr>
                <w:sz w:val="24"/>
                <w:szCs w:val="24"/>
              </w:rPr>
              <w:t>«</w:t>
            </w:r>
            <w:r w:rsidR="00826A89">
              <w:rPr>
                <w:sz w:val="24"/>
                <w:szCs w:val="24"/>
              </w:rPr>
              <w:t>_____</w:t>
            </w:r>
            <w:r w:rsidRPr="00525636">
              <w:rPr>
                <w:sz w:val="24"/>
                <w:szCs w:val="24"/>
              </w:rPr>
              <w:t xml:space="preserve">» </w:t>
            </w:r>
            <w:r w:rsidR="00826A89">
              <w:rPr>
                <w:sz w:val="24"/>
                <w:szCs w:val="24"/>
              </w:rPr>
              <w:t>_________</w:t>
            </w:r>
            <w:r w:rsidR="00525636" w:rsidRPr="00525636">
              <w:rPr>
                <w:sz w:val="24"/>
                <w:szCs w:val="24"/>
              </w:rPr>
              <w:t xml:space="preserve"> </w:t>
            </w:r>
            <w:r w:rsidR="00657E8A" w:rsidRPr="00525636">
              <w:rPr>
                <w:sz w:val="24"/>
                <w:szCs w:val="24"/>
              </w:rPr>
              <w:t>20</w:t>
            </w:r>
            <w:r w:rsidR="00826A89">
              <w:rPr>
                <w:sz w:val="24"/>
                <w:szCs w:val="24"/>
              </w:rPr>
              <w:t>20</w:t>
            </w:r>
            <w:r w:rsidRPr="00525636">
              <w:rPr>
                <w:sz w:val="24"/>
                <w:szCs w:val="24"/>
              </w:rPr>
              <w:t xml:space="preserve"> года</w:t>
            </w:r>
          </w:p>
        </w:tc>
      </w:tr>
    </w:tbl>
    <w:p w14:paraId="6486429E" w14:textId="183699E2" w:rsidR="00D83F86" w:rsidRPr="00525636" w:rsidRDefault="00D83F86" w:rsidP="0023095A">
      <w:pPr>
        <w:spacing w:line="276" w:lineRule="auto"/>
        <w:jc w:val="both"/>
        <w:rPr>
          <w:bCs/>
          <w:iCs/>
          <w:sz w:val="24"/>
          <w:szCs w:val="24"/>
        </w:rPr>
      </w:pPr>
      <w:bookmarkStart w:id="1" w:name="шапка"/>
    </w:p>
    <w:p w14:paraId="01BA3797" w14:textId="77777777" w:rsidR="00DF52A0" w:rsidRPr="00525636" w:rsidRDefault="00DF52A0" w:rsidP="0023095A">
      <w:pPr>
        <w:spacing w:line="276" w:lineRule="auto"/>
        <w:jc w:val="both"/>
        <w:rPr>
          <w:bCs/>
          <w:iCs/>
          <w:sz w:val="24"/>
          <w:szCs w:val="24"/>
        </w:rPr>
      </w:pPr>
    </w:p>
    <w:p w14:paraId="1F4D01F5" w14:textId="1E80C4EE" w:rsidR="001064BB" w:rsidRPr="001C3ED2" w:rsidRDefault="00525636" w:rsidP="0033440A">
      <w:pPr>
        <w:spacing w:line="276" w:lineRule="auto"/>
        <w:ind w:firstLine="709"/>
        <w:jc w:val="both"/>
        <w:rPr>
          <w:bCs/>
          <w:i/>
          <w:iCs/>
          <w:sz w:val="24"/>
          <w:szCs w:val="24"/>
        </w:rPr>
      </w:pPr>
      <w:r w:rsidRPr="00525636">
        <w:rPr>
          <w:bCs/>
          <w:sz w:val="24"/>
          <w:szCs w:val="24"/>
        </w:rPr>
        <w:t>Региональная молодежная общественная организация «Лига студентов Республики Татарстан»</w:t>
      </w:r>
      <w:r w:rsidR="00D83F86" w:rsidRPr="00525636">
        <w:rPr>
          <w:bCs/>
          <w:sz w:val="24"/>
          <w:szCs w:val="24"/>
        </w:rPr>
        <w:t xml:space="preserve">, </w:t>
      </w:r>
      <w:r w:rsidR="00244102" w:rsidRPr="00525636">
        <w:rPr>
          <w:sz w:val="24"/>
          <w:szCs w:val="24"/>
        </w:rPr>
        <w:t>именуемая в дальнейшем «</w:t>
      </w:r>
      <w:r w:rsidRPr="00525636">
        <w:rPr>
          <w:sz w:val="24"/>
          <w:szCs w:val="24"/>
        </w:rPr>
        <w:t>Лига студентов</w:t>
      </w:r>
      <w:r w:rsidR="00D83F86" w:rsidRPr="00525636">
        <w:rPr>
          <w:sz w:val="24"/>
          <w:szCs w:val="24"/>
        </w:rPr>
        <w:t>»,</w:t>
      </w:r>
      <w:r w:rsidR="00D83F86" w:rsidRPr="00525636">
        <w:rPr>
          <w:bCs/>
          <w:sz w:val="24"/>
          <w:szCs w:val="24"/>
        </w:rPr>
        <w:t xml:space="preserve"> в лице </w:t>
      </w:r>
      <w:r w:rsidR="008C11B0">
        <w:rPr>
          <w:bCs/>
          <w:sz w:val="24"/>
          <w:szCs w:val="24"/>
        </w:rPr>
        <w:t>и</w:t>
      </w:r>
      <w:r w:rsidR="003A435B">
        <w:rPr>
          <w:bCs/>
          <w:sz w:val="24"/>
          <w:szCs w:val="24"/>
        </w:rPr>
        <w:t>.о. п</w:t>
      </w:r>
      <w:r w:rsidRPr="00525636">
        <w:rPr>
          <w:bCs/>
          <w:sz w:val="24"/>
          <w:szCs w:val="24"/>
        </w:rPr>
        <w:t>резидента Киямова Руфата Рифгатовича</w:t>
      </w:r>
      <w:r w:rsidR="00D83F86" w:rsidRPr="00525636">
        <w:rPr>
          <w:bCs/>
          <w:sz w:val="24"/>
          <w:szCs w:val="24"/>
        </w:rPr>
        <w:t>, действующего на основании Устава</w:t>
      </w:r>
      <w:r w:rsidR="00D86969" w:rsidRPr="00525636">
        <w:rPr>
          <w:bCs/>
          <w:iCs/>
          <w:sz w:val="24"/>
          <w:szCs w:val="24"/>
        </w:rPr>
        <w:t xml:space="preserve">, </w:t>
      </w:r>
      <w:r w:rsidR="0024090F" w:rsidRPr="00525636">
        <w:rPr>
          <w:bCs/>
          <w:iCs/>
          <w:sz w:val="24"/>
          <w:szCs w:val="24"/>
        </w:rPr>
        <w:t>с одной стороны, и</w:t>
      </w:r>
      <w:r w:rsidR="00D83F86" w:rsidRPr="00525636">
        <w:rPr>
          <w:bCs/>
          <w:iCs/>
          <w:sz w:val="24"/>
          <w:szCs w:val="24"/>
        </w:rPr>
        <w:t xml:space="preserve"> </w:t>
      </w:r>
      <w:r w:rsidR="00826A89">
        <w:rPr>
          <w:bCs/>
          <w:iCs/>
          <w:sz w:val="24"/>
          <w:szCs w:val="24"/>
        </w:rPr>
        <w:t>_____________________________________________</w:t>
      </w:r>
      <w:r w:rsidR="00B12470" w:rsidRPr="00B12470">
        <w:rPr>
          <w:bCs/>
          <w:i/>
          <w:iCs/>
          <w:sz w:val="24"/>
          <w:szCs w:val="24"/>
        </w:rPr>
        <w:t>»</w:t>
      </w:r>
      <w:r w:rsidR="00C63B37" w:rsidRPr="00525636">
        <w:rPr>
          <w:bCs/>
          <w:iCs/>
          <w:sz w:val="24"/>
          <w:szCs w:val="24"/>
        </w:rPr>
        <w:t>, именуемая</w:t>
      </w:r>
      <w:r w:rsidR="00D83F86" w:rsidRPr="00525636">
        <w:rPr>
          <w:bCs/>
          <w:iCs/>
          <w:sz w:val="24"/>
          <w:szCs w:val="24"/>
        </w:rPr>
        <w:t xml:space="preserve"> в дальнейшем «Организация», в лице</w:t>
      </w:r>
      <w:r w:rsidR="001C3ED2">
        <w:rPr>
          <w:bCs/>
          <w:i/>
          <w:iCs/>
          <w:sz w:val="24"/>
          <w:szCs w:val="24"/>
        </w:rPr>
        <w:t xml:space="preserve"> </w:t>
      </w:r>
      <w:r w:rsidR="00826A89">
        <w:rPr>
          <w:bCs/>
          <w:i/>
          <w:iCs/>
          <w:sz w:val="24"/>
          <w:szCs w:val="24"/>
        </w:rPr>
        <w:t>______________________________</w:t>
      </w:r>
      <w:r w:rsidR="00D83F86" w:rsidRPr="00525636">
        <w:rPr>
          <w:bCs/>
          <w:iCs/>
          <w:sz w:val="24"/>
          <w:szCs w:val="24"/>
        </w:rPr>
        <w:t xml:space="preserve">, действующего на основании </w:t>
      </w:r>
      <w:r w:rsidR="0091704C" w:rsidRPr="00D979AB">
        <w:rPr>
          <w:bCs/>
          <w:i/>
          <w:iCs/>
          <w:sz w:val="24"/>
          <w:szCs w:val="24"/>
        </w:rPr>
        <w:t>Устава</w:t>
      </w:r>
      <w:r w:rsidR="00F92016" w:rsidRPr="00525636">
        <w:rPr>
          <w:bCs/>
          <w:iCs/>
          <w:sz w:val="24"/>
          <w:szCs w:val="24"/>
        </w:rPr>
        <w:t>,</w:t>
      </w:r>
      <w:r w:rsidR="00D13433" w:rsidRPr="00525636">
        <w:rPr>
          <w:bCs/>
          <w:iCs/>
          <w:sz w:val="24"/>
          <w:szCs w:val="24"/>
        </w:rPr>
        <w:t xml:space="preserve"> </w:t>
      </w:r>
      <w:r w:rsidR="001C21C1" w:rsidRPr="00525636">
        <w:rPr>
          <w:sz w:val="24"/>
          <w:szCs w:val="24"/>
        </w:rPr>
        <w:t xml:space="preserve">с другой стороны, </w:t>
      </w:r>
      <w:r w:rsidR="00481495" w:rsidRPr="00525636">
        <w:rPr>
          <w:sz w:val="24"/>
          <w:szCs w:val="24"/>
        </w:rPr>
        <w:t xml:space="preserve">совместно именуемые «Стороны», </w:t>
      </w:r>
      <w:bookmarkEnd w:id="1"/>
      <w:r w:rsidR="00EA53E3" w:rsidRPr="00525636">
        <w:rPr>
          <w:sz w:val="24"/>
          <w:szCs w:val="24"/>
        </w:rPr>
        <w:t xml:space="preserve">в соответствии с </w:t>
      </w:r>
      <w:r w:rsidR="00EA53E3" w:rsidRPr="00525636">
        <w:rPr>
          <w:rFonts w:eastAsia="Calibri" w:cstheme="minorHAnsi"/>
          <w:sz w:val="24"/>
          <w:szCs w:val="24"/>
        </w:rPr>
        <w:t>постановлением Кабинета Министров Республики Татарстан от 07.12.2018 № 1087 «Об утверждении Порядка предоставления из бюджета Республики Татарстан субсидий некоммерческим организациям на финансовое обеспечение затрат, связанных с предоставлением грантов на оплату транспортных услуг» (с</w:t>
      </w:r>
      <w:r w:rsidR="00847480" w:rsidRPr="00525636">
        <w:rPr>
          <w:rFonts w:eastAsia="Calibri" w:cstheme="minorHAnsi"/>
          <w:sz w:val="24"/>
          <w:szCs w:val="24"/>
        </w:rPr>
        <w:t xml:space="preserve"> изменениями от 15.11.2019 №1043</w:t>
      </w:r>
      <w:r w:rsidR="00EA53E3" w:rsidRPr="00525636">
        <w:rPr>
          <w:rFonts w:eastAsia="Calibri" w:cstheme="minorHAnsi"/>
          <w:sz w:val="24"/>
          <w:szCs w:val="24"/>
        </w:rPr>
        <w:t xml:space="preserve">) </w:t>
      </w:r>
      <w:r w:rsidR="009C056A" w:rsidRPr="00525636">
        <w:rPr>
          <w:rFonts w:eastAsia="Calibri" w:cstheme="minorHAnsi"/>
          <w:sz w:val="24"/>
          <w:szCs w:val="24"/>
        </w:rPr>
        <w:t>и</w:t>
      </w:r>
      <w:r w:rsidR="009C056A" w:rsidRPr="00525636">
        <w:rPr>
          <w:sz w:val="24"/>
          <w:szCs w:val="24"/>
        </w:rPr>
        <w:t xml:space="preserve"> на основании Положения о конкурсе по отбору получателей грантов на оплату транспортных услуг среди обучающихся очной формы обучения профессиональных образовательных организаций и образовательных организаций высшего образования, расположенных на территории Республики Татарстан, от </w:t>
      </w:r>
      <w:r w:rsidR="003A435B">
        <w:rPr>
          <w:sz w:val="24"/>
          <w:szCs w:val="24"/>
        </w:rPr>
        <w:t>5</w:t>
      </w:r>
      <w:r w:rsidR="00811FAC" w:rsidRPr="00525636">
        <w:rPr>
          <w:sz w:val="24"/>
          <w:szCs w:val="24"/>
        </w:rPr>
        <w:t>.</w:t>
      </w:r>
      <w:r w:rsidR="003A435B" w:rsidRPr="00525636">
        <w:rPr>
          <w:sz w:val="24"/>
          <w:szCs w:val="24"/>
        </w:rPr>
        <w:t>1</w:t>
      </w:r>
      <w:r w:rsidR="003A435B">
        <w:rPr>
          <w:sz w:val="24"/>
          <w:szCs w:val="24"/>
        </w:rPr>
        <w:t>0</w:t>
      </w:r>
      <w:r w:rsidR="00811FAC" w:rsidRPr="00525636">
        <w:rPr>
          <w:sz w:val="24"/>
          <w:szCs w:val="24"/>
        </w:rPr>
        <w:t>.</w:t>
      </w:r>
      <w:r w:rsidR="003A435B" w:rsidRPr="00525636">
        <w:rPr>
          <w:sz w:val="24"/>
          <w:szCs w:val="24"/>
        </w:rPr>
        <w:t>20</w:t>
      </w:r>
      <w:r w:rsidR="003A435B">
        <w:rPr>
          <w:sz w:val="24"/>
          <w:szCs w:val="24"/>
        </w:rPr>
        <w:t>20</w:t>
      </w:r>
      <w:r w:rsidR="009C056A" w:rsidRPr="00525636">
        <w:rPr>
          <w:sz w:val="24"/>
          <w:szCs w:val="24"/>
        </w:rPr>
        <w:t xml:space="preserve">, заключили настоящий договор целевого финансирования (далее </w:t>
      </w:r>
      <w:r w:rsidR="00811FAC" w:rsidRPr="00525636">
        <w:rPr>
          <w:sz w:val="24"/>
          <w:szCs w:val="24"/>
        </w:rPr>
        <w:t>–</w:t>
      </w:r>
      <w:r w:rsidR="009C056A" w:rsidRPr="00525636">
        <w:rPr>
          <w:sz w:val="24"/>
          <w:szCs w:val="24"/>
        </w:rPr>
        <w:t xml:space="preserve"> договор)</w:t>
      </w:r>
      <w:r w:rsidR="00424EB5">
        <w:rPr>
          <w:sz w:val="24"/>
          <w:szCs w:val="24"/>
        </w:rPr>
        <w:t xml:space="preserve"> </w:t>
      </w:r>
      <w:r w:rsidR="00EE167C" w:rsidRPr="00525636">
        <w:rPr>
          <w:sz w:val="24"/>
          <w:szCs w:val="24"/>
        </w:rPr>
        <w:t>о нижеследующем.</w:t>
      </w:r>
    </w:p>
    <w:p w14:paraId="5C7B4ED9" w14:textId="77777777" w:rsidR="009D57E7" w:rsidRPr="00525636" w:rsidRDefault="009D57E7" w:rsidP="0023095A">
      <w:pPr>
        <w:spacing w:line="276" w:lineRule="auto"/>
        <w:ind w:firstLine="709"/>
        <w:jc w:val="both"/>
        <w:rPr>
          <w:sz w:val="24"/>
          <w:szCs w:val="24"/>
        </w:rPr>
      </w:pPr>
    </w:p>
    <w:p w14:paraId="0065CFD0" w14:textId="3AC78C6F" w:rsidR="00657E8A" w:rsidRPr="00525636" w:rsidRDefault="0058484C" w:rsidP="00287530">
      <w:pPr>
        <w:pStyle w:val="ad"/>
        <w:numPr>
          <w:ilvl w:val="0"/>
          <w:numId w:val="6"/>
        </w:numPr>
        <w:spacing w:line="276" w:lineRule="auto"/>
        <w:ind w:left="0" w:firstLine="0"/>
        <w:jc w:val="center"/>
        <w:rPr>
          <w:sz w:val="24"/>
          <w:szCs w:val="24"/>
        </w:rPr>
      </w:pPr>
      <w:r w:rsidRPr="00525636">
        <w:rPr>
          <w:bCs/>
          <w:sz w:val="24"/>
          <w:szCs w:val="24"/>
        </w:rPr>
        <w:t>Предмет д</w:t>
      </w:r>
      <w:r w:rsidR="002C04A8" w:rsidRPr="00525636">
        <w:rPr>
          <w:bCs/>
          <w:sz w:val="24"/>
          <w:szCs w:val="24"/>
        </w:rPr>
        <w:t>оговора</w:t>
      </w:r>
    </w:p>
    <w:p w14:paraId="38A3CFD3" w14:textId="458278A0" w:rsidR="00B34000" w:rsidRPr="00525636" w:rsidRDefault="00EE167C" w:rsidP="00EE167C">
      <w:pPr>
        <w:spacing w:line="276" w:lineRule="auto"/>
        <w:ind w:firstLine="709"/>
        <w:jc w:val="both"/>
        <w:rPr>
          <w:sz w:val="24"/>
          <w:szCs w:val="24"/>
        </w:rPr>
      </w:pPr>
      <w:r w:rsidRPr="00525636">
        <w:rPr>
          <w:sz w:val="24"/>
          <w:szCs w:val="24"/>
        </w:rPr>
        <w:t xml:space="preserve">1.1. В соответствии с настоящим договором </w:t>
      </w:r>
      <w:r w:rsidR="00424EB5">
        <w:rPr>
          <w:sz w:val="24"/>
          <w:szCs w:val="24"/>
        </w:rPr>
        <w:t>Лига студентов</w:t>
      </w:r>
      <w:r w:rsidRPr="00525636">
        <w:rPr>
          <w:sz w:val="24"/>
          <w:szCs w:val="24"/>
        </w:rPr>
        <w:t xml:space="preserve"> осуществляет </w:t>
      </w:r>
      <w:r w:rsidR="00EA53E3" w:rsidRPr="00525636">
        <w:rPr>
          <w:sz w:val="24"/>
          <w:szCs w:val="24"/>
        </w:rPr>
        <w:t xml:space="preserve">целевое </w:t>
      </w:r>
      <w:r w:rsidRPr="00525636">
        <w:rPr>
          <w:sz w:val="24"/>
          <w:szCs w:val="24"/>
        </w:rPr>
        <w:t xml:space="preserve">финансирование Организации в целях предоставления грантов обучающимся по очной форме обучения, среднедушевой доход семьи которых не превышает 20 000 рублей, за исключением лиц, имеющих право на меры социальной поддержки по оплате проезда в соответствии с Законом Республики Татарстан от 8 декабря 2004 года № 63-ЗРТ «Об адресной социальной поддержке населения в Республике Татарстан», и обучающимся, принимающим активное участие в научной, общественной, спортивной и творческой деятельности </w:t>
      </w:r>
      <w:r w:rsidR="00B34000" w:rsidRPr="00525636">
        <w:rPr>
          <w:sz w:val="24"/>
          <w:szCs w:val="24"/>
        </w:rPr>
        <w:t>О</w:t>
      </w:r>
      <w:r w:rsidRPr="00525636">
        <w:rPr>
          <w:sz w:val="24"/>
          <w:szCs w:val="24"/>
        </w:rPr>
        <w:t>рганизации или иной организации, не имеющим академической задолженности по итогам конкурсн</w:t>
      </w:r>
      <w:r w:rsidR="00B34000" w:rsidRPr="00525636">
        <w:rPr>
          <w:sz w:val="24"/>
          <w:szCs w:val="24"/>
        </w:rPr>
        <w:t>ого</w:t>
      </w:r>
      <w:r w:rsidRPr="00525636">
        <w:rPr>
          <w:sz w:val="24"/>
          <w:szCs w:val="24"/>
        </w:rPr>
        <w:t xml:space="preserve"> отбор</w:t>
      </w:r>
      <w:r w:rsidR="00B34000" w:rsidRPr="00525636">
        <w:rPr>
          <w:sz w:val="24"/>
          <w:szCs w:val="24"/>
        </w:rPr>
        <w:t>а</w:t>
      </w:r>
      <w:r w:rsidRPr="00525636">
        <w:rPr>
          <w:sz w:val="24"/>
          <w:szCs w:val="24"/>
        </w:rPr>
        <w:t>, пров</w:t>
      </w:r>
      <w:r w:rsidR="00B34000" w:rsidRPr="00525636">
        <w:rPr>
          <w:sz w:val="24"/>
          <w:szCs w:val="24"/>
        </w:rPr>
        <w:t>еденного Организацией (далее – получатель гранта).</w:t>
      </w:r>
    </w:p>
    <w:p w14:paraId="228172EB" w14:textId="5B3233E0" w:rsidR="00137051" w:rsidRPr="00525636" w:rsidRDefault="00137051" w:rsidP="00EE167C">
      <w:pPr>
        <w:spacing w:line="276" w:lineRule="auto"/>
        <w:ind w:firstLine="709"/>
        <w:jc w:val="both"/>
        <w:rPr>
          <w:sz w:val="24"/>
          <w:szCs w:val="24"/>
        </w:rPr>
      </w:pPr>
      <w:r w:rsidRPr="00525636">
        <w:rPr>
          <w:sz w:val="24"/>
          <w:szCs w:val="24"/>
        </w:rPr>
        <w:t xml:space="preserve">1.2. Сумма </w:t>
      </w:r>
      <w:r w:rsidR="00EA53E3" w:rsidRPr="00525636">
        <w:rPr>
          <w:sz w:val="24"/>
          <w:szCs w:val="24"/>
        </w:rPr>
        <w:t xml:space="preserve">целевого </w:t>
      </w:r>
      <w:r w:rsidRPr="00525636">
        <w:rPr>
          <w:sz w:val="24"/>
          <w:szCs w:val="24"/>
        </w:rPr>
        <w:t xml:space="preserve">финансирования по настоящему договору составляет </w:t>
      </w:r>
      <w:r w:rsidR="00826A89">
        <w:rPr>
          <w:b/>
          <w:sz w:val="24"/>
          <w:szCs w:val="24"/>
        </w:rPr>
        <w:t>_____________</w:t>
      </w:r>
      <w:r w:rsidRPr="001121A0">
        <w:rPr>
          <w:b/>
          <w:sz w:val="24"/>
          <w:szCs w:val="24"/>
        </w:rPr>
        <w:t xml:space="preserve"> </w:t>
      </w:r>
      <w:r w:rsidRPr="00D979AB">
        <w:rPr>
          <w:b/>
          <w:sz w:val="24"/>
          <w:szCs w:val="24"/>
        </w:rPr>
        <w:t>(</w:t>
      </w:r>
      <w:r w:rsidR="00826A89">
        <w:rPr>
          <w:b/>
          <w:sz w:val="24"/>
          <w:szCs w:val="24"/>
        </w:rPr>
        <w:t>____________</w:t>
      </w:r>
      <w:r w:rsidRPr="00D979AB">
        <w:rPr>
          <w:b/>
          <w:sz w:val="24"/>
          <w:szCs w:val="24"/>
        </w:rPr>
        <w:t>)</w:t>
      </w:r>
      <w:r w:rsidRPr="001C3ED2">
        <w:rPr>
          <w:b/>
          <w:sz w:val="24"/>
          <w:szCs w:val="24"/>
        </w:rPr>
        <w:t xml:space="preserve"> рублей</w:t>
      </w:r>
      <w:r w:rsidR="001C3ED2">
        <w:rPr>
          <w:b/>
          <w:sz w:val="24"/>
          <w:szCs w:val="24"/>
        </w:rPr>
        <w:t xml:space="preserve"> 00 копеек</w:t>
      </w:r>
      <w:r w:rsidRPr="00525636">
        <w:rPr>
          <w:sz w:val="24"/>
          <w:szCs w:val="24"/>
        </w:rPr>
        <w:t>.</w:t>
      </w:r>
    </w:p>
    <w:p w14:paraId="417BCAE7" w14:textId="77777777" w:rsidR="00DF52A0" w:rsidRPr="00525636" w:rsidRDefault="00DF52A0" w:rsidP="00EE167C">
      <w:pPr>
        <w:spacing w:line="276" w:lineRule="auto"/>
        <w:ind w:firstLine="709"/>
        <w:jc w:val="both"/>
        <w:rPr>
          <w:sz w:val="24"/>
          <w:szCs w:val="24"/>
        </w:rPr>
      </w:pPr>
    </w:p>
    <w:p w14:paraId="2D211A65" w14:textId="7C4B1951" w:rsidR="00D6620B" w:rsidRPr="00525636" w:rsidRDefault="00137051" w:rsidP="00287530">
      <w:pPr>
        <w:pStyle w:val="ad"/>
        <w:numPr>
          <w:ilvl w:val="0"/>
          <w:numId w:val="6"/>
        </w:numPr>
        <w:spacing w:line="276" w:lineRule="auto"/>
        <w:ind w:left="0" w:firstLine="0"/>
        <w:jc w:val="center"/>
        <w:rPr>
          <w:bCs/>
          <w:sz w:val="24"/>
          <w:szCs w:val="24"/>
        </w:rPr>
      </w:pPr>
      <w:r w:rsidRPr="00525636">
        <w:rPr>
          <w:bCs/>
          <w:sz w:val="24"/>
          <w:szCs w:val="24"/>
        </w:rPr>
        <w:t>Права и о</w:t>
      </w:r>
      <w:r w:rsidR="002A7A1E" w:rsidRPr="00525636">
        <w:rPr>
          <w:bCs/>
          <w:sz w:val="24"/>
          <w:szCs w:val="24"/>
        </w:rPr>
        <w:t>бяза</w:t>
      </w:r>
      <w:r w:rsidRPr="00525636">
        <w:rPr>
          <w:bCs/>
          <w:sz w:val="24"/>
          <w:szCs w:val="24"/>
        </w:rPr>
        <w:t xml:space="preserve">нности </w:t>
      </w:r>
      <w:r w:rsidR="002A7A1E" w:rsidRPr="00525636">
        <w:rPr>
          <w:bCs/>
          <w:sz w:val="24"/>
          <w:szCs w:val="24"/>
        </w:rPr>
        <w:t>Сторон</w:t>
      </w:r>
    </w:p>
    <w:p w14:paraId="69FE6610" w14:textId="685613F0" w:rsidR="00D6620B" w:rsidRPr="00525636" w:rsidRDefault="00137051" w:rsidP="00137051">
      <w:pPr>
        <w:spacing w:line="276" w:lineRule="auto"/>
        <w:ind w:firstLine="709"/>
        <w:jc w:val="both"/>
        <w:rPr>
          <w:sz w:val="24"/>
          <w:szCs w:val="24"/>
        </w:rPr>
      </w:pPr>
      <w:r w:rsidRPr="00525636">
        <w:rPr>
          <w:sz w:val="24"/>
          <w:szCs w:val="24"/>
        </w:rPr>
        <w:t xml:space="preserve">2.1. </w:t>
      </w:r>
      <w:r w:rsidR="00D6620B" w:rsidRPr="00525636">
        <w:rPr>
          <w:sz w:val="24"/>
          <w:szCs w:val="24"/>
        </w:rPr>
        <w:t>Организация обязуется:</w:t>
      </w:r>
    </w:p>
    <w:p w14:paraId="277FD8B4" w14:textId="148F14FA" w:rsidR="00BD7677" w:rsidRPr="00525636" w:rsidRDefault="00137051" w:rsidP="00137051">
      <w:pPr>
        <w:spacing w:line="276" w:lineRule="auto"/>
        <w:ind w:firstLine="709"/>
        <w:jc w:val="both"/>
        <w:rPr>
          <w:sz w:val="24"/>
          <w:szCs w:val="24"/>
        </w:rPr>
      </w:pPr>
      <w:r w:rsidRPr="00525636">
        <w:rPr>
          <w:sz w:val="24"/>
          <w:szCs w:val="24"/>
        </w:rPr>
        <w:t xml:space="preserve">в срок до </w:t>
      </w:r>
      <w:r w:rsidR="00826A89">
        <w:rPr>
          <w:sz w:val="24"/>
          <w:szCs w:val="24"/>
        </w:rPr>
        <w:t>1</w:t>
      </w:r>
      <w:r w:rsidRPr="00525636">
        <w:rPr>
          <w:sz w:val="24"/>
          <w:szCs w:val="24"/>
        </w:rPr>
        <w:t>5 декабря 20</w:t>
      </w:r>
      <w:r w:rsidR="00826A89">
        <w:rPr>
          <w:sz w:val="24"/>
          <w:szCs w:val="24"/>
        </w:rPr>
        <w:t>20</w:t>
      </w:r>
      <w:r w:rsidRPr="00525636">
        <w:rPr>
          <w:sz w:val="24"/>
          <w:szCs w:val="24"/>
        </w:rPr>
        <w:t xml:space="preserve"> года п</w:t>
      </w:r>
      <w:r w:rsidR="00BD7677" w:rsidRPr="00525636">
        <w:rPr>
          <w:sz w:val="24"/>
          <w:szCs w:val="24"/>
        </w:rPr>
        <w:t xml:space="preserve">еречислить </w:t>
      </w:r>
      <w:r w:rsidRPr="00525636">
        <w:rPr>
          <w:sz w:val="24"/>
          <w:szCs w:val="24"/>
        </w:rPr>
        <w:t>получателю гранта</w:t>
      </w:r>
      <w:r w:rsidR="00BD7677" w:rsidRPr="00525636">
        <w:rPr>
          <w:sz w:val="24"/>
          <w:szCs w:val="24"/>
        </w:rPr>
        <w:t xml:space="preserve"> денежные средства в денежном эквиваленте (рублях) переводом на </w:t>
      </w:r>
      <w:r w:rsidR="00D91659" w:rsidRPr="00525636">
        <w:rPr>
          <w:sz w:val="24"/>
          <w:szCs w:val="24"/>
        </w:rPr>
        <w:t xml:space="preserve">лицевые счета кредитной организации </w:t>
      </w:r>
      <w:r w:rsidR="00BD7677" w:rsidRPr="00525636">
        <w:rPr>
          <w:sz w:val="24"/>
          <w:szCs w:val="24"/>
        </w:rPr>
        <w:t>или произвес</w:t>
      </w:r>
      <w:r w:rsidRPr="00525636">
        <w:rPr>
          <w:sz w:val="24"/>
          <w:szCs w:val="24"/>
        </w:rPr>
        <w:t>ти выплату наличными средствами;</w:t>
      </w:r>
    </w:p>
    <w:p w14:paraId="55AB58C2" w14:textId="7017A29E" w:rsidR="00137051" w:rsidRPr="00525636" w:rsidRDefault="00137051" w:rsidP="00137051">
      <w:pPr>
        <w:spacing w:line="276" w:lineRule="auto"/>
        <w:ind w:firstLine="709"/>
        <w:jc w:val="both"/>
        <w:rPr>
          <w:sz w:val="24"/>
          <w:szCs w:val="24"/>
        </w:rPr>
      </w:pPr>
      <w:r w:rsidRPr="00525636">
        <w:rPr>
          <w:sz w:val="24"/>
          <w:szCs w:val="24"/>
        </w:rPr>
        <w:t xml:space="preserve">до </w:t>
      </w:r>
      <w:r w:rsidR="00826A89">
        <w:rPr>
          <w:sz w:val="24"/>
          <w:szCs w:val="24"/>
        </w:rPr>
        <w:t>25</w:t>
      </w:r>
      <w:r w:rsidRPr="00525636">
        <w:rPr>
          <w:sz w:val="24"/>
          <w:szCs w:val="24"/>
        </w:rPr>
        <w:t xml:space="preserve"> </w:t>
      </w:r>
      <w:r w:rsidR="00826A89">
        <w:rPr>
          <w:sz w:val="24"/>
          <w:szCs w:val="24"/>
        </w:rPr>
        <w:t>декабря</w:t>
      </w:r>
      <w:r w:rsidRPr="00525636">
        <w:rPr>
          <w:sz w:val="24"/>
          <w:szCs w:val="24"/>
        </w:rPr>
        <w:t xml:space="preserve"> 2020 года п</w:t>
      </w:r>
      <w:r w:rsidR="00C63B37" w:rsidRPr="00525636">
        <w:rPr>
          <w:sz w:val="24"/>
          <w:szCs w:val="24"/>
        </w:rPr>
        <w:t xml:space="preserve">редставить </w:t>
      </w:r>
      <w:r w:rsidRPr="00525636">
        <w:rPr>
          <w:sz w:val="24"/>
          <w:szCs w:val="24"/>
        </w:rPr>
        <w:t xml:space="preserve">в </w:t>
      </w:r>
      <w:r w:rsidR="00424EB5">
        <w:rPr>
          <w:sz w:val="24"/>
          <w:szCs w:val="24"/>
        </w:rPr>
        <w:t>Лигу студентов</w:t>
      </w:r>
      <w:r w:rsidRPr="00525636">
        <w:rPr>
          <w:sz w:val="24"/>
          <w:szCs w:val="24"/>
        </w:rPr>
        <w:t>:</w:t>
      </w:r>
    </w:p>
    <w:p w14:paraId="41119555" w14:textId="26D3BABD" w:rsidR="00137051" w:rsidRPr="00525636" w:rsidRDefault="00137051" w:rsidP="00137051">
      <w:pPr>
        <w:spacing w:line="276" w:lineRule="auto"/>
        <w:ind w:firstLine="709"/>
        <w:jc w:val="both"/>
        <w:rPr>
          <w:sz w:val="24"/>
          <w:szCs w:val="24"/>
        </w:rPr>
      </w:pPr>
      <w:r w:rsidRPr="00525636">
        <w:rPr>
          <w:sz w:val="24"/>
          <w:szCs w:val="24"/>
        </w:rPr>
        <w:t>копии платёжной ведомости, платежных поручений или расходно-кассовых ордеров по перечисленным получателям гранта денежны</w:t>
      </w:r>
      <w:r w:rsidR="00D91659" w:rsidRPr="00525636">
        <w:rPr>
          <w:sz w:val="24"/>
          <w:szCs w:val="24"/>
        </w:rPr>
        <w:t>х средств</w:t>
      </w:r>
      <w:r w:rsidRPr="00525636">
        <w:rPr>
          <w:sz w:val="24"/>
          <w:szCs w:val="24"/>
        </w:rPr>
        <w:t>;</w:t>
      </w:r>
    </w:p>
    <w:p w14:paraId="6950670D" w14:textId="64872124" w:rsidR="00497691" w:rsidRPr="00525636" w:rsidRDefault="00026C68" w:rsidP="0091704C">
      <w:pPr>
        <w:spacing w:line="276" w:lineRule="auto"/>
        <w:ind w:firstLine="709"/>
        <w:jc w:val="both"/>
        <w:rPr>
          <w:color w:val="FF0000"/>
          <w:sz w:val="24"/>
          <w:szCs w:val="24"/>
        </w:rPr>
      </w:pPr>
      <w:r w:rsidRPr="00525636">
        <w:rPr>
          <w:sz w:val="24"/>
          <w:szCs w:val="24"/>
        </w:rPr>
        <w:t>о</w:t>
      </w:r>
      <w:r w:rsidR="00DC7048" w:rsidRPr="00525636">
        <w:rPr>
          <w:sz w:val="24"/>
          <w:szCs w:val="24"/>
        </w:rPr>
        <w:t xml:space="preserve">тчет </w:t>
      </w:r>
      <w:r w:rsidR="00137051" w:rsidRPr="00525636">
        <w:rPr>
          <w:sz w:val="24"/>
          <w:szCs w:val="24"/>
        </w:rPr>
        <w:t>об использовании предоставленных в соответствии с настоящим договором денежных средств по форме согласно приложению № 1 к настоящему договору</w:t>
      </w:r>
      <w:r w:rsidR="0091704C" w:rsidRPr="00525636">
        <w:rPr>
          <w:sz w:val="24"/>
          <w:szCs w:val="24"/>
        </w:rPr>
        <w:t>.</w:t>
      </w:r>
    </w:p>
    <w:p w14:paraId="1D6A9F47" w14:textId="314C204D" w:rsidR="00D6620B" w:rsidRPr="00525636" w:rsidRDefault="00137051" w:rsidP="00137051">
      <w:pPr>
        <w:tabs>
          <w:tab w:val="left" w:pos="567"/>
        </w:tabs>
        <w:spacing w:line="276" w:lineRule="auto"/>
        <w:ind w:firstLine="709"/>
        <w:jc w:val="both"/>
        <w:rPr>
          <w:sz w:val="24"/>
          <w:szCs w:val="24"/>
        </w:rPr>
      </w:pPr>
      <w:r w:rsidRPr="00525636">
        <w:rPr>
          <w:sz w:val="24"/>
          <w:szCs w:val="24"/>
        </w:rPr>
        <w:t xml:space="preserve">2.2. </w:t>
      </w:r>
      <w:r w:rsidR="00424EB5">
        <w:rPr>
          <w:sz w:val="24"/>
          <w:szCs w:val="24"/>
        </w:rPr>
        <w:t>Лига студентов</w:t>
      </w:r>
      <w:r w:rsidR="00D6620B" w:rsidRPr="00525636">
        <w:rPr>
          <w:sz w:val="24"/>
          <w:szCs w:val="24"/>
        </w:rPr>
        <w:t xml:space="preserve"> обязуется:</w:t>
      </w:r>
    </w:p>
    <w:p w14:paraId="5193C020" w14:textId="63843BCD" w:rsidR="00B75C1C" w:rsidRPr="00525636" w:rsidRDefault="00137051" w:rsidP="00137051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525636">
        <w:rPr>
          <w:sz w:val="24"/>
          <w:szCs w:val="24"/>
        </w:rPr>
        <w:lastRenderedPageBreak/>
        <w:t xml:space="preserve">в </w:t>
      </w:r>
      <w:r w:rsidR="0091704C" w:rsidRPr="00525636">
        <w:rPr>
          <w:sz w:val="24"/>
          <w:szCs w:val="24"/>
        </w:rPr>
        <w:t xml:space="preserve">срок до </w:t>
      </w:r>
      <w:r w:rsidR="00826A89">
        <w:rPr>
          <w:sz w:val="24"/>
          <w:szCs w:val="24"/>
        </w:rPr>
        <w:t>1</w:t>
      </w:r>
      <w:r w:rsidR="0091704C" w:rsidRPr="00525636">
        <w:rPr>
          <w:sz w:val="24"/>
          <w:szCs w:val="24"/>
        </w:rPr>
        <w:t xml:space="preserve"> декабря 20</w:t>
      </w:r>
      <w:r w:rsidR="00826A89">
        <w:rPr>
          <w:sz w:val="24"/>
          <w:szCs w:val="24"/>
        </w:rPr>
        <w:t>20</w:t>
      </w:r>
      <w:r w:rsidR="0091704C" w:rsidRPr="00525636">
        <w:rPr>
          <w:sz w:val="24"/>
          <w:szCs w:val="24"/>
        </w:rPr>
        <w:t xml:space="preserve"> года</w:t>
      </w:r>
      <w:r w:rsidRPr="00525636">
        <w:rPr>
          <w:sz w:val="24"/>
          <w:szCs w:val="24"/>
        </w:rPr>
        <w:t xml:space="preserve"> перечислить </w:t>
      </w:r>
      <w:r w:rsidR="00BD7677" w:rsidRPr="00525636">
        <w:rPr>
          <w:sz w:val="24"/>
          <w:szCs w:val="24"/>
        </w:rPr>
        <w:t>Организации денежн</w:t>
      </w:r>
      <w:r w:rsidRPr="00525636">
        <w:rPr>
          <w:sz w:val="24"/>
          <w:szCs w:val="24"/>
        </w:rPr>
        <w:t>ые</w:t>
      </w:r>
      <w:r w:rsidR="00BD7677" w:rsidRPr="00525636">
        <w:rPr>
          <w:sz w:val="24"/>
          <w:szCs w:val="24"/>
        </w:rPr>
        <w:t xml:space="preserve"> </w:t>
      </w:r>
      <w:r w:rsidRPr="00525636">
        <w:rPr>
          <w:sz w:val="24"/>
          <w:szCs w:val="24"/>
        </w:rPr>
        <w:t>средства в сумме, указанной в пункте 1.2 настоящего договора</w:t>
      </w:r>
      <w:r w:rsidR="00414013" w:rsidRPr="00525636">
        <w:rPr>
          <w:sz w:val="24"/>
          <w:szCs w:val="24"/>
        </w:rPr>
        <w:t>,</w:t>
      </w:r>
      <w:r w:rsidRPr="00525636">
        <w:rPr>
          <w:sz w:val="24"/>
          <w:szCs w:val="24"/>
        </w:rPr>
        <w:t xml:space="preserve"> </w:t>
      </w:r>
      <w:r w:rsidR="00BD7677" w:rsidRPr="00525636">
        <w:rPr>
          <w:sz w:val="24"/>
          <w:szCs w:val="24"/>
        </w:rPr>
        <w:t>на расчетный счет</w:t>
      </w:r>
      <w:r w:rsidR="00414013" w:rsidRPr="00525636">
        <w:rPr>
          <w:sz w:val="24"/>
          <w:szCs w:val="24"/>
        </w:rPr>
        <w:t xml:space="preserve"> Организации</w:t>
      </w:r>
      <w:r w:rsidR="00BD7677" w:rsidRPr="00525636">
        <w:rPr>
          <w:sz w:val="24"/>
          <w:szCs w:val="24"/>
        </w:rPr>
        <w:t>.</w:t>
      </w:r>
    </w:p>
    <w:p w14:paraId="440BE062" w14:textId="3F5447B8" w:rsidR="00657BA6" w:rsidRPr="00525636" w:rsidRDefault="00414013" w:rsidP="00137051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525636">
        <w:rPr>
          <w:sz w:val="24"/>
          <w:szCs w:val="24"/>
        </w:rPr>
        <w:t>2.3. Организация имеет право з</w:t>
      </w:r>
      <w:r w:rsidR="00657BA6" w:rsidRPr="00525636">
        <w:rPr>
          <w:sz w:val="24"/>
          <w:szCs w:val="24"/>
        </w:rPr>
        <w:t xml:space="preserve">апросить у </w:t>
      </w:r>
      <w:r w:rsidR="00424EB5">
        <w:rPr>
          <w:sz w:val="24"/>
          <w:szCs w:val="24"/>
        </w:rPr>
        <w:t>Лиги студентов</w:t>
      </w:r>
      <w:r w:rsidR="00657BA6" w:rsidRPr="00525636">
        <w:rPr>
          <w:sz w:val="24"/>
          <w:szCs w:val="24"/>
        </w:rPr>
        <w:t xml:space="preserve"> информацию</w:t>
      </w:r>
      <w:r w:rsidRPr="00525636">
        <w:rPr>
          <w:sz w:val="24"/>
          <w:szCs w:val="24"/>
        </w:rPr>
        <w:t xml:space="preserve">, касающуюся </w:t>
      </w:r>
      <w:r w:rsidR="00657BA6" w:rsidRPr="00525636">
        <w:rPr>
          <w:sz w:val="24"/>
          <w:szCs w:val="24"/>
        </w:rPr>
        <w:t xml:space="preserve">выполнения условий настоящего </w:t>
      </w:r>
      <w:r w:rsidR="006D2F50" w:rsidRPr="00525636">
        <w:rPr>
          <w:sz w:val="24"/>
          <w:szCs w:val="24"/>
        </w:rPr>
        <w:t>д</w:t>
      </w:r>
      <w:r w:rsidR="00657BA6" w:rsidRPr="00525636">
        <w:rPr>
          <w:sz w:val="24"/>
          <w:szCs w:val="24"/>
        </w:rPr>
        <w:t>оговора.</w:t>
      </w:r>
    </w:p>
    <w:p w14:paraId="365153D5" w14:textId="315691B3" w:rsidR="00A954E5" w:rsidRPr="00525636" w:rsidRDefault="00414013" w:rsidP="00137051">
      <w:pPr>
        <w:spacing w:line="276" w:lineRule="auto"/>
        <w:ind w:firstLine="709"/>
        <w:jc w:val="both"/>
        <w:rPr>
          <w:sz w:val="24"/>
          <w:szCs w:val="24"/>
        </w:rPr>
      </w:pPr>
      <w:r w:rsidRPr="00525636">
        <w:rPr>
          <w:sz w:val="24"/>
          <w:szCs w:val="24"/>
        </w:rPr>
        <w:t xml:space="preserve">2.4. </w:t>
      </w:r>
      <w:r w:rsidR="00424EB5">
        <w:rPr>
          <w:sz w:val="24"/>
          <w:szCs w:val="24"/>
        </w:rPr>
        <w:t>Лига студентов</w:t>
      </w:r>
      <w:r w:rsidR="00D6620B" w:rsidRPr="00525636">
        <w:rPr>
          <w:sz w:val="24"/>
          <w:szCs w:val="24"/>
        </w:rPr>
        <w:t xml:space="preserve"> имеет право:</w:t>
      </w:r>
    </w:p>
    <w:p w14:paraId="5E1EBFF8" w14:textId="071960C7" w:rsidR="00497691" w:rsidRPr="00525636" w:rsidRDefault="00497691" w:rsidP="00497691">
      <w:pPr>
        <w:spacing w:line="276" w:lineRule="auto"/>
        <w:ind w:firstLine="709"/>
        <w:jc w:val="both"/>
        <w:rPr>
          <w:sz w:val="24"/>
          <w:szCs w:val="24"/>
        </w:rPr>
      </w:pPr>
      <w:r w:rsidRPr="00525636">
        <w:rPr>
          <w:sz w:val="24"/>
          <w:szCs w:val="24"/>
        </w:rPr>
        <w:t>приостановить финансирование либо потребовать возврата денежных средств в случае нецелевого использования денежных средств Организацией;</w:t>
      </w:r>
    </w:p>
    <w:p w14:paraId="62796515" w14:textId="77777777" w:rsidR="00414013" w:rsidRPr="00525636" w:rsidRDefault="00414013" w:rsidP="00137051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525636">
        <w:rPr>
          <w:sz w:val="24"/>
          <w:szCs w:val="24"/>
        </w:rPr>
        <w:t xml:space="preserve">оказывать </w:t>
      </w:r>
      <w:r w:rsidR="00003799" w:rsidRPr="00525636">
        <w:rPr>
          <w:sz w:val="24"/>
          <w:szCs w:val="24"/>
        </w:rPr>
        <w:t>консульт</w:t>
      </w:r>
      <w:r w:rsidRPr="00525636">
        <w:rPr>
          <w:sz w:val="24"/>
          <w:szCs w:val="24"/>
        </w:rPr>
        <w:t>ативную помощь Организации по вопросам выполнения условий настоящего договора;</w:t>
      </w:r>
    </w:p>
    <w:p w14:paraId="299225D8" w14:textId="0243C9DD" w:rsidR="00003799" w:rsidRPr="00525636" w:rsidRDefault="00497691" w:rsidP="00137051">
      <w:pPr>
        <w:tabs>
          <w:tab w:val="left" w:pos="567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525636">
        <w:rPr>
          <w:sz w:val="24"/>
          <w:szCs w:val="24"/>
        </w:rPr>
        <w:t>запрашивать</w:t>
      </w:r>
      <w:r w:rsidR="004D3FE2" w:rsidRPr="00525636">
        <w:rPr>
          <w:sz w:val="24"/>
          <w:szCs w:val="24"/>
        </w:rPr>
        <w:t xml:space="preserve"> у Организации информацию</w:t>
      </w:r>
      <w:r w:rsidRPr="00525636">
        <w:rPr>
          <w:sz w:val="24"/>
          <w:szCs w:val="24"/>
        </w:rPr>
        <w:t xml:space="preserve"> по вопросам выполнения условий настоящего договора.</w:t>
      </w:r>
    </w:p>
    <w:p w14:paraId="0E342D08" w14:textId="5A7F7E03" w:rsidR="00EC3BB0" w:rsidRPr="00525636" w:rsidRDefault="00497691" w:rsidP="00497691">
      <w:pPr>
        <w:spacing w:line="276" w:lineRule="auto"/>
        <w:ind w:firstLine="709"/>
        <w:jc w:val="center"/>
        <w:rPr>
          <w:sz w:val="24"/>
          <w:szCs w:val="24"/>
        </w:rPr>
      </w:pPr>
      <w:r w:rsidRPr="00525636">
        <w:rPr>
          <w:bCs/>
          <w:sz w:val="24"/>
          <w:szCs w:val="24"/>
        </w:rPr>
        <w:t xml:space="preserve">3. </w:t>
      </w:r>
      <w:r w:rsidR="00EC3BB0" w:rsidRPr="00525636">
        <w:rPr>
          <w:bCs/>
          <w:sz w:val="24"/>
          <w:szCs w:val="24"/>
        </w:rPr>
        <w:t>Ответственность Сторон</w:t>
      </w:r>
    </w:p>
    <w:p w14:paraId="34A1E384" w14:textId="0510D85A" w:rsidR="00497691" w:rsidRPr="00525636" w:rsidRDefault="00497691" w:rsidP="002B4B15">
      <w:pPr>
        <w:spacing w:line="276" w:lineRule="auto"/>
        <w:ind w:firstLine="709"/>
        <w:jc w:val="both"/>
        <w:rPr>
          <w:sz w:val="24"/>
          <w:szCs w:val="24"/>
        </w:rPr>
      </w:pPr>
      <w:r w:rsidRPr="00525636">
        <w:rPr>
          <w:sz w:val="24"/>
          <w:szCs w:val="24"/>
        </w:rPr>
        <w:t>3.1. Организация несет ответственность за нецелевое использование денежных средств, предоставленных в соответствии с настоящим договором, а также нарушение срока предоставления отчета и документов в соответствии с пунктом 2.1 настоящего договора.</w:t>
      </w:r>
    </w:p>
    <w:p w14:paraId="66464A3A" w14:textId="42E656AF" w:rsidR="00497691" w:rsidRPr="00525636" w:rsidRDefault="00497691" w:rsidP="002B4B15">
      <w:pPr>
        <w:spacing w:line="276" w:lineRule="auto"/>
        <w:ind w:firstLine="709"/>
        <w:jc w:val="both"/>
        <w:rPr>
          <w:sz w:val="24"/>
          <w:szCs w:val="24"/>
        </w:rPr>
      </w:pPr>
      <w:r w:rsidRPr="00525636">
        <w:rPr>
          <w:sz w:val="24"/>
          <w:szCs w:val="24"/>
        </w:rPr>
        <w:t xml:space="preserve">3.2. </w:t>
      </w:r>
      <w:r w:rsidR="00424EB5">
        <w:rPr>
          <w:sz w:val="24"/>
          <w:szCs w:val="24"/>
        </w:rPr>
        <w:t>Лига студентов</w:t>
      </w:r>
      <w:r w:rsidRPr="00525636">
        <w:rPr>
          <w:sz w:val="24"/>
          <w:szCs w:val="24"/>
        </w:rPr>
        <w:t xml:space="preserve"> несет ответственность за нарушение срока перечисления денежных средств, установленного пунктом 2.2 настоящего договора.</w:t>
      </w:r>
    </w:p>
    <w:p w14:paraId="71673394" w14:textId="3B44A774" w:rsidR="002B4B15" w:rsidRPr="00525636" w:rsidRDefault="002B4B15" w:rsidP="000712DC">
      <w:pPr>
        <w:spacing w:line="276" w:lineRule="auto"/>
        <w:ind w:firstLine="709"/>
        <w:jc w:val="both"/>
        <w:rPr>
          <w:sz w:val="24"/>
          <w:szCs w:val="24"/>
        </w:rPr>
      </w:pPr>
      <w:r w:rsidRPr="00525636">
        <w:rPr>
          <w:sz w:val="24"/>
          <w:szCs w:val="24"/>
        </w:rPr>
        <w:t>3.3. За неисполнение или ненадлежащее исполнение обязательств по настоящему договору Стороны несут ответственность, предусмотренную настоящим договором и законодательством Российской Федерации.</w:t>
      </w:r>
    </w:p>
    <w:p w14:paraId="3EDBBE71" w14:textId="0F83C609" w:rsidR="00B0136E" w:rsidRPr="00525636" w:rsidRDefault="002B4B15" w:rsidP="000712DC">
      <w:pPr>
        <w:spacing w:line="276" w:lineRule="auto"/>
        <w:ind w:firstLine="709"/>
        <w:jc w:val="both"/>
        <w:rPr>
          <w:sz w:val="24"/>
          <w:szCs w:val="24"/>
        </w:rPr>
      </w:pPr>
      <w:r w:rsidRPr="00525636">
        <w:rPr>
          <w:sz w:val="24"/>
          <w:szCs w:val="24"/>
        </w:rPr>
        <w:t>3.4</w:t>
      </w:r>
      <w:r w:rsidR="00B0136E" w:rsidRPr="00525636">
        <w:rPr>
          <w:sz w:val="24"/>
          <w:szCs w:val="24"/>
        </w:rPr>
        <w:t>. Стороны обязуются выполнять все пункты настоящего договора.</w:t>
      </w:r>
    </w:p>
    <w:p w14:paraId="6589C342" w14:textId="39ADEE79" w:rsidR="002B4B15" w:rsidRPr="00525636" w:rsidRDefault="002B4B15" w:rsidP="000712DC">
      <w:pPr>
        <w:pStyle w:val="ad"/>
        <w:spacing w:line="276" w:lineRule="auto"/>
        <w:ind w:left="0" w:firstLine="709"/>
        <w:jc w:val="both"/>
        <w:rPr>
          <w:sz w:val="24"/>
          <w:szCs w:val="24"/>
        </w:rPr>
      </w:pPr>
      <w:r w:rsidRPr="00525636">
        <w:rPr>
          <w:sz w:val="24"/>
          <w:szCs w:val="24"/>
        </w:rPr>
        <w:t>3.</w:t>
      </w:r>
      <w:r w:rsidR="000712DC" w:rsidRPr="00525636">
        <w:rPr>
          <w:sz w:val="24"/>
          <w:szCs w:val="24"/>
        </w:rPr>
        <w:t>5</w:t>
      </w:r>
      <w:r w:rsidRPr="00525636">
        <w:rPr>
          <w:sz w:val="24"/>
          <w:szCs w:val="24"/>
        </w:rPr>
        <w:t>.</w:t>
      </w:r>
      <w:r w:rsidRPr="00525636">
        <w:rPr>
          <w:sz w:val="24"/>
          <w:szCs w:val="24"/>
        </w:rPr>
        <w:tab/>
        <w:t>При наступлении обстоятельств форс-мажора,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</w:t>
      </w:r>
      <w:r w:rsidR="000712DC" w:rsidRPr="00525636">
        <w:rPr>
          <w:sz w:val="24"/>
          <w:szCs w:val="24"/>
        </w:rPr>
        <w:t>.</w:t>
      </w:r>
    </w:p>
    <w:p w14:paraId="1189502B" w14:textId="77777777" w:rsidR="000712DC" w:rsidRPr="00525636" w:rsidRDefault="000712DC" w:rsidP="00497691">
      <w:pPr>
        <w:spacing w:line="276" w:lineRule="auto"/>
        <w:ind w:left="720"/>
        <w:jc w:val="center"/>
        <w:rPr>
          <w:bCs/>
          <w:sz w:val="24"/>
          <w:szCs w:val="24"/>
        </w:rPr>
      </w:pPr>
    </w:p>
    <w:p w14:paraId="46237437" w14:textId="4757E216" w:rsidR="00BC2254" w:rsidRPr="00525636" w:rsidRDefault="00497691" w:rsidP="00497691">
      <w:pPr>
        <w:spacing w:line="276" w:lineRule="auto"/>
        <w:ind w:left="720"/>
        <w:jc w:val="center"/>
        <w:rPr>
          <w:sz w:val="24"/>
          <w:szCs w:val="24"/>
        </w:rPr>
      </w:pPr>
      <w:r w:rsidRPr="00525636">
        <w:rPr>
          <w:bCs/>
          <w:sz w:val="24"/>
          <w:szCs w:val="24"/>
        </w:rPr>
        <w:t xml:space="preserve">4. </w:t>
      </w:r>
      <w:r w:rsidR="00511BA1" w:rsidRPr="00525636">
        <w:rPr>
          <w:bCs/>
          <w:sz w:val="24"/>
          <w:szCs w:val="24"/>
        </w:rPr>
        <w:t>Разрешение споров и изменение</w:t>
      </w:r>
      <w:r w:rsidR="000466E6" w:rsidRPr="00525636">
        <w:rPr>
          <w:bCs/>
          <w:sz w:val="24"/>
          <w:szCs w:val="24"/>
        </w:rPr>
        <w:t xml:space="preserve"> д</w:t>
      </w:r>
      <w:r w:rsidR="002C04A8" w:rsidRPr="00525636">
        <w:rPr>
          <w:bCs/>
          <w:sz w:val="24"/>
          <w:szCs w:val="24"/>
        </w:rPr>
        <w:t>оговора</w:t>
      </w:r>
    </w:p>
    <w:p w14:paraId="449CC00A" w14:textId="77777777" w:rsidR="00497691" w:rsidRPr="00525636" w:rsidRDefault="00497691" w:rsidP="00497691">
      <w:pPr>
        <w:spacing w:line="276" w:lineRule="auto"/>
        <w:ind w:firstLine="709"/>
        <w:jc w:val="both"/>
        <w:rPr>
          <w:sz w:val="24"/>
          <w:szCs w:val="24"/>
        </w:rPr>
      </w:pPr>
      <w:r w:rsidRPr="00525636">
        <w:rPr>
          <w:sz w:val="24"/>
          <w:szCs w:val="24"/>
        </w:rPr>
        <w:t xml:space="preserve">4.1. </w:t>
      </w:r>
      <w:r w:rsidR="002C04A8" w:rsidRPr="00525636">
        <w:rPr>
          <w:sz w:val="24"/>
          <w:szCs w:val="24"/>
        </w:rPr>
        <w:t xml:space="preserve">Все споры относительно настоящего </w:t>
      </w:r>
      <w:r w:rsidR="006D2F50" w:rsidRPr="00525636">
        <w:rPr>
          <w:sz w:val="24"/>
          <w:szCs w:val="24"/>
        </w:rPr>
        <w:t>д</w:t>
      </w:r>
      <w:r w:rsidR="002C04A8" w:rsidRPr="00525636">
        <w:rPr>
          <w:sz w:val="24"/>
          <w:szCs w:val="24"/>
        </w:rPr>
        <w:t xml:space="preserve">оговора разрешаются </w:t>
      </w:r>
      <w:r w:rsidRPr="00525636">
        <w:rPr>
          <w:sz w:val="24"/>
          <w:szCs w:val="24"/>
        </w:rPr>
        <w:t xml:space="preserve">Сторонами </w:t>
      </w:r>
      <w:r w:rsidR="002C04A8" w:rsidRPr="00525636">
        <w:rPr>
          <w:sz w:val="24"/>
          <w:szCs w:val="24"/>
        </w:rPr>
        <w:t>путем переговоров</w:t>
      </w:r>
      <w:r w:rsidRPr="00525636">
        <w:rPr>
          <w:sz w:val="24"/>
          <w:szCs w:val="24"/>
        </w:rPr>
        <w:t>.</w:t>
      </w:r>
    </w:p>
    <w:p w14:paraId="592E3D18" w14:textId="6E2CBB95" w:rsidR="00BC2254" w:rsidRPr="00525636" w:rsidRDefault="00497691" w:rsidP="00497691">
      <w:pPr>
        <w:spacing w:line="276" w:lineRule="auto"/>
        <w:ind w:firstLine="709"/>
        <w:jc w:val="both"/>
        <w:rPr>
          <w:sz w:val="24"/>
          <w:szCs w:val="24"/>
        </w:rPr>
      </w:pPr>
      <w:r w:rsidRPr="00525636">
        <w:rPr>
          <w:sz w:val="24"/>
          <w:szCs w:val="24"/>
        </w:rPr>
        <w:t xml:space="preserve">Споры, неурегулированные путем переговоров, передаются на рассмотрение в Арбитражный суд Республики Татарстан </w:t>
      </w:r>
      <w:r w:rsidR="00FD4F02" w:rsidRPr="00525636">
        <w:rPr>
          <w:sz w:val="24"/>
          <w:szCs w:val="24"/>
        </w:rPr>
        <w:t>с соблюдением претензионного порядка урегулирования спор</w:t>
      </w:r>
      <w:r w:rsidRPr="00525636">
        <w:rPr>
          <w:sz w:val="24"/>
          <w:szCs w:val="24"/>
        </w:rPr>
        <w:t>а</w:t>
      </w:r>
      <w:r w:rsidR="00FD4F02" w:rsidRPr="00525636">
        <w:rPr>
          <w:sz w:val="24"/>
          <w:szCs w:val="24"/>
        </w:rPr>
        <w:t>.</w:t>
      </w:r>
      <w:r w:rsidRPr="00525636">
        <w:rPr>
          <w:sz w:val="24"/>
          <w:szCs w:val="24"/>
        </w:rPr>
        <w:t xml:space="preserve"> Письменная претензия подлежит рассмотрению получившей ее стороной в течение 1</w:t>
      </w:r>
      <w:r w:rsidR="009C1672" w:rsidRPr="00525636">
        <w:rPr>
          <w:sz w:val="24"/>
          <w:szCs w:val="24"/>
        </w:rPr>
        <w:t>0</w:t>
      </w:r>
      <w:r w:rsidRPr="00525636">
        <w:rPr>
          <w:sz w:val="24"/>
          <w:szCs w:val="24"/>
        </w:rPr>
        <w:t xml:space="preserve"> рабочих дней.</w:t>
      </w:r>
    </w:p>
    <w:p w14:paraId="739A0EAE" w14:textId="338EC5BE" w:rsidR="00EC0766" w:rsidRPr="00525636" w:rsidRDefault="00497691" w:rsidP="00EC0766">
      <w:pPr>
        <w:pStyle w:val="ad"/>
        <w:spacing w:line="276" w:lineRule="auto"/>
        <w:ind w:left="0" w:firstLine="709"/>
        <w:jc w:val="both"/>
        <w:rPr>
          <w:sz w:val="24"/>
          <w:szCs w:val="24"/>
        </w:rPr>
      </w:pPr>
      <w:r w:rsidRPr="00525636">
        <w:rPr>
          <w:sz w:val="24"/>
          <w:szCs w:val="24"/>
        </w:rPr>
        <w:t>4.1.</w:t>
      </w:r>
      <w:r w:rsidR="00EC0766" w:rsidRPr="00525636">
        <w:rPr>
          <w:sz w:val="24"/>
          <w:szCs w:val="24"/>
        </w:rPr>
        <w:t xml:space="preserve"> Изменения в настоящий договор вносятся по соглашению Сторон дополнительными соглашениями, подписываемыми Сторонами. Дополнительные </w:t>
      </w:r>
      <w:r w:rsidR="006A640D" w:rsidRPr="00525636">
        <w:rPr>
          <w:sz w:val="24"/>
          <w:szCs w:val="24"/>
        </w:rPr>
        <w:t>соглашения являю</w:t>
      </w:r>
      <w:r w:rsidR="00EC0766" w:rsidRPr="00525636">
        <w:rPr>
          <w:sz w:val="24"/>
          <w:szCs w:val="24"/>
        </w:rPr>
        <w:t>тся</w:t>
      </w:r>
      <w:r w:rsidR="006A640D" w:rsidRPr="00525636">
        <w:rPr>
          <w:sz w:val="24"/>
          <w:szCs w:val="24"/>
        </w:rPr>
        <w:t xml:space="preserve"> неотъемлемой частью</w:t>
      </w:r>
      <w:r w:rsidR="00EC0766" w:rsidRPr="00525636">
        <w:rPr>
          <w:sz w:val="24"/>
          <w:szCs w:val="24"/>
        </w:rPr>
        <w:t xml:space="preserve"> настоящего договора.</w:t>
      </w:r>
    </w:p>
    <w:p w14:paraId="0744E8A9" w14:textId="77777777" w:rsidR="00EC0766" w:rsidRPr="00525636" w:rsidRDefault="00EC0766" w:rsidP="00287530">
      <w:pPr>
        <w:tabs>
          <w:tab w:val="left" w:pos="284"/>
          <w:tab w:val="left" w:pos="426"/>
          <w:tab w:val="left" w:pos="600"/>
          <w:tab w:val="left" w:pos="851"/>
        </w:tabs>
        <w:overflowPunct w:val="0"/>
        <w:adjustRightInd w:val="0"/>
        <w:spacing w:before="60" w:after="60" w:line="276" w:lineRule="auto"/>
        <w:ind w:left="993"/>
        <w:contextualSpacing/>
        <w:jc w:val="center"/>
        <w:rPr>
          <w:sz w:val="24"/>
          <w:szCs w:val="24"/>
        </w:rPr>
      </w:pPr>
    </w:p>
    <w:p w14:paraId="529F0BBD" w14:textId="4BA31765" w:rsidR="008D1840" w:rsidRPr="00525636" w:rsidRDefault="00EC0766" w:rsidP="00EC0766">
      <w:pPr>
        <w:tabs>
          <w:tab w:val="left" w:pos="284"/>
          <w:tab w:val="left" w:pos="426"/>
          <w:tab w:val="left" w:pos="600"/>
          <w:tab w:val="left" w:pos="851"/>
        </w:tabs>
        <w:overflowPunct w:val="0"/>
        <w:adjustRightInd w:val="0"/>
        <w:spacing w:before="60" w:after="60" w:line="276" w:lineRule="auto"/>
        <w:contextualSpacing/>
        <w:jc w:val="center"/>
        <w:rPr>
          <w:sz w:val="24"/>
          <w:szCs w:val="24"/>
        </w:rPr>
      </w:pPr>
      <w:r w:rsidRPr="00525636">
        <w:rPr>
          <w:sz w:val="24"/>
          <w:szCs w:val="24"/>
        </w:rPr>
        <w:t>5</w:t>
      </w:r>
      <w:r w:rsidR="008D1840" w:rsidRPr="00525636">
        <w:rPr>
          <w:sz w:val="24"/>
          <w:szCs w:val="24"/>
        </w:rPr>
        <w:t xml:space="preserve">. </w:t>
      </w:r>
      <w:r w:rsidR="000C66AD" w:rsidRPr="00525636">
        <w:rPr>
          <w:sz w:val="24"/>
          <w:szCs w:val="24"/>
        </w:rPr>
        <w:t>Конфиденциальность</w:t>
      </w:r>
    </w:p>
    <w:p w14:paraId="1A4D74E0" w14:textId="5DB49B1C" w:rsidR="00EC0766" w:rsidRPr="00525636" w:rsidRDefault="00EC0766" w:rsidP="00EC0766">
      <w:pPr>
        <w:tabs>
          <w:tab w:val="left" w:pos="0"/>
          <w:tab w:val="left" w:pos="284"/>
          <w:tab w:val="left" w:pos="709"/>
          <w:tab w:val="left" w:pos="851"/>
        </w:tabs>
        <w:spacing w:line="276" w:lineRule="auto"/>
        <w:ind w:firstLine="709"/>
        <w:jc w:val="both"/>
        <w:rPr>
          <w:sz w:val="24"/>
          <w:szCs w:val="24"/>
        </w:rPr>
      </w:pPr>
      <w:r w:rsidRPr="00525636">
        <w:rPr>
          <w:sz w:val="24"/>
          <w:szCs w:val="24"/>
        </w:rPr>
        <w:t>5</w:t>
      </w:r>
      <w:r w:rsidR="008D1840" w:rsidRPr="00525636">
        <w:rPr>
          <w:sz w:val="24"/>
          <w:szCs w:val="24"/>
        </w:rPr>
        <w:t>.1.</w:t>
      </w:r>
      <w:r w:rsidRPr="00525636">
        <w:rPr>
          <w:sz w:val="24"/>
          <w:szCs w:val="24"/>
        </w:rPr>
        <w:t xml:space="preserve"> </w:t>
      </w:r>
      <w:r w:rsidR="008D1840" w:rsidRPr="00525636">
        <w:rPr>
          <w:sz w:val="24"/>
          <w:szCs w:val="24"/>
        </w:rPr>
        <w:t xml:space="preserve">Вся предоставляемая Сторонами друг другу информация в рамках </w:t>
      </w:r>
      <w:r w:rsidR="006F1605" w:rsidRPr="00525636">
        <w:rPr>
          <w:sz w:val="24"/>
          <w:szCs w:val="24"/>
        </w:rPr>
        <w:t>д</w:t>
      </w:r>
      <w:r w:rsidR="008D1840" w:rsidRPr="00525636">
        <w:rPr>
          <w:sz w:val="24"/>
          <w:szCs w:val="24"/>
        </w:rPr>
        <w:t xml:space="preserve">оговора </w:t>
      </w:r>
      <w:r w:rsidR="0091704C" w:rsidRPr="00525636">
        <w:rPr>
          <w:sz w:val="24"/>
          <w:szCs w:val="24"/>
        </w:rPr>
        <w:t>считается конфиденциальной</w:t>
      </w:r>
      <w:r w:rsidR="00524DCE" w:rsidRPr="00525636">
        <w:rPr>
          <w:sz w:val="24"/>
          <w:szCs w:val="24"/>
        </w:rPr>
        <w:t xml:space="preserve"> </w:t>
      </w:r>
      <w:r w:rsidR="008D1840" w:rsidRPr="00525636">
        <w:rPr>
          <w:sz w:val="24"/>
          <w:szCs w:val="24"/>
        </w:rPr>
        <w:t>и не под</w:t>
      </w:r>
      <w:r w:rsidR="00524DCE" w:rsidRPr="00525636">
        <w:rPr>
          <w:sz w:val="24"/>
          <w:szCs w:val="24"/>
        </w:rPr>
        <w:t>лежит разглашению третьим лицам</w:t>
      </w:r>
      <w:r w:rsidRPr="00525636">
        <w:rPr>
          <w:sz w:val="24"/>
          <w:szCs w:val="24"/>
        </w:rPr>
        <w:t xml:space="preserve"> без предварительного письменного согласования Сторон.</w:t>
      </w:r>
    </w:p>
    <w:p w14:paraId="7A4BF8F4" w14:textId="6748BABB" w:rsidR="008D1840" w:rsidRPr="00525636" w:rsidRDefault="00EC0766" w:rsidP="00EC0766">
      <w:pPr>
        <w:tabs>
          <w:tab w:val="left" w:pos="0"/>
          <w:tab w:val="left" w:pos="284"/>
          <w:tab w:val="left" w:pos="709"/>
          <w:tab w:val="left" w:pos="851"/>
        </w:tabs>
        <w:spacing w:line="276" w:lineRule="auto"/>
        <w:ind w:firstLine="709"/>
        <w:jc w:val="both"/>
        <w:rPr>
          <w:sz w:val="24"/>
          <w:szCs w:val="24"/>
        </w:rPr>
      </w:pPr>
      <w:r w:rsidRPr="00525636">
        <w:rPr>
          <w:sz w:val="24"/>
          <w:szCs w:val="24"/>
        </w:rPr>
        <w:t>5</w:t>
      </w:r>
      <w:r w:rsidR="008D1840" w:rsidRPr="00525636">
        <w:rPr>
          <w:sz w:val="24"/>
          <w:szCs w:val="24"/>
        </w:rPr>
        <w:t>.2.</w:t>
      </w:r>
      <w:r w:rsidR="00787835" w:rsidRPr="00525636">
        <w:rPr>
          <w:sz w:val="24"/>
          <w:szCs w:val="24"/>
        </w:rPr>
        <w:t xml:space="preserve"> </w:t>
      </w:r>
      <w:r w:rsidR="00787835" w:rsidRPr="00525636">
        <w:rPr>
          <w:sz w:val="24"/>
          <w:szCs w:val="24"/>
        </w:rPr>
        <w:tab/>
      </w:r>
      <w:r w:rsidR="008D1840" w:rsidRPr="00525636">
        <w:rPr>
          <w:sz w:val="24"/>
          <w:szCs w:val="24"/>
        </w:rPr>
        <w:t xml:space="preserve">Стороны принимают все необходимые меры для того, чтобы предотвратить разглашение получаемой информации в рамках </w:t>
      </w:r>
      <w:r w:rsidR="006F1605" w:rsidRPr="00525636">
        <w:rPr>
          <w:sz w:val="24"/>
          <w:szCs w:val="24"/>
        </w:rPr>
        <w:t>д</w:t>
      </w:r>
      <w:r w:rsidR="008D1840" w:rsidRPr="00525636">
        <w:rPr>
          <w:sz w:val="24"/>
          <w:szCs w:val="24"/>
        </w:rPr>
        <w:t xml:space="preserve">оговора. </w:t>
      </w:r>
    </w:p>
    <w:p w14:paraId="4F9AAEC3" w14:textId="03AAB5CE" w:rsidR="008D1840" w:rsidRPr="00525636" w:rsidRDefault="00EC0766" w:rsidP="00EC0766">
      <w:pPr>
        <w:tabs>
          <w:tab w:val="left" w:pos="0"/>
          <w:tab w:val="left" w:pos="284"/>
          <w:tab w:val="left" w:pos="709"/>
          <w:tab w:val="left" w:pos="851"/>
        </w:tabs>
        <w:spacing w:line="276" w:lineRule="auto"/>
        <w:ind w:firstLine="709"/>
        <w:jc w:val="both"/>
        <w:rPr>
          <w:sz w:val="24"/>
          <w:szCs w:val="24"/>
        </w:rPr>
      </w:pPr>
      <w:r w:rsidRPr="00525636">
        <w:rPr>
          <w:sz w:val="24"/>
          <w:szCs w:val="24"/>
        </w:rPr>
        <w:lastRenderedPageBreak/>
        <w:t>5</w:t>
      </w:r>
      <w:r w:rsidR="003C6FAA" w:rsidRPr="00525636">
        <w:rPr>
          <w:sz w:val="24"/>
          <w:szCs w:val="24"/>
        </w:rPr>
        <w:t>.3</w:t>
      </w:r>
      <w:r w:rsidR="008D1840" w:rsidRPr="00525636">
        <w:rPr>
          <w:sz w:val="24"/>
          <w:szCs w:val="24"/>
        </w:rPr>
        <w:t>.</w:t>
      </w:r>
      <w:r w:rsidR="00787835" w:rsidRPr="00525636">
        <w:rPr>
          <w:sz w:val="24"/>
          <w:szCs w:val="24"/>
        </w:rPr>
        <w:tab/>
      </w:r>
      <w:r w:rsidR="008D1840" w:rsidRPr="00525636">
        <w:rPr>
          <w:sz w:val="24"/>
          <w:szCs w:val="24"/>
        </w:rPr>
        <w:t xml:space="preserve">Обязательство о соблюдении конфиденциальности не затрагивает случаи предоставления информации органам </w:t>
      </w:r>
      <w:r w:rsidRPr="00525636">
        <w:rPr>
          <w:sz w:val="24"/>
          <w:szCs w:val="24"/>
        </w:rPr>
        <w:t xml:space="preserve">государственной </w:t>
      </w:r>
      <w:r w:rsidR="008D1840" w:rsidRPr="00525636">
        <w:rPr>
          <w:sz w:val="24"/>
          <w:szCs w:val="24"/>
        </w:rPr>
        <w:t>власти в порядке, установленном законодательством Российской Федерации.</w:t>
      </w:r>
    </w:p>
    <w:p w14:paraId="7D179238" w14:textId="77777777" w:rsidR="00AB755D" w:rsidRPr="00525636" w:rsidRDefault="00AB755D" w:rsidP="008211E7">
      <w:pPr>
        <w:pStyle w:val="ad"/>
        <w:spacing w:line="276" w:lineRule="auto"/>
        <w:jc w:val="center"/>
        <w:rPr>
          <w:bCs/>
          <w:sz w:val="24"/>
          <w:szCs w:val="24"/>
        </w:rPr>
      </w:pPr>
    </w:p>
    <w:p w14:paraId="00B8F188" w14:textId="5469E233" w:rsidR="000F7E34" w:rsidRPr="00525636" w:rsidRDefault="00EC0766" w:rsidP="008211E7">
      <w:pPr>
        <w:pStyle w:val="ad"/>
        <w:spacing w:line="276" w:lineRule="auto"/>
        <w:jc w:val="center"/>
        <w:rPr>
          <w:sz w:val="24"/>
          <w:szCs w:val="24"/>
        </w:rPr>
      </w:pPr>
      <w:r w:rsidRPr="00525636">
        <w:rPr>
          <w:bCs/>
          <w:sz w:val="24"/>
          <w:szCs w:val="24"/>
        </w:rPr>
        <w:t>6</w:t>
      </w:r>
      <w:r w:rsidR="000C66AD" w:rsidRPr="00525636">
        <w:rPr>
          <w:bCs/>
          <w:sz w:val="24"/>
          <w:szCs w:val="24"/>
        </w:rPr>
        <w:t xml:space="preserve">. </w:t>
      </w:r>
      <w:r w:rsidR="002C04A8" w:rsidRPr="00525636">
        <w:rPr>
          <w:bCs/>
          <w:sz w:val="24"/>
          <w:szCs w:val="24"/>
        </w:rPr>
        <w:t>Заключительные положения</w:t>
      </w:r>
    </w:p>
    <w:p w14:paraId="11964F75" w14:textId="4C7A239B" w:rsidR="00661607" w:rsidRPr="00525636" w:rsidRDefault="00EC0766" w:rsidP="00AB755D">
      <w:pPr>
        <w:spacing w:line="276" w:lineRule="auto"/>
        <w:ind w:firstLine="709"/>
        <w:jc w:val="both"/>
        <w:rPr>
          <w:sz w:val="24"/>
          <w:szCs w:val="24"/>
        </w:rPr>
      </w:pPr>
      <w:r w:rsidRPr="00525636">
        <w:rPr>
          <w:sz w:val="24"/>
          <w:szCs w:val="24"/>
        </w:rPr>
        <w:t xml:space="preserve">6.1. </w:t>
      </w:r>
      <w:r w:rsidR="00EC3BB0" w:rsidRPr="00525636">
        <w:rPr>
          <w:sz w:val="24"/>
          <w:szCs w:val="24"/>
        </w:rPr>
        <w:t xml:space="preserve">Настоящий </w:t>
      </w:r>
      <w:r w:rsidR="006F1605" w:rsidRPr="00525636">
        <w:rPr>
          <w:sz w:val="24"/>
          <w:szCs w:val="24"/>
        </w:rPr>
        <w:t>д</w:t>
      </w:r>
      <w:r w:rsidR="00EC3BB0" w:rsidRPr="00525636">
        <w:rPr>
          <w:sz w:val="24"/>
          <w:szCs w:val="24"/>
        </w:rPr>
        <w:t xml:space="preserve">оговор </w:t>
      </w:r>
      <w:r w:rsidR="00EB7407" w:rsidRPr="00525636">
        <w:rPr>
          <w:rStyle w:val="extended-textshort"/>
          <w:bCs/>
          <w:sz w:val="24"/>
          <w:szCs w:val="24"/>
        </w:rPr>
        <w:t>вступает</w:t>
      </w:r>
      <w:r w:rsidR="00EB7407" w:rsidRPr="00525636">
        <w:rPr>
          <w:rStyle w:val="extended-textshort"/>
          <w:sz w:val="24"/>
          <w:szCs w:val="24"/>
        </w:rPr>
        <w:t xml:space="preserve"> </w:t>
      </w:r>
      <w:r w:rsidR="00EB7407" w:rsidRPr="00525636">
        <w:rPr>
          <w:rStyle w:val="extended-textshort"/>
          <w:bCs/>
          <w:sz w:val="24"/>
          <w:szCs w:val="24"/>
        </w:rPr>
        <w:t>в</w:t>
      </w:r>
      <w:r w:rsidR="00EB7407" w:rsidRPr="00525636">
        <w:rPr>
          <w:rStyle w:val="extended-textshort"/>
          <w:sz w:val="24"/>
          <w:szCs w:val="24"/>
        </w:rPr>
        <w:t xml:space="preserve"> </w:t>
      </w:r>
      <w:r w:rsidR="00EB7407" w:rsidRPr="00525636">
        <w:rPr>
          <w:rStyle w:val="extended-textshort"/>
          <w:bCs/>
          <w:sz w:val="24"/>
          <w:szCs w:val="24"/>
        </w:rPr>
        <w:t>силу</w:t>
      </w:r>
      <w:r w:rsidR="00EB7407" w:rsidRPr="00525636">
        <w:rPr>
          <w:rStyle w:val="extended-textshort"/>
          <w:sz w:val="24"/>
          <w:szCs w:val="24"/>
        </w:rPr>
        <w:t xml:space="preserve"> </w:t>
      </w:r>
      <w:r w:rsidR="00EB7407" w:rsidRPr="00525636">
        <w:rPr>
          <w:rStyle w:val="extended-textshort"/>
          <w:bCs/>
          <w:sz w:val="24"/>
          <w:szCs w:val="24"/>
        </w:rPr>
        <w:t>с</w:t>
      </w:r>
      <w:r w:rsidR="00EB7407" w:rsidRPr="00525636">
        <w:rPr>
          <w:rStyle w:val="extended-textshort"/>
          <w:sz w:val="24"/>
          <w:szCs w:val="24"/>
        </w:rPr>
        <w:t xml:space="preserve"> </w:t>
      </w:r>
      <w:r w:rsidR="00EB7407" w:rsidRPr="00525636">
        <w:rPr>
          <w:rStyle w:val="extended-textshort"/>
          <w:bCs/>
          <w:sz w:val="24"/>
          <w:szCs w:val="24"/>
        </w:rPr>
        <w:t>момента</w:t>
      </w:r>
      <w:r w:rsidR="00EB7407" w:rsidRPr="00525636">
        <w:rPr>
          <w:rStyle w:val="extended-textshort"/>
          <w:sz w:val="24"/>
          <w:szCs w:val="24"/>
        </w:rPr>
        <w:t xml:space="preserve"> </w:t>
      </w:r>
      <w:r w:rsidR="00661607" w:rsidRPr="00525636">
        <w:rPr>
          <w:rStyle w:val="extended-textshort"/>
          <w:sz w:val="24"/>
          <w:szCs w:val="24"/>
        </w:rPr>
        <w:t xml:space="preserve">его </w:t>
      </w:r>
      <w:r w:rsidR="00EB7407" w:rsidRPr="00525636">
        <w:rPr>
          <w:rStyle w:val="extended-textshort"/>
          <w:bCs/>
          <w:sz w:val="24"/>
          <w:szCs w:val="24"/>
        </w:rPr>
        <w:t>подписания</w:t>
      </w:r>
      <w:r w:rsidR="00661607" w:rsidRPr="00525636">
        <w:rPr>
          <w:rStyle w:val="extended-textshort"/>
          <w:bCs/>
          <w:sz w:val="24"/>
          <w:szCs w:val="24"/>
        </w:rPr>
        <w:t xml:space="preserve"> Сторонами</w:t>
      </w:r>
      <w:r w:rsidR="00661607" w:rsidRPr="00525636">
        <w:rPr>
          <w:rStyle w:val="extended-textshort"/>
          <w:sz w:val="24"/>
          <w:szCs w:val="24"/>
        </w:rPr>
        <w:t xml:space="preserve"> и </w:t>
      </w:r>
      <w:r w:rsidR="00EB7407" w:rsidRPr="00525636">
        <w:rPr>
          <w:rStyle w:val="extended-textshort"/>
          <w:bCs/>
          <w:sz w:val="24"/>
          <w:szCs w:val="24"/>
        </w:rPr>
        <w:t>действует</w:t>
      </w:r>
      <w:r w:rsidR="00661607" w:rsidRPr="00525636">
        <w:rPr>
          <w:rStyle w:val="extended-textshort"/>
          <w:sz w:val="24"/>
          <w:szCs w:val="24"/>
        </w:rPr>
        <w:t xml:space="preserve"> </w:t>
      </w:r>
      <w:r w:rsidR="00661607" w:rsidRPr="00525636">
        <w:rPr>
          <w:sz w:val="24"/>
          <w:szCs w:val="24"/>
        </w:rPr>
        <w:t>до</w:t>
      </w:r>
      <w:r w:rsidR="003A435B">
        <w:rPr>
          <w:sz w:val="24"/>
          <w:szCs w:val="24"/>
        </w:rPr>
        <w:t xml:space="preserve"> 31 января 2021 года. </w:t>
      </w:r>
    </w:p>
    <w:p w14:paraId="2D21BF8C" w14:textId="5AA0B115" w:rsidR="00AB755D" w:rsidRPr="00525636" w:rsidRDefault="00AB755D" w:rsidP="00AB755D">
      <w:pPr>
        <w:pStyle w:val="ConsPlusNonformat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5636">
        <w:rPr>
          <w:rFonts w:ascii="Times New Roman" w:hAnsi="Times New Roman" w:cs="Times New Roman"/>
          <w:sz w:val="24"/>
          <w:szCs w:val="24"/>
        </w:rPr>
        <w:t>Все обязательства Сторон по настоящему договору, неисполненные на дату истечения срока действия настоящего договора, сохраняют свою силу и подлежат полному исполнению.</w:t>
      </w:r>
    </w:p>
    <w:p w14:paraId="38D96C5C" w14:textId="4AD518BA" w:rsidR="004D6A18" w:rsidRPr="00525636" w:rsidRDefault="00EC0766" w:rsidP="00EC0766">
      <w:pPr>
        <w:spacing w:line="276" w:lineRule="auto"/>
        <w:ind w:firstLine="709"/>
        <w:jc w:val="both"/>
        <w:rPr>
          <w:sz w:val="24"/>
          <w:szCs w:val="24"/>
        </w:rPr>
      </w:pPr>
      <w:r w:rsidRPr="00525636">
        <w:rPr>
          <w:sz w:val="24"/>
          <w:szCs w:val="24"/>
        </w:rPr>
        <w:t xml:space="preserve">6.2. </w:t>
      </w:r>
      <w:r w:rsidR="002C04A8" w:rsidRPr="00525636">
        <w:rPr>
          <w:sz w:val="24"/>
          <w:szCs w:val="24"/>
        </w:rPr>
        <w:t xml:space="preserve">Настоящий </w:t>
      </w:r>
      <w:r w:rsidR="006F1605" w:rsidRPr="00525636">
        <w:rPr>
          <w:sz w:val="24"/>
          <w:szCs w:val="24"/>
        </w:rPr>
        <w:t>д</w:t>
      </w:r>
      <w:r w:rsidR="002C04A8" w:rsidRPr="00525636">
        <w:rPr>
          <w:sz w:val="24"/>
          <w:szCs w:val="24"/>
        </w:rPr>
        <w:t>оговор составлен в двух экземплярах, имеющих одинаковую юридическую силу, по одному эк</w:t>
      </w:r>
      <w:r w:rsidR="00DF6F23" w:rsidRPr="00525636">
        <w:rPr>
          <w:sz w:val="24"/>
          <w:szCs w:val="24"/>
        </w:rPr>
        <w:t xml:space="preserve">земпляру для каждой из Сторон. </w:t>
      </w:r>
    </w:p>
    <w:p w14:paraId="00B0ADF7" w14:textId="77777777" w:rsidR="004D6A18" w:rsidRPr="00525636" w:rsidRDefault="004D6A18" w:rsidP="00D6620B">
      <w:pPr>
        <w:jc w:val="both"/>
        <w:rPr>
          <w:sz w:val="24"/>
          <w:szCs w:val="24"/>
        </w:rPr>
      </w:pPr>
    </w:p>
    <w:p w14:paraId="15874042" w14:textId="09805D31" w:rsidR="000F7E34" w:rsidRDefault="00AC7133" w:rsidP="00AC7133">
      <w:pPr>
        <w:spacing w:line="276" w:lineRule="auto"/>
        <w:ind w:left="360"/>
        <w:jc w:val="center"/>
        <w:rPr>
          <w:sz w:val="24"/>
          <w:szCs w:val="24"/>
        </w:rPr>
      </w:pPr>
      <w:r w:rsidRPr="00525636">
        <w:rPr>
          <w:sz w:val="24"/>
          <w:szCs w:val="24"/>
        </w:rPr>
        <w:t xml:space="preserve">7. Реквизиты и подписи </w:t>
      </w:r>
      <w:r w:rsidR="000466E6" w:rsidRPr="00525636">
        <w:rPr>
          <w:sz w:val="24"/>
          <w:szCs w:val="24"/>
        </w:rPr>
        <w:t>С</w:t>
      </w:r>
      <w:r w:rsidR="00710431" w:rsidRPr="00525636">
        <w:rPr>
          <w:sz w:val="24"/>
          <w:szCs w:val="24"/>
        </w:rPr>
        <w:t>торон</w:t>
      </w:r>
    </w:p>
    <w:p w14:paraId="367CC0DF" w14:textId="77777777" w:rsidR="00B12470" w:rsidRPr="00525636" w:rsidRDefault="00B12470" w:rsidP="00AC7133">
      <w:pPr>
        <w:spacing w:line="276" w:lineRule="auto"/>
        <w:ind w:left="360"/>
        <w:jc w:val="center"/>
        <w:rPr>
          <w:sz w:val="24"/>
          <w:szCs w:val="24"/>
        </w:rPr>
      </w:pPr>
    </w:p>
    <w:tbl>
      <w:tblPr>
        <w:tblW w:w="9463" w:type="dxa"/>
        <w:tblInd w:w="108" w:type="dxa"/>
        <w:tblLook w:val="04A0" w:firstRow="1" w:lastRow="0" w:firstColumn="1" w:lastColumn="0" w:noHBand="0" w:noVBand="1"/>
      </w:tblPr>
      <w:tblGrid>
        <w:gridCol w:w="4678"/>
        <w:gridCol w:w="4785"/>
      </w:tblGrid>
      <w:tr w:rsidR="00710431" w:rsidRPr="00EE167C" w14:paraId="02F45785" w14:textId="77777777" w:rsidTr="00D91659">
        <w:trPr>
          <w:trHeight w:val="556"/>
        </w:trPr>
        <w:tc>
          <w:tcPr>
            <w:tcW w:w="4678" w:type="dxa"/>
            <w:shd w:val="clear" w:color="auto" w:fill="auto"/>
            <w:vAlign w:val="center"/>
          </w:tcPr>
          <w:p w14:paraId="7704AFF9" w14:textId="77777777" w:rsidR="00525636" w:rsidRPr="00525636" w:rsidRDefault="00525636" w:rsidP="00525636">
            <w:pPr>
              <w:rPr>
                <w:sz w:val="24"/>
                <w:szCs w:val="24"/>
              </w:rPr>
            </w:pPr>
            <w:r w:rsidRPr="00525636">
              <w:rPr>
                <w:sz w:val="24"/>
                <w:szCs w:val="24"/>
              </w:rPr>
              <w:t xml:space="preserve">РМОО «Лига студентов Республики Татарстан»  </w:t>
            </w:r>
          </w:p>
          <w:p w14:paraId="30CB89AD" w14:textId="46F4C7BD" w:rsidR="00525636" w:rsidRPr="00525636" w:rsidRDefault="00525636" w:rsidP="00525636">
            <w:pPr>
              <w:rPr>
                <w:sz w:val="24"/>
                <w:szCs w:val="24"/>
              </w:rPr>
            </w:pPr>
            <w:r w:rsidRPr="00525636">
              <w:rPr>
                <w:sz w:val="24"/>
                <w:szCs w:val="24"/>
              </w:rPr>
              <w:t>Юридический адрес: 420021, Республика</w:t>
            </w:r>
            <w:r>
              <w:rPr>
                <w:sz w:val="24"/>
                <w:szCs w:val="24"/>
              </w:rPr>
              <w:t xml:space="preserve"> </w:t>
            </w:r>
            <w:r w:rsidRPr="00525636">
              <w:rPr>
                <w:sz w:val="24"/>
                <w:szCs w:val="24"/>
              </w:rPr>
              <w:t>Татарстан, г. Казань, ул. Габдуллы Тукая,</w:t>
            </w:r>
            <w:r>
              <w:rPr>
                <w:sz w:val="24"/>
                <w:szCs w:val="24"/>
              </w:rPr>
              <w:t xml:space="preserve"> </w:t>
            </w:r>
            <w:r w:rsidRPr="00525636">
              <w:rPr>
                <w:sz w:val="24"/>
                <w:szCs w:val="24"/>
              </w:rPr>
              <w:t>д.58 оф.303</w:t>
            </w:r>
          </w:p>
          <w:p w14:paraId="3F8FF729" w14:textId="2A3B333E" w:rsidR="00525636" w:rsidRPr="00525636" w:rsidRDefault="00525636" w:rsidP="00525636">
            <w:pPr>
              <w:rPr>
                <w:sz w:val="24"/>
                <w:szCs w:val="24"/>
              </w:rPr>
            </w:pPr>
            <w:r w:rsidRPr="00525636">
              <w:rPr>
                <w:sz w:val="24"/>
                <w:szCs w:val="24"/>
              </w:rPr>
              <w:t>Почтовый адрес: 420021, Республика</w:t>
            </w:r>
            <w:r>
              <w:rPr>
                <w:sz w:val="24"/>
                <w:szCs w:val="24"/>
              </w:rPr>
              <w:t xml:space="preserve"> </w:t>
            </w:r>
            <w:r w:rsidRPr="00525636">
              <w:rPr>
                <w:sz w:val="24"/>
                <w:szCs w:val="24"/>
              </w:rPr>
              <w:t>Татарстан, г. Казань, ул. Габдуллы Тукая,</w:t>
            </w:r>
            <w:r>
              <w:rPr>
                <w:sz w:val="24"/>
                <w:szCs w:val="24"/>
              </w:rPr>
              <w:t xml:space="preserve"> </w:t>
            </w:r>
            <w:r w:rsidRPr="00525636">
              <w:rPr>
                <w:sz w:val="24"/>
                <w:szCs w:val="24"/>
              </w:rPr>
              <w:t>д.58 оф.303</w:t>
            </w:r>
          </w:p>
          <w:p w14:paraId="3E8BA2EF" w14:textId="77777777" w:rsidR="00525636" w:rsidRPr="00525636" w:rsidRDefault="00525636" w:rsidP="00525636">
            <w:pPr>
              <w:rPr>
                <w:sz w:val="24"/>
                <w:szCs w:val="24"/>
              </w:rPr>
            </w:pPr>
            <w:r w:rsidRPr="00525636">
              <w:rPr>
                <w:sz w:val="24"/>
                <w:szCs w:val="24"/>
              </w:rPr>
              <w:t>ИНН/КПП 1654026665 / 165501001</w:t>
            </w:r>
          </w:p>
          <w:p w14:paraId="4363956A" w14:textId="77777777" w:rsidR="00525636" w:rsidRPr="00525636" w:rsidRDefault="00525636" w:rsidP="00525636">
            <w:pPr>
              <w:rPr>
                <w:sz w:val="24"/>
                <w:szCs w:val="24"/>
              </w:rPr>
            </w:pPr>
            <w:r w:rsidRPr="00525636">
              <w:rPr>
                <w:sz w:val="24"/>
                <w:szCs w:val="24"/>
              </w:rPr>
              <w:t>ОГРН – 1021600005701</w:t>
            </w:r>
          </w:p>
          <w:p w14:paraId="53136073" w14:textId="77777777" w:rsidR="00525636" w:rsidRPr="00525636" w:rsidRDefault="00525636" w:rsidP="00525636">
            <w:pPr>
              <w:rPr>
                <w:sz w:val="24"/>
                <w:szCs w:val="24"/>
              </w:rPr>
            </w:pPr>
            <w:r w:rsidRPr="00525636">
              <w:rPr>
                <w:sz w:val="24"/>
                <w:szCs w:val="24"/>
              </w:rPr>
              <w:t>Банковские реквизиты:</w:t>
            </w:r>
          </w:p>
          <w:p w14:paraId="15A5304C" w14:textId="77777777" w:rsidR="00525636" w:rsidRPr="00525636" w:rsidRDefault="00525636" w:rsidP="00525636">
            <w:pPr>
              <w:rPr>
                <w:sz w:val="24"/>
                <w:szCs w:val="24"/>
              </w:rPr>
            </w:pPr>
            <w:r w:rsidRPr="00525636">
              <w:rPr>
                <w:sz w:val="24"/>
                <w:szCs w:val="24"/>
              </w:rPr>
              <w:t>р/сч 40703810945020000060</w:t>
            </w:r>
          </w:p>
          <w:p w14:paraId="48B0B06C" w14:textId="77777777" w:rsidR="00525636" w:rsidRPr="00525636" w:rsidRDefault="00525636" w:rsidP="00525636">
            <w:pPr>
              <w:rPr>
                <w:sz w:val="24"/>
                <w:szCs w:val="24"/>
              </w:rPr>
            </w:pPr>
            <w:r w:rsidRPr="00525636">
              <w:rPr>
                <w:sz w:val="24"/>
                <w:szCs w:val="24"/>
              </w:rPr>
              <w:t>в ПАО «АК БАРС» БАНК г. Казань</w:t>
            </w:r>
          </w:p>
          <w:p w14:paraId="1B20029C" w14:textId="77777777" w:rsidR="00525636" w:rsidRPr="00525636" w:rsidRDefault="00525636" w:rsidP="00525636">
            <w:pPr>
              <w:rPr>
                <w:sz w:val="24"/>
                <w:szCs w:val="24"/>
              </w:rPr>
            </w:pPr>
            <w:r w:rsidRPr="00525636">
              <w:rPr>
                <w:sz w:val="24"/>
                <w:szCs w:val="24"/>
              </w:rPr>
              <w:t>к/сч 30101810000000000805</w:t>
            </w:r>
          </w:p>
          <w:p w14:paraId="3CABB2E6" w14:textId="77777777" w:rsidR="00710431" w:rsidRDefault="00525636" w:rsidP="00525636">
            <w:pPr>
              <w:spacing w:line="276" w:lineRule="auto"/>
              <w:ind w:right="21"/>
              <w:rPr>
                <w:sz w:val="24"/>
                <w:szCs w:val="24"/>
              </w:rPr>
            </w:pPr>
            <w:r w:rsidRPr="00525636">
              <w:rPr>
                <w:sz w:val="24"/>
                <w:szCs w:val="24"/>
              </w:rPr>
              <w:t>БИК 049205805</w:t>
            </w:r>
          </w:p>
          <w:p w14:paraId="4BE184FA" w14:textId="3D541E64" w:rsidR="00826A89" w:rsidRPr="00525636" w:rsidRDefault="00826A89" w:rsidP="00525636">
            <w:pPr>
              <w:spacing w:line="276" w:lineRule="auto"/>
              <w:ind w:right="21"/>
              <w:rPr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  <w:vAlign w:val="center"/>
          </w:tcPr>
          <w:p w14:paraId="25B7458F" w14:textId="1C71FB7F" w:rsidR="00B12470" w:rsidRPr="001C3ED2" w:rsidRDefault="00B12470" w:rsidP="00826A8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91659" w:rsidRPr="00EE167C" w14:paraId="359CA96B" w14:textId="77777777" w:rsidTr="00D91659">
        <w:tc>
          <w:tcPr>
            <w:tcW w:w="4678" w:type="dxa"/>
            <w:shd w:val="clear" w:color="auto" w:fill="auto"/>
          </w:tcPr>
          <w:p w14:paraId="59B93E07" w14:textId="5C076D89" w:rsidR="00D91659" w:rsidRPr="00525636" w:rsidRDefault="00424EB5" w:rsidP="00D916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Президент</w:t>
            </w:r>
          </w:p>
          <w:p w14:paraId="328D8855" w14:textId="77777777" w:rsidR="00D91659" w:rsidRPr="00525636" w:rsidRDefault="00D91659" w:rsidP="00D91659">
            <w:pPr>
              <w:rPr>
                <w:sz w:val="24"/>
                <w:szCs w:val="24"/>
              </w:rPr>
            </w:pPr>
          </w:p>
          <w:p w14:paraId="7AB3ED08" w14:textId="0E313704" w:rsidR="00D91659" w:rsidRPr="00525636" w:rsidRDefault="00D91659" w:rsidP="00D91659">
            <w:pPr>
              <w:ind w:right="21"/>
              <w:rPr>
                <w:sz w:val="24"/>
                <w:szCs w:val="24"/>
              </w:rPr>
            </w:pPr>
            <w:r w:rsidRPr="00525636">
              <w:rPr>
                <w:sz w:val="24"/>
                <w:szCs w:val="24"/>
              </w:rPr>
              <w:t>________________</w:t>
            </w:r>
            <w:r w:rsidR="00525636">
              <w:rPr>
                <w:sz w:val="24"/>
                <w:szCs w:val="24"/>
              </w:rPr>
              <w:t>__________</w:t>
            </w:r>
            <w:r w:rsidRPr="00525636">
              <w:rPr>
                <w:sz w:val="24"/>
                <w:szCs w:val="24"/>
              </w:rPr>
              <w:t xml:space="preserve"> </w:t>
            </w:r>
            <w:r w:rsidR="00525636">
              <w:rPr>
                <w:sz w:val="24"/>
                <w:szCs w:val="24"/>
              </w:rPr>
              <w:t>Р.Р.Киямов</w:t>
            </w:r>
          </w:p>
          <w:p w14:paraId="726786CE" w14:textId="72F5B69A" w:rsidR="00D91659" w:rsidRPr="00B0136E" w:rsidRDefault="00B0136E" w:rsidP="00B0136E">
            <w:pPr>
              <w:spacing w:line="276" w:lineRule="auto"/>
              <w:ind w:firstLine="604"/>
              <w:jc w:val="both"/>
            </w:pPr>
            <w:r>
              <w:t>подпись</w:t>
            </w:r>
            <w:r w:rsidR="00D91659" w:rsidRPr="00B0136E">
              <w:t xml:space="preserve">          МП</w:t>
            </w:r>
          </w:p>
        </w:tc>
        <w:tc>
          <w:tcPr>
            <w:tcW w:w="4785" w:type="dxa"/>
            <w:shd w:val="clear" w:color="auto" w:fill="auto"/>
          </w:tcPr>
          <w:p w14:paraId="0A93C54D" w14:textId="1BE5098A" w:rsidR="00D91659" w:rsidRPr="00525636" w:rsidRDefault="00826A89" w:rsidP="00D916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Ответственное лицо</w:t>
            </w:r>
          </w:p>
          <w:p w14:paraId="6204C515" w14:textId="77777777" w:rsidR="00D91659" w:rsidRPr="00525636" w:rsidRDefault="00D91659" w:rsidP="00D91659">
            <w:pPr>
              <w:rPr>
                <w:sz w:val="24"/>
                <w:szCs w:val="24"/>
              </w:rPr>
            </w:pPr>
          </w:p>
          <w:p w14:paraId="6C09939D" w14:textId="3CEDFE36" w:rsidR="00D91659" w:rsidRPr="00525636" w:rsidRDefault="00B0136E" w:rsidP="00D91659">
            <w:pPr>
              <w:ind w:right="21"/>
              <w:rPr>
                <w:sz w:val="24"/>
                <w:szCs w:val="24"/>
              </w:rPr>
            </w:pPr>
            <w:r w:rsidRPr="00525636">
              <w:rPr>
                <w:sz w:val="24"/>
                <w:szCs w:val="24"/>
              </w:rPr>
              <w:t xml:space="preserve">________________ </w:t>
            </w:r>
            <w:r w:rsidR="00826A89">
              <w:rPr>
                <w:sz w:val="24"/>
                <w:szCs w:val="24"/>
              </w:rPr>
              <w:t>__________________</w:t>
            </w:r>
          </w:p>
          <w:p w14:paraId="08AB7B0F" w14:textId="00D2EB30" w:rsidR="00D91659" w:rsidRPr="00EE167C" w:rsidRDefault="00B0136E" w:rsidP="00B0136E">
            <w:pPr>
              <w:spacing w:line="276" w:lineRule="auto"/>
              <w:ind w:left="602" w:firstLine="35"/>
              <w:rPr>
                <w:sz w:val="28"/>
                <w:szCs w:val="28"/>
              </w:rPr>
            </w:pPr>
            <w:r>
              <w:t>подпись</w:t>
            </w:r>
            <w:r w:rsidRPr="00B0136E">
              <w:t xml:space="preserve">          МП</w:t>
            </w:r>
          </w:p>
        </w:tc>
      </w:tr>
    </w:tbl>
    <w:p w14:paraId="53251C01" w14:textId="77777777" w:rsidR="00D91659" w:rsidRPr="00424EB5" w:rsidRDefault="00D91659" w:rsidP="00D9165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br w:type="page"/>
      </w:r>
      <w:r w:rsidRPr="00424EB5">
        <w:rPr>
          <w:rFonts w:ascii="Times New Roman" w:hAnsi="Times New Roman" w:cs="Times New Roman"/>
          <w:sz w:val="24"/>
          <w:szCs w:val="24"/>
        </w:rPr>
        <w:lastRenderedPageBreak/>
        <w:t>Приложени</w:t>
      </w:r>
      <w:bookmarkStart w:id="2" w:name="_GoBack"/>
      <w:bookmarkEnd w:id="2"/>
      <w:r w:rsidRPr="00424EB5">
        <w:rPr>
          <w:rFonts w:ascii="Times New Roman" w:hAnsi="Times New Roman" w:cs="Times New Roman"/>
          <w:sz w:val="24"/>
          <w:szCs w:val="24"/>
        </w:rPr>
        <w:t>е № 1</w:t>
      </w:r>
    </w:p>
    <w:p w14:paraId="25DA7700" w14:textId="77777777" w:rsidR="00811FAC" w:rsidRPr="00424EB5" w:rsidRDefault="00D91659" w:rsidP="00811FAC">
      <w:pPr>
        <w:pStyle w:val="1"/>
        <w:spacing w:line="276" w:lineRule="auto"/>
        <w:ind w:left="0"/>
        <w:jc w:val="right"/>
        <w:rPr>
          <w:b w:val="0"/>
        </w:rPr>
      </w:pPr>
      <w:r w:rsidRPr="00424EB5">
        <w:rPr>
          <w:b w:val="0"/>
        </w:rPr>
        <w:t xml:space="preserve">к договору целевого </w:t>
      </w:r>
    </w:p>
    <w:p w14:paraId="423CDCA9" w14:textId="77777777" w:rsidR="00811FAC" w:rsidRPr="00424EB5" w:rsidRDefault="00D91659" w:rsidP="00811FAC">
      <w:pPr>
        <w:pStyle w:val="1"/>
        <w:spacing w:line="276" w:lineRule="auto"/>
        <w:ind w:left="0"/>
        <w:jc w:val="right"/>
        <w:rPr>
          <w:b w:val="0"/>
        </w:rPr>
      </w:pPr>
      <w:r w:rsidRPr="00424EB5">
        <w:rPr>
          <w:b w:val="0"/>
        </w:rPr>
        <w:t xml:space="preserve">финансирования № </w:t>
      </w:r>
      <w:r w:rsidR="00A944A1" w:rsidRPr="00424EB5">
        <w:rPr>
          <w:b w:val="0"/>
        </w:rPr>
        <w:t>___</w:t>
      </w:r>
      <w:r w:rsidR="00811FAC" w:rsidRPr="00424EB5">
        <w:rPr>
          <w:b w:val="0"/>
        </w:rPr>
        <w:t xml:space="preserve"> </w:t>
      </w:r>
    </w:p>
    <w:p w14:paraId="45041928" w14:textId="321B5F6E" w:rsidR="00D91659" w:rsidRPr="00424EB5" w:rsidRDefault="00811FAC" w:rsidP="00811FAC">
      <w:pPr>
        <w:pStyle w:val="1"/>
        <w:spacing w:line="276" w:lineRule="auto"/>
        <w:ind w:left="0"/>
        <w:jc w:val="right"/>
        <w:rPr>
          <w:b w:val="0"/>
        </w:rPr>
      </w:pPr>
      <w:r w:rsidRPr="00424EB5">
        <w:rPr>
          <w:b w:val="0"/>
        </w:rPr>
        <w:t xml:space="preserve">от </w:t>
      </w:r>
      <w:r w:rsidR="00A944A1" w:rsidRPr="00424EB5">
        <w:rPr>
          <w:b w:val="0"/>
        </w:rPr>
        <w:t>«___» _________ 20</w:t>
      </w:r>
      <w:r w:rsidR="00826A89">
        <w:rPr>
          <w:b w:val="0"/>
        </w:rPr>
        <w:t>20</w:t>
      </w:r>
      <w:r w:rsidR="00A944A1" w:rsidRPr="00424EB5">
        <w:rPr>
          <w:b w:val="0"/>
        </w:rPr>
        <w:t xml:space="preserve"> года</w:t>
      </w:r>
    </w:p>
    <w:p w14:paraId="09B335BF" w14:textId="77777777" w:rsidR="00A944A1" w:rsidRPr="00424EB5" w:rsidRDefault="00A944A1" w:rsidP="00D9165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945EF51" w14:textId="77777777" w:rsidR="00D91659" w:rsidRPr="00424EB5" w:rsidRDefault="00D91659" w:rsidP="00D9165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24EB5">
        <w:rPr>
          <w:rFonts w:ascii="Times New Roman" w:hAnsi="Times New Roman" w:cs="Times New Roman"/>
          <w:sz w:val="24"/>
          <w:szCs w:val="24"/>
        </w:rPr>
        <w:t>Форма</w:t>
      </w:r>
    </w:p>
    <w:p w14:paraId="1AFAE3D3" w14:textId="77777777" w:rsidR="00D91659" w:rsidRPr="00424EB5" w:rsidRDefault="00D91659" w:rsidP="00D916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602D09F" w14:textId="77777777" w:rsidR="00D91659" w:rsidRPr="00424EB5" w:rsidRDefault="00D91659" w:rsidP="00DF52A0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Par155"/>
      <w:bookmarkEnd w:id="3"/>
      <w:r w:rsidRPr="00424EB5">
        <w:rPr>
          <w:rFonts w:ascii="Times New Roman" w:hAnsi="Times New Roman" w:cs="Times New Roman"/>
          <w:b/>
          <w:sz w:val="24"/>
          <w:szCs w:val="24"/>
        </w:rPr>
        <w:t>ОТЧЕТ</w:t>
      </w:r>
    </w:p>
    <w:p w14:paraId="04A231DB" w14:textId="2D707AE7" w:rsidR="00D91659" w:rsidRPr="00424EB5" w:rsidRDefault="00D91659" w:rsidP="00DF52A0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EB5">
        <w:rPr>
          <w:rFonts w:ascii="Times New Roman" w:hAnsi="Times New Roman" w:cs="Times New Roman"/>
          <w:b/>
          <w:sz w:val="24"/>
          <w:szCs w:val="24"/>
        </w:rPr>
        <w:t>об использовании предоставленных денежных средств</w:t>
      </w:r>
      <w:r w:rsidR="00DF52A0" w:rsidRPr="00424EB5">
        <w:rPr>
          <w:rFonts w:ascii="Times New Roman" w:hAnsi="Times New Roman"/>
          <w:b/>
          <w:sz w:val="24"/>
          <w:szCs w:val="24"/>
        </w:rPr>
        <w:t xml:space="preserve"> получателям грантов</w:t>
      </w:r>
      <w:r w:rsidR="00A944A1" w:rsidRPr="00424EB5">
        <w:rPr>
          <w:rFonts w:ascii="Times New Roman" w:hAnsi="Times New Roman" w:cs="Times New Roman"/>
          <w:b/>
          <w:sz w:val="24"/>
          <w:szCs w:val="24"/>
        </w:rPr>
        <w:t>,</w:t>
      </w:r>
      <w:r w:rsidR="00A944A1" w:rsidRPr="00424EB5">
        <w:rPr>
          <w:rFonts w:ascii="Times New Roman" w:hAnsi="Times New Roman" w:cs="Times New Roman"/>
          <w:b/>
          <w:sz w:val="24"/>
          <w:szCs w:val="24"/>
        </w:rPr>
        <w:br/>
      </w:r>
      <w:r w:rsidR="00A944A1" w:rsidRPr="00424EB5">
        <w:rPr>
          <w:rFonts w:ascii="Times New Roman" w:hAnsi="Times New Roman"/>
          <w:b/>
          <w:sz w:val="24"/>
          <w:szCs w:val="24"/>
        </w:rPr>
        <w:t>связанных с предоставлением грантов на оплату транспортных услуг</w:t>
      </w:r>
      <w:r w:rsidR="00A944A1" w:rsidRPr="00424EB5">
        <w:rPr>
          <w:rFonts w:ascii="Times New Roman" w:hAnsi="Times New Roman"/>
          <w:b/>
          <w:sz w:val="24"/>
          <w:szCs w:val="24"/>
        </w:rPr>
        <w:br/>
      </w:r>
    </w:p>
    <w:p w14:paraId="5D5F4585" w14:textId="77777777" w:rsidR="00D91659" w:rsidRPr="00424EB5" w:rsidRDefault="00D91659" w:rsidP="00D916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3751D27" w14:textId="77777777" w:rsidR="00DF52A0" w:rsidRPr="00424EB5" w:rsidRDefault="00D91659" w:rsidP="00D916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4EB5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A944A1" w:rsidRPr="00424EB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424EB5">
        <w:rPr>
          <w:rFonts w:ascii="Times New Roman" w:hAnsi="Times New Roman" w:cs="Times New Roman"/>
          <w:sz w:val="24"/>
          <w:szCs w:val="24"/>
        </w:rPr>
        <w:t xml:space="preserve"> организации:</w:t>
      </w:r>
    </w:p>
    <w:p w14:paraId="2AFAEA8A" w14:textId="4391F44A" w:rsidR="00D91659" w:rsidRPr="00424EB5" w:rsidRDefault="00DF52A0" w:rsidP="00D916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4EB5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D91659" w:rsidRPr="00424EB5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77048732" w14:textId="17BA507A" w:rsidR="00D91659" w:rsidRPr="00424EB5" w:rsidRDefault="00D91659" w:rsidP="00D916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4EB5">
        <w:rPr>
          <w:rFonts w:ascii="Times New Roman" w:hAnsi="Times New Roman" w:cs="Times New Roman"/>
          <w:sz w:val="24"/>
          <w:szCs w:val="24"/>
        </w:rPr>
        <w:t>Период</w:t>
      </w:r>
      <w:r w:rsidR="00A944A1" w:rsidRPr="00424EB5">
        <w:rPr>
          <w:rFonts w:ascii="Times New Roman" w:hAnsi="Times New Roman" w:cs="Times New Roman"/>
          <w:sz w:val="24"/>
          <w:szCs w:val="24"/>
        </w:rPr>
        <w:t xml:space="preserve"> выплаты</w:t>
      </w:r>
      <w:r w:rsidRPr="00424EB5">
        <w:rPr>
          <w:rFonts w:ascii="Times New Roman" w:hAnsi="Times New Roman" w:cs="Times New Roman"/>
          <w:sz w:val="24"/>
          <w:szCs w:val="24"/>
        </w:rPr>
        <w:t>: __________________________</w:t>
      </w:r>
      <w:r w:rsidR="00DF52A0" w:rsidRPr="00424EB5">
        <w:rPr>
          <w:rFonts w:ascii="Times New Roman" w:hAnsi="Times New Roman" w:cs="Times New Roman"/>
          <w:sz w:val="24"/>
          <w:szCs w:val="24"/>
        </w:rPr>
        <w:t>_____________________</w:t>
      </w:r>
      <w:r w:rsidRPr="00424EB5">
        <w:rPr>
          <w:rFonts w:ascii="Times New Roman" w:hAnsi="Times New Roman" w:cs="Times New Roman"/>
          <w:sz w:val="24"/>
          <w:szCs w:val="24"/>
        </w:rPr>
        <w:t>___</w:t>
      </w:r>
    </w:p>
    <w:p w14:paraId="7EF54149" w14:textId="0F6E5BF1" w:rsidR="00A944A1" w:rsidRPr="00424EB5" w:rsidRDefault="00A944A1" w:rsidP="00D9165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4EB5">
        <w:rPr>
          <w:rFonts w:ascii="Times New Roman" w:hAnsi="Times New Roman" w:cs="Times New Roman"/>
          <w:sz w:val="24"/>
          <w:szCs w:val="24"/>
        </w:rPr>
        <w:t>Количество получателей гранта: __________</w:t>
      </w:r>
      <w:r w:rsidR="00DF52A0" w:rsidRPr="00424EB5">
        <w:rPr>
          <w:rFonts w:ascii="Times New Roman" w:hAnsi="Times New Roman" w:cs="Times New Roman"/>
          <w:sz w:val="24"/>
          <w:szCs w:val="24"/>
        </w:rPr>
        <w:t>________________</w:t>
      </w:r>
      <w:r w:rsidRPr="00424EB5">
        <w:rPr>
          <w:rFonts w:ascii="Times New Roman" w:hAnsi="Times New Roman" w:cs="Times New Roman"/>
          <w:sz w:val="24"/>
          <w:szCs w:val="24"/>
        </w:rPr>
        <w:t>___________</w:t>
      </w:r>
    </w:p>
    <w:p w14:paraId="17C9F456" w14:textId="5459D4A4" w:rsidR="00811FAC" w:rsidRPr="00424EB5" w:rsidRDefault="00811FAC" w:rsidP="00811FAC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  <w:r w:rsidRPr="00424EB5">
        <w:rPr>
          <w:rFonts w:ascii="Times New Roman" w:hAnsi="Times New Roman" w:cs="Times New Roman"/>
          <w:sz w:val="24"/>
          <w:szCs w:val="24"/>
        </w:rPr>
        <w:t>число (прописью)</w:t>
      </w:r>
    </w:p>
    <w:p w14:paraId="03C38BEB" w14:textId="77777777" w:rsidR="00D91659" w:rsidRPr="00424EB5" w:rsidRDefault="00D91659" w:rsidP="00D91659">
      <w:pPr>
        <w:rPr>
          <w:sz w:val="24"/>
          <w:szCs w:val="24"/>
        </w:rPr>
      </w:pPr>
    </w:p>
    <w:tbl>
      <w:tblPr>
        <w:tblW w:w="991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6237"/>
        <w:gridCol w:w="2765"/>
      </w:tblGrid>
      <w:tr w:rsidR="00DF52A0" w:rsidRPr="00424EB5" w14:paraId="67103B2D" w14:textId="77777777" w:rsidTr="00DF52A0">
        <w:trPr>
          <w:trHeight w:val="253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C9F3" w14:textId="1EBF69A4" w:rsidR="00DF52A0" w:rsidRPr="00424EB5" w:rsidRDefault="00DF52A0" w:rsidP="00DF52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E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424EB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660B" w14:textId="304475CC" w:rsidR="00DF52A0" w:rsidRPr="00424EB5" w:rsidRDefault="00DF52A0" w:rsidP="00DF52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EB5">
              <w:rPr>
                <w:rFonts w:ascii="Times New Roman" w:hAnsi="Times New Roman" w:cs="Times New Roman"/>
                <w:b/>
                <w:sz w:val="24"/>
                <w:szCs w:val="24"/>
              </w:rPr>
              <w:t>ФИО (полностью) получателя гранта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1ED4" w14:textId="4D67D5F2" w:rsidR="00DF52A0" w:rsidRPr="00424EB5" w:rsidRDefault="00DF52A0" w:rsidP="00DF52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EB5">
              <w:rPr>
                <w:rFonts w:ascii="Times New Roman" w:hAnsi="Times New Roman" w:cs="Times New Roman"/>
                <w:b/>
                <w:sz w:val="24"/>
                <w:szCs w:val="24"/>
              </w:rPr>
              <w:t>Сумма (рублей)</w:t>
            </w:r>
          </w:p>
        </w:tc>
      </w:tr>
      <w:tr w:rsidR="00DF52A0" w:rsidRPr="00424EB5" w14:paraId="51D5A5A3" w14:textId="77777777" w:rsidTr="00DF52A0">
        <w:trPr>
          <w:trHeight w:val="253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BADF" w14:textId="77777777" w:rsidR="00DF52A0" w:rsidRPr="00424EB5" w:rsidRDefault="00DF52A0" w:rsidP="00DF52A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C132" w14:textId="77777777" w:rsidR="00DF52A0" w:rsidRPr="00424EB5" w:rsidRDefault="00DF52A0" w:rsidP="00DF52A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803E" w14:textId="44EB09FD" w:rsidR="00DF52A0" w:rsidRPr="00424EB5" w:rsidRDefault="00DF52A0" w:rsidP="00DF52A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2A0" w:rsidRPr="00424EB5" w14:paraId="3B13840E" w14:textId="77777777" w:rsidTr="00DF52A0">
        <w:trPr>
          <w:trHeight w:val="253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D9E0" w14:textId="77777777" w:rsidR="00DF52A0" w:rsidRPr="00424EB5" w:rsidRDefault="00DF52A0" w:rsidP="00DF52A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1A87" w14:textId="77777777" w:rsidR="00DF52A0" w:rsidRPr="00424EB5" w:rsidRDefault="00DF52A0" w:rsidP="00DF52A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70B4" w14:textId="77777777" w:rsidR="00DF52A0" w:rsidRPr="00424EB5" w:rsidRDefault="00DF52A0" w:rsidP="00DF52A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2A0" w:rsidRPr="00424EB5" w14:paraId="0EF81E39" w14:textId="77777777" w:rsidTr="00DF52A0">
        <w:trPr>
          <w:trHeight w:val="253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0FCE" w14:textId="77777777" w:rsidR="00DF52A0" w:rsidRPr="00424EB5" w:rsidRDefault="00DF52A0" w:rsidP="00DF52A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35F0" w14:textId="43605DD9" w:rsidR="00DF52A0" w:rsidRPr="00424EB5" w:rsidRDefault="00DF52A0" w:rsidP="00DF52A0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EB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2BCD" w14:textId="3EA4C22A" w:rsidR="00DF52A0" w:rsidRPr="00424EB5" w:rsidRDefault="00DF52A0" w:rsidP="00DF52A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BB0DA1" w14:textId="21C7F795" w:rsidR="00D91659" w:rsidRPr="00424EB5" w:rsidRDefault="00D91659" w:rsidP="00D916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F71E034" w14:textId="2B02C9C0" w:rsidR="00811FAC" w:rsidRPr="00424EB5" w:rsidRDefault="00811FAC" w:rsidP="00D916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502820D" w14:textId="77777777" w:rsidR="00811FAC" w:rsidRPr="00424EB5" w:rsidRDefault="00811FAC" w:rsidP="00D916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706C2FD" w14:textId="1D6B82CE" w:rsidR="00D91659" w:rsidRPr="00424EB5" w:rsidRDefault="00D91659" w:rsidP="00D916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24EB5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A944A1" w:rsidRPr="00424EB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424EB5">
        <w:rPr>
          <w:rFonts w:ascii="Times New Roman" w:hAnsi="Times New Roman" w:cs="Times New Roman"/>
          <w:sz w:val="24"/>
          <w:szCs w:val="24"/>
        </w:rPr>
        <w:t xml:space="preserve"> организации</w:t>
      </w:r>
    </w:p>
    <w:p w14:paraId="2F23FAA6" w14:textId="1A24A932" w:rsidR="00A944A1" w:rsidRDefault="00D91659" w:rsidP="00D916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27A26">
        <w:rPr>
          <w:rFonts w:ascii="Times New Roman" w:hAnsi="Times New Roman" w:cs="Times New Roman"/>
          <w:sz w:val="28"/>
          <w:szCs w:val="28"/>
        </w:rPr>
        <w:t xml:space="preserve"> __________</w:t>
      </w:r>
      <w:r w:rsidR="00B0136E">
        <w:rPr>
          <w:rFonts w:ascii="Times New Roman" w:hAnsi="Times New Roman" w:cs="Times New Roman"/>
          <w:sz w:val="28"/>
          <w:szCs w:val="28"/>
        </w:rPr>
        <w:t>_________</w:t>
      </w:r>
      <w:r w:rsidRPr="00927A26">
        <w:rPr>
          <w:rFonts w:ascii="Times New Roman" w:hAnsi="Times New Roman" w:cs="Times New Roman"/>
          <w:sz w:val="28"/>
          <w:szCs w:val="28"/>
        </w:rPr>
        <w:t>__ ______</w:t>
      </w:r>
      <w:r w:rsidR="00A944A1">
        <w:rPr>
          <w:rFonts w:ascii="Times New Roman" w:hAnsi="Times New Roman" w:cs="Times New Roman"/>
          <w:sz w:val="28"/>
          <w:szCs w:val="28"/>
        </w:rPr>
        <w:t>_____ _________________________</w:t>
      </w:r>
    </w:p>
    <w:p w14:paraId="03A4D0FB" w14:textId="10438724" w:rsidR="00D91659" w:rsidRPr="00B0136E" w:rsidRDefault="00D91659" w:rsidP="00D91659">
      <w:pPr>
        <w:pStyle w:val="ConsPlusNonformat"/>
        <w:jc w:val="both"/>
        <w:rPr>
          <w:rFonts w:ascii="Times New Roman" w:hAnsi="Times New Roman" w:cs="Times New Roman"/>
        </w:rPr>
      </w:pPr>
      <w:r w:rsidRPr="00B0136E">
        <w:rPr>
          <w:rFonts w:ascii="Times New Roman" w:hAnsi="Times New Roman" w:cs="Times New Roman"/>
        </w:rPr>
        <w:t xml:space="preserve"> (должность)</w:t>
      </w:r>
      <w:r w:rsidR="00B0136E">
        <w:rPr>
          <w:rFonts w:ascii="Times New Roman" w:hAnsi="Times New Roman" w:cs="Times New Roman"/>
        </w:rPr>
        <w:tab/>
      </w:r>
      <w:r w:rsidR="00B0136E">
        <w:rPr>
          <w:rFonts w:ascii="Times New Roman" w:hAnsi="Times New Roman" w:cs="Times New Roman"/>
        </w:rPr>
        <w:tab/>
      </w:r>
      <w:r w:rsidR="00B0136E">
        <w:rPr>
          <w:rFonts w:ascii="Times New Roman" w:hAnsi="Times New Roman" w:cs="Times New Roman"/>
        </w:rPr>
        <w:tab/>
      </w:r>
      <w:r w:rsidR="00B0136E">
        <w:rPr>
          <w:rFonts w:ascii="Times New Roman" w:hAnsi="Times New Roman" w:cs="Times New Roman"/>
        </w:rPr>
        <w:tab/>
      </w:r>
      <w:r w:rsidRPr="00B0136E">
        <w:rPr>
          <w:rFonts w:ascii="Times New Roman" w:hAnsi="Times New Roman" w:cs="Times New Roman"/>
        </w:rPr>
        <w:t xml:space="preserve">(подпись) </w:t>
      </w:r>
      <w:r w:rsidRPr="00B0136E">
        <w:rPr>
          <w:rFonts w:ascii="Times New Roman" w:hAnsi="Times New Roman" w:cs="Times New Roman"/>
        </w:rPr>
        <w:tab/>
        <w:t xml:space="preserve"> </w:t>
      </w:r>
      <w:r w:rsidRPr="00B0136E">
        <w:rPr>
          <w:rFonts w:ascii="Times New Roman" w:hAnsi="Times New Roman" w:cs="Times New Roman"/>
        </w:rPr>
        <w:tab/>
        <w:t xml:space="preserve">   (И</w:t>
      </w:r>
      <w:r w:rsidR="00B0136E">
        <w:rPr>
          <w:rFonts w:ascii="Times New Roman" w:hAnsi="Times New Roman" w:cs="Times New Roman"/>
        </w:rPr>
        <w:t>.</w:t>
      </w:r>
      <w:r w:rsidRPr="00B0136E">
        <w:rPr>
          <w:rFonts w:ascii="Times New Roman" w:hAnsi="Times New Roman" w:cs="Times New Roman"/>
        </w:rPr>
        <w:t>О</w:t>
      </w:r>
      <w:r w:rsidR="00B0136E">
        <w:rPr>
          <w:rFonts w:ascii="Times New Roman" w:hAnsi="Times New Roman" w:cs="Times New Roman"/>
        </w:rPr>
        <w:t>.Фамилия</w:t>
      </w:r>
      <w:r w:rsidRPr="00B0136E">
        <w:rPr>
          <w:rFonts w:ascii="Times New Roman" w:hAnsi="Times New Roman" w:cs="Times New Roman"/>
        </w:rPr>
        <w:t>)</w:t>
      </w:r>
    </w:p>
    <w:p w14:paraId="64F1D69E" w14:textId="77777777" w:rsidR="00D91659" w:rsidRPr="00927A26" w:rsidRDefault="00D91659" w:rsidP="00D916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AD7AE6F" w14:textId="77777777" w:rsidR="00B0136E" w:rsidRPr="00424EB5" w:rsidRDefault="00A944A1" w:rsidP="00D916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24EB5">
        <w:rPr>
          <w:rFonts w:ascii="Times New Roman" w:hAnsi="Times New Roman" w:cs="Times New Roman"/>
          <w:sz w:val="24"/>
          <w:szCs w:val="24"/>
        </w:rPr>
        <w:t>Главный бухгалтер</w:t>
      </w:r>
      <w:r w:rsidR="00D91659" w:rsidRPr="00424E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8F7055" w14:textId="77777777" w:rsidR="00B0136E" w:rsidRDefault="00B0136E" w:rsidP="00B0136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27A26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927A26">
        <w:rPr>
          <w:rFonts w:ascii="Times New Roman" w:hAnsi="Times New Roman" w:cs="Times New Roman"/>
          <w:sz w:val="28"/>
          <w:szCs w:val="28"/>
        </w:rPr>
        <w:t>__ ______</w:t>
      </w:r>
      <w:r>
        <w:rPr>
          <w:rFonts w:ascii="Times New Roman" w:hAnsi="Times New Roman" w:cs="Times New Roman"/>
          <w:sz w:val="28"/>
          <w:szCs w:val="28"/>
        </w:rPr>
        <w:t>_____ _________________________</w:t>
      </w:r>
    </w:p>
    <w:p w14:paraId="11D55D0D" w14:textId="77777777" w:rsidR="00B0136E" w:rsidRPr="00B0136E" w:rsidRDefault="00B0136E" w:rsidP="00B0136E">
      <w:pPr>
        <w:pStyle w:val="ConsPlusNonformat"/>
        <w:jc w:val="both"/>
        <w:rPr>
          <w:rFonts w:ascii="Times New Roman" w:hAnsi="Times New Roman" w:cs="Times New Roman"/>
        </w:rPr>
      </w:pPr>
      <w:r w:rsidRPr="00B0136E">
        <w:rPr>
          <w:rFonts w:ascii="Times New Roman" w:hAnsi="Times New Roman" w:cs="Times New Roman"/>
        </w:rPr>
        <w:t xml:space="preserve"> (должность)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0136E">
        <w:rPr>
          <w:rFonts w:ascii="Times New Roman" w:hAnsi="Times New Roman" w:cs="Times New Roman"/>
        </w:rPr>
        <w:t xml:space="preserve">(подпись) </w:t>
      </w:r>
      <w:r w:rsidRPr="00B0136E">
        <w:rPr>
          <w:rFonts w:ascii="Times New Roman" w:hAnsi="Times New Roman" w:cs="Times New Roman"/>
        </w:rPr>
        <w:tab/>
        <w:t xml:space="preserve"> </w:t>
      </w:r>
      <w:r w:rsidRPr="00B0136E">
        <w:rPr>
          <w:rFonts w:ascii="Times New Roman" w:hAnsi="Times New Roman" w:cs="Times New Roman"/>
        </w:rPr>
        <w:tab/>
        <w:t xml:space="preserve">   (И</w:t>
      </w:r>
      <w:r>
        <w:rPr>
          <w:rFonts w:ascii="Times New Roman" w:hAnsi="Times New Roman" w:cs="Times New Roman"/>
        </w:rPr>
        <w:t>.</w:t>
      </w:r>
      <w:r w:rsidRPr="00B0136E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.Фамилия</w:t>
      </w:r>
      <w:r w:rsidRPr="00B0136E">
        <w:rPr>
          <w:rFonts w:ascii="Times New Roman" w:hAnsi="Times New Roman" w:cs="Times New Roman"/>
        </w:rPr>
        <w:t>)</w:t>
      </w:r>
    </w:p>
    <w:p w14:paraId="5CD64937" w14:textId="61626BCE" w:rsidR="00D91659" w:rsidRPr="00B0136E" w:rsidRDefault="00D91659" w:rsidP="00B0136E">
      <w:pPr>
        <w:pStyle w:val="ConsPlusNonformat"/>
        <w:jc w:val="both"/>
        <w:rPr>
          <w:rFonts w:ascii="Times New Roman" w:hAnsi="Times New Roman" w:cs="Times New Roman"/>
        </w:rPr>
      </w:pPr>
    </w:p>
    <w:p w14:paraId="23C3ABBB" w14:textId="77777777" w:rsidR="00D91659" w:rsidRPr="00927A26" w:rsidRDefault="00D91659" w:rsidP="00D916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49FFC3A" w14:textId="390A1093" w:rsidR="00D91659" w:rsidRPr="00424EB5" w:rsidRDefault="00D91659" w:rsidP="00D9165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24EB5">
        <w:rPr>
          <w:rFonts w:ascii="Times New Roman" w:hAnsi="Times New Roman" w:cs="Times New Roman"/>
          <w:sz w:val="24"/>
          <w:szCs w:val="24"/>
        </w:rPr>
        <w:t>«__» ________ 20</w:t>
      </w:r>
      <w:r w:rsidR="00826A89">
        <w:rPr>
          <w:rFonts w:ascii="Times New Roman" w:hAnsi="Times New Roman" w:cs="Times New Roman"/>
          <w:sz w:val="24"/>
          <w:szCs w:val="24"/>
        </w:rPr>
        <w:t>20</w:t>
      </w:r>
      <w:r w:rsidRPr="00424EB5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188CE79" w14:textId="76A7EB8D" w:rsidR="00A954E5" w:rsidRPr="00EE167C" w:rsidRDefault="00A954E5" w:rsidP="00A954E5">
      <w:pPr>
        <w:rPr>
          <w:sz w:val="28"/>
          <w:szCs w:val="28"/>
        </w:rPr>
      </w:pPr>
    </w:p>
    <w:sectPr w:rsidR="00A954E5" w:rsidRPr="00EE167C" w:rsidSect="00EE167C">
      <w:pgSz w:w="11907" w:h="16839" w:code="9"/>
      <w:pgMar w:top="1134" w:right="567" w:bottom="1134" w:left="1134" w:header="720" w:footer="142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74C01B" w14:textId="77777777" w:rsidR="00587FCF" w:rsidRDefault="00587FCF">
      <w:r>
        <w:separator/>
      </w:r>
    </w:p>
  </w:endnote>
  <w:endnote w:type="continuationSeparator" w:id="0">
    <w:p w14:paraId="2532FD29" w14:textId="77777777" w:rsidR="00587FCF" w:rsidRDefault="00587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9A2971" w14:textId="77777777" w:rsidR="00587FCF" w:rsidRDefault="00587FCF">
      <w:r>
        <w:separator/>
      </w:r>
    </w:p>
  </w:footnote>
  <w:footnote w:type="continuationSeparator" w:id="0">
    <w:p w14:paraId="48B71F42" w14:textId="77777777" w:rsidR="00587FCF" w:rsidRDefault="00587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758E4"/>
    <w:multiLevelType w:val="multilevel"/>
    <w:tmpl w:val="B4526182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1" w15:restartNumberingAfterBreak="0">
    <w:nsid w:val="08F41D6E"/>
    <w:multiLevelType w:val="multilevel"/>
    <w:tmpl w:val="88A483F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422D22"/>
    <w:multiLevelType w:val="hybridMultilevel"/>
    <w:tmpl w:val="4D808AB8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E562E"/>
    <w:multiLevelType w:val="multilevel"/>
    <w:tmpl w:val="B1E2ACD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324747"/>
    <w:multiLevelType w:val="multilevel"/>
    <w:tmpl w:val="49D4B34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77A4D5C"/>
    <w:multiLevelType w:val="hybridMultilevel"/>
    <w:tmpl w:val="016CF302"/>
    <w:lvl w:ilvl="0" w:tplc="51EAD948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9F784E"/>
    <w:multiLevelType w:val="multilevel"/>
    <w:tmpl w:val="1850261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68"/>
        </w:tabs>
        <w:ind w:left="76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96"/>
        </w:tabs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84"/>
        </w:tabs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68"/>
        </w:tabs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56"/>
        </w:tabs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4"/>
        </w:tabs>
        <w:ind w:left="4104" w:hanging="1800"/>
      </w:pPr>
      <w:rPr>
        <w:rFonts w:hint="default"/>
      </w:rPr>
    </w:lvl>
  </w:abstractNum>
  <w:abstractNum w:abstractNumId="7" w15:restartNumberingAfterBreak="0">
    <w:nsid w:val="2D2D6162"/>
    <w:multiLevelType w:val="multilevel"/>
    <w:tmpl w:val="47AC07B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1BB189E"/>
    <w:multiLevelType w:val="multilevel"/>
    <w:tmpl w:val="17848FC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2ED7C41"/>
    <w:multiLevelType w:val="multilevel"/>
    <w:tmpl w:val="B2E0BE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95F2E61"/>
    <w:multiLevelType w:val="hybridMultilevel"/>
    <w:tmpl w:val="35A08C82"/>
    <w:lvl w:ilvl="0" w:tplc="1F9CE9C2">
      <w:start w:val="1"/>
      <w:numFmt w:val="decimal"/>
      <w:lvlText w:val="%1."/>
      <w:lvlJc w:val="left"/>
      <w:pPr>
        <w:ind w:left="108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E2668C5"/>
    <w:multiLevelType w:val="multilevel"/>
    <w:tmpl w:val="2186717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0D26EAC"/>
    <w:multiLevelType w:val="multilevel"/>
    <w:tmpl w:val="124EBF5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99068BE"/>
    <w:multiLevelType w:val="multilevel"/>
    <w:tmpl w:val="08EA4FB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A1E1F60"/>
    <w:multiLevelType w:val="multilevel"/>
    <w:tmpl w:val="124EBF5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D24300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D600E62"/>
    <w:multiLevelType w:val="multilevel"/>
    <w:tmpl w:val="D3389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7" w15:restartNumberingAfterBreak="0">
    <w:nsid w:val="54340E96"/>
    <w:multiLevelType w:val="multilevel"/>
    <w:tmpl w:val="A86CA3A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5305C37"/>
    <w:multiLevelType w:val="multilevel"/>
    <w:tmpl w:val="FB0A62A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C597DE6"/>
    <w:multiLevelType w:val="multilevel"/>
    <w:tmpl w:val="A238AD1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00C7B6C"/>
    <w:multiLevelType w:val="multilevel"/>
    <w:tmpl w:val="576E81F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71C6D2A"/>
    <w:multiLevelType w:val="multilevel"/>
    <w:tmpl w:val="DC6801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CE677F5"/>
    <w:multiLevelType w:val="multilevel"/>
    <w:tmpl w:val="28C449A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2AD2EA4"/>
    <w:multiLevelType w:val="hybridMultilevel"/>
    <w:tmpl w:val="EB582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595315"/>
    <w:multiLevelType w:val="hybridMultilevel"/>
    <w:tmpl w:val="6110F82C"/>
    <w:lvl w:ilvl="0" w:tplc="251034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9005311"/>
    <w:multiLevelType w:val="multilevel"/>
    <w:tmpl w:val="08EA4FB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6"/>
  </w:num>
  <w:num w:numId="3">
    <w:abstractNumId w:val="0"/>
  </w:num>
  <w:num w:numId="4">
    <w:abstractNumId w:val="10"/>
  </w:num>
  <w:num w:numId="5">
    <w:abstractNumId w:val="24"/>
  </w:num>
  <w:num w:numId="6">
    <w:abstractNumId w:val="15"/>
  </w:num>
  <w:num w:numId="7">
    <w:abstractNumId w:val="9"/>
  </w:num>
  <w:num w:numId="8">
    <w:abstractNumId w:val="21"/>
  </w:num>
  <w:num w:numId="9">
    <w:abstractNumId w:val="23"/>
  </w:num>
  <w:num w:numId="10">
    <w:abstractNumId w:val="12"/>
  </w:num>
  <w:num w:numId="11">
    <w:abstractNumId w:val="14"/>
  </w:num>
  <w:num w:numId="12">
    <w:abstractNumId w:val="22"/>
  </w:num>
  <w:num w:numId="13">
    <w:abstractNumId w:val="8"/>
  </w:num>
  <w:num w:numId="14">
    <w:abstractNumId w:val="20"/>
  </w:num>
  <w:num w:numId="15">
    <w:abstractNumId w:val="11"/>
  </w:num>
  <w:num w:numId="16">
    <w:abstractNumId w:val="18"/>
  </w:num>
  <w:num w:numId="17">
    <w:abstractNumId w:val="4"/>
  </w:num>
  <w:num w:numId="18">
    <w:abstractNumId w:val="13"/>
  </w:num>
  <w:num w:numId="19">
    <w:abstractNumId w:val="17"/>
  </w:num>
  <w:num w:numId="20">
    <w:abstractNumId w:val="5"/>
  </w:num>
  <w:num w:numId="21">
    <w:abstractNumId w:val="2"/>
  </w:num>
  <w:num w:numId="22">
    <w:abstractNumId w:val="3"/>
  </w:num>
  <w:num w:numId="23">
    <w:abstractNumId w:val="19"/>
  </w:num>
  <w:num w:numId="24">
    <w:abstractNumId w:val="7"/>
  </w:num>
  <w:num w:numId="25">
    <w:abstractNumId w:val="25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849"/>
    <w:rsid w:val="00002273"/>
    <w:rsid w:val="0000248D"/>
    <w:rsid w:val="000025C7"/>
    <w:rsid w:val="00003401"/>
    <w:rsid w:val="00003799"/>
    <w:rsid w:val="00004050"/>
    <w:rsid w:val="00005EC3"/>
    <w:rsid w:val="00007BC7"/>
    <w:rsid w:val="00011968"/>
    <w:rsid w:val="00011F36"/>
    <w:rsid w:val="00011FB4"/>
    <w:rsid w:val="00014EB0"/>
    <w:rsid w:val="000155B8"/>
    <w:rsid w:val="00016859"/>
    <w:rsid w:val="00016DD7"/>
    <w:rsid w:val="00016EA0"/>
    <w:rsid w:val="0001798B"/>
    <w:rsid w:val="00017B43"/>
    <w:rsid w:val="00020654"/>
    <w:rsid w:val="0002069A"/>
    <w:rsid w:val="000209B5"/>
    <w:rsid w:val="00022C62"/>
    <w:rsid w:val="00022FF9"/>
    <w:rsid w:val="000232D3"/>
    <w:rsid w:val="00025723"/>
    <w:rsid w:val="00026C68"/>
    <w:rsid w:val="00027BCE"/>
    <w:rsid w:val="00031143"/>
    <w:rsid w:val="00032598"/>
    <w:rsid w:val="00032829"/>
    <w:rsid w:val="0003365C"/>
    <w:rsid w:val="000357F6"/>
    <w:rsid w:val="00035C0E"/>
    <w:rsid w:val="000369A1"/>
    <w:rsid w:val="0003766F"/>
    <w:rsid w:val="00037F96"/>
    <w:rsid w:val="00041655"/>
    <w:rsid w:val="000443AA"/>
    <w:rsid w:val="000466E6"/>
    <w:rsid w:val="00051992"/>
    <w:rsid w:val="000520B8"/>
    <w:rsid w:val="000533AE"/>
    <w:rsid w:val="00054C8A"/>
    <w:rsid w:val="00056C45"/>
    <w:rsid w:val="00063753"/>
    <w:rsid w:val="000649AB"/>
    <w:rsid w:val="000653FA"/>
    <w:rsid w:val="000659BC"/>
    <w:rsid w:val="00065D5C"/>
    <w:rsid w:val="00066B3F"/>
    <w:rsid w:val="00066FDC"/>
    <w:rsid w:val="000712DC"/>
    <w:rsid w:val="00076320"/>
    <w:rsid w:val="00077D84"/>
    <w:rsid w:val="00082567"/>
    <w:rsid w:val="00084695"/>
    <w:rsid w:val="00090D6F"/>
    <w:rsid w:val="00094B85"/>
    <w:rsid w:val="0009678B"/>
    <w:rsid w:val="000A3D80"/>
    <w:rsid w:val="000B0D29"/>
    <w:rsid w:val="000B1517"/>
    <w:rsid w:val="000B1878"/>
    <w:rsid w:val="000B3AA3"/>
    <w:rsid w:val="000B4399"/>
    <w:rsid w:val="000C13FA"/>
    <w:rsid w:val="000C21EE"/>
    <w:rsid w:val="000C47BD"/>
    <w:rsid w:val="000C66AD"/>
    <w:rsid w:val="000C6833"/>
    <w:rsid w:val="000C7D7D"/>
    <w:rsid w:val="000D1343"/>
    <w:rsid w:val="000D35D5"/>
    <w:rsid w:val="000D6948"/>
    <w:rsid w:val="000E2CA0"/>
    <w:rsid w:val="000E2CDF"/>
    <w:rsid w:val="000F1D7E"/>
    <w:rsid w:val="000F27DD"/>
    <w:rsid w:val="000F2FA7"/>
    <w:rsid w:val="000F32EC"/>
    <w:rsid w:val="000F3E64"/>
    <w:rsid w:val="000F489A"/>
    <w:rsid w:val="000F4C92"/>
    <w:rsid w:val="000F4FE3"/>
    <w:rsid w:val="000F74BC"/>
    <w:rsid w:val="000F7E34"/>
    <w:rsid w:val="0010088D"/>
    <w:rsid w:val="00102F71"/>
    <w:rsid w:val="00103042"/>
    <w:rsid w:val="001044D0"/>
    <w:rsid w:val="0010525F"/>
    <w:rsid w:val="001064BB"/>
    <w:rsid w:val="001112BA"/>
    <w:rsid w:val="001121A0"/>
    <w:rsid w:val="00120B3C"/>
    <w:rsid w:val="0012169C"/>
    <w:rsid w:val="001225B7"/>
    <w:rsid w:val="00123FC4"/>
    <w:rsid w:val="00137051"/>
    <w:rsid w:val="00137DDB"/>
    <w:rsid w:val="00140870"/>
    <w:rsid w:val="0014200B"/>
    <w:rsid w:val="00142D79"/>
    <w:rsid w:val="00144156"/>
    <w:rsid w:val="00146E4B"/>
    <w:rsid w:val="001536CE"/>
    <w:rsid w:val="0015448C"/>
    <w:rsid w:val="00156A12"/>
    <w:rsid w:val="00156A27"/>
    <w:rsid w:val="001620BD"/>
    <w:rsid w:val="00164B2F"/>
    <w:rsid w:val="0016560F"/>
    <w:rsid w:val="0016754A"/>
    <w:rsid w:val="001716AD"/>
    <w:rsid w:val="001747A5"/>
    <w:rsid w:val="001754FC"/>
    <w:rsid w:val="001756B3"/>
    <w:rsid w:val="00180C55"/>
    <w:rsid w:val="00182B4C"/>
    <w:rsid w:val="00184110"/>
    <w:rsid w:val="00186D7D"/>
    <w:rsid w:val="00190072"/>
    <w:rsid w:val="00190106"/>
    <w:rsid w:val="00192EF6"/>
    <w:rsid w:val="00196EFD"/>
    <w:rsid w:val="001A7A17"/>
    <w:rsid w:val="001B0CA0"/>
    <w:rsid w:val="001B3931"/>
    <w:rsid w:val="001B41C4"/>
    <w:rsid w:val="001B707A"/>
    <w:rsid w:val="001B70BA"/>
    <w:rsid w:val="001C05B3"/>
    <w:rsid w:val="001C21C1"/>
    <w:rsid w:val="001C2E18"/>
    <w:rsid w:val="001C3ED2"/>
    <w:rsid w:val="001C6E28"/>
    <w:rsid w:val="001D0B09"/>
    <w:rsid w:val="001D22A3"/>
    <w:rsid w:val="001D4900"/>
    <w:rsid w:val="001E4449"/>
    <w:rsid w:val="001E67EC"/>
    <w:rsid w:val="001F0459"/>
    <w:rsid w:val="001F10FC"/>
    <w:rsid w:val="001F19C5"/>
    <w:rsid w:val="001F1D61"/>
    <w:rsid w:val="001F4B1D"/>
    <w:rsid w:val="001F6317"/>
    <w:rsid w:val="001F719E"/>
    <w:rsid w:val="001F7AE4"/>
    <w:rsid w:val="00200863"/>
    <w:rsid w:val="00201D9E"/>
    <w:rsid w:val="00202F74"/>
    <w:rsid w:val="0020456D"/>
    <w:rsid w:val="00204780"/>
    <w:rsid w:val="00204D91"/>
    <w:rsid w:val="00207FA9"/>
    <w:rsid w:val="002130A5"/>
    <w:rsid w:val="0021390B"/>
    <w:rsid w:val="00214361"/>
    <w:rsid w:val="00217D28"/>
    <w:rsid w:val="00222ADD"/>
    <w:rsid w:val="00226C70"/>
    <w:rsid w:val="002272CB"/>
    <w:rsid w:val="0023095A"/>
    <w:rsid w:val="0023122D"/>
    <w:rsid w:val="002316A6"/>
    <w:rsid w:val="00236B86"/>
    <w:rsid w:val="002376CD"/>
    <w:rsid w:val="00237BFC"/>
    <w:rsid w:val="00237C42"/>
    <w:rsid w:val="0024090F"/>
    <w:rsid w:val="002422DE"/>
    <w:rsid w:val="002425AA"/>
    <w:rsid w:val="00242DB1"/>
    <w:rsid w:val="00243A00"/>
    <w:rsid w:val="00244102"/>
    <w:rsid w:val="00244B70"/>
    <w:rsid w:val="00247A0F"/>
    <w:rsid w:val="00252363"/>
    <w:rsid w:val="00256CB6"/>
    <w:rsid w:val="00264089"/>
    <w:rsid w:val="0026440A"/>
    <w:rsid w:val="00266246"/>
    <w:rsid w:val="0027050D"/>
    <w:rsid w:val="00271B6B"/>
    <w:rsid w:val="0027624F"/>
    <w:rsid w:val="00285FFA"/>
    <w:rsid w:val="00286CF7"/>
    <w:rsid w:val="00287530"/>
    <w:rsid w:val="002904BD"/>
    <w:rsid w:val="0029128D"/>
    <w:rsid w:val="00291666"/>
    <w:rsid w:val="00292A3F"/>
    <w:rsid w:val="00292C54"/>
    <w:rsid w:val="00294A63"/>
    <w:rsid w:val="002970A8"/>
    <w:rsid w:val="00297C5B"/>
    <w:rsid w:val="002A2329"/>
    <w:rsid w:val="002A6A53"/>
    <w:rsid w:val="002A78AE"/>
    <w:rsid w:val="002A7A1E"/>
    <w:rsid w:val="002B0BEC"/>
    <w:rsid w:val="002B4B15"/>
    <w:rsid w:val="002C04A8"/>
    <w:rsid w:val="002C0CD4"/>
    <w:rsid w:val="002C114E"/>
    <w:rsid w:val="002C48D9"/>
    <w:rsid w:val="002C4F2F"/>
    <w:rsid w:val="002C5201"/>
    <w:rsid w:val="002D2B7B"/>
    <w:rsid w:val="002E02DC"/>
    <w:rsid w:val="002E07FB"/>
    <w:rsid w:val="002E3DD2"/>
    <w:rsid w:val="002F0F5B"/>
    <w:rsid w:val="002F183C"/>
    <w:rsid w:val="002F2604"/>
    <w:rsid w:val="002F36D9"/>
    <w:rsid w:val="002F3CFA"/>
    <w:rsid w:val="00300082"/>
    <w:rsid w:val="0030059E"/>
    <w:rsid w:val="00300C36"/>
    <w:rsid w:val="003023FD"/>
    <w:rsid w:val="00307F1B"/>
    <w:rsid w:val="00311C18"/>
    <w:rsid w:val="003121C4"/>
    <w:rsid w:val="003143FD"/>
    <w:rsid w:val="00321364"/>
    <w:rsid w:val="00324B02"/>
    <w:rsid w:val="00324E0B"/>
    <w:rsid w:val="00324EB9"/>
    <w:rsid w:val="0033440A"/>
    <w:rsid w:val="00334D26"/>
    <w:rsid w:val="00337EA9"/>
    <w:rsid w:val="0034644A"/>
    <w:rsid w:val="00352AA5"/>
    <w:rsid w:val="00356C3D"/>
    <w:rsid w:val="00361CE3"/>
    <w:rsid w:val="00363E62"/>
    <w:rsid w:val="00373DAA"/>
    <w:rsid w:val="003773A7"/>
    <w:rsid w:val="00377CCF"/>
    <w:rsid w:val="0038054E"/>
    <w:rsid w:val="00386FA6"/>
    <w:rsid w:val="00387AAE"/>
    <w:rsid w:val="003902F8"/>
    <w:rsid w:val="0039260A"/>
    <w:rsid w:val="003971EF"/>
    <w:rsid w:val="003977B8"/>
    <w:rsid w:val="003A0D2E"/>
    <w:rsid w:val="003A1547"/>
    <w:rsid w:val="003A25DB"/>
    <w:rsid w:val="003A2E60"/>
    <w:rsid w:val="003A435B"/>
    <w:rsid w:val="003A5F88"/>
    <w:rsid w:val="003A7D24"/>
    <w:rsid w:val="003B25D3"/>
    <w:rsid w:val="003B3DC3"/>
    <w:rsid w:val="003B58E1"/>
    <w:rsid w:val="003C21D8"/>
    <w:rsid w:val="003C2A46"/>
    <w:rsid w:val="003C2DDA"/>
    <w:rsid w:val="003C6FAA"/>
    <w:rsid w:val="003C72B6"/>
    <w:rsid w:val="003C77F4"/>
    <w:rsid w:val="003D1FA7"/>
    <w:rsid w:val="003D55EA"/>
    <w:rsid w:val="003D5943"/>
    <w:rsid w:val="003D7ABC"/>
    <w:rsid w:val="003E1584"/>
    <w:rsid w:val="003E423B"/>
    <w:rsid w:val="003E7AE1"/>
    <w:rsid w:val="003E7BB5"/>
    <w:rsid w:val="003E7D80"/>
    <w:rsid w:val="003F064C"/>
    <w:rsid w:val="003F0BD5"/>
    <w:rsid w:val="003F2879"/>
    <w:rsid w:val="003F3B28"/>
    <w:rsid w:val="00403AEE"/>
    <w:rsid w:val="00404799"/>
    <w:rsid w:val="00405678"/>
    <w:rsid w:val="0041015F"/>
    <w:rsid w:val="00411013"/>
    <w:rsid w:val="00411136"/>
    <w:rsid w:val="004130F8"/>
    <w:rsid w:val="00414013"/>
    <w:rsid w:val="00417F8D"/>
    <w:rsid w:val="004233AE"/>
    <w:rsid w:val="004238D3"/>
    <w:rsid w:val="00424C42"/>
    <w:rsid w:val="00424EB5"/>
    <w:rsid w:val="004275F6"/>
    <w:rsid w:val="00431FDD"/>
    <w:rsid w:val="00432A25"/>
    <w:rsid w:val="00432B26"/>
    <w:rsid w:val="00432DB5"/>
    <w:rsid w:val="00433395"/>
    <w:rsid w:val="00444C2E"/>
    <w:rsid w:val="004508B2"/>
    <w:rsid w:val="004537BF"/>
    <w:rsid w:val="00453DF4"/>
    <w:rsid w:val="004546A5"/>
    <w:rsid w:val="004557C0"/>
    <w:rsid w:val="00456FB4"/>
    <w:rsid w:val="00460425"/>
    <w:rsid w:val="00462D40"/>
    <w:rsid w:val="00463D90"/>
    <w:rsid w:val="00470D0F"/>
    <w:rsid w:val="0047105F"/>
    <w:rsid w:val="0047546D"/>
    <w:rsid w:val="004763D7"/>
    <w:rsid w:val="00477122"/>
    <w:rsid w:val="0047740C"/>
    <w:rsid w:val="00477778"/>
    <w:rsid w:val="00481495"/>
    <w:rsid w:val="00490D5F"/>
    <w:rsid w:val="00492F0C"/>
    <w:rsid w:val="00494049"/>
    <w:rsid w:val="0049707B"/>
    <w:rsid w:val="004972AC"/>
    <w:rsid w:val="00497691"/>
    <w:rsid w:val="004A1052"/>
    <w:rsid w:val="004A60D4"/>
    <w:rsid w:val="004B7311"/>
    <w:rsid w:val="004B7536"/>
    <w:rsid w:val="004C0DF4"/>
    <w:rsid w:val="004C0E0C"/>
    <w:rsid w:val="004C1AA7"/>
    <w:rsid w:val="004C2414"/>
    <w:rsid w:val="004C2DB6"/>
    <w:rsid w:val="004D09B6"/>
    <w:rsid w:val="004D0CDB"/>
    <w:rsid w:val="004D39DF"/>
    <w:rsid w:val="004D3FE2"/>
    <w:rsid w:val="004D5D98"/>
    <w:rsid w:val="004D6328"/>
    <w:rsid w:val="004D6691"/>
    <w:rsid w:val="004D6A18"/>
    <w:rsid w:val="004D6F86"/>
    <w:rsid w:val="004E0411"/>
    <w:rsid w:val="004E09EA"/>
    <w:rsid w:val="004E2229"/>
    <w:rsid w:val="004F088F"/>
    <w:rsid w:val="004F3AFC"/>
    <w:rsid w:val="004F4522"/>
    <w:rsid w:val="004F63CC"/>
    <w:rsid w:val="004F6780"/>
    <w:rsid w:val="00502226"/>
    <w:rsid w:val="00503E93"/>
    <w:rsid w:val="00505B3C"/>
    <w:rsid w:val="00505CF1"/>
    <w:rsid w:val="0050692C"/>
    <w:rsid w:val="00507FA1"/>
    <w:rsid w:val="00511BA1"/>
    <w:rsid w:val="005124AE"/>
    <w:rsid w:val="00514C9D"/>
    <w:rsid w:val="00520923"/>
    <w:rsid w:val="00524DCE"/>
    <w:rsid w:val="00525636"/>
    <w:rsid w:val="005316EA"/>
    <w:rsid w:val="00534CFA"/>
    <w:rsid w:val="00535668"/>
    <w:rsid w:val="00540BAA"/>
    <w:rsid w:val="005431A6"/>
    <w:rsid w:val="00546939"/>
    <w:rsid w:val="005518DA"/>
    <w:rsid w:val="00552D6A"/>
    <w:rsid w:val="005548F2"/>
    <w:rsid w:val="005572AD"/>
    <w:rsid w:val="00565DC2"/>
    <w:rsid w:val="00566FCD"/>
    <w:rsid w:val="0057094A"/>
    <w:rsid w:val="00576365"/>
    <w:rsid w:val="00582FB8"/>
    <w:rsid w:val="0058484C"/>
    <w:rsid w:val="00586603"/>
    <w:rsid w:val="00587FCF"/>
    <w:rsid w:val="00591003"/>
    <w:rsid w:val="0059351D"/>
    <w:rsid w:val="0059704E"/>
    <w:rsid w:val="005A0C92"/>
    <w:rsid w:val="005A1CC5"/>
    <w:rsid w:val="005A3A02"/>
    <w:rsid w:val="005A5177"/>
    <w:rsid w:val="005A5F79"/>
    <w:rsid w:val="005B1A1D"/>
    <w:rsid w:val="005B1C80"/>
    <w:rsid w:val="005B423F"/>
    <w:rsid w:val="005C043B"/>
    <w:rsid w:val="005C0FF7"/>
    <w:rsid w:val="005C1317"/>
    <w:rsid w:val="005C1F1C"/>
    <w:rsid w:val="005C3C7C"/>
    <w:rsid w:val="005C429C"/>
    <w:rsid w:val="005C4A2C"/>
    <w:rsid w:val="005C4A32"/>
    <w:rsid w:val="005C660B"/>
    <w:rsid w:val="005C67F7"/>
    <w:rsid w:val="005D652E"/>
    <w:rsid w:val="005E0497"/>
    <w:rsid w:val="005E0501"/>
    <w:rsid w:val="005E169A"/>
    <w:rsid w:val="005E2BAA"/>
    <w:rsid w:val="005E3BB5"/>
    <w:rsid w:val="005E4612"/>
    <w:rsid w:val="005E5BBB"/>
    <w:rsid w:val="005E692A"/>
    <w:rsid w:val="005E79A6"/>
    <w:rsid w:val="005F568F"/>
    <w:rsid w:val="00602180"/>
    <w:rsid w:val="006049AA"/>
    <w:rsid w:val="00604E7C"/>
    <w:rsid w:val="00612913"/>
    <w:rsid w:val="00614960"/>
    <w:rsid w:val="00614EE7"/>
    <w:rsid w:val="00616429"/>
    <w:rsid w:val="00620C18"/>
    <w:rsid w:val="00622C71"/>
    <w:rsid w:val="0062725D"/>
    <w:rsid w:val="00637F70"/>
    <w:rsid w:val="006439A1"/>
    <w:rsid w:val="00643E5F"/>
    <w:rsid w:val="006447DA"/>
    <w:rsid w:val="00646DA7"/>
    <w:rsid w:val="00647C99"/>
    <w:rsid w:val="00654E2E"/>
    <w:rsid w:val="0065508F"/>
    <w:rsid w:val="00655BBF"/>
    <w:rsid w:val="00657BA6"/>
    <w:rsid w:val="00657E8A"/>
    <w:rsid w:val="00661607"/>
    <w:rsid w:val="0066206A"/>
    <w:rsid w:val="00663BE5"/>
    <w:rsid w:val="00664539"/>
    <w:rsid w:val="00666F39"/>
    <w:rsid w:val="00675904"/>
    <w:rsid w:val="00675F1E"/>
    <w:rsid w:val="006761FC"/>
    <w:rsid w:val="00676D48"/>
    <w:rsid w:val="00677DC2"/>
    <w:rsid w:val="0068138E"/>
    <w:rsid w:val="006813AC"/>
    <w:rsid w:val="006821F2"/>
    <w:rsid w:val="00684520"/>
    <w:rsid w:val="00685351"/>
    <w:rsid w:val="00692251"/>
    <w:rsid w:val="006A057F"/>
    <w:rsid w:val="006A4F91"/>
    <w:rsid w:val="006A640D"/>
    <w:rsid w:val="006A6BE7"/>
    <w:rsid w:val="006A7A8B"/>
    <w:rsid w:val="006B084A"/>
    <w:rsid w:val="006B09E9"/>
    <w:rsid w:val="006B32E3"/>
    <w:rsid w:val="006B4628"/>
    <w:rsid w:val="006B5D9A"/>
    <w:rsid w:val="006C0E2B"/>
    <w:rsid w:val="006C2A95"/>
    <w:rsid w:val="006C30B0"/>
    <w:rsid w:val="006C333E"/>
    <w:rsid w:val="006C3AD9"/>
    <w:rsid w:val="006C5DDD"/>
    <w:rsid w:val="006C6599"/>
    <w:rsid w:val="006C6AC7"/>
    <w:rsid w:val="006D2D77"/>
    <w:rsid w:val="006D2F50"/>
    <w:rsid w:val="006E7139"/>
    <w:rsid w:val="006F1605"/>
    <w:rsid w:val="006F3DE1"/>
    <w:rsid w:val="006F6065"/>
    <w:rsid w:val="006F6D9D"/>
    <w:rsid w:val="006F70A0"/>
    <w:rsid w:val="00702188"/>
    <w:rsid w:val="00703071"/>
    <w:rsid w:val="00703F43"/>
    <w:rsid w:val="00704016"/>
    <w:rsid w:val="00704D5A"/>
    <w:rsid w:val="00706D75"/>
    <w:rsid w:val="0070723E"/>
    <w:rsid w:val="007074F3"/>
    <w:rsid w:val="007075F3"/>
    <w:rsid w:val="00707A3B"/>
    <w:rsid w:val="00707C4D"/>
    <w:rsid w:val="00710431"/>
    <w:rsid w:val="0071321E"/>
    <w:rsid w:val="007135AB"/>
    <w:rsid w:val="0072036C"/>
    <w:rsid w:val="007273C5"/>
    <w:rsid w:val="00733D07"/>
    <w:rsid w:val="00735A23"/>
    <w:rsid w:val="00737F47"/>
    <w:rsid w:val="00741D84"/>
    <w:rsid w:val="00745CB9"/>
    <w:rsid w:val="007466B4"/>
    <w:rsid w:val="00753B2A"/>
    <w:rsid w:val="00755136"/>
    <w:rsid w:val="007564FA"/>
    <w:rsid w:val="00757C88"/>
    <w:rsid w:val="00760946"/>
    <w:rsid w:val="00762203"/>
    <w:rsid w:val="00763AD9"/>
    <w:rsid w:val="007666C1"/>
    <w:rsid w:val="007713DC"/>
    <w:rsid w:val="00771754"/>
    <w:rsid w:val="00773231"/>
    <w:rsid w:val="00777D95"/>
    <w:rsid w:val="007845DB"/>
    <w:rsid w:val="00786A33"/>
    <w:rsid w:val="00787835"/>
    <w:rsid w:val="007907CD"/>
    <w:rsid w:val="00795396"/>
    <w:rsid w:val="00796537"/>
    <w:rsid w:val="007A5C02"/>
    <w:rsid w:val="007A7420"/>
    <w:rsid w:val="007B1C96"/>
    <w:rsid w:val="007B36E0"/>
    <w:rsid w:val="007B37BF"/>
    <w:rsid w:val="007C034B"/>
    <w:rsid w:val="007C0562"/>
    <w:rsid w:val="007C10AE"/>
    <w:rsid w:val="007C21BB"/>
    <w:rsid w:val="007C4066"/>
    <w:rsid w:val="007C457F"/>
    <w:rsid w:val="007C4B5D"/>
    <w:rsid w:val="007C6291"/>
    <w:rsid w:val="007C66B6"/>
    <w:rsid w:val="007C693B"/>
    <w:rsid w:val="007D270A"/>
    <w:rsid w:val="007D294B"/>
    <w:rsid w:val="007D2EE6"/>
    <w:rsid w:val="007D4A30"/>
    <w:rsid w:val="007D65DE"/>
    <w:rsid w:val="007E107F"/>
    <w:rsid w:val="007E160B"/>
    <w:rsid w:val="007E16B8"/>
    <w:rsid w:val="007E1C0A"/>
    <w:rsid w:val="007E2D74"/>
    <w:rsid w:val="007E3278"/>
    <w:rsid w:val="007E79B4"/>
    <w:rsid w:val="007E7B95"/>
    <w:rsid w:val="007E7FCD"/>
    <w:rsid w:val="007F017E"/>
    <w:rsid w:val="007F1868"/>
    <w:rsid w:val="007F2161"/>
    <w:rsid w:val="007F6804"/>
    <w:rsid w:val="007F6AC5"/>
    <w:rsid w:val="008005DA"/>
    <w:rsid w:val="0080115B"/>
    <w:rsid w:val="00806ECD"/>
    <w:rsid w:val="00811FAC"/>
    <w:rsid w:val="00817734"/>
    <w:rsid w:val="008211E7"/>
    <w:rsid w:val="00821781"/>
    <w:rsid w:val="00822AFF"/>
    <w:rsid w:val="008245EC"/>
    <w:rsid w:val="00826A89"/>
    <w:rsid w:val="008270FE"/>
    <w:rsid w:val="00832C0E"/>
    <w:rsid w:val="00834372"/>
    <w:rsid w:val="008346A8"/>
    <w:rsid w:val="0083490F"/>
    <w:rsid w:val="0084113E"/>
    <w:rsid w:val="00841B2C"/>
    <w:rsid w:val="00842A83"/>
    <w:rsid w:val="00847480"/>
    <w:rsid w:val="00850C94"/>
    <w:rsid w:val="00861688"/>
    <w:rsid w:val="00862AC2"/>
    <w:rsid w:val="00863C39"/>
    <w:rsid w:val="00863E40"/>
    <w:rsid w:val="00864BA4"/>
    <w:rsid w:val="00865F34"/>
    <w:rsid w:val="00873E16"/>
    <w:rsid w:val="0088252C"/>
    <w:rsid w:val="00882730"/>
    <w:rsid w:val="0088319D"/>
    <w:rsid w:val="008857F7"/>
    <w:rsid w:val="0088786D"/>
    <w:rsid w:val="00897273"/>
    <w:rsid w:val="00897C57"/>
    <w:rsid w:val="00897E32"/>
    <w:rsid w:val="00897FC9"/>
    <w:rsid w:val="008A1D01"/>
    <w:rsid w:val="008A2E16"/>
    <w:rsid w:val="008A4531"/>
    <w:rsid w:val="008A4705"/>
    <w:rsid w:val="008A64CC"/>
    <w:rsid w:val="008A69FD"/>
    <w:rsid w:val="008B45BB"/>
    <w:rsid w:val="008B4B10"/>
    <w:rsid w:val="008C11B0"/>
    <w:rsid w:val="008C26CE"/>
    <w:rsid w:val="008C3E73"/>
    <w:rsid w:val="008C43BA"/>
    <w:rsid w:val="008C599C"/>
    <w:rsid w:val="008D0FBC"/>
    <w:rsid w:val="008D1840"/>
    <w:rsid w:val="008D2AF9"/>
    <w:rsid w:val="008D4765"/>
    <w:rsid w:val="008D49BC"/>
    <w:rsid w:val="008D5D58"/>
    <w:rsid w:val="008E1003"/>
    <w:rsid w:val="008E2A16"/>
    <w:rsid w:val="008E323D"/>
    <w:rsid w:val="008E596F"/>
    <w:rsid w:val="008E6298"/>
    <w:rsid w:val="008E75DC"/>
    <w:rsid w:val="008E7866"/>
    <w:rsid w:val="008F198E"/>
    <w:rsid w:val="008F34AC"/>
    <w:rsid w:val="008F388B"/>
    <w:rsid w:val="008F5328"/>
    <w:rsid w:val="0090040A"/>
    <w:rsid w:val="009021FD"/>
    <w:rsid w:val="00903AEE"/>
    <w:rsid w:val="00907A96"/>
    <w:rsid w:val="00907CE6"/>
    <w:rsid w:val="0091322F"/>
    <w:rsid w:val="00914C89"/>
    <w:rsid w:val="00914DD9"/>
    <w:rsid w:val="009151D2"/>
    <w:rsid w:val="0091704C"/>
    <w:rsid w:val="009207FB"/>
    <w:rsid w:val="00920CB6"/>
    <w:rsid w:val="00921B97"/>
    <w:rsid w:val="00924AAE"/>
    <w:rsid w:val="00927190"/>
    <w:rsid w:val="0093185E"/>
    <w:rsid w:val="00933C60"/>
    <w:rsid w:val="00936EC9"/>
    <w:rsid w:val="00943318"/>
    <w:rsid w:val="0094387B"/>
    <w:rsid w:val="009438A6"/>
    <w:rsid w:val="00951C6F"/>
    <w:rsid w:val="00963AF8"/>
    <w:rsid w:val="00964C29"/>
    <w:rsid w:val="00966F79"/>
    <w:rsid w:val="009721BE"/>
    <w:rsid w:val="0097420D"/>
    <w:rsid w:val="00974E60"/>
    <w:rsid w:val="0097693E"/>
    <w:rsid w:val="00977147"/>
    <w:rsid w:val="009779BB"/>
    <w:rsid w:val="00977FB7"/>
    <w:rsid w:val="0098223F"/>
    <w:rsid w:val="00984947"/>
    <w:rsid w:val="00991227"/>
    <w:rsid w:val="009920E6"/>
    <w:rsid w:val="009A0F9A"/>
    <w:rsid w:val="009A1560"/>
    <w:rsid w:val="009A16B8"/>
    <w:rsid w:val="009A20C5"/>
    <w:rsid w:val="009A6543"/>
    <w:rsid w:val="009A71F3"/>
    <w:rsid w:val="009B0926"/>
    <w:rsid w:val="009B24B5"/>
    <w:rsid w:val="009C056A"/>
    <w:rsid w:val="009C0F62"/>
    <w:rsid w:val="009C1672"/>
    <w:rsid w:val="009C4EEA"/>
    <w:rsid w:val="009C599F"/>
    <w:rsid w:val="009C6084"/>
    <w:rsid w:val="009C617F"/>
    <w:rsid w:val="009C6CBD"/>
    <w:rsid w:val="009D261D"/>
    <w:rsid w:val="009D3A4E"/>
    <w:rsid w:val="009D57E7"/>
    <w:rsid w:val="009D6CCB"/>
    <w:rsid w:val="009D730D"/>
    <w:rsid w:val="009E1E33"/>
    <w:rsid w:val="009E6525"/>
    <w:rsid w:val="009F0999"/>
    <w:rsid w:val="009F59EE"/>
    <w:rsid w:val="009F7410"/>
    <w:rsid w:val="00A0404C"/>
    <w:rsid w:val="00A059B9"/>
    <w:rsid w:val="00A05AE9"/>
    <w:rsid w:val="00A07CCD"/>
    <w:rsid w:val="00A14FF3"/>
    <w:rsid w:val="00A17117"/>
    <w:rsid w:val="00A2673D"/>
    <w:rsid w:val="00A32341"/>
    <w:rsid w:val="00A3338B"/>
    <w:rsid w:val="00A33D53"/>
    <w:rsid w:val="00A35238"/>
    <w:rsid w:val="00A418E1"/>
    <w:rsid w:val="00A41D71"/>
    <w:rsid w:val="00A44056"/>
    <w:rsid w:val="00A479F5"/>
    <w:rsid w:val="00A51D5C"/>
    <w:rsid w:val="00A536D4"/>
    <w:rsid w:val="00A5696A"/>
    <w:rsid w:val="00A65328"/>
    <w:rsid w:val="00A66363"/>
    <w:rsid w:val="00A70EBF"/>
    <w:rsid w:val="00A80823"/>
    <w:rsid w:val="00A82555"/>
    <w:rsid w:val="00A843E6"/>
    <w:rsid w:val="00A86750"/>
    <w:rsid w:val="00A87568"/>
    <w:rsid w:val="00A87F70"/>
    <w:rsid w:val="00A9111B"/>
    <w:rsid w:val="00A92B20"/>
    <w:rsid w:val="00A944A1"/>
    <w:rsid w:val="00A94986"/>
    <w:rsid w:val="00A954E5"/>
    <w:rsid w:val="00A95C64"/>
    <w:rsid w:val="00A975A7"/>
    <w:rsid w:val="00AA6C10"/>
    <w:rsid w:val="00AB459D"/>
    <w:rsid w:val="00AB6AE1"/>
    <w:rsid w:val="00AB755D"/>
    <w:rsid w:val="00AC711E"/>
    <w:rsid w:val="00AC7133"/>
    <w:rsid w:val="00AD0439"/>
    <w:rsid w:val="00AD18C2"/>
    <w:rsid w:val="00AD3CC9"/>
    <w:rsid w:val="00AD4F72"/>
    <w:rsid w:val="00AE108B"/>
    <w:rsid w:val="00AE17A3"/>
    <w:rsid w:val="00AE1B41"/>
    <w:rsid w:val="00AE64A8"/>
    <w:rsid w:val="00AF2679"/>
    <w:rsid w:val="00AF2E13"/>
    <w:rsid w:val="00AF3DB5"/>
    <w:rsid w:val="00AF479D"/>
    <w:rsid w:val="00AF53E6"/>
    <w:rsid w:val="00AF5B26"/>
    <w:rsid w:val="00B0136E"/>
    <w:rsid w:val="00B04A33"/>
    <w:rsid w:val="00B0511E"/>
    <w:rsid w:val="00B05557"/>
    <w:rsid w:val="00B06158"/>
    <w:rsid w:val="00B102A8"/>
    <w:rsid w:val="00B12269"/>
    <w:rsid w:val="00B12470"/>
    <w:rsid w:val="00B12A8E"/>
    <w:rsid w:val="00B148A9"/>
    <w:rsid w:val="00B16952"/>
    <w:rsid w:val="00B21CAC"/>
    <w:rsid w:val="00B222D4"/>
    <w:rsid w:val="00B31468"/>
    <w:rsid w:val="00B34000"/>
    <w:rsid w:val="00B374E2"/>
    <w:rsid w:val="00B37798"/>
    <w:rsid w:val="00B40E13"/>
    <w:rsid w:val="00B41959"/>
    <w:rsid w:val="00B45679"/>
    <w:rsid w:val="00B466E4"/>
    <w:rsid w:val="00B50417"/>
    <w:rsid w:val="00B5164B"/>
    <w:rsid w:val="00B52C28"/>
    <w:rsid w:val="00B53591"/>
    <w:rsid w:val="00B556C6"/>
    <w:rsid w:val="00B60398"/>
    <w:rsid w:val="00B61817"/>
    <w:rsid w:val="00B702B5"/>
    <w:rsid w:val="00B70CE2"/>
    <w:rsid w:val="00B713A3"/>
    <w:rsid w:val="00B72533"/>
    <w:rsid w:val="00B72FE6"/>
    <w:rsid w:val="00B75522"/>
    <w:rsid w:val="00B75C1C"/>
    <w:rsid w:val="00B76268"/>
    <w:rsid w:val="00B81CD3"/>
    <w:rsid w:val="00B823AA"/>
    <w:rsid w:val="00B851A5"/>
    <w:rsid w:val="00B85673"/>
    <w:rsid w:val="00B864AE"/>
    <w:rsid w:val="00B86ED6"/>
    <w:rsid w:val="00B9134B"/>
    <w:rsid w:val="00B91C4B"/>
    <w:rsid w:val="00B93190"/>
    <w:rsid w:val="00B93E40"/>
    <w:rsid w:val="00B94119"/>
    <w:rsid w:val="00B95EF5"/>
    <w:rsid w:val="00B961D3"/>
    <w:rsid w:val="00B978E9"/>
    <w:rsid w:val="00BA1714"/>
    <w:rsid w:val="00BA258F"/>
    <w:rsid w:val="00BA2775"/>
    <w:rsid w:val="00BB2C8C"/>
    <w:rsid w:val="00BB3B2D"/>
    <w:rsid w:val="00BB3C4A"/>
    <w:rsid w:val="00BB3D2C"/>
    <w:rsid w:val="00BB56C9"/>
    <w:rsid w:val="00BC1531"/>
    <w:rsid w:val="00BC2254"/>
    <w:rsid w:val="00BC5DED"/>
    <w:rsid w:val="00BD4F18"/>
    <w:rsid w:val="00BD672E"/>
    <w:rsid w:val="00BD7677"/>
    <w:rsid w:val="00BE4420"/>
    <w:rsid w:val="00BE4AC4"/>
    <w:rsid w:val="00BE53A5"/>
    <w:rsid w:val="00BE6637"/>
    <w:rsid w:val="00BE7741"/>
    <w:rsid w:val="00BF1930"/>
    <w:rsid w:val="00BF3D62"/>
    <w:rsid w:val="00BF3EED"/>
    <w:rsid w:val="00BF4045"/>
    <w:rsid w:val="00BF4FDA"/>
    <w:rsid w:val="00C046C1"/>
    <w:rsid w:val="00C06272"/>
    <w:rsid w:val="00C06E3F"/>
    <w:rsid w:val="00C13406"/>
    <w:rsid w:val="00C15112"/>
    <w:rsid w:val="00C15324"/>
    <w:rsid w:val="00C21E07"/>
    <w:rsid w:val="00C24855"/>
    <w:rsid w:val="00C24B4A"/>
    <w:rsid w:val="00C26805"/>
    <w:rsid w:val="00C26CE9"/>
    <w:rsid w:val="00C30E58"/>
    <w:rsid w:val="00C3474B"/>
    <w:rsid w:val="00C34893"/>
    <w:rsid w:val="00C36169"/>
    <w:rsid w:val="00C369CE"/>
    <w:rsid w:val="00C40791"/>
    <w:rsid w:val="00C42E42"/>
    <w:rsid w:val="00C4384F"/>
    <w:rsid w:val="00C46DFE"/>
    <w:rsid w:val="00C5316C"/>
    <w:rsid w:val="00C5547C"/>
    <w:rsid w:val="00C55751"/>
    <w:rsid w:val="00C6157D"/>
    <w:rsid w:val="00C61FB2"/>
    <w:rsid w:val="00C6392A"/>
    <w:rsid w:val="00C63B37"/>
    <w:rsid w:val="00C65242"/>
    <w:rsid w:val="00C65250"/>
    <w:rsid w:val="00C6564A"/>
    <w:rsid w:val="00C66607"/>
    <w:rsid w:val="00C666E2"/>
    <w:rsid w:val="00C67EC6"/>
    <w:rsid w:val="00C70683"/>
    <w:rsid w:val="00C710CF"/>
    <w:rsid w:val="00C7182E"/>
    <w:rsid w:val="00C72101"/>
    <w:rsid w:val="00C747D5"/>
    <w:rsid w:val="00C81792"/>
    <w:rsid w:val="00C82429"/>
    <w:rsid w:val="00C86858"/>
    <w:rsid w:val="00C91FA2"/>
    <w:rsid w:val="00C92928"/>
    <w:rsid w:val="00C9439B"/>
    <w:rsid w:val="00C97422"/>
    <w:rsid w:val="00CA1D5A"/>
    <w:rsid w:val="00CA556C"/>
    <w:rsid w:val="00CB465B"/>
    <w:rsid w:val="00CB4BA9"/>
    <w:rsid w:val="00CB59BE"/>
    <w:rsid w:val="00CC046D"/>
    <w:rsid w:val="00CC5737"/>
    <w:rsid w:val="00CD18A7"/>
    <w:rsid w:val="00CD3059"/>
    <w:rsid w:val="00CD38F2"/>
    <w:rsid w:val="00CE05F5"/>
    <w:rsid w:val="00CE19AD"/>
    <w:rsid w:val="00CE25D8"/>
    <w:rsid w:val="00CE4DBE"/>
    <w:rsid w:val="00CE4FE1"/>
    <w:rsid w:val="00CE5630"/>
    <w:rsid w:val="00CE6E0E"/>
    <w:rsid w:val="00D01F93"/>
    <w:rsid w:val="00D06879"/>
    <w:rsid w:val="00D06D10"/>
    <w:rsid w:val="00D11822"/>
    <w:rsid w:val="00D12634"/>
    <w:rsid w:val="00D13433"/>
    <w:rsid w:val="00D13D41"/>
    <w:rsid w:val="00D15242"/>
    <w:rsid w:val="00D31D5D"/>
    <w:rsid w:val="00D324BD"/>
    <w:rsid w:val="00D329F9"/>
    <w:rsid w:val="00D32DC5"/>
    <w:rsid w:val="00D34563"/>
    <w:rsid w:val="00D363A2"/>
    <w:rsid w:val="00D406BD"/>
    <w:rsid w:val="00D41E9B"/>
    <w:rsid w:val="00D42CA4"/>
    <w:rsid w:val="00D4434D"/>
    <w:rsid w:val="00D529F6"/>
    <w:rsid w:val="00D5331F"/>
    <w:rsid w:val="00D53CE0"/>
    <w:rsid w:val="00D5681B"/>
    <w:rsid w:val="00D56B7B"/>
    <w:rsid w:val="00D6620B"/>
    <w:rsid w:val="00D70835"/>
    <w:rsid w:val="00D77562"/>
    <w:rsid w:val="00D77F11"/>
    <w:rsid w:val="00D80468"/>
    <w:rsid w:val="00D80FF6"/>
    <w:rsid w:val="00D81676"/>
    <w:rsid w:val="00D831C4"/>
    <w:rsid w:val="00D83F86"/>
    <w:rsid w:val="00D847BC"/>
    <w:rsid w:val="00D8611D"/>
    <w:rsid w:val="00D863CE"/>
    <w:rsid w:val="00D86969"/>
    <w:rsid w:val="00D91659"/>
    <w:rsid w:val="00D91A96"/>
    <w:rsid w:val="00D979AB"/>
    <w:rsid w:val="00D97A47"/>
    <w:rsid w:val="00D97E75"/>
    <w:rsid w:val="00DA0982"/>
    <w:rsid w:val="00DA208C"/>
    <w:rsid w:val="00DA2DC0"/>
    <w:rsid w:val="00DA46EB"/>
    <w:rsid w:val="00DA6096"/>
    <w:rsid w:val="00DA7C6B"/>
    <w:rsid w:val="00DA7C6D"/>
    <w:rsid w:val="00DB21CB"/>
    <w:rsid w:val="00DB4CB2"/>
    <w:rsid w:val="00DB5458"/>
    <w:rsid w:val="00DC0C0F"/>
    <w:rsid w:val="00DC4129"/>
    <w:rsid w:val="00DC4916"/>
    <w:rsid w:val="00DC514B"/>
    <w:rsid w:val="00DC59AB"/>
    <w:rsid w:val="00DC7048"/>
    <w:rsid w:val="00DD1590"/>
    <w:rsid w:val="00DE0208"/>
    <w:rsid w:val="00DE081A"/>
    <w:rsid w:val="00DE2F6B"/>
    <w:rsid w:val="00DE3459"/>
    <w:rsid w:val="00DE5D0A"/>
    <w:rsid w:val="00DF0114"/>
    <w:rsid w:val="00DF084E"/>
    <w:rsid w:val="00DF08D5"/>
    <w:rsid w:val="00DF095E"/>
    <w:rsid w:val="00DF52A0"/>
    <w:rsid w:val="00DF5F10"/>
    <w:rsid w:val="00DF6754"/>
    <w:rsid w:val="00DF6F23"/>
    <w:rsid w:val="00E005C3"/>
    <w:rsid w:val="00E01F5C"/>
    <w:rsid w:val="00E025EE"/>
    <w:rsid w:val="00E045DF"/>
    <w:rsid w:val="00E05007"/>
    <w:rsid w:val="00E10649"/>
    <w:rsid w:val="00E1168C"/>
    <w:rsid w:val="00E15EF4"/>
    <w:rsid w:val="00E22F35"/>
    <w:rsid w:val="00E2401C"/>
    <w:rsid w:val="00E24570"/>
    <w:rsid w:val="00E250F3"/>
    <w:rsid w:val="00E2578A"/>
    <w:rsid w:val="00E2584F"/>
    <w:rsid w:val="00E25FD9"/>
    <w:rsid w:val="00E26601"/>
    <w:rsid w:val="00E27827"/>
    <w:rsid w:val="00E27BFC"/>
    <w:rsid w:val="00E3036C"/>
    <w:rsid w:val="00E32A8F"/>
    <w:rsid w:val="00E4086D"/>
    <w:rsid w:val="00E46DDA"/>
    <w:rsid w:val="00E5099F"/>
    <w:rsid w:val="00E511F8"/>
    <w:rsid w:val="00E53B5D"/>
    <w:rsid w:val="00E55D59"/>
    <w:rsid w:val="00E56AEA"/>
    <w:rsid w:val="00E64AF2"/>
    <w:rsid w:val="00E7058D"/>
    <w:rsid w:val="00E72ADA"/>
    <w:rsid w:val="00E7638E"/>
    <w:rsid w:val="00E81999"/>
    <w:rsid w:val="00E82BED"/>
    <w:rsid w:val="00E8592A"/>
    <w:rsid w:val="00E87E3A"/>
    <w:rsid w:val="00E9056A"/>
    <w:rsid w:val="00E915EC"/>
    <w:rsid w:val="00E91754"/>
    <w:rsid w:val="00EA2A06"/>
    <w:rsid w:val="00EA53E3"/>
    <w:rsid w:val="00EB0280"/>
    <w:rsid w:val="00EB21D1"/>
    <w:rsid w:val="00EB7407"/>
    <w:rsid w:val="00EC0766"/>
    <w:rsid w:val="00EC1285"/>
    <w:rsid w:val="00EC1B38"/>
    <w:rsid w:val="00EC2950"/>
    <w:rsid w:val="00EC3BB0"/>
    <w:rsid w:val="00EC4622"/>
    <w:rsid w:val="00EC59DE"/>
    <w:rsid w:val="00EC5DA4"/>
    <w:rsid w:val="00EC76D4"/>
    <w:rsid w:val="00ED060E"/>
    <w:rsid w:val="00ED0DF5"/>
    <w:rsid w:val="00ED1E97"/>
    <w:rsid w:val="00ED33F3"/>
    <w:rsid w:val="00ED73A0"/>
    <w:rsid w:val="00EE167C"/>
    <w:rsid w:val="00EE186D"/>
    <w:rsid w:val="00EE4F99"/>
    <w:rsid w:val="00EF250F"/>
    <w:rsid w:val="00EF6964"/>
    <w:rsid w:val="00F02A86"/>
    <w:rsid w:val="00F02EA0"/>
    <w:rsid w:val="00F03CF2"/>
    <w:rsid w:val="00F03E89"/>
    <w:rsid w:val="00F03F56"/>
    <w:rsid w:val="00F04C1C"/>
    <w:rsid w:val="00F06270"/>
    <w:rsid w:val="00F13B6F"/>
    <w:rsid w:val="00F16615"/>
    <w:rsid w:val="00F17D5A"/>
    <w:rsid w:val="00F24BB1"/>
    <w:rsid w:val="00F31CE2"/>
    <w:rsid w:val="00F31D8F"/>
    <w:rsid w:val="00F32175"/>
    <w:rsid w:val="00F325AD"/>
    <w:rsid w:val="00F37628"/>
    <w:rsid w:val="00F37E1D"/>
    <w:rsid w:val="00F4326D"/>
    <w:rsid w:val="00F4651E"/>
    <w:rsid w:val="00F51C43"/>
    <w:rsid w:val="00F5340B"/>
    <w:rsid w:val="00F54A0A"/>
    <w:rsid w:val="00F574E8"/>
    <w:rsid w:val="00F61AA1"/>
    <w:rsid w:val="00F63284"/>
    <w:rsid w:val="00F6495A"/>
    <w:rsid w:val="00F676F9"/>
    <w:rsid w:val="00F679BC"/>
    <w:rsid w:val="00F701D6"/>
    <w:rsid w:val="00F72ACB"/>
    <w:rsid w:val="00F730B8"/>
    <w:rsid w:val="00F76933"/>
    <w:rsid w:val="00F76D6C"/>
    <w:rsid w:val="00F803F6"/>
    <w:rsid w:val="00F842D5"/>
    <w:rsid w:val="00F844A7"/>
    <w:rsid w:val="00F848F6"/>
    <w:rsid w:val="00F87F7B"/>
    <w:rsid w:val="00F90223"/>
    <w:rsid w:val="00F904FD"/>
    <w:rsid w:val="00F90953"/>
    <w:rsid w:val="00F92016"/>
    <w:rsid w:val="00F92061"/>
    <w:rsid w:val="00F9366B"/>
    <w:rsid w:val="00F93E6B"/>
    <w:rsid w:val="00F961AF"/>
    <w:rsid w:val="00F97EE6"/>
    <w:rsid w:val="00FA29BB"/>
    <w:rsid w:val="00FA4D8F"/>
    <w:rsid w:val="00FA63CE"/>
    <w:rsid w:val="00FA7171"/>
    <w:rsid w:val="00FA7D9F"/>
    <w:rsid w:val="00FB03DC"/>
    <w:rsid w:val="00FB053E"/>
    <w:rsid w:val="00FB2DB1"/>
    <w:rsid w:val="00FB32DA"/>
    <w:rsid w:val="00FB340B"/>
    <w:rsid w:val="00FB75ED"/>
    <w:rsid w:val="00FC336B"/>
    <w:rsid w:val="00FC4A78"/>
    <w:rsid w:val="00FC5ADB"/>
    <w:rsid w:val="00FD2367"/>
    <w:rsid w:val="00FD389B"/>
    <w:rsid w:val="00FD4A3A"/>
    <w:rsid w:val="00FD4F02"/>
    <w:rsid w:val="00FD5849"/>
    <w:rsid w:val="00FD5E89"/>
    <w:rsid w:val="00FD6D98"/>
    <w:rsid w:val="00FE0B0A"/>
    <w:rsid w:val="00FE1879"/>
    <w:rsid w:val="00FE26DF"/>
    <w:rsid w:val="00FE3D57"/>
    <w:rsid w:val="00FE3E13"/>
    <w:rsid w:val="00FF0B8B"/>
    <w:rsid w:val="00FF1616"/>
    <w:rsid w:val="00FF49C1"/>
    <w:rsid w:val="00FF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651D36"/>
  <w15:docId w15:val="{83C0E531-47BD-4A3C-BC2D-C84A75384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BE5"/>
  </w:style>
  <w:style w:type="paragraph" w:styleId="1">
    <w:name w:val="heading 1"/>
    <w:basedOn w:val="a"/>
    <w:next w:val="a"/>
    <w:link w:val="10"/>
    <w:qFormat/>
    <w:pPr>
      <w:keepNext/>
      <w:widowControl w:val="0"/>
      <w:autoSpaceDE w:val="0"/>
      <w:autoSpaceDN w:val="0"/>
      <w:adjustRightInd w:val="0"/>
      <w:ind w:left="352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F02A8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widowControl w:val="0"/>
      <w:autoSpaceDE w:val="0"/>
      <w:autoSpaceDN w:val="0"/>
      <w:adjustRightInd w:val="0"/>
      <w:jc w:val="both"/>
      <w:outlineLvl w:val="2"/>
    </w:pPr>
    <w:rPr>
      <w:sz w:val="24"/>
      <w:szCs w:val="24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widowControl w:val="0"/>
      <w:autoSpaceDE w:val="0"/>
      <w:autoSpaceDN w:val="0"/>
      <w:adjustRightInd w:val="0"/>
      <w:ind w:firstLine="288"/>
      <w:jc w:val="both"/>
    </w:pPr>
    <w:rPr>
      <w:sz w:val="24"/>
      <w:szCs w:val="24"/>
    </w:rPr>
  </w:style>
  <w:style w:type="paragraph" w:styleId="21">
    <w:name w:val="Body Text Indent 2"/>
    <w:basedOn w:val="a"/>
    <w:pPr>
      <w:ind w:firstLine="288"/>
      <w:jc w:val="both"/>
    </w:pPr>
    <w:rPr>
      <w:sz w:val="22"/>
      <w:szCs w:val="24"/>
    </w:rPr>
  </w:style>
  <w:style w:type="paragraph" w:styleId="30">
    <w:name w:val="Body Text Indent 3"/>
    <w:basedOn w:val="a"/>
    <w:pPr>
      <w:ind w:firstLine="288"/>
      <w:jc w:val="both"/>
    </w:pPr>
    <w:rPr>
      <w:szCs w:val="24"/>
    </w:rPr>
  </w:style>
  <w:style w:type="paragraph" w:styleId="a5">
    <w:name w:val="Body Text"/>
    <w:basedOn w:val="a"/>
    <w:pPr>
      <w:jc w:val="both"/>
    </w:pPr>
    <w:rPr>
      <w:sz w:val="22"/>
      <w:szCs w:val="24"/>
    </w:rPr>
  </w:style>
  <w:style w:type="paragraph" w:styleId="a6">
    <w:name w:val="Balloon Text"/>
    <w:basedOn w:val="a"/>
    <w:semiHidden/>
    <w:rsid w:val="008E7866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A975A7"/>
  </w:style>
  <w:style w:type="character" w:customStyle="1" w:styleId="apple-converted-space">
    <w:name w:val="apple-converted-space"/>
    <w:basedOn w:val="a0"/>
    <w:rsid w:val="00A975A7"/>
  </w:style>
  <w:style w:type="character" w:customStyle="1" w:styleId="a4">
    <w:name w:val="Основной текст с отступом Знак"/>
    <w:link w:val="a3"/>
    <w:rsid w:val="00005EC3"/>
    <w:rPr>
      <w:rFonts w:ascii="Times New Roman" w:hAnsi="Times New Roman"/>
      <w:sz w:val="24"/>
      <w:szCs w:val="24"/>
    </w:rPr>
  </w:style>
  <w:style w:type="paragraph" w:styleId="a7">
    <w:name w:val="Title"/>
    <w:basedOn w:val="a"/>
    <w:link w:val="a8"/>
    <w:qFormat/>
    <w:rsid w:val="001747A5"/>
    <w:pPr>
      <w:jc w:val="center"/>
    </w:pPr>
    <w:rPr>
      <w:sz w:val="32"/>
      <w:szCs w:val="32"/>
    </w:rPr>
  </w:style>
  <w:style w:type="character" w:customStyle="1" w:styleId="a8">
    <w:name w:val="Заголовок Знак"/>
    <w:link w:val="a7"/>
    <w:rsid w:val="001747A5"/>
    <w:rPr>
      <w:sz w:val="32"/>
      <w:szCs w:val="32"/>
    </w:rPr>
  </w:style>
  <w:style w:type="character" w:customStyle="1" w:styleId="20">
    <w:name w:val="Заголовок 2 Знак"/>
    <w:link w:val="2"/>
    <w:rsid w:val="00F02A8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22">
    <w:name w:val="Body Text 2"/>
    <w:basedOn w:val="a"/>
    <w:link w:val="23"/>
    <w:rsid w:val="00622C71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622C71"/>
  </w:style>
  <w:style w:type="paragraph" w:styleId="a9">
    <w:name w:val="No Spacing"/>
    <w:uiPriority w:val="1"/>
    <w:qFormat/>
    <w:rsid w:val="002C0CD4"/>
    <w:rPr>
      <w:rFonts w:ascii="Calibri" w:hAnsi="Calibri"/>
      <w:sz w:val="22"/>
      <w:szCs w:val="22"/>
    </w:rPr>
  </w:style>
  <w:style w:type="paragraph" w:customStyle="1" w:styleId="style13226463360000000576msonormal">
    <w:name w:val="style_13226463360000000576msonormal"/>
    <w:basedOn w:val="a"/>
    <w:rsid w:val="005572AD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rmal (Web)"/>
    <w:basedOn w:val="a"/>
    <w:uiPriority w:val="99"/>
    <w:unhideWhenUsed/>
    <w:rsid w:val="00432B26"/>
    <w:pPr>
      <w:spacing w:before="100" w:beforeAutospacing="1" w:after="100" w:afterAutospacing="1"/>
    </w:pPr>
    <w:rPr>
      <w:sz w:val="24"/>
      <w:szCs w:val="24"/>
    </w:rPr>
  </w:style>
  <w:style w:type="character" w:customStyle="1" w:styleId="wmi-callto">
    <w:name w:val="wmi-callto"/>
    <w:basedOn w:val="a0"/>
    <w:rsid w:val="00432B26"/>
  </w:style>
  <w:style w:type="table" w:styleId="ab">
    <w:name w:val="Table Grid"/>
    <w:basedOn w:val="a1"/>
    <w:uiPriority w:val="59"/>
    <w:rsid w:val="00356C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356C3D"/>
    <w:rPr>
      <w:color w:val="808080"/>
    </w:rPr>
  </w:style>
  <w:style w:type="paragraph" w:styleId="ad">
    <w:name w:val="List Paragraph"/>
    <w:basedOn w:val="a"/>
    <w:uiPriority w:val="34"/>
    <w:qFormat/>
    <w:rsid w:val="00F848F6"/>
    <w:pPr>
      <w:ind w:left="720"/>
      <w:contextualSpacing/>
    </w:pPr>
  </w:style>
  <w:style w:type="character" w:customStyle="1" w:styleId="ae">
    <w:name w:val="Болд"/>
    <w:basedOn w:val="a0"/>
    <w:uiPriority w:val="1"/>
    <w:qFormat/>
    <w:rsid w:val="00FD2367"/>
    <w:rPr>
      <w:b/>
    </w:rPr>
  </w:style>
  <w:style w:type="paragraph" w:styleId="af">
    <w:name w:val="header"/>
    <w:basedOn w:val="a"/>
    <w:link w:val="af0"/>
    <w:uiPriority w:val="99"/>
    <w:unhideWhenUsed/>
    <w:rsid w:val="008E59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E596F"/>
  </w:style>
  <w:style w:type="paragraph" w:styleId="af1">
    <w:name w:val="footer"/>
    <w:basedOn w:val="a"/>
    <w:link w:val="af2"/>
    <w:unhideWhenUsed/>
    <w:rsid w:val="008E596F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8E596F"/>
  </w:style>
  <w:style w:type="paragraph" w:customStyle="1" w:styleId="ConsPlusNormal">
    <w:name w:val="ConsPlusNormal"/>
    <w:rsid w:val="003E7AE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character" w:styleId="af3">
    <w:name w:val="Hyperlink"/>
    <w:basedOn w:val="a0"/>
    <w:uiPriority w:val="99"/>
    <w:unhideWhenUsed/>
    <w:rsid w:val="003E7AE1"/>
    <w:rPr>
      <w:color w:val="0000FF" w:themeColor="hyperlink"/>
      <w:u w:val="single"/>
    </w:rPr>
  </w:style>
  <w:style w:type="paragraph" w:customStyle="1" w:styleId="11">
    <w:name w:val="Обычный1"/>
    <w:rsid w:val="003902F8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character" w:customStyle="1" w:styleId="extended-textshort">
    <w:name w:val="extended-text__short"/>
    <w:basedOn w:val="a0"/>
    <w:rsid w:val="00EB7407"/>
  </w:style>
  <w:style w:type="paragraph" w:customStyle="1" w:styleId="ConsPlusNonformat">
    <w:name w:val="ConsPlusNonformat"/>
    <w:rsid w:val="00D9165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rsid w:val="00D91659"/>
    <w:rPr>
      <w:b/>
      <w:bCs/>
      <w:sz w:val="24"/>
      <w:szCs w:val="24"/>
    </w:rPr>
  </w:style>
  <w:style w:type="paragraph" w:customStyle="1" w:styleId="af4">
    <w:name w:val="Знак"/>
    <w:basedOn w:val="a"/>
    <w:rsid w:val="00BF4045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5">
    <w:name w:val="annotation reference"/>
    <w:basedOn w:val="a0"/>
    <w:semiHidden/>
    <w:unhideWhenUsed/>
    <w:rsid w:val="0072036C"/>
    <w:rPr>
      <w:sz w:val="16"/>
      <w:szCs w:val="16"/>
    </w:rPr>
  </w:style>
  <w:style w:type="paragraph" w:styleId="af6">
    <w:name w:val="annotation text"/>
    <w:basedOn w:val="a"/>
    <w:link w:val="af7"/>
    <w:semiHidden/>
    <w:unhideWhenUsed/>
    <w:rsid w:val="0072036C"/>
  </w:style>
  <w:style w:type="character" w:customStyle="1" w:styleId="af7">
    <w:name w:val="Текст примечания Знак"/>
    <w:basedOn w:val="a0"/>
    <w:link w:val="af6"/>
    <w:semiHidden/>
    <w:rsid w:val="0072036C"/>
  </w:style>
  <w:style w:type="paragraph" w:styleId="af8">
    <w:name w:val="annotation subject"/>
    <w:basedOn w:val="af6"/>
    <w:next w:val="af6"/>
    <w:link w:val="af9"/>
    <w:semiHidden/>
    <w:unhideWhenUsed/>
    <w:rsid w:val="0072036C"/>
    <w:rPr>
      <w:b/>
      <w:bCs/>
    </w:rPr>
  </w:style>
  <w:style w:type="character" w:customStyle="1" w:styleId="af9">
    <w:name w:val="Тема примечания Знак"/>
    <w:basedOn w:val="af7"/>
    <w:link w:val="af8"/>
    <w:semiHidden/>
    <w:rsid w:val="007203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4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5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5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5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00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7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!&#1056;&#1091;&#1089;&#1083;&#1072;&#1085;\!&#1056;&#1057;&#1042;%202018%20&#1057;&#1090;&#1072;&#1074;&#1088;&#1086;&#1087;&#1086;&#1083;&#1100;\&#1044;&#1086;&#1075;&#1086;&#1074;&#1086;&#1088;&#1099;%20&#1086;&#1087;&#1083;&#1072;&#1090;&#1072;%202018\&#1064;&#1072;&#1073;&#1083;&#1086;&#1085;%20&#1076;&#1086;&#1075;&#1086;&#1074;&#1086;&#1088;%20&#1102;&#1088;&#1083;&#1080;&#1094;&#1086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3E002-65D8-4331-9D0C-145766A27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договор юрлицо</Template>
  <TotalTime>2</TotalTime>
  <Pages>4</Pages>
  <Words>1096</Words>
  <Characters>6250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__________</vt:lpstr>
    </vt:vector>
  </TitlesOfParts>
  <Company>ШКДП</Company>
  <LinksUpToDate>false</LinksUpToDate>
  <CharactersWithSpaces>7332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__________</dc:title>
  <dc:creator>Александр Токарев</dc:creator>
  <cp:lastModifiedBy>Куимова Ольга Владимировна</cp:lastModifiedBy>
  <cp:revision>3</cp:revision>
  <cp:lastPrinted>2018-03-15T08:54:00Z</cp:lastPrinted>
  <dcterms:created xsi:type="dcterms:W3CDTF">2020-10-06T08:12:00Z</dcterms:created>
  <dcterms:modified xsi:type="dcterms:W3CDTF">2020-10-06T08:13:00Z</dcterms:modified>
</cp:coreProperties>
</file>