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9B5C8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57pt">
            <v:imagedata r:id="rId7" o:title=""/>
          </v:shape>
        </w:pict>
      </w: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4"/>
        <w:gridCol w:w="6896"/>
        <w:gridCol w:w="1505"/>
      </w:tblGrid>
      <w:tr w:rsidR="00FE4191" w:rsidRPr="00AE4147">
        <w:tc>
          <w:tcPr>
            <w:tcW w:w="944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E414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3</w:t>
            </w:r>
          </w:p>
        </w:tc>
      </w:tr>
      <w:tr w:rsidR="00FE4191" w:rsidRPr="00AE4147">
        <w:tc>
          <w:tcPr>
            <w:tcW w:w="944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96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Учебно-тематический план и содержание программы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«Почемучка».</w:t>
            </w:r>
          </w:p>
        </w:tc>
        <w:tc>
          <w:tcPr>
            <w:tcW w:w="1505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Стр.6</w:t>
            </w:r>
          </w:p>
        </w:tc>
      </w:tr>
      <w:tr w:rsidR="00FE4191" w:rsidRPr="00AE4147">
        <w:tc>
          <w:tcPr>
            <w:tcW w:w="944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96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Условия реализации программы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Стр.8</w:t>
            </w:r>
          </w:p>
        </w:tc>
      </w:tr>
      <w:tr w:rsidR="00FE4191" w:rsidRPr="00AE4147">
        <w:tc>
          <w:tcPr>
            <w:tcW w:w="944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96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Методическое, дидактическое обеспечение программы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Стр.9</w:t>
            </w:r>
          </w:p>
        </w:tc>
      </w:tr>
      <w:tr w:rsidR="00FE4191" w:rsidRPr="00AE4147">
        <w:tc>
          <w:tcPr>
            <w:tcW w:w="944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96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Список использованной литературы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Стр.10</w:t>
            </w:r>
          </w:p>
        </w:tc>
      </w:tr>
      <w:tr w:rsidR="00FE4191" w:rsidRPr="00AE4147">
        <w:trPr>
          <w:trHeight w:val="148"/>
        </w:trPr>
        <w:tc>
          <w:tcPr>
            <w:tcW w:w="944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896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№1 – Оценочные материалы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11</w:t>
            </w:r>
          </w:p>
        </w:tc>
      </w:tr>
      <w:tr w:rsidR="00FE4191" w:rsidRPr="00AE4147">
        <w:trPr>
          <w:trHeight w:val="148"/>
        </w:trPr>
        <w:tc>
          <w:tcPr>
            <w:tcW w:w="944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896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№2 – Календарный учебный график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14</w:t>
            </w:r>
          </w:p>
        </w:tc>
      </w:tr>
    </w:tbl>
    <w:p w:rsidR="00FE4191" w:rsidRDefault="00FE4191" w:rsidP="0000732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FE4191" w:rsidRDefault="00FE4191" w:rsidP="00007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«Почемучка» ориентирована на развитие интеллектуальных, познавательных способностей, подготовку к школьному обучению. Программа разработана с учётом современных теорий, технологий, возрастных и психофизиологических особенностей детей 6-7 лет.</w:t>
      </w:r>
    </w:p>
    <w:p w:rsidR="00FE4191" w:rsidRPr="003B2A97" w:rsidRDefault="00FE4191" w:rsidP="003B2A9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2A97">
        <w:rPr>
          <w:rFonts w:ascii="Times New Roman" w:hAnsi="Times New Roman" w:cs="Times New Roman"/>
          <w:sz w:val="28"/>
          <w:szCs w:val="28"/>
          <w:lang w:eastAsia="ru-RU"/>
        </w:rPr>
        <w:t>Дополнительная общеобразовательная, общер</w:t>
      </w:r>
      <w:r>
        <w:rPr>
          <w:rFonts w:ascii="Times New Roman" w:hAnsi="Times New Roman" w:cs="Times New Roman"/>
          <w:sz w:val="28"/>
          <w:szCs w:val="28"/>
          <w:lang w:eastAsia="ru-RU"/>
        </w:rPr>
        <w:t>азвивающая  программа «Почемучка</w:t>
      </w:r>
      <w:r w:rsidRPr="003B2A97">
        <w:rPr>
          <w:rFonts w:ascii="Times New Roman" w:hAnsi="Times New Roman" w:cs="Times New Roman"/>
          <w:sz w:val="28"/>
          <w:szCs w:val="28"/>
          <w:lang w:eastAsia="ru-RU"/>
        </w:rPr>
        <w:t>» социально - педагогической направленности разработана в соответствии с Федеральным законом от 29 декабря 2012 г. N 273-ФЗ "Об образовании в Российской Федерации",  Государственная  программа РФ «Развитие образования» на 2018-2025 годы (Утверждена постановлением Правительства РФ от 26.12.2017 No1642), Приказом Министерства просвещения  РФ от  9 ноября 2018 г. № 196  «Об утверждении порядка организации и осуществления образовательной деятельности по дополнительным общеобразовательным программам», Санитарные правила СП 2.4.3648-20 "Санитарно-эпидемиологические требования к организациям воспитания и обучения, отдыха и оздоровления детей и молодежи" (Утверждена постановлением Главного государственного санитарного врача Российской Федерации от 28 сентября 2020 года No 28), 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Приказом Министерства образования и науки РФ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Уставом ЦДТ.</w:t>
      </w:r>
    </w:p>
    <w:p w:rsidR="00FE4191" w:rsidRPr="00710056" w:rsidRDefault="00FE4191" w:rsidP="00007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0056">
        <w:rPr>
          <w:rFonts w:ascii="Times New Roman" w:hAnsi="Times New Roman" w:cs="Times New Roman"/>
          <w:sz w:val="28"/>
          <w:szCs w:val="28"/>
          <w:lang w:eastAsia="ru-RU"/>
        </w:rPr>
        <w:t>Программа   является модифицированной, разработана на основе программы математического развития дошкольников «Ступеньки» образовательной системы «Школа 2000…»,  а также на основе изученных  и проанализированных  существующих программ.</w:t>
      </w:r>
    </w:p>
    <w:p w:rsidR="00FE4191" w:rsidRPr="00766FBD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Новизна программы </w:t>
      </w:r>
      <w:r w:rsidRPr="00766FBD">
        <w:rPr>
          <w:rFonts w:ascii="Times New Roman" w:hAnsi="Times New Roman" w:cs="Times New Roman"/>
          <w:sz w:val="28"/>
          <w:szCs w:val="28"/>
          <w:lang w:eastAsia="ru-RU"/>
        </w:rPr>
        <w:t>заключается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633D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66FBD">
        <w:rPr>
          <w:rFonts w:ascii="Times New Roman" w:hAnsi="Times New Roman" w:cs="Times New Roman"/>
          <w:sz w:val="28"/>
          <w:szCs w:val="28"/>
          <w:lang w:eastAsia="ru-RU"/>
        </w:rPr>
        <w:t>подборе и систематизации разного рода игр, упражнений, пособий, литературы; в комплексном использовании занимательного дидактического материала через организацию игровой и познавательной деятельности.</w:t>
      </w:r>
    </w:p>
    <w:p w:rsidR="00FE4191" w:rsidRPr="00766FBD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6FB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</w:t>
      </w:r>
      <w:r w:rsidRPr="00766FBD">
        <w:rPr>
          <w:rFonts w:ascii="Times New Roman" w:hAnsi="Times New Roman" w:cs="Times New Roman"/>
          <w:b/>
          <w:bCs/>
          <w:sz w:val="28"/>
          <w:szCs w:val="28"/>
        </w:rPr>
        <w:t>Актуальность и педагогическая целесообразность.</w:t>
      </w:r>
    </w:p>
    <w:p w:rsidR="00FE4191" w:rsidRDefault="00FE4191" w:rsidP="000073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Особое внимание сейчас при поступлении в школу уделяется тому, как ребенок умеет мыслить, каков ход его рассуждений. Логика рассуждений и в математике, и повседневной жизни – теснейшим образом связана с языком, с его коммуникативным аспектом. Логика определяет требования, предъявляемые к последовательному и доказательному рассуждению. Поэтому в дошкольном возрасте, гораздо важнее сформировать у ребенка внимательность, умение рассуждать, анализировать и сравнивать, обобщать и выделять существенные признаки предметов, развивать познавательную активность.</w:t>
      </w:r>
    </w:p>
    <w:p w:rsidR="00FE4191" w:rsidRPr="0005795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ab/>
        <w:t xml:space="preserve"> </w:t>
      </w:r>
      <w:r w:rsidRPr="0005795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Отличительные особенности данной образовательной программы:</w:t>
      </w:r>
    </w:p>
    <w:p w:rsidR="00FE4191" w:rsidRPr="00057951" w:rsidRDefault="00FE4191" w:rsidP="00057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795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0579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57951">
        <w:rPr>
          <w:rFonts w:ascii="Times New Roman" w:hAnsi="Times New Roman" w:cs="Times New Roman"/>
          <w:sz w:val="28"/>
          <w:szCs w:val="28"/>
          <w:lang w:eastAsia="ru-RU"/>
        </w:rPr>
        <w:tab/>
        <w:t>Особенность данной программы – это введение новых форм организации обучения, направленных на сближение образовательных, развивающих и воспитательных задач, способствующих успешной психологической адаптации детей к обучению в школе.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      </w:t>
      </w: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</w:rPr>
        <w:t xml:space="preserve">           </w:t>
      </w:r>
      <w:r>
        <w:rPr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у детей начальных приемов логического мышления на основе занимательного материала; развитие познавательных процессов; повышение интеллектуального уровня детей.</w:t>
      </w: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Обучающие:</w:t>
      </w:r>
    </w:p>
    <w:p w:rsidR="00FE4191" w:rsidRDefault="00FE4191" w:rsidP="0000732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обучить  приёмам умственных действий (анализ, синтез, сравнение, обобщение, классификация, аналогия);</w:t>
      </w: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формировать умение устанавливать причинно-следственные и логические связи между предметами и явлениями.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развивать познавательные способности и мыслительные операции у дошкольников;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развивать умение высказывать простейшие собственные суждения и умозаключения на основе приобретенных знаний.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развитию интеллектуальных способностей.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содействовать воспитанию у детей любознательности, эмоционально-познавательного начала в процессе овладения азами математики, усидчивости, внимания, взаимоуважения;</w:t>
      </w:r>
    </w:p>
    <w:p w:rsidR="00FE4191" w:rsidRDefault="00FE4191" w:rsidP="0000732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воспитывать у детей культуру поведения в коллективе, доброжелательные отношения друг к другу.</w:t>
      </w:r>
    </w:p>
    <w:p w:rsidR="00FE4191" w:rsidRDefault="00FE4191" w:rsidP="00007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Hlk68378863"/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Срок реализации программы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1 год. Всего на год 72 часа.</w:t>
      </w:r>
    </w:p>
    <w:p w:rsidR="00FE4191" w:rsidRDefault="00FE4191" w:rsidP="00007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Форма и режим занятий</w:t>
      </w:r>
      <w:r>
        <w:rPr>
          <w:rFonts w:ascii="Times New Roman" w:hAnsi="Times New Roman" w:cs="Times New Roman"/>
          <w:i/>
          <w:iCs/>
          <w:color w:val="002060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Занятия проходят два раза в неделю по 2 часа. Продолжительность занятия – 30 мин. с проведением физкультурных пауз. Перерыв между занятиями не менее 10 минут. </w:t>
      </w:r>
    </w:p>
    <w:p w:rsidR="00FE4191" w:rsidRDefault="00FE4191" w:rsidP="00007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Форма проведения занятия – очная.</w:t>
      </w: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Адресат программы: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 обучающихся: 6-7 лет. Набор в группы осуществляется на добровольной основе по личному заявлению родителей. При наличии свободных мест в объединении прием детей осуществляется в течение всего учебного года при наличии базовых знаний.</w:t>
      </w: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  <w:t>Старший дошкольный возраст – это период активного познания, творчества, общения. Но самое главное, это период подготовки к новому этапу в жизни – школьному обучению.</w:t>
      </w: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  <w:t>У ребенка 6-7 лет проявляется познавательный интерес к миру. Развивается творческий потенциал и способности. Желание заниматься творческими видами деятельности. Познавательная задача становится для ребенка собственно познавательной (нужно овладеть знаниями!), а не игровой. У него появляется желание показать свои умения, сообразительность. Активно продолжают развиваться память, внимание, мышление, воображение, восприятие. Значительные изменения происходят в интеллектуальном развитие.</w:t>
      </w: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  <w:t xml:space="preserve">К 6 годам у ребенка впервые появляется представление о себе как о члене общества, осознание своей индивидуальной значимости, собственных индивидуальных качествах и переживаний. Ребенок в состоянии воспринимать новые правила и требования, может учитывать другие точки зрения и понимает относительность оценок. Способен переходить от своей узкой эгоцентричной позиции к объективной, учитывать точку зрения других и может с ними сотрудничать. </w:t>
      </w:r>
    </w:p>
    <w:bookmarkEnd w:id="0"/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Детей необходимо учить анализировать, рассуждать, делать вывод. Для полноценного усвоения материала необходимы знания приемов логического мышления.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Упражнения развивают у ребенка умение думать, рассуждать, что предполагает не только формирование определенных умственных операций, но и  развитие восприятия, пространственной ориентировки, воображения, инициативности, в том числе творческой.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Разнообразные игры, упражнения, задания позволяют научить определять различные и одинаковые свойства предметов, сравнивать предметы между собой, прививать первые навыки классификации предметов и явлений, научить определять последовательность событий, судить о противоположных явлениях, ориентироваться в пространстве.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Степень сложности заданий постоянно возрастает. Игровые задания включают отработку нескольких взаимосвязанных тем, при этом делается акцент на одной из логических операций, существенных для развития ребенка дошкольного возраста.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Игры, упражнения, задания позволяют строить работу с детьми интересно, естественно, способствуют становлению интеллектуальных функций и мыслительных операций и таким образом готовят ребенка к школе, к успешному обучению.</w:t>
      </w: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Ожидаемые результаты.</w:t>
      </w: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будут знать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E4191" w:rsidRDefault="00FE4191" w:rsidP="0000732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принципы построения закономерностей;</w:t>
      </w:r>
    </w:p>
    <w:p w:rsidR="00FE4191" w:rsidRDefault="00FE4191" w:rsidP="0000732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свойства предметов, явлений; </w:t>
      </w:r>
    </w:p>
    <w:p w:rsidR="00FE4191" w:rsidRDefault="00FE4191" w:rsidP="0000732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названия геометрических фигур и их свойства; 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будут уметь:</w:t>
      </w:r>
    </w:p>
    <w:p w:rsidR="00FE4191" w:rsidRDefault="00FE4191" w:rsidP="000073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логически рассуждать;</w:t>
      </w:r>
    </w:p>
    <w:p w:rsidR="00FE4191" w:rsidRDefault="00FE4191" w:rsidP="000073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выполнять простейшие виды анализа и синтеза;</w:t>
      </w:r>
    </w:p>
    <w:p w:rsidR="00FE4191" w:rsidRDefault="00FE4191" w:rsidP="000073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классифицировать и группировать предметы;</w:t>
      </w:r>
    </w:p>
    <w:p w:rsidR="00FE4191" w:rsidRDefault="00FE4191" w:rsidP="000073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описывать признаки предметов;</w:t>
      </w:r>
    </w:p>
    <w:p w:rsidR="00FE4191" w:rsidRDefault="00FE4191" w:rsidP="000073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определять различные и одинаковые свойства предметов;</w:t>
      </w:r>
    </w:p>
    <w:p w:rsidR="00FE4191" w:rsidRDefault="00FE4191" w:rsidP="000073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решать логические задачи;</w:t>
      </w:r>
    </w:p>
    <w:p w:rsidR="00FE4191" w:rsidRDefault="00FE4191" w:rsidP="000073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определять последовательность событий;</w:t>
      </w:r>
    </w:p>
    <w:p w:rsidR="00FE4191" w:rsidRDefault="00FE4191" w:rsidP="000073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выполнять задания на тренировку внимания, восприятия, памяти;</w:t>
      </w:r>
    </w:p>
    <w:p w:rsidR="00FE4191" w:rsidRDefault="00FE4191" w:rsidP="000073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выполнять графические диктанты;</w:t>
      </w:r>
    </w:p>
    <w:p w:rsidR="00FE4191" w:rsidRDefault="00FE4191" w:rsidP="000073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ориентироваться в схематическом изображении графических заданий;</w:t>
      </w:r>
    </w:p>
    <w:p w:rsidR="00FE4191" w:rsidRDefault="00FE4191" w:rsidP="000073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ориентироваться в пространстве;</w:t>
      </w:r>
    </w:p>
    <w:p w:rsidR="00FE4191" w:rsidRDefault="00FE4191" w:rsidP="000073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работать в парах, подгруппах.</w:t>
      </w:r>
    </w:p>
    <w:p w:rsidR="00FE4191" w:rsidRDefault="00FE4191" w:rsidP="0000732B">
      <w:pPr>
        <w:spacing w:after="0" w:line="240" w:lineRule="auto"/>
        <w:ind w:left="109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4191" w:rsidRPr="00710056" w:rsidRDefault="00FE4191" w:rsidP="000073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0056">
        <w:rPr>
          <w:rFonts w:ascii="Times New Roman" w:hAnsi="Times New Roman" w:cs="Times New Roman"/>
          <w:b/>
          <w:bCs/>
          <w:sz w:val="28"/>
          <w:szCs w:val="28"/>
        </w:rPr>
        <w:t>Способы проверки результатов и формы контроля</w:t>
      </w:r>
    </w:p>
    <w:p w:rsidR="00FE4191" w:rsidRPr="00710056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056">
        <w:rPr>
          <w:rFonts w:ascii="Times New Roman" w:hAnsi="Times New Roman" w:cs="Times New Roman"/>
          <w:sz w:val="28"/>
          <w:szCs w:val="28"/>
        </w:rPr>
        <w:t>В процессе обучения учащихся по данной программе отслеживаются три вида контроля;</w:t>
      </w:r>
    </w:p>
    <w:p w:rsidR="00FE4191" w:rsidRPr="00710056" w:rsidRDefault="00FE4191" w:rsidP="0000732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056">
        <w:rPr>
          <w:rFonts w:ascii="Times New Roman" w:hAnsi="Times New Roman" w:cs="Times New Roman"/>
          <w:sz w:val="28"/>
          <w:szCs w:val="28"/>
        </w:rPr>
        <w:t>текущий – осуществляется посредством педагогического наблюдения за деятельностью ребенка в процессе занятий;</w:t>
      </w:r>
    </w:p>
    <w:p w:rsidR="00FE4191" w:rsidRPr="00710056" w:rsidRDefault="00FE4191" w:rsidP="000073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056">
        <w:rPr>
          <w:rFonts w:ascii="Times New Roman" w:hAnsi="Times New Roman" w:cs="Times New Roman"/>
          <w:sz w:val="28"/>
          <w:szCs w:val="28"/>
        </w:rPr>
        <w:t>промежуточный – проверяется уровень освоения детьми раздела программы – тестирование;</w:t>
      </w:r>
    </w:p>
    <w:p w:rsidR="00FE4191" w:rsidRDefault="00FE4191" w:rsidP="000073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4F81BD"/>
          <w:sz w:val="28"/>
          <w:szCs w:val="28"/>
        </w:rPr>
      </w:pPr>
      <w:r w:rsidRPr="00710056">
        <w:rPr>
          <w:rFonts w:ascii="Times New Roman" w:hAnsi="Times New Roman" w:cs="Times New Roman"/>
          <w:sz w:val="28"/>
          <w:szCs w:val="28"/>
        </w:rPr>
        <w:t>итоговый контроль – определяется уровень освоения программы по окончании всего курса обучения – диагностическое задание</w:t>
      </w:r>
      <w:r>
        <w:rPr>
          <w:rFonts w:ascii="Times New Roman" w:hAnsi="Times New Roman" w:cs="Times New Roman"/>
          <w:color w:val="4F81BD"/>
          <w:sz w:val="28"/>
          <w:szCs w:val="28"/>
        </w:rPr>
        <w:t xml:space="preserve">. </w:t>
      </w: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Учебно-тематический план</w:t>
      </w: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(2 занятия в неделю, 72 часа в год)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835"/>
        <w:gridCol w:w="993"/>
        <w:gridCol w:w="992"/>
        <w:gridCol w:w="1276"/>
        <w:gridCol w:w="2693"/>
      </w:tblGrid>
      <w:tr w:rsidR="00FE4191" w:rsidRPr="00AE4147">
        <w:trPr>
          <w:trHeight w:val="289"/>
        </w:trPr>
        <w:tc>
          <w:tcPr>
            <w:tcW w:w="675" w:type="dxa"/>
            <w:vMerge w:val="restart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835" w:type="dxa"/>
            <w:vMerge w:val="restart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раздела,</w:t>
            </w:r>
          </w:p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3261" w:type="dxa"/>
            <w:gridSpan w:val="3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контроля</w:t>
            </w:r>
          </w:p>
        </w:tc>
      </w:tr>
      <w:tr w:rsidR="00FE4191" w:rsidRPr="00AE4147">
        <w:tc>
          <w:tcPr>
            <w:tcW w:w="675" w:type="dxa"/>
            <w:vMerge/>
            <w:vAlign w:val="center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41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41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Теория</w:t>
            </w:r>
          </w:p>
        </w:tc>
        <w:tc>
          <w:tcPr>
            <w:tcW w:w="1276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41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Практика</w:t>
            </w:r>
          </w:p>
        </w:tc>
        <w:tc>
          <w:tcPr>
            <w:tcW w:w="2693" w:type="dxa"/>
            <w:vMerge/>
            <w:vAlign w:val="center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E4191" w:rsidRPr="00AE4147">
        <w:tc>
          <w:tcPr>
            <w:tcW w:w="675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993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Диагностические задания.</w:t>
            </w:r>
          </w:p>
        </w:tc>
      </w:tr>
      <w:tr w:rsidR="00FE4191" w:rsidRPr="00AE4147">
        <w:tc>
          <w:tcPr>
            <w:tcW w:w="675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Восприятие</w:t>
            </w:r>
          </w:p>
        </w:tc>
        <w:tc>
          <w:tcPr>
            <w:tcW w:w="993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5</w:t>
            </w:r>
          </w:p>
        </w:tc>
        <w:tc>
          <w:tcPr>
            <w:tcW w:w="2693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 по методике Т. Н. Головиной</w:t>
            </w:r>
          </w:p>
        </w:tc>
      </w:tr>
      <w:tr w:rsidR="00FE4191" w:rsidRPr="00AE4147">
        <w:tc>
          <w:tcPr>
            <w:tcW w:w="675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Внимание</w:t>
            </w:r>
          </w:p>
        </w:tc>
        <w:tc>
          <w:tcPr>
            <w:tcW w:w="993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Тест по методике Н.И. Гуткиной «Домик».</w:t>
            </w:r>
          </w:p>
        </w:tc>
      </w:tr>
      <w:tr w:rsidR="00FE4191" w:rsidRPr="00AE4147">
        <w:tc>
          <w:tcPr>
            <w:tcW w:w="675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835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Память</w:t>
            </w:r>
          </w:p>
        </w:tc>
        <w:tc>
          <w:tcPr>
            <w:tcW w:w="993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 для оценки памяти.</w:t>
            </w:r>
          </w:p>
        </w:tc>
      </w:tr>
      <w:tr w:rsidR="00FE4191" w:rsidRPr="00AE4147">
        <w:tc>
          <w:tcPr>
            <w:tcW w:w="675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835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Мышление</w:t>
            </w:r>
          </w:p>
        </w:tc>
        <w:tc>
          <w:tcPr>
            <w:tcW w:w="993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Тест для оценки словесно – лог.мышления</w:t>
            </w:r>
            <w:r w:rsidRPr="00AE414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FE4191" w:rsidRPr="00AE4147">
        <w:tc>
          <w:tcPr>
            <w:tcW w:w="675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6.</w:t>
            </w:r>
          </w:p>
        </w:tc>
        <w:tc>
          <w:tcPr>
            <w:tcW w:w="2835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Логические операции</w:t>
            </w:r>
          </w:p>
        </w:tc>
        <w:tc>
          <w:tcPr>
            <w:tcW w:w="993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Логические задания</w:t>
            </w:r>
          </w:p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E4191" w:rsidRPr="00AE4147">
        <w:tc>
          <w:tcPr>
            <w:tcW w:w="675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7.</w:t>
            </w:r>
          </w:p>
        </w:tc>
        <w:tc>
          <w:tcPr>
            <w:tcW w:w="2835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Воображение</w:t>
            </w:r>
          </w:p>
        </w:tc>
        <w:tc>
          <w:tcPr>
            <w:tcW w:w="993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Практические задания</w:t>
            </w:r>
          </w:p>
        </w:tc>
      </w:tr>
      <w:tr w:rsidR="00FE4191" w:rsidRPr="00AE4147">
        <w:tc>
          <w:tcPr>
            <w:tcW w:w="675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835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Тесты школьной мотивации</w:t>
            </w:r>
          </w:p>
        </w:tc>
        <w:tc>
          <w:tcPr>
            <w:tcW w:w="993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Тестовая беседа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Тест (А.Керна)</w:t>
            </w:r>
          </w:p>
        </w:tc>
      </w:tr>
      <w:tr w:rsidR="00FE4191" w:rsidRPr="00AE4147">
        <w:tc>
          <w:tcPr>
            <w:tcW w:w="675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835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993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Диагностические задания.</w:t>
            </w:r>
          </w:p>
        </w:tc>
      </w:tr>
      <w:tr w:rsidR="00FE4191" w:rsidRPr="00AE4147">
        <w:tc>
          <w:tcPr>
            <w:tcW w:w="675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3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2693" w:type="dxa"/>
          </w:tcPr>
          <w:p w:rsidR="00FE4191" w:rsidRPr="00AE4147" w:rsidRDefault="00FE4191" w:rsidP="00AE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Содержание.</w:t>
      </w: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1. Вводное занятие – 1 час.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Выявление уровня развития мыслительных операций у детей.</w:t>
      </w: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2. Восприятие – 6 часов.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Теоретическое занятие: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Тест для изучения восприятия: оценка целостности восприятия, выявление способности к дифференцированному восприятию.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Дети выполняют упражнения на развитие восприятия цвета, формы, величины предметов; времени, на развитие пространственных представлений; наблюдательности.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Устанавливают связи между пространством, временем и количеством. Решают сложнейшую интеллектуальную задачу – восприятие картинки.</w:t>
      </w:r>
    </w:p>
    <w:p w:rsidR="00FE4191" w:rsidRDefault="00FE4191" w:rsidP="0000732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Упражнения «Что где находится?», «Что перепутал художник?», «Соотнеси действия на картинке со временем».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Тест по методике Т. Н. Головиной.</w:t>
      </w: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3. Внимание – 8 часов.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Теоретическое занятие: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Тест для определения уровня развития свойств внимания (объем, концентрация, распределение и переключение, устойчивость). 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Практическое занятие: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Дети выполняют упражнения на развитие произвольного внимания; упражнения на развитие концентрации, распределения и переключения внимания; упражнения на развитие избирательного зрительного внимания.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Упражнения «Найди отличия», «Назови овощи, которые видишь в путанице», «Поставь знаки по образцу», «Найди две одинаковые бабочки», «Повтори рисунок справа» и т. д.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Тест по методике Н.И. Гуткиной «Домик».</w:t>
      </w: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4. Память – 8 часов.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Теоретическое занятие: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Тесты для оценки зрительной (кратковременной и долговременной), слуховой (кратковременной и долговременной), смысловой и механической памяти.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hAnsi="Times New Roman" w:cs="Times New Roman"/>
          <w:sz w:val="28"/>
          <w:szCs w:val="28"/>
          <w:lang w:eastAsia="ru-RU"/>
        </w:rPr>
        <w:t>Выполняются упражнения на развитие зрительной памяти «Рассмотри картинку и запомни все предметы», «Найди и обведи  те фигуры, которые были нарисованы» и т.д.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Упражнения на развитие объема кратковременной слуховой памяти «Хлопни в ладоши, когда услышишь в слове звук а», «Хлопни в ладоши, когда услышишь название животного», «Послушай слова, какое слово встречается чаще» и т. д.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Упражнения на развитие памяти на цифры, буквы, слова. Приемы, способствующие запоминанию: иллюстрация слова, фразы рисунком; запоминание с помощью фразы (цвета светового спектра).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Игры на развитие памяти «Я положил в мешочек», «Я – фотоаппарат».</w:t>
      </w: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5. Мышление – 6 часов.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Теоретическое занятие: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Тест для оценки словесно – логического мышления.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Практическое занятие: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Упражнения на развитие наглядно – образного и словесно – логического мышления «Найди лишний предмет», «Нарисуй недостающий предмет», «Нелепица», «Помоги зайчику найти свой домик (путь к домику зашифрован)».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Упражнения на развитие гибкости ума «Назови слова, обозначающие деревья, дом, животных, наземный транспорт и т.д.».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Игры, развивающие мышление и сообразительность: «Как это можно использовать», «Говори наоборот», «Бывает – не бывает», «Назови правильно», «Угадай».</w:t>
      </w: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6. Логические операции – 30 часов.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Теоретическое занятие: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Объяснение выполнения той или иной мыслительной операции.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Практическое занятие: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Упражнения направлены на развитие мыслительных операций таких как, анализ, синтез, сравнение, обобщение, классификация, сериация, отрицание, абстрагирование и умозаключение.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Установление причинно – следственных связей. Решение логических задач.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Упражнения «Сравни по длине, ширине, высоте», «Раздели предметы на три группы», «Расставь по порядку», «Что перепутал художник», «Назови одним словом», «Найди закономерность» и т. д.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Игры «Кто внимательнее», «Да – нет», «Отгадай предмет».</w:t>
      </w: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7. Воображение  – 7 часов.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Теоретическое занятие: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Тест для изучения развитости воображения: «Вербальная (словесная) фантазия», «Невербальная фантазия».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hAnsi="Times New Roman" w:cs="Times New Roman"/>
          <w:sz w:val="28"/>
          <w:szCs w:val="28"/>
          <w:lang w:eastAsia="ru-RU"/>
        </w:rPr>
        <w:t>Упражнения на развитие зрительного и вербального (словесного) воображения «Что может получиться из этих рисунков», «Дорисуй прямоугольники так, чтобы получились разные предметы», «Придумай сказку», «Придумай историю про каждого мальчика».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Игры, развивающие воображение «Пантомимы», «Попробуй представить, что будет, если…».</w:t>
      </w: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8. Тесты школьной мотивации  – 5 часов.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Теоретическое занятие: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Тест – опросник на определение сформированности «внутренней позиции школьника». Тестовая беседа, предложенная С.А. Банковым.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Практическое занятие: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Тесты на определение самооценки и уровня притязаний ребенка. Тесты для изучения произвольного поведения.  Тест (А.Керна)</w:t>
      </w: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8. Итоговое занятие  – 1 часов.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hAnsi="Times New Roman" w:cs="Times New Roman"/>
          <w:sz w:val="28"/>
          <w:szCs w:val="28"/>
          <w:lang w:eastAsia="ru-RU"/>
        </w:rPr>
        <w:t>Игры и упражнения для развития интеллекта и навыков общения.</w:t>
      </w:r>
    </w:p>
    <w:p w:rsidR="00FE4191" w:rsidRDefault="00FE4191" w:rsidP="0000732B">
      <w:pPr>
        <w:tabs>
          <w:tab w:val="left" w:pos="6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Hlk68465621"/>
      <w:bookmarkStart w:id="2" w:name="_Hlk6827153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Условия реализации программы:</w:t>
      </w:r>
    </w:p>
    <w:p w:rsidR="00FE4191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Занятия должны проходить в просторном, проветренном помещении, соответствующем санитарно-гигиеническим нормам (температурный режим, световой режим и т.д.)</w:t>
      </w:r>
    </w:p>
    <w:p w:rsidR="00FE4191" w:rsidRPr="00CD4AA0" w:rsidRDefault="00FE4191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A0">
        <w:rPr>
          <w:rFonts w:ascii="Times New Roman" w:hAnsi="Times New Roman" w:cs="Times New Roman"/>
          <w:sz w:val="28"/>
          <w:szCs w:val="28"/>
        </w:rPr>
        <w:t>Для эффективной работы необходимо:</w:t>
      </w:r>
    </w:p>
    <w:p w:rsidR="00FE4191" w:rsidRPr="00CD4AA0" w:rsidRDefault="00FE4191" w:rsidP="0055497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68378216"/>
      <w:r w:rsidRPr="00CD4AA0">
        <w:rPr>
          <w:rFonts w:ascii="Times New Roman" w:hAnsi="Times New Roman" w:cs="Times New Roman"/>
          <w:sz w:val="28"/>
          <w:szCs w:val="28"/>
        </w:rPr>
        <w:t>магнитная доска;</w:t>
      </w:r>
    </w:p>
    <w:p w:rsidR="00FE4191" w:rsidRPr="00CD4AA0" w:rsidRDefault="00FE4191" w:rsidP="0055497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AA0">
        <w:rPr>
          <w:rFonts w:ascii="Times New Roman" w:hAnsi="Times New Roman" w:cs="Times New Roman"/>
          <w:sz w:val="28"/>
          <w:szCs w:val="28"/>
        </w:rPr>
        <w:t>демонстрационный материал (предметные картинки, геометрические фигуры);</w:t>
      </w:r>
    </w:p>
    <w:p w:rsidR="00FE4191" w:rsidRPr="00CD4AA0" w:rsidRDefault="00FE4191" w:rsidP="0000732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AA0">
        <w:rPr>
          <w:rFonts w:ascii="Times New Roman" w:hAnsi="Times New Roman" w:cs="Times New Roman"/>
          <w:sz w:val="28"/>
          <w:szCs w:val="28"/>
        </w:rPr>
        <w:t>дидактические игры;</w:t>
      </w:r>
    </w:p>
    <w:p w:rsidR="00FE4191" w:rsidRPr="00CD4AA0" w:rsidRDefault="00FE4191" w:rsidP="0000732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AA0">
        <w:rPr>
          <w:rFonts w:ascii="Times New Roman" w:hAnsi="Times New Roman" w:cs="Times New Roman"/>
          <w:sz w:val="28"/>
          <w:szCs w:val="28"/>
        </w:rPr>
        <w:t>математические игры - головоломки;</w:t>
      </w:r>
    </w:p>
    <w:p w:rsidR="00FE4191" w:rsidRPr="00CD4AA0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AA0">
        <w:rPr>
          <w:rFonts w:ascii="Times New Roman" w:hAnsi="Times New Roman" w:cs="Times New Roman"/>
          <w:sz w:val="28"/>
          <w:szCs w:val="28"/>
        </w:rPr>
        <w:t xml:space="preserve">   </w:t>
      </w:r>
      <w:r w:rsidRPr="00CD4AA0">
        <w:rPr>
          <w:rFonts w:ascii="Times New Roman" w:hAnsi="Times New Roman" w:cs="Times New Roman"/>
          <w:sz w:val="28"/>
          <w:szCs w:val="28"/>
        </w:rPr>
        <w:tab/>
        <w:t>Технические средства обучения: ноутбук, проектор.</w:t>
      </w:r>
    </w:p>
    <w:bookmarkEnd w:id="1"/>
    <w:p w:rsidR="00FE4191" w:rsidRDefault="00FE4191" w:rsidP="000073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4191" w:rsidRPr="00BE7E7E" w:rsidRDefault="00FE4191" w:rsidP="000073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68465706"/>
      <w:bookmarkEnd w:id="3"/>
      <w:r w:rsidRPr="00BE7E7E">
        <w:rPr>
          <w:rFonts w:ascii="Times New Roman" w:hAnsi="Times New Roman" w:cs="Times New Roman"/>
          <w:b/>
          <w:bCs/>
          <w:sz w:val="28"/>
          <w:szCs w:val="28"/>
        </w:rPr>
        <w:t>Методическое, дидактическое обеспечение программы:</w:t>
      </w:r>
    </w:p>
    <w:p w:rsidR="00FE4191" w:rsidRPr="00BE7E7E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E7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E7E7E">
        <w:rPr>
          <w:rFonts w:ascii="Times New Roman" w:hAnsi="Times New Roman" w:cs="Times New Roman"/>
          <w:sz w:val="28"/>
          <w:szCs w:val="28"/>
        </w:rPr>
        <w:tab/>
        <w:t xml:space="preserve">Для эффективной работы по данной программе необходимо использовать разнообразные </w:t>
      </w:r>
      <w:r w:rsidRPr="00BE7E7E">
        <w:rPr>
          <w:rFonts w:ascii="Times New Roman" w:hAnsi="Times New Roman" w:cs="Times New Roman"/>
          <w:b/>
          <w:bCs/>
          <w:sz w:val="28"/>
          <w:szCs w:val="28"/>
        </w:rPr>
        <w:t xml:space="preserve">формы организации деятельности дошкольников. </w:t>
      </w:r>
      <w:r w:rsidRPr="00BE7E7E">
        <w:rPr>
          <w:rFonts w:ascii="Times New Roman" w:hAnsi="Times New Roman" w:cs="Times New Roman"/>
          <w:sz w:val="28"/>
          <w:szCs w:val="28"/>
        </w:rPr>
        <w:t>Основная форма работы – занятие с группой детей.</w:t>
      </w:r>
    </w:p>
    <w:p w:rsidR="00FE4191" w:rsidRPr="003F7D48" w:rsidRDefault="00FE4191" w:rsidP="00ED0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</w:t>
      </w:r>
      <w:r w:rsidRPr="003F7D48">
        <w:rPr>
          <w:rFonts w:ascii="Times New Roman" w:hAnsi="Times New Roman" w:cs="Times New Roman"/>
          <w:b/>
          <w:bCs/>
          <w:sz w:val="28"/>
          <w:szCs w:val="28"/>
        </w:rPr>
        <w:t xml:space="preserve">Формы проведения занятий. </w:t>
      </w:r>
      <w:r w:rsidRPr="003F7D48">
        <w:rPr>
          <w:rFonts w:ascii="Times New Roman" w:hAnsi="Times New Roman" w:cs="Times New Roman"/>
          <w:sz w:val="28"/>
          <w:szCs w:val="28"/>
        </w:rPr>
        <w:t xml:space="preserve">Основная  форма проведения занятий – игровая, исходя из ведущего вида деятельности детей дошкольного возраста. </w:t>
      </w:r>
    </w:p>
    <w:p w:rsidR="00FE4191" w:rsidRDefault="00FE4191" w:rsidP="00ED0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D48">
        <w:rPr>
          <w:rFonts w:ascii="Times New Roman" w:hAnsi="Times New Roman" w:cs="Times New Roman"/>
          <w:sz w:val="28"/>
          <w:szCs w:val="28"/>
        </w:rPr>
        <w:t>Структура занятий: каждое занятие включает комплекс упражнений по развитию познавательных процессов (наглядно-образного мышления, восприятия, внимания, воображения, памяти) и мотивационно-потребностной сферы (прослушивание и обсуждение сказок, историй и р</w:t>
      </w:r>
      <w:r>
        <w:rPr>
          <w:rFonts w:ascii="Times New Roman" w:hAnsi="Times New Roman" w:cs="Times New Roman"/>
          <w:sz w:val="28"/>
          <w:szCs w:val="28"/>
        </w:rPr>
        <w:t>ассказов; сюжетно-ролевые игры), а так же игровые занимательные задания.</w:t>
      </w:r>
    </w:p>
    <w:p w:rsidR="00FE4191" w:rsidRDefault="00FE4191" w:rsidP="00ED0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3C1C">
        <w:rPr>
          <w:rFonts w:ascii="Times New Roman" w:hAnsi="Times New Roman" w:cs="Times New Roman"/>
          <w:sz w:val="28"/>
          <w:szCs w:val="28"/>
        </w:rPr>
        <w:t>Большое место на занятиях  занимают дидактические игры. Они являются ценным средством воспитания умственной деятельности детей, активизируют психические процессы, 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73C1C">
        <w:rPr>
          <w:rFonts w:ascii="Times New Roman" w:hAnsi="Times New Roman" w:cs="Times New Roman"/>
          <w:sz w:val="28"/>
          <w:szCs w:val="28"/>
        </w:rPr>
        <w:t xml:space="preserve">зывают интерес к процессу познания. </w:t>
      </w:r>
    </w:p>
    <w:p w:rsidR="00FE4191" w:rsidRPr="00573C1C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C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E7E7E">
        <w:rPr>
          <w:rFonts w:ascii="Times New Roman" w:hAnsi="Times New Roman" w:cs="Times New Roman"/>
          <w:sz w:val="28"/>
          <w:szCs w:val="28"/>
        </w:rPr>
        <w:t xml:space="preserve">Для достижения цели образовательной программы необходимо опираться на следующие </w:t>
      </w:r>
      <w:r w:rsidRPr="00BE7E7E">
        <w:rPr>
          <w:rFonts w:ascii="Times New Roman" w:hAnsi="Times New Roman" w:cs="Times New Roman"/>
          <w:i/>
          <w:iCs/>
          <w:sz w:val="28"/>
          <w:szCs w:val="28"/>
        </w:rPr>
        <w:t>основные принципы:</w:t>
      </w:r>
    </w:p>
    <w:p w:rsidR="00FE4191" w:rsidRPr="00BE7E7E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E7E">
        <w:rPr>
          <w:rFonts w:ascii="Times New Roman" w:hAnsi="Times New Roman" w:cs="Times New Roman"/>
          <w:sz w:val="28"/>
          <w:szCs w:val="28"/>
          <w:u w:val="single"/>
        </w:rPr>
        <w:t>Принцип психологической комфортности</w:t>
      </w:r>
      <w:r w:rsidRPr="00BE7E7E">
        <w:rPr>
          <w:rFonts w:ascii="Times New Roman" w:hAnsi="Times New Roman" w:cs="Times New Roman"/>
          <w:sz w:val="28"/>
          <w:szCs w:val="28"/>
        </w:rPr>
        <w:t xml:space="preserve"> – создается образовательная среда, обеспечивающая снятие всех стрессобразующих факторов учебного процесса.</w:t>
      </w:r>
    </w:p>
    <w:p w:rsidR="00FE4191" w:rsidRPr="00BE7E7E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E7E">
        <w:rPr>
          <w:rFonts w:ascii="Times New Roman" w:hAnsi="Times New Roman" w:cs="Times New Roman"/>
          <w:sz w:val="28"/>
          <w:szCs w:val="28"/>
          <w:u w:val="single"/>
        </w:rPr>
        <w:t>Принцип развивающего образования</w:t>
      </w:r>
      <w:r w:rsidRPr="00BE7E7E">
        <w:rPr>
          <w:rFonts w:ascii="Times New Roman" w:hAnsi="Times New Roman" w:cs="Times New Roman"/>
          <w:sz w:val="28"/>
          <w:szCs w:val="28"/>
        </w:rPr>
        <w:t xml:space="preserve"> реализуется через деятельность каждого ребенка в зоне его ближайшего развития.</w:t>
      </w:r>
    </w:p>
    <w:p w:rsidR="00FE4191" w:rsidRPr="00BE7E7E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E7E">
        <w:rPr>
          <w:rFonts w:ascii="Times New Roman" w:hAnsi="Times New Roman" w:cs="Times New Roman"/>
          <w:sz w:val="28"/>
          <w:szCs w:val="28"/>
          <w:u w:val="single"/>
        </w:rPr>
        <w:t>Принцип интеграции</w:t>
      </w:r>
      <w:r w:rsidRPr="00BE7E7E">
        <w:rPr>
          <w:rFonts w:ascii="Times New Roman" w:hAnsi="Times New Roman" w:cs="Times New Roman"/>
          <w:sz w:val="28"/>
          <w:szCs w:val="28"/>
        </w:rPr>
        <w:t xml:space="preserve"> образовательных областей в соответствии с возрастными возможностями и особенностями детей.</w:t>
      </w:r>
    </w:p>
    <w:p w:rsidR="00FE4191" w:rsidRPr="00BE7E7E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E7E">
        <w:rPr>
          <w:rFonts w:ascii="Times New Roman" w:hAnsi="Times New Roman" w:cs="Times New Roman"/>
          <w:sz w:val="28"/>
          <w:szCs w:val="28"/>
          <w:u w:val="single"/>
        </w:rPr>
        <w:t>Принцип системности</w:t>
      </w:r>
      <w:r w:rsidRPr="00BE7E7E">
        <w:rPr>
          <w:rFonts w:ascii="Times New Roman" w:hAnsi="Times New Roman" w:cs="Times New Roman"/>
          <w:sz w:val="28"/>
          <w:szCs w:val="28"/>
        </w:rPr>
        <w:t xml:space="preserve"> (взаимозависимости и взаимосвязи). Развитие ребенка – системный процесс, в котором развитие одной познавательной функции, определяет и дополняет развитие других.</w:t>
      </w:r>
    </w:p>
    <w:p w:rsidR="00FE4191" w:rsidRPr="00BE7E7E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E7E">
        <w:rPr>
          <w:rFonts w:ascii="Times New Roman" w:hAnsi="Times New Roman" w:cs="Times New Roman"/>
          <w:sz w:val="28"/>
          <w:szCs w:val="28"/>
          <w:u w:val="single"/>
        </w:rPr>
        <w:t>Принцип постепенности, посильности и доступности</w:t>
      </w:r>
      <w:r w:rsidRPr="00BE7E7E">
        <w:rPr>
          <w:rFonts w:ascii="Times New Roman" w:hAnsi="Times New Roman" w:cs="Times New Roman"/>
          <w:sz w:val="28"/>
          <w:szCs w:val="28"/>
        </w:rPr>
        <w:t xml:space="preserve"> в освоении и формировании школьно–значимых функций, следование от простых и доступных знаний к более сложным, комплексным.</w:t>
      </w:r>
    </w:p>
    <w:p w:rsidR="00FE4191" w:rsidRPr="00BE7E7E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E7E">
        <w:rPr>
          <w:rFonts w:ascii="Times New Roman" w:hAnsi="Times New Roman" w:cs="Times New Roman"/>
          <w:sz w:val="28"/>
          <w:szCs w:val="28"/>
          <w:u w:val="single"/>
        </w:rPr>
        <w:t>Принцип результативности</w:t>
      </w:r>
      <w:r w:rsidRPr="00BE7E7E">
        <w:rPr>
          <w:rFonts w:ascii="Times New Roman" w:hAnsi="Times New Roman" w:cs="Times New Roman"/>
          <w:sz w:val="28"/>
          <w:szCs w:val="28"/>
        </w:rPr>
        <w:t xml:space="preserve"> – обеспечивает соответствие целей программы и возможностей их достижения.</w:t>
      </w:r>
    </w:p>
    <w:p w:rsidR="00FE4191" w:rsidRPr="00BE7E7E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E7E">
        <w:rPr>
          <w:rFonts w:ascii="Times New Roman" w:hAnsi="Times New Roman" w:cs="Times New Roman"/>
          <w:sz w:val="28"/>
          <w:szCs w:val="28"/>
          <w:u w:val="single"/>
        </w:rPr>
        <w:t>Принцип индивидуального подхода.</w:t>
      </w:r>
      <w:r w:rsidRPr="00BE7E7E">
        <w:rPr>
          <w:rFonts w:ascii="Times New Roman" w:hAnsi="Times New Roman" w:cs="Times New Roman"/>
          <w:sz w:val="28"/>
          <w:szCs w:val="28"/>
        </w:rPr>
        <w:t xml:space="preserve"> Максимально учитываются индивидуальные особенности ребенка и создаются наиболее благоприятные условия для их развития.</w:t>
      </w:r>
    </w:p>
    <w:p w:rsidR="00FE4191" w:rsidRPr="00BE7E7E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E7E">
        <w:rPr>
          <w:rFonts w:ascii="Times New Roman" w:hAnsi="Times New Roman" w:cs="Times New Roman"/>
          <w:sz w:val="28"/>
          <w:szCs w:val="28"/>
          <w:u w:val="single"/>
        </w:rPr>
        <w:t>Принцип креативности (творчества).</w:t>
      </w:r>
      <w:r w:rsidRPr="00BE7E7E">
        <w:rPr>
          <w:rFonts w:ascii="Times New Roman" w:hAnsi="Times New Roman" w:cs="Times New Roman"/>
          <w:sz w:val="28"/>
          <w:szCs w:val="28"/>
        </w:rPr>
        <w:t xml:space="preserve"> Развитие творческой личности ребенка может быть осуществлено только в творческой обстановке и при участии педагога.</w:t>
      </w:r>
    </w:p>
    <w:p w:rsidR="00FE4191" w:rsidRPr="00BE7E7E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E7E">
        <w:rPr>
          <w:rFonts w:ascii="Times New Roman" w:hAnsi="Times New Roman" w:cs="Times New Roman"/>
          <w:sz w:val="28"/>
          <w:szCs w:val="28"/>
          <w:u w:val="single"/>
        </w:rPr>
        <w:t>Принцип гуманистичности.</w:t>
      </w:r>
      <w:r w:rsidRPr="00BE7E7E">
        <w:rPr>
          <w:rFonts w:ascii="Times New Roman" w:hAnsi="Times New Roman" w:cs="Times New Roman"/>
          <w:sz w:val="28"/>
          <w:szCs w:val="28"/>
        </w:rPr>
        <w:t xml:space="preserve"> Ребенок рассматривается как активный субъект совместный с педагогом деятельности.</w:t>
      </w:r>
    </w:p>
    <w:p w:rsidR="00FE4191" w:rsidRPr="00BE7E7E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E7E7E">
        <w:rPr>
          <w:rFonts w:ascii="Times New Roman" w:hAnsi="Times New Roman" w:cs="Times New Roman"/>
          <w:sz w:val="28"/>
          <w:szCs w:val="28"/>
        </w:rPr>
        <w:t xml:space="preserve">Организуя учебно-воспитательный процесс, следует использовать         </w:t>
      </w:r>
      <w:r w:rsidRPr="00BE7E7E">
        <w:rPr>
          <w:rFonts w:ascii="Times New Roman" w:hAnsi="Times New Roman" w:cs="Times New Roman"/>
          <w:i/>
          <w:iCs/>
          <w:sz w:val="28"/>
          <w:szCs w:val="28"/>
        </w:rPr>
        <w:t>методы обучения:</w:t>
      </w:r>
    </w:p>
    <w:p w:rsidR="00FE4191" w:rsidRPr="00BE7E7E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E7E">
        <w:rPr>
          <w:rFonts w:ascii="Times New Roman" w:hAnsi="Times New Roman" w:cs="Times New Roman"/>
          <w:sz w:val="28"/>
          <w:szCs w:val="28"/>
        </w:rPr>
        <w:t>- игровой;</w:t>
      </w:r>
    </w:p>
    <w:p w:rsidR="00FE4191" w:rsidRPr="00BE7E7E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E7E">
        <w:rPr>
          <w:rFonts w:ascii="Times New Roman" w:hAnsi="Times New Roman" w:cs="Times New Roman"/>
          <w:sz w:val="28"/>
          <w:szCs w:val="28"/>
        </w:rPr>
        <w:t>- словесный (беседа, анализ конкретных ситуаций);</w:t>
      </w:r>
    </w:p>
    <w:p w:rsidR="00FE4191" w:rsidRPr="00BE7E7E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E7E">
        <w:rPr>
          <w:rFonts w:ascii="Times New Roman" w:hAnsi="Times New Roman" w:cs="Times New Roman"/>
          <w:sz w:val="28"/>
          <w:szCs w:val="28"/>
        </w:rPr>
        <w:t>- наглядный (наблюдение, рассматривание);</w:t>
      </w:r>
    </w:p>
    <w:p w:rsidR="00FE4191" w:rsidRPr="00BE7E7E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E7E">
        <w:rPr>
          <w:rFonts w:ascii="Times New Roman" w:hAnsi="Times New Roman" w:cs="Times New Roman"/>
          <w:sz w:val="28"/>
          <w:szCs w:val="28"/>
        </w:rPr>
        <w:t>- репродуктивный (повторение по образцу);</w:t>
      </w:r>
    </w:p>
    <w:p w:rsidR="00FE4191" w:rsidRPr="00BE7E7E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E7E">
        <w:rPr>
          <w:rFonts w:ascii="Times New Roman" w:hAnsi="Times New Roman" w:cs="Times New Roman"/>
          <w:sz w:val="28"/>
          <w:szCs w:val="28"/>
        </w:rPr>
        <w:t>- проблемно – поисковый (исследование проблемных ситуаций).</w:t>
      </w:r>
    </w:p>
    <w:p w:rsidR="00FE4191" w:rsidRPr="00BE7E7E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E7E">
        <w:rPr>
          <w:rFonts w:ascii="Times New Roman" w:hAnsi="Times New Roman" w:cs="Times New Roman"/>
          <w:sz w:val="28"/>
          <w:szCs w:val="28"/>
        </w:rPr>
        <w:t xml:space="preserve"> В организации учебного процесса используются </w:t>
      </w:r>
      <w:r w:rsidRPr="00BE7E7E">
        <w:rPr>
          <w:rFonts w:ascii="Times New Roman" w:hAnsi="Times New Roman" w:cs="Times New Roman"/>
          <w:i/>
          <w:iCs/>
          <w:sz w:val="28"/>
          <w:szCs w:val="28"/>
          <w:u w:val="single"/>
        </w:rPr>
        <w:t>педагогические технологии:</w:t>
      </w:r>
      <w:r w:rsidRPr="00BE7E7E">
        <w:rPr>
          <w:rFonts w:ascii="Times New Roman" w:hAnsi="Times New Roman" w:cs="Times New Roman"/>
          <w:sz w:val="28"/>
          <w:szCs w:val="28"/>
        </w:rPr>
        <w:t xml:space="preserve"> развивающего обучения, дифференцированного обучения, личностно – ориентированного обучения, игровые технологии, технологии полного усвоения.</w:t>
      </w:r>
    </w:p>
    <w:p w:rsidR="00FE4191" w:rsidRPr="00710056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710056">
        <w:rPr>
          <w:rFonts w:ascii="Times New Roman" w:hAnsi="Times New Roman" w:cs="Times New Roman"/>
          <w:i/>
          <w:iCs/>
          <w:sz w:val="28"/>
          <w:szCs w:val="28"/>
        </w:rPr>
        <w:t>Программа ориентирована на использование учебно-методического комплекса:</w:t>
      </w:r>
    </w:p>
    <w:p w:rsidR="00FE4191" w:rsidRPr="00710056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056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710056">
        <w:rPr>
          <w:rFonts w:ascii="Times New Roman" w:hAnsi="Times New Roman" w:cs="Times New Roman"/>
          <w:sz w:val="28"/>
          <w:szCs w:val="28"/>
        </w:rPr>
        <w:t>Для успешной реализации программы необходимы:</w:t>
      </w:r>
    </w:p>
    <w:p w:rsidR="00FE4191" w:rsidRPr="00710056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056">
        <w:rPr>
          <w:rFonts w:ascii="Times New Roman" w:hAnsi="Times New Roman" w:cs="Times New Roman"/>
          <w:sz w:val="28"/>
          <w:szCs w:val="28"/>
        </w:rPr>
        <w:t>- дидактический материал для детей и педагога, обеспечивающий возможность организации на занятиях предметных действий детей;</w:t>
      </w:r>
    </w:p>
    <w:p w:rsidR="00FE4191" w:rsidRPr="00710056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056">
        <w:rPr>
          <w:rFonts w:ascii="Times New Roman" w:hAnsi="Times New Roman" w:cs="Times New Roman"/>
          <w:sz w:val="28"/>
          <w:szCs w:val="28"/>
        </w:rPr>
        <w:t>- диагностический материал (диагностические карты).</w:t>
      </w:r>
    </w:p>
    <w:p w:rsidR="00FE4191" w:rsidRPr="00710056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056">
        <w:rPr>
          <w:rFonts w:ascii="Times New Roman" w:hAnsi="Times New Roman" w:cs="Times New Roman"/>
          <w:sz w:val="28"/>
          <w:szCs w:val="28"/>
        </w:rPr>
        <w:t>На занятиях используется пособие:</w:t>
      </w:r>
    </w:p>
    <w:p w:rsidR="00FE4191" w:rsidRPr="00710056" w:rsidRDefault="00FE4191" w:rsidP="00603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056">
        <w:rPr>
          <w:rFonts w:ascii="Times New Roman" w:hAnsi="Times New Roman" w:cs="Times New Roman"/>
          <w:sz w:val="28"/>
          <w:szCs w:val="28"/>
        </w:rPr>
        <w:t>1.Петерсон Л.Г., Кочемасова Е.Е. Игралочка – ступенька к школе. Математика для детей 6-7 лет. Часть 4(2) /Л. Г. Петерсон, Е.Е.Кочемасова. –М.: Издательство «Ювента»,2014</w:t>
      </w:r>
    </w:p>
    <w:p w:rsidR="00FE4191" w:rsidRPr="00710056" w:rsidRDefault="00FE4191" w:rsidP="000073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10056">
        <w:rPr>
          <w:rFonts w:ascii="Arial" w:hAnsi="Arial" w:cs="Arial"/>
          <w:sz w:val="24"/>
          <w:szCs w:val="24"/>
        </w:rPr>
        <w:t>  </w:t>
      </w:r>
    </w:p>
    <w:bookmarkEnd w:id="4"/>
    <w:p w:rsidR="00FE4191" w:rsidRPr="00901116" w:rsidRDefault="00FE4191" w:rsidP="000073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Arial" w:hAnsi="Arial" w:cs="Arial"/>
          <w:color w:val="FF0000"/>
          <w:sz w:val="24"/>
          <w:szCs w:val="24"/>
        </w:rPr>
        <w:t> </w:t>
      </w:r>
      <w:r w:rsidRPr="00901116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:rsidR="00FE4191" w:rsidRPr="00901116" w:rsidRDefault="00FE4191" w:rsidP="00603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01116">
        <w:rPr>
          <w:rFonts w:ascii="Times New Roman" w:hAnsi="Times New Roman" w:cs="Times New Roman"/>
          <w:i/>
          <w:iCs/>
          <w:sz w:val="28"/>
          <w:szCs w:val="28"/>
        </w:rPr>
        <w:t>Список литературы, рекомендуемой педагогам</w:t>
      </w:r>
    </w:p>
    <w:p w:rsidR="00FE4191" w:rsidRPr="00901116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116">
        <w:rPr>
          <w:rFonts w:ascii="Times New Roman" w:hAnsi="Times New Roman" w:cs="Times New Roman"/>
          <w:sz w:val="28"/>
          <w:szCs w:val="28"/>
        </w:rPr>
        <w:t>1. Гаврина С.Е., Кутявина Н.Л., Топоркова И.Г., Щербинина С.В. «Школа для дошколят» Математика. Проверяем готовность к школе/ С. Е. Гаврина, Н.Л. Кутявина и др. – М.: Росмэн, 2014.</w:t>
      </w:r>
    </w:p>
    <w:p w:rsidR="00FE4191" w:rsidRPr="00901116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116">
        <w:rPr>
          <w:rFonts w:ascii="Times New Roman" w:hAnsi="Times New Roman" w:cs="Times New Roman"/>
          <w:sz w:val="28"/>
          <w:szCs w:val="28"/>
        </w:rPr>
        <w:t>2. Гаврина С.Е., Кутявина Н.Л., Топоркова И.Г., Щербинина С.В. «Школа для дошколят» Логика. Проверяем готовность к школе/ С. Е. Гаврина, Н.Л. Кутявина и др. – М.: Росмэн, 2014.</w:t>
      </w:r>
    </w:p>
    <w:p w:rsidR="00FE4191" w:rsidRPr="00901116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116">
        <w:rPr>
          <w:rFonts w:ascii="Times New Roman" w:hAnsi="Times New Roman" w:cs="Times New Roman"/>
          <w:sz w:val="28"/>
          <w:szCs w:val="28"/>
        </w:rPr>
        <w:t xml:space="preserve"> 3. Колесникова Е.В. Готов ли ваш ребенок к школе? Тесты / Е. В. Колесникова. – М.: БИНОМ, 2015.</w:t>
      </w:r>
    </w:p>
    <w:p w:rsidR="00FE4191" w:rsidRPr="00901116" w:rsidRDefault="00FE4191" w:rsidP="00CF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116">
        <w:rPr>
          <w:rFonts w:ascii="Times New Roman" w:hAnsi="Times New Roman" w:cs="Times New Roman"/>
          <w:sz w:val="28"/>
          <w:szCs w:val="28"/>
        </w:rPr>
        <w:t>4. Гаврина С.Е., Кутявина Н.Л., Топоркова И.Г., Щербинина С.В. «ЕГЭ для малышей» Логика. Проверяем готовность к школе/ С. Е. Гаврина, Н.Л. Кутявина и др. – М.: Росмэн, 2014.</w:t>
      </w:r>
    </w:p>
    <w:p w:rsidR="00FE4191" w:rsidRPr="00901116" w:rsidRDefault="00FE4191" w:rsidP="00CF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116">
        <w:rPr>
          <w:rFonts w:ascii="Times New Roman" w:hAnsi="Times New Roman" w:cs="Times New Roman"/>
          <w:sz w:val="28"/>
          <w:szCs w:val="28"/>
        </w:rPr>
        <w:t>5.Круглова А.М. Простые упражнения для развития логического мышления/ А. М. Круглова. – М.:РИПОЛ классик,2013</w:t>
      </w:r>
    </w:p>
    <w:p w:rsidR="00FE4191" w:rsidRPr="00901116" w:rsidRDefault="00FE4191" w:rsidP="00CF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116">
        <w:rPr>
          <w:rFonts w:ascii="Times New Roman" w:hAnsi="Times New Roman" w:cs="Times New Roman"/>
          <w:sz w:val="28"/>
          <w:szCs w:val="28"/>
        </w:rPr>
        <w:t>6. Безруких М. М. «Пора ли в школу?» - М.:Вентана-графф,2010</w:t>
      </w:r>
    </w:p>
    <w:p w:rsidR="00FE4191" w:rsidRPr="00901116" w:rsidRDefault="00FE4191" w:rsidP="00CF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116">
        <w:rPr>
          <w:rFonts w:ascii="Times New Roman" w:hAnsi="Times New Roman" w:cs="Times New Roman"/>
          <w:sz w:val="28"/>
          <w:szCs w:val="28"/>
        </w:rPr>
        <w:t>7. Узорова О.В.,Нефедова Е.А. 1000 упражнений для подготовки к школе. – М.: АСТ Астрель, 2007.</w:t>
      </w:r>
    </w:p>
    <w:p w:rsidR="00FE4191" w:rsidRPr="00901116" w:rsidRDefault="00FE4191" w:rsidP="000073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Список литературы рекомендуемо</w:t>
      </w:r>
      <w:r w:rsidRPr="00901116">
        <w:rPr>
          <w:rFonts w:ascii="Times New Roman" w:hAnsi="Times New Roman" w:cs="Times New Roman"/>
          <w:i/>
          <w:iCs/>
          <w:sz w:val="28"/>
          <w:szCs w:val="28"/>
        </w:rPr>
        <w:t xml:space="preserve">й родителям </w:t>
      </w:r>
    </w:p>
    <w:p w:rsidR="00FE4191" w:rsidRPr="00901116" w:rsidRDefault="00FE4191" w:rsidP="000073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116">
        <w:rPr>
          <w:rFonts w:ascii="Times New Roman" w:hAnsi="Times New Roman" w:cs="Times New Roman"/>
          <w:sz w:val="28"/>
          <w:szCs w:val="28"/>
        </w:rPr>
        <w:t>1.</w:t>
      </w:r>
      <w:r w:rsidRPr="00901116">
        <w:rPr>
          <w:rFonts w:ascii="Times New Roman" w:hAnsi="Times New Roman" w:cs="Times New Roman"/>
          <w:sz w:val="27"/>
          <w:szCs w:val="27"/>
        </w:rPr>
        <w:t xml:space="preserve"> Михайлова З.А.Игровые занимательные задачи для дошкольников – М.: 2010</w:t>
      </w:r>
    </w:p>
    <w:p w:rsidR="00FE4191" w:rsidRPr="00901116" w:rsidRDefault="00FE4191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116">
        <w:rPr>
          <w:rFonts w:ascii="Times New Roman" w:hAnsi="Times New Roman" w:cs="Times New Roman"/>
          <w:sz w:val="28"/>
          <w:szCs w:val="28"/>
        </w:rPr>
        <w:t>2. Книга из серии «Школа дошколят» Развиваем мышление. Рабочая тетрадь. 6-7 лет Гаврина С.Е., Кутявина Н.Л., Топоркова И.Г., Щербинина С.В. – М.: «Росмен», 2010.</w:t>
      </w:r>
    </w:p>
    <w:p w:rsidR="00FE4191" w:rsidRPr="00901116" w:rsidRDefault="00FE4191" w:rsidP="0000732B">
      <w:pPr>
        <w:tabs>
          <w:tab w:val="left" w:pos="6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116">
        <w:rPr>
          <w:rFonts w:ascii="Times New Roman" w:hAnsi="Times New Roman" w:cs="Times New Roman"/>
          <w:sz w:val="28"/>
          <w:szCs w:val="28"/>
          <w:lang w:eastAsia="ru-RU"/>
        </w:rPr>
        <w:t>3. Игнатьева Т. В. 500 вопросов для проверки готовности ребенка к школе.    В 2 ч./ Т. В. Игнатьева. – М.: Издательство «Экзамен»,2013</w:t>
      </w:r>
    </w:p>
    <w:bookmarkEnd w:id="2"/>
    <w:p w:rsidR="00FE4191" w:rsidRPr="00901116" w:rsidRDefault="00FE4191" w:rsidP="00603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116">
        <w:rPr>
          <w:rFonts w:ascii="Times New Roman" w:hAnsi="Times New Roman" w:cs="Times New Roman"/>
          <w:sz w:val="28"/>
          <w:szCs w:val="28"/>
        </w:rPr>
        <w:t xml:space="preserve">4. Холодова О. А. За три месяца до школы. Сер.: Юным умникам и умницам / Развитие познавательных способностей/Рабочая тетрадь. РОСТкнига, 2013г. </w:t>
      </w:r>
    </w:p>
    <w:p w:rsidR="00FE4191" w:rsidRPr="00901116" w:rsidRDefault="00FE4191" w:rsidP="0000732B">
      <w:pPr>
        <w:pStyle w:val="NormalWeb"/>
        <w:shd w:val="clear" w:color="auto" w:fill="FFFFFF"/>
        <w:spacing w:before="0" w:beforeAutospacing="0" w:after="0" w:afterAutospacing="0" w:line="294" w:lineRule="atLeast"/>
        <w:rPr>
          <w:sz w:val="27"/>
          <w:szCs w:val="27"/>
        </w:rPr>
      </w:pPr>
      <w:r w:rsidRPr="00901116">
        <w:rPr>
          <w:sz w:val="27"/>
          <w:szCs w:val="27"/>
        </w:rPr>
        <w:t>5. Графические диктанты. Рабочая тетрадь для детей 5-6 лет./ К.В. Шевелев. – М.: Издательство «Ювента»,2009</w:t>
      </w:r>
    </w:p>
    <w:p w:rsidR="00FE4191" w:rsidRDefault="00FE4191" w:rsidP="0000732B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E4191" w:rsidRPr="00901116" w:rsidRDefault="00FE4191" w:rsidP="0000732B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>
        <w:rPr>
          <w:sz w:val="27"/>
          <w:szCs w:val="27"/>
        </w:rPr>
        <w:t>Интернет ресурсы</w:t>
      </w:r>
      <w:r w:rsidRPr="00901116">
        <w:rPr>
          <w:sz w:val="27"/>
          <w:szCs w:val="27"/>
        </w:rPr>
        <w:t>:</w:t>
      </w:r>
    </w:p>
    <w:p w:rsidR="00FE4191" w:rsidRPr="00901116" w:rsidRDefault="00FE4191" w:rsidP="0000732B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901116">
        <w:rPr>
          <w:sz w:val="27"/>
          <w:szCs w:val="27"/>
        </w:rPr>
        <w:t>Дистанционный образовательный портал «Продлёнка» (</w:t>
      </w:r>
      <w:hyperlink r:id="rId8" w:history="1">
        <w:r w:rsidRPr="00901116">
          <w:rPr>
            <w:rStyle w:val="Hyperlink"/>
            <w:color w:val="auto"/>
            <w:sz w:val="27"/>
            <w:szCs w:val="27"/>
          </w:rPr>
          <w:t>http://www.prodlenka.org/</w:t>
        </w:r>
      </w:hyperlink>
      <w:r>
        <w:rPr>
          <w:rStyle w:val="Hyperlink"/>
          <w:color w:val="auto"/>
          <w:sz w:val="27"/>
          <w:szCs w:val="27"/>
        </w:rPr>
        <w:t xml:space="preserve"> </w:t>
      </w:r>
      <w:r w:rsidRPr="00901116">
        <w:rPr>
          <w:sz w:val="27"/>
          <w:szCs w:val="27"/>
        </w:rPr>
        <w:t>)</w:t>
      </w:r>
      <w:r>
        <w:rPr>
          <w:sz w:val="27"/>
          <w:szCs w:val="27"/>
        </w:rPr>
        <w:t xml:space="preserve"> </w:t>
      </w:r>
      <w:r w:rsidRPr="00901116">
        <w:rPr>
          <w:sz w:val="27"/>
          <w:szCs w:val="27"/>
        </w:rPr>
        <w:t xml:space="preserve"> </w:t>
      </w:r>
    </w:p>
    <w:p w:rsidR="00FE4191" w:rsidRPr="00901116" w:rsidRDefault="00FE4191" w:rsidP="0000732B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901116">
        <w:rPr>
          <w:sz w:val="27"/>
          <w:szCs w:val="27"/>
        </w:rPr>
        <w:t>Межпредметный интеллектуальный конкурс для первоклассников и дошкольников «Львёнок джуниор» (</w:t>
      </w:r>
      <w:hyperlink r:id="rId9" w:history="1">
        <w:r w:rsidRPr="00901116">
          <w:rPr>
            <w:rStyle w:val="Hyperlink"/>
            <w:color w:val="auto"/>
            <w:sz w:val="27"/>
            <w:szCs w:val="27"/>
          </w:rPr>
          <w:t>http://www.kitendo.ru/events/leo_junior/</w:t>
        </w:r>
      </w:hyperlink>
      <w:r w:rsidRPr="00901116">
        <w:rPr>
          <w:sz w:val="27"/>
          <w:szCs w:val="27"/>
        </w:rPr>
        <w:t xml:space="preserve">) </w:t>
      </w:r>
    </w:p>
    <w:p w:rsidR="00FE4191" w:rsidRPr="004C24C9" w:rsidRDefault="00FE4191" w:rsidP="004C24C9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901116">
        <w:rPr>
          <w:sz w:val="27"/>
          <w:szCs w:val="27"/>
        </w:rPr>
        <w:t>Арт-талант: Академия развития творчества</w:t>
      </w:r>
      <w:r>
        <w:rPr>
          <w:sz w:val="27"/>
          <w:szCs w:val="27"/>
        </w:rPr>
        <w:t xml:space="preserve"> </w:t>
      </w:r>
      <w:hyperlink r:id="rId10" w:history="1">
        <w:r w:rsidRPr="00843CB0">
          <w:rPr>
            <w:rStyle w:val="Hyperlink"/>
            <w:sz w:val="27"/>
            <w:szCs w:val="27"/>
          </w:rPr>
          <w:t>https://www.art-talant.org/</w:t>
        </w:r>
      </w:hyperlink>
      <w:r>
        <w:rPr>
          <w:sz w:val="27"/>
          <w:szCs w:val="27"/>
        </w:rPr>
        <w:t xml:space="preserve"> </w:t>
      </w:r>
    </w:p>
    <w:p w:rsidR="00FE4191" w:rsidRPr="00901116" w:rsidRDefault="00FE4191" w:rsidP="0000732B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901116">
        <w:rPr>
          <w:sz w:val="27"/>
          <w:szCs w:val="27"/>
        </w:rPr>
        <w:t>Образовательный портал «Рыжий кот» (</w:t>
      </w:r>
      <w:hyperlink r:id="rId11" w:history="1">
        <w:r w:rsidRPr="00901116">
          <w:rPr>
            <w:rStyle w:val="Hyperlink"/>
            <w:color w:val="auto"/>
            <w:sz w:val="27"/>
            <w:szCs w:val="27"/>
          </w:rPr>
          <w:t>http://ginger-cat.ru/</w:t>
        </w:r>
      </w:hyperlink>
      <w:r w:rsidRPr="00901116">
        <w:rPr>
          <w:sz w:val="27"/>
          <w:szCs w:val="27"/>
        </w:rPr>
        <w:t xml:space="preserve">) </w:t>
      </w:r>
    </w:p>
    <w:p w:rsidR="00FE4191" w:rsidRDefault="00FE4191" w:rsidP="0000732B">
      <w:pPr>
        <w:rPr>
          <w:color w:val="7030A0"/>
        </w:rPr>
      </w:pPr>
    </w:p>
    <w:p w:rsidR="00FE4191" w:rsidRDefault="00FE4191" w:rsidP="0000732B">
      <w:pPr>
        <w:rPr>
          <w:color w:val="7030A0"/>
        </w:rPr>
      </w:pPr>
    </w:p>
    <w:p w:rsidR="00FE4191" w:rsidRDefault="00FE4191" w:rsidP="0000732B">
      <w:pPr>
        <w:rPr>
          <w:color w:val="7030A0"/>
        </w:rPr>
      </w:pPr>
    </w:p>
    <w:p w:rsidR="00FE4191" w:rsidRDefault="00FE4191" w:rsidP="0000732B">
      <w:pPr>
        <w:rPr>
          <w:color w:val="7030A0"/>
        </w:rPr>
      </w:pPr>
    </w:p>
    <w:p w:rsidR="00FE4191" w:rsidRDefault="00FE4191" w:rsidP="0000732B">
      <w:pPr>
        <w:rPr>
          <w:color w:val="7030A0"/>
        </w:rPr>
      </w:pPr>
    </w:p>
    <w:p w:rsidR="00FE4191" w:rsidRDefault="00FE4191" w:rsidP="0000732B">
      <w:pPr>
        <w:rPr>
          <w:color w:val="7030A0"/>
        </w:rPr>
      </w:pPr>
    </w:p>
    <w:p w:rsidR="00FE4191" w:rsidRDefault="00FE4191" w:rsidP="0000732B">
      <w:pPr>
        <w:rPr>
          <w:color w:val="7030A0"/>
        </w:rPr>
      </w:pPr>
    </w:p>
    <w:p w:rsidR="00FE4191" w:rsidRDefault="00FE4191" w:rsidP="0000732B">
      <w:pPr>
        <w:rPr>
          <w:color w:val="7030A0"/>
        </w:rPr>
      </w:pPr>
    </w:p>
    <w:p w:rsidR="00FE4191" w:rsidRDefault="00FE4191" w:rsidP="0000732B">
      <w:pPr>
        <w:rPr>
          <w:color w:val="7030A0"/>
        </w:rPr>
      </w:pPr>
    </w:p>
    <w:p w:rsidR="00FE4191" w:rsidRDefault="00FE4191" w:rsidP="0000732B">
      <w:pPr>
        <w:rPr>
          <w:color w:val="7030A0"/>
        </w:rPr>
      </w:pPr>
    </w:p>
    <w:p w:rsidR="00FE4191" w:rsidRDefault="00FE4191" w:rsidP="0000732B">
      <w:pPr>
        <w:rPr>
          <w:color w:val="7030A0"/>
        </w:rPr>
      </w:pPr>
    </w:p>
    <w:p w:rsidR="00FE4191" w:rsidRDefault="00FE4191" w:rsidP="0000732B">
      <w:pPr>
        <w:rPr>
          <w:color w:val="7030A0"/>
        </w:rPr>
      </w:pPr>
    </w:p>
    <w:p w:rsidR="00FE4191" w:rsidRDefault="00FE4191" w:rsidP="0000732B">
      <w:pPr>
        <w:rPr>
          <w:color w:val="7030A0"/>
        </w:rPr>
      </w:pPr>
    </w:p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Оценочные материалы.</w:t>
      </w: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Тест для оценки словесно – логического мышления.</w:t>
      </w:r>
    </w:p>
    <w:p w:rsidR="00FE4191" w:rsidRDefault="00FE4191" w:rsidP="0000732B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Ребенок отвечает на вопросы: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Какое из животных больше - лошадь или собака? 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Утром люди завтракают. А вечером?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Днем на улице светло, а ночью?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Небо голубое, а трава?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Черешня, груши, сливы, яблоки – это?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Почему, когда идет поезд, опускают шлагбаум?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 Что такое Москва, Санкт-Петербург, Хабаровск?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 Который сейчас час? (Ребенку показывают часы и просят назвать время.)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 Маленькая корова – это теленок. Маленькая собака и маленькая овечка – это?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 На кого больше похожа собака – на кошку или курицу?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11. Для чего нужны автомобилю тормоза?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12. Чем похожи  молоток и топор?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13. Что общего между белкой и кошкой?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14.Чем отличаются гвоздь и винт друг от друга? Как бы ты их узнал, если бы они лежали рядом?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15. Что такое футбол, прыжки в высоту, теннис, плавание?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16. Какие ты знаешь виды спорта?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17. Чем отличается старый человек от молодого? Какая между ними разница?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18. Для чего люди занимаются спортом?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19. Для чего на конверт необходимо наклеивать марки?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Правильные ответы: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1.Лошадь больше.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2.Вечером ужинают.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3.Темно.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Зеленая.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5.Фрукты.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Чтоб не было столкновения поезда с автомобилем.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 Города.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 Правильный ответ  - по часам и минутам. (Четверть седьмого, без пяти минут восемь и т.п.)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 Щенок, ягненок.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 На кошку, так как у них 4 ноги, шерсть, хвост, когти (достаточно назвать хотя бы одно подобие).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11.Правильным считается любой ответ, указывающий на необходимость снижать скорость автомобиля.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12.Это инструменты.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13.Это животные, умеющие лазить по деревьям, имеющие лапы хвост, шерсть и т.д.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14. Гвоздь  - гладкий, а винт – нарезной; гвоздь забивают молотком, а винт вкручивают.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15. Виды спорта (спорт).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16. Как минимум ребенок может назвать три вида транспорта (автобус, трамвай, метро, самолет и т.д.)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17.Три существенных признака  как минимум: «Старый человек ходит медленно, с палочкой, у него много морщин, он часто болеет» и т.д.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18. Чтобы быть здоровым, сильным, красивым и т.д.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19.Так платят за пересылку письма.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Критерии оценивания 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 анализе ответов, которые дает ребенок, следует иметь в виду, что правильными ответами могут считаться не только ответы, соответствующие приведенным примерам, но и другие, достаточно разумные и отвечающие смыслу поставленного перед ребенком вопроса.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Прежде чем оценивать правильность того или иного ответа, убедитесь в том, что ребенок правильно понял сам вопрос.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Высокий уровень развития словесно-логического мышления – если ребенок ответил правильно на 15-16 вопросов.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Тестовая беседа, предложенная С.А. Банковым.</w:t>
      </w: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Вопросы для собеседования: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Назови свою фамилию, имя, отчество.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Назови фамилию, имя, отчество мамы, папы.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Ты девочка или мальчик? Кем ты будешь, когда вырастешь, тетей или дядей?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У тебя есть брат, сестра? Кто старше?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5.Сколько тебе лет? А сколько будет через год? Через два года?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Сейчас утро или вечер? (День или утро?)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 Когда ты завтракаешь – вечером или утром? Обедаешь – утром или днем?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Что бывает раньше – обед или ужин?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 Где ты живешь? Назови свой домашний адрес.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 Кем работает твой отец, мать?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 Ты любишь рисовать? Какого цвета этот карандаш?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11. Какое сейчас время года – зима, весна, лето или осень? Почему ты так считаешь?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12. Когда можно кататься на санках – зимой или летом?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13. Почему снег бывает зимой, а не летом?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14. Что делает почтальон, врач, учитель?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15. Звонок и парта в школе нужны зачем?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16. Ты сам(а) хочешь пойти в школу?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17. Покажи свой правый глаз, левое ухо. Для чего нужны глаза, уши?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18. Каких животных ты знаешь?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19. Каких ты знаешь птиц?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20. Кто больше корова или коза? Птица или пчела? У кого больше лап: у собаки или у петуха?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21. Что больше -8 или 5,7 или 3? Посчитай от3 до 6, от 9 до 2.  </w:t>
      </w:r>
    </w:p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Критерии оценивания</w:t>
      </w:r>
    </w:p>
    <w:p w:rsidR="00FE4191" w:rsidRDefault="00FE4191" w:rsidP="0000732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Все баллы суммируются в соответствии с математическими правилами.</w:t>
      </w:r>
    </w:p>
    <w:p w:rsidR="00FE4191" w:rsidRDefault="00FE4191" w:rsidP="0000732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 балл – за правильный ответ на все под вопросы одного пункта (за исключением контрольных).</w:t>
      </w:r>
    </w:p>
    <w:p w:rsidR="00FE4191" w:rsidRDefault="00FE4191" w:rsidP="0000732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0,5 – балла за правильные, но не полные ответы на под вопросы пункта.</w:t>
      </w:r>
    </w:p>
    <w:p w:rsidR="00FE4191" w:rsidRDefault="00FE4191" w:rsidP="0000732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Правильными считаются ответы, соответствующие поставленному вопросу:</w:t>
      </w:r>
    </w:p>
    <w:p w:rsidR="00FE4191" w:rsidRDefault="00FE4191" w:rsidP="0000732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Папа работает инженером. У собаки лап больше, чем у петуха.</w:t>
      </w:r>
    </w:p>
    <w:p w:rsidR="00FE4191" w:rsidRDefault="00FE4191" w:rsidP="0000732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Неверными считаются ответы:</w:t>
      </w:r>
    </w:p>
    <w:p w:rsidR="00FE4191" w:rsidRDefault="00FE4191" w:rsidP="0000732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Мама Таня, работает на работе.</w:t>
      </w:r>
    </w:p>
    <w:p w:rsidR="00FE4191" w:rsidRDefault="00FE4191" w:rsidP="0000732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контрольным заданиям относятся вопросы: 5, 8, 15, 22.</w:t>
      </w:r>
    </w:p>
    <w:p w:rsidR="00FE4191" w:rsidRDefault="00FE4191" w:rsidP="0000732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24 – 29 баллов – высокий уровень психосоциальной зрелости.</w:t>
      </w:r>
    </w:p>
    <w:p w:rsidR="00FE4191" w:rsidRDefault="00FE4191" w:rsidP="0000732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 – 24 балла –   средний уровень психосоциальной зрелости.</w:t>
      </w:r>
    </w:p>
    <w:p w:rsidR="00FE4191" w:rsidRDefault="00FE4191" w:rsidP="0000732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15 – 20 баллов – низкий уровень психосоциальной зрелости.</w:t>
      </w:r>
    </w:p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/>
    <w:p w:rsidR="00FE4191" w:rsidRDefault="00FE4191" w:rsidP="0000732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5" w:name="_Hlk68466781"/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bookmarkEnd w:id="5"/>
    <w:p w:rsidR="00FE4191" w:rsidRDefault="00FE4191" w:rsidP="000073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Календарный учебный график программы «</w:t>
      </w:r>
      <w:bookmarkStart w:id="6" w:name="_Hlk68466519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Почемучка</w:t>
      </w:r>
      <w:bookmarkEnd w:id="6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tbl>
      <w:tblPr>
        <w:tblW w:w="96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91"/>
        <w:gridCol w:w="1133"/>
        <w:gridCol w:w="2833"/>
        <w:gridCol w:w="850"/>
        <w:gridCol w:w="1700"/>
        <w:gridCol w:w="1559"/>
      </w:tblGrid>
      <w:tr w:rsidR="00FE4191" w:rsidRPr="00AE4147">
        <w:tc>
          <w:tcPr>
            <w:tcW w:w="534" w:type="dxa"/>
            <w:vMerge w:val="restart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26" w:type="dxa"/>
            <w:gridSpan w:val="2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5" w:type="dxa"/>
            <w:vMerge w:val="restart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0" w:type="dxa"/>
            <w:vMerge w:val="restart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01" w:type="dxa"/>
            <w:vMerge w:val="restart"/>
          </w:tcPr>
          <w:p w:rsidR="00FE4191" w:rsidRPr="00AE4147" w:rsidRDefault="00FE4191" w:rsidP="00AE414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FE4191" w:rsidRPr="00AE4147">
        <w:tc>
          <w:tcPr>
            <w:tcW w:w="534" w:type="dxa"/>
            <w:vMerge/>
            <w:vAlign w:val="center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2835" w:type="dxa"/>
            <w:vMerge/>
            <w:vAlign w:val="center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Вводное занятие.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занятие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Тест-опросник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предметов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кол-му признаку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предметов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цвету, форме и размеру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Занимательные задачи в загадках.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Логические 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Восприятие цвета. Какие цвета у радуги?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 картинке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Классификация предметов.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Логические.задания.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Распределение предметов по группам.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Одинаковые свойства предметов.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Различные свойства предметов.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 памяти.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Логическая задача «Отгадай ребус».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Мозговой штурм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внимания.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Логические.задания.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Графический диктант. 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 (дейст. по инструкц)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предметов «Большой-маленький-средний»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Сериация «Расставь по порядку».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Ориентация в пространстве. Работа по картинке «Что где находится?»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Занимательные задачки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Логическая задача «Реши кроссворд».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Мозговой штурм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Сериация «Расскажи о том, что ты делаешь утром».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Классификация «Разложи фигуры…»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Геометрические фигуры. Игра «Назови фигуры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Многоугольники. Лог. задача «Разгадай кроссворд»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Мозговой штурм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предметов «Толстый-тонкий», «Широкий-узкий».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Установление логических связей и закономерностей «Дорисуй недостающую фигуру».  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 (Т.Н. Головиной)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памяти «Запомни и назови поочередно ряды цифр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Логическая операция «отрицание». Игра «Невеселый - грустный».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Концентрация внимания «Назови овощи, которые видишь в путанице».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Лог. операции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и синтез.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 объед. форм. Торндайка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памяти «Запомни рисунки»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Ориентирование в пространстве «Составление рассказа по картинке».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воображения «Помоги рассеянному художнику».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Классификация «Что с чем  объединить?»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Сериация «Что было сначала, а что потом?»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Лог. операции «Анализ и синтез».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Умозаключения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предметов «Длинный – короткий».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Лог. операция «ограничение» «Назови деревянные предметы».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зрительной памяти. Работа по картинке.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Практ.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профессиями.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и упражнения на развитие интеллекта.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Умозаключения по аналогии «Найди противоположное».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42. 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Развивающая игра Б.П. Никитина «Сложи квадрат».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внимания и памяти «Найди в словах и подчеркни сочетания букв».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образно-логического мышления «Что перепутал художник?»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Учимся думать, доказывать свои предложения.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Развитие мышления. 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воображения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Головоломка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«Монгольская игра».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Графический диктант «Нарисуй такую же картинку».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Установление логических связей и закономерностей. Разгадай ребус.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Мозговой штурм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и упр. на проверку псих. готовности к школе.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Словесно-лог.игры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Ориентация в простр. «Рассмотри картинку и скажи, что где находится».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мышления «Какую фигуру нужно поставить ?»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 упр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Лог. операция «абстрагирование».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Сущ. и несущ. признаки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 упр.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Произвольное внимания 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E4147">
              <w:rPr>
                <w:rFonts w:ascii="Times New Roman" w:hAnsi="Times New Roman" w:cs="Times New Roman"/>
                <w:lang w:eastAsia="ru-RU"/>
              </w:rPr>
              <w:t>Методика Н.И.Гуткиной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лог. задач. Игра «Бывает- не бывает»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56. 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мышления и сообразительности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Образование сложных суждений из простых.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Лог. операция «абстрагирование».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Сущ. и несущ. признаки.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Лог.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Сравни. Обобщи. Работа по картинке.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Моделирование.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наглядно - образного мышления «Найди дорогу к домику»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Дни недели. Месяцы.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Дидакт.упр.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Времена  года.                                                 Логическая операция «сериация».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Лог.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Алгоритм.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Графический диктант.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Раскрась орнамент.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 на развитие словесно-логического мышления. (Ответы на вопр.)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занятие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внимания «Назови недостающие детали». Загадки.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Лог. упражнения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Логическая операция «отрицание»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«Что перепутал карандаш?»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Проблемно-игровая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Лог. упражнения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Развитие умения ориентироваться в пространстве в соответствии с планом.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Проблемно-игровая ситуация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Тестовая беседа, предложенная С.А. Банковым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занятие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 «Школьной зрелости» (А.Керн)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занятие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992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занятие.</w:t>
            </w:r>
            <w:r w:rsidRPr="00AE41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Интеллектуальные игры.</w:t>
            </w: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Познавательно-игровое</w:t>
            </w:r>
          </w:p>
        </w:tc>
        <w:tc>
          <w:tcPr>
            <w:tcW w:w="1560" w:type="dxa"/>
          </w:tcPr>
          <w:p w:rsidR="00FE4191" w:rsidRPr="00AE4147" w:rsidRDefault="00FE4191" w:rsidP="00AE4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Лог. задачи</w:t>
            </w:r>
          </w:p>
        </w:tc>
      </w:tr>
      <w:tr w:rsidR="00FE4191" w:rsidRPr="00AE4147">
        <w:tc>
          <w:tcPr>
            <w:tcW w:w="534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  <w:p w:rsidR="00FE4191" w:rsidRPr="00AE4147" w:rsidRDefault="00FE4191" w:rsidP="00AE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 ч</w:t>
            </w:r>
          </w:p>
        </w:tc>
        <w:tc>
          <w:tcPr>
            <w:tcW w:w="3261" w:type="dxa"/>
            <w:gridSpan w:val="2"/>
          </w:tcPr>
          <w:p w:rsidR="00FE4191" w:rsidRPr="00AE4147" w:rsidRDefault="00FE4191" w:rsidP="00AE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4191" w:rsidRDefault="00FE4191" w:rsidP="00007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4191" w:rsidRDefault="00FE4191" w:rsidP="0000732B">
      <w:pPr>
        <w:shd w:val="clear" w:color="auto" w:fill="FFFFFF"/>
        <w:spacing w:after="225" w:line="336" w:lineRule="atLeas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4191" w:rsidRDefault="00FE4191" w:rsidP="0000732B"/>
    <w:p w:rsidR="00FE4191" w:rsidRDefault="00FE4191"/>
    <w:sectPr w:rsidR="00FE4191" w:rsidSect="004C24C9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191" w:rsidRDefault="00FE4191" w:rsidP="004C24C9">
      <w:pPr>
        <w:spacing w:after="0" w:line="240" w:lineRule="auto"/>
      </w:pPr>
      <w:r>
        <w:separator/>
      </w:r>
    </w:p>
  </w:endnote>
  <w:endnote w:type="continuationSeparator" w:id="0">
    <w:p w:rsidR="00FE4191" w:rsidRDefault="00FE4191" w:rsidP="004C2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191" w:rsidRDefault="00FE4191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FE4191" w:rsidRDefault="00FE41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191" w:rsidRDefault="00FE4191" w:rsidP="004C24C9">
      <w:pPr>
        <w:spacing w:after="0" w:line="240" w:lineRule="auto"/>
      </w:pPr>
      <w:r>
        <w:separator/>
      </w:r>
    </w:p>
  </w:footnote>
  <w:footnote w:type="continuationSeparator" w:id="0">
    <w:p w:rsidR="00FE4191" w:rsidRDefault="00FE4191" w:rsidP="004C2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D6F97"/>
    <w:multiLevelType w:val="multilevel"/>
    <w:tmpl w:val="8CE2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2F017AE9"/>
    <w:multiLevelType w:val="hybridMultilevel"/>
    <w:tmpl w:val="2408BAC4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5" w:hanging="360"/>
      </w:pPr>
      <w:rPr>
        <w:rFonts w:ascii="Wingdings" w:hAnsi="Wingdings" w:cs="Wingdings" w:hint="default"/>
      </w:rPr>
    </w:lvl>
  </w:abstractNum>
  <w:abstractNum w:abstractNumId="2">
    <w:nsid w:val="6C06791F"/>
    <w:multiLevelType w:val="hybridMultilevel"/>
    <w:tmpl w:val="D366AFEE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5" w:hanging="360"/>
      </w:pPr>
      <w:rPr>
        <w:rFonts w:ascii="Wingdings" w:hAnsi="Wingdings" w:cs="Wingdings" w:hint="default"/>
      </w:rPr>
    </w:lvl>
  </w:abstractNum>
  <w:abstractNum w:abstractNumId="3">
    <w:nsid w:val="7082780A"/>
    <w:multiLevelType w:val="hybridMultilevel"/>
    <w:tmpl w:val="F5C64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72976B6D"/>
    <w:multiLevelType w:val="hybridMultilevel"/>
    <w:tmpl w:val="E20C7352"/>
    <w:lvl w:ilvl="0" w:tplc="8FB0DE28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">
    <w:nsid w:val="7DDE07E3"/>
    <w:multiLevelType w:val="hybridMultilevel"/>
    <w:tmpl w:val="0C8A4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</w:num>
  <w:num w:numId="5">
    <w:abstractNumId w:val="4"/>
  </w:num>
  <w:num w:numId="6">
    <w:abstractNumId w:val="4"/>
  </w:num>
  <w:num w:numId="7">
    <w:abstractNumId w:val="3"/>
  </w:num>
  <w:num w:numId="8">
    <w:abstractNumId w:val="3"/>
  </w:num>
  <w:num w:numId="9">
    <w:abstractNumId w:val="0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7D89"/>
    <w:rsid w:val="0000732B"/>
    <w:rsid w:val="00015AF8"/>
    <w:rsid w:val="00057951"/>
    <w:rsid w:val="000D2623"/>
    <w:rsid w:val="00186DE3"/>
    <w:rsid w:val="001F716B"/>
    <w:rsid w:val="002D3F02"/>
    <w:rsid w:val="003B2A97"/>
    <w:rsid w:val="003D5426"/>
    <w:rsid w:val="003F7D48"/>
    <w:rsid w:val="00482811"/>
    <w:rsid w:val="004C24C9"/>
    <w:rsid w:val="004C450A"/>
    <w:rsid w:val="00554974"/>
    <w:rsid w:val="00573C1C"/>
    <w:rsid w:val="00603DA7"/>
    <w:rsid w:val="00633D06"/>
    <w:rsid w:val="00710056"/>
    <w:rsid w:val="00766FBD"/>
    <w:rsid w:val="007B691F"/>
    <w:rsid w:val="00843CB0"/>
    <w:rsid w:val="00901116"/>
    <w:rsid w:val="00936A6A"/>
    <w:rsid w:val="00995A33"/>
    <w:rsid w:val="009A7D89"/>
    <w:rsid w:val="009B5C87"/>
    <w:rsid w:val="009B6F5A"/>
    <w:rsid w:val="00AE4147"/>
    <w:rsid w:val="00B13B12"/>
    <w:rsid w:val="00B446D2"/>
    <w:rsid w:val="00BE7E7E"/>
    <w:rsid w:val="00CD4AA0"/>
    <w:rsid w:val="00CF47A4"/>
    <w:rsid w:val="00D663AB"/>
    <w:rsid w:val="00EA138D"/>
    <w:rsid w:val="00ED0F07"/>
    <w:rsid w:val="00F46E2A"/>
    <w:rsid w:val="00FE4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32B"/>
    <w:pPr>
      <w:spacing w:after="160" w:line="25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0732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00732B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007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007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0732B"/>
  </w:style>
  <w:style w:type="paragraph" w:styleId="Footer">
    <w:name w:val="footer"/>
    <w:basedOn w:val="Normal"/>
    <w:link w:val="FooterChar"/>
    <w:uiPriority w:val="99"/>
    <w:rsid w:val="00007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0732B"/>
  </w:style>
  <w:style w:type="character" w:customStyle="1" w:styleId="UnresolvedMention">
    <w:name w:val="Unresolved Mention"/>
    <w:basedOn w:val="DefaultParagraphFont"/>
    <w:uiPriority w:val="99"/>
    <w:semiHidden/>
    <w:rsid w:val="0000732B"/>
    <w:rPr>
      <w:color w:val="auto"/>
      <w:shd w:val="clear" w:color="auto" w:fill="auto"/>
    </w:rPr>
  </w:style>
  <w:style w:type="table" w:styleId="TableGrid">
    <w:name w:val="Table Grid"/>
    <w:basedOn w:val="TableNormal"/>
    <w:uiPriority w:val="99"/>
    <w:rsid w:val="0000732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03DA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4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6E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63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dlenka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inger-ca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art-talant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tendo.ru/events/leo_junio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196</TotalTime>
  <Pages>19</Pages>
  <Words>4521</Words>
  <Characters>25771</Characters>
  <Application>Microsoft Office Outlook</Application>
  <DocSecurity>0</DocSecurity>
  <Lines>0</Lines>
  <Paragraphs>0</Paragraphs>
  <ScaleCrop>false</ScaleCrop>
  <Company>кк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Первый</cp:lastModifiedBy>
  <cp:revision>22</cp:revision>
  <cp:lastPrinted>2022-06-24T11:57:00Z</cp:lastPrinted>
  <dcterms:created xsi:type="dcterms:W3CDTF">2021-04-05T11:21:00Z</dcterms:created>
  <dcterms:modified xsi:type="dcterms:W3CDTF">2022-06-24T12:27:00Z</dcterms:modified>
</cp:coreProperties>
</file>