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7310" w:rsidRPr="00AF7AB6" w:rsidRDefault="001A7310" w:rsidP="004D10B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AF7AB6">
        <w:rPr>
          <w:rFonts w:ascii="Times New Roman" w:hAnsi="Times New Roman" w:cs="Times New Roman"/>
          <w:b/>
          <w:bCs/>
          <w:sz w:val="20"/>
          <w:szCs w:val="20"/>
        </w:rPr>
        <w:t xml:space="preserve">МИНИСТЕРСТВО ОБРАЗОВАНИЯ И НАУКИ РЕСПУБЛИКИ ТАТАРСТАН </w:t>
      </w:r>
    </w:p>
    <w:p w:rsidR="001A7310" w:rsidRPr="00AF7AB6" w:rsidRDefault="001A7310" w:rsidP="004D10B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AF7AB6">
        <w:rPr>
          <w:rFonts w:ascii="Times New Roman" w:hAnsi="Times New Roman" w:cs="Times New Roman"/>
          <w:b/>
          <w:bCs/>
          <w:sz w:val="20"/>
          <w:szCs w:val="20"/>
        </w:rPr>
        <w:t>МУНИЦИПАЛЬНОЕ БЮДЖЕТНОЕ УЧРЕЖДЕНИЕ ДОПОЛНИТЕЛЬНОГО</w:t>
      </w:r>
      <w:r w:rsidRPr="00AF7AB6">
        <w:rPr>
          <w:rFonts w:ascii="Times New Roman" w:hAnsi="Times New Roman" w:cs="Times New Roman"/>
          <w:b/>
          <w:bCs/>
          <w:spacing w:val="-20"/>
          <w:sz w:val="20"/>
          <w:szCs w:val="20"/>
        </w:rPr>
        <w:t xml:space="preserve"> </w:t>
      </w:r>
      <w:r w:rsidRPr="00AF7AB6">
        <w:rPr>
          <w:rFonts w:ascii="Times New Roman" w:hAnsi="Times New Roman" w:cs="Times New Roman"/>
          <w:b/>
          <w:bCs/>
          <w:sz w:val="20"/>
          <w:szCs w:val="20"/>
        </w:rPr>
        <w:t>ОБРАЗОВАНИЯ</w:t>
      </w:r>
    </w:p>
    <w:p w:rsidR="001A7310" w:rsidRPr="00AF7AB6" w:rsidRDefault="001A7310" w:rsidP="004D10B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AF7AB6">
        <w:rPr>
          <w:rFonts w:ascii="Times New Roman" w:hAnsi="Times New Roman" w:cs="Times New Roman"/>
          <w:b/>
          <w:bCs/>
          <w:sz w:val="20"/>
          <w:szCs w:val="20"/>
        </w:rPr>
        <w:t>«ГОРОДСКОЙ ДВОРЕЦ ДЕТСКОГО ТВОРЧЕСТВА ИМ.</w:t>
      </w:r>
      <w:r w:rsidRPr="00AF7AB6">
        <w:rPr>
          <w:rFonts w:ascii="Times New Roman" w:hAnsi="Times New Roman" w:cs="Times New Roman"/>
          <w:b/>
          <w:bCs/>
          <w:spacing w:val="-24"/>
          <w:sz w:val="20"/>
          <w:szCs w:val="20"/>
        </w:rPr>
        <w:t xml:space="preserve"> </w:t>
      </w:r>
      <w:r w:rsidRPr="00AF7AB6">
        <w:rPr>
          <w:rFonts w:ascii="Times New Roman" w:hAnsi="Times New Roman" w:cs="Times New Roman"/>
          <w:b/>
          <w:bCs/>
          <w:sz w:val="20"/>
          <w:szCs w:val="20"/>
        </w:rPr>
        <w:t>А. АЛИША»</w:t>
      </w:r>
    </w:p>
    <w:p w:rsidR="001A7310" w:rsidRPr="00AF7AB6" w:rsidRDefault="001A7310" w:rsidP="004D10B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AF7AB6">
        <w:rPr>
          <w:rFonts w:ascii="Times New Roman" w:hAnsi="Times New Roman" w:cs="Times New Roman"/>
          <w:b/>
          <w:bCs/>
          <w:sz w:val="20"/>
          <w:szCs w:val="20"/>
        </w:rPr>
        <w:t>ВАХИТОВСКОГО РАЙОНА Г. КАЗАНИ РЕСПУБЛИКИ ТАТАРСТАН</w:t>
      </w:r>
    </w:p>
    <w:p w:rsidR="001A7310" w:rsidRPr="00AF7AB6" w:rsidRDefault="001A7310" w:rsidP="004D10B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A7310" w:rsidRPr="00AF7AB6" w:rsidRDefault="001A7310" w:rsidP="004D10B4">
      <w:pPr>
        <w:pStyle w:val="BodyText"/>
        <w:spacing w:after="0"/>
        <w:rPr>
          <w:b/>
          <w:bCs/>
        </w:rPr>
      </w:pPr>
    </w:p>
    <w:p w:rsidR="001A7310" w:rsidRPr="00AF7AB6" w:rsidRDefault="001A7310" w:rsidP="004D10B4">
      <w:pPr>
        <w:pStyle w:val="BodyText"/>
        <w:spacing w:after="0"/>
        <w:rPr>
          <w:b/>
          <w:bCs/>
        </w:rPr>
      </w:pPr>
    </w:p>
    <w:p w:rsidR="001A7310" w:rsidRPr="00AF7AB6" w:rsidRDefault="001A7310" w:rsidP="004D10B4">
      <w:pPr>
        <w:pStyle w:val="BodyText"/>
        <w:spacing w:after="0"/>
        <w:rPr>
          <w:b/>
          <w:bCs/>
        </w:rPr>
      </w:pPr>
    </w:p>
    <w:p w:rsidR="001A7310" w:rsidRPr="00AF7AB6" w:rsidRDefault="001A7310" w:rsidP="004D10B4">
      <w:pPr>
        <w:pStyle w:val="BodyText"/>
        <w:spacing w:after="0"/>
      </w:pPr>
      <w:r w:rsidRPr="00AF7AB6">
        <w:t xml:space="preserve">Принята на заседании                                                                                                        «Утверждаю»                                                                             </w:t>
      </w:r>
    </w:p>
    <w:p w:rsidR="001A7310" w:rsidRPr="00AF7AB6" w:rsidRDefault="001A7310" w:rsidP="004D10B4">
      <w:pPr>
        <w:pStyle w:val="BodyText"/>
        <w:spacing w:after="0"/>
      </w:pPr>
      <w:r w:rsidRPr="00AF7AB6">
        <w:t>методического совета                                                                        Директор «ГДДТ им. А. Алиша»</w:t>
      </w:r>
    </w:p>
    <w:p w:rsidR="001A7310" w:rsidRPr="00AF7AB6" w:rsidRDefault="001A7310" w:rsidP="004D10B4">
      <w:pPr>
        <w:pStyle w:val="BodyText"/>
        <w:spacing w:after="0"/>
      </w:pPr>
      <w:r w:rsidRPr="00AF7AB6">
        <w:t xml:space="preserve">Протокол № 01 </w:t>
      </w:r>
    </w:p>
    <w:p w:rsidR="001A7310" w:rsidRPr="00AF7AB6" w:rsidRDefault="001A7310" w:rsidP="004D10B4">
      <w:pPr>
        <w:pStyle w:val="BodyText"/>
        <w:spacing w:after="0"/>
        <w:rPr>
          <w:spacing w:val="-11"/>
        </w:rPr>
      </w:pPr>
      <w:r w:rsidRPr="00AF7AB6">
        <w:t>от «27» сентября 2018</w:t>
      </w:r>
      <w:r w:rsidRPr="00AF7AB6">
        <w:rPr>
          <w:spacing w:val="-1"/>
        </w:rPr>
        <w:t xml:space="preserve"> </w:t>
      </w:r>
      <w:r w:rsidRPr="00AF7AB6">
        <w:rPr>
          <w:spacing w:val="-11"/>
        </w:rPr>
        <w:t xml:space="preserve">г.                                                                               </w:t>
      </w:r>
      <w:r w:rsidRPr="00AF7AB6">
        <w:t>_________________Е. Ю. Габитова</w:t>
      </w:r>
    </w:p>
    <w:p w:rsidR="001A7310" w:rsidRPr="00AF7AB6" w:rsidRDefault="001A7310" w:rsidP="004D10B4">
      <w:pPr>
        <w:pStyle w:val="BodyText"/>
        <w:spacing w:after="0"/>
        <w:rPr>
          <w:spacing w:val="-11"/>
        </w:rPr>
      </w:pPr>
      <w:r w:rsidRPr="00AF7AB6">
        <w:rPr>
          <w:spacing w:val="-11"/>
        </w:rPr>
        <w:t xml:space="preserve">                                                                                                                                            </w:t>
      </w:r>
    </w:p>
    <w:p w:rsidR="001A7310" w:rsidRPr="00AF7AB6" w:rsidRDefault="001A7310" w:rsidP="004D10B4">
      <w:pPr>
        <w:pStyle w:val="BodyText"/>
        <w:spacing w:after="0"/>
        <w:rPr>
          <w:spacing w:val="-11"/>
        </w:rPr>
      </w:pPr>
      <w:r w:rsidRPr="00AF7AB6">
        <w:rPr>
          <w:spacing w:val="-11"/>
        </w:rPr>
        <w:t xml:space="preserve">                                                                                                                                                                            Приказ № «221»</w:t>
      </w:r>
    </w:p>
    <w:p w:rsidR="001A7310" w:rsidRPr="00AF7AB6" w:rsidRDefault="001A7310" w:rsidP="004D10B4">
      <w:pPr>
        <w:pStyle w:val="BodyText"/>
        <w:spacing w:after="0"/>
      </w:pPr>
      <w:r w:rsidRPr="00AF7AB6">
        <w:rPr>
          <w:spacing w:val="-11"/>
        </w:rPr>
        <w:t xml:space="preserve">                                                                                                                                                               от «26» сентября 2018 г.</w:t>
      </w:r>
    </w:p>
    <w:p w:rsidR="001A7310" w:rsidRPr="00AF7AB6" w:rsidRDefault="001A7310" w:rsidP="004D10B4">
      <w:pPr>
        <w:pStyle w:val="BodyText"/>
        <w:spacing w:after="0"/>
      </w:pPr>
    </w:p>
    <w:p w:rsidR="001A7310" w:rsidRPr="00AF7AB6" w:rsidRDefault="001A7310" w:rsidP="004D10B4">
      <w:pPr>
        <w:pStyle w:val="BodyText"/>
        <w:spacing w:after="0"/>
      </w:pPr>
    </w:p>
    <w:p w:rsidR="001A7310" w:rsidRPr="00AF7AB6" w:rsidRDefault="001A7310" w:rsidP="004D10B4">
      <w:pPr>
        <w:pStyle w:val="BodyText"/>
        <w:spacing w:after="0"/>
      </w:pPr>
    </w:p>
    <w:p w:rsidR="001A7310" w:rsidRPr="00AF7AB6" w:rsidRDefault="001A7310" w:rsidP="004D10B4">
      <w:pPr>
        <w:pStyle w:val="BodyText"/>
        <w:spacing w:after="0"/>
      </w:pPr>
      <w:r w:rsidRPr="00AF7AB6">
        <w:t xml:space="preserve"> Одобрена на заседании</w:t>
      </w:r>
    </w:p>
    <w:p w:rsidR="001A7310" w:rsidRPr="00AF7AB6" w:rsidRDefault="001A7310" w:rsidP="004D10B4">
      <w:pPr>
        <w:pStyle w:val="BodyText"/>
        <w:spacing w:after="0"/>
      </w:pPr>
      <w:r w:rsidRPr="00AF7AB6">
        <w:t xml:space="preserve"> педагогического совета</w:t>
      </w:r>
    </w:p>
    <w:p w:rsidR="001A7310" w:rsidRPr="00AF7AB6" w:rsidRDefault="001A7310" w:rsidP="004D10B4">
      <w:pPr>
        <w:pStyle w:val="BodyText"/>
        <w:spacing w:after="0"/>
      </w:pPr>
      <w:r w:rsidRPr="00AF7AB6">
        <w:t xml:space="preserve"> Протокол №</w:t>
      </w:r>
      <w:r w:rsidRPr="00AF7AB6">
        <w:softHyphen/>
      </w:r>
      <w:r w:rsidRPr="00AF7AB6">
        <w:softHyphen/>
      </w:r>
      <w:r w:rsidRPr="00AF7AB6">
        <w:softHyphen/>
        <w:t xml:space="preserve"> 01</w:t>
      </w:r>
    </w:p>
    <w:p w:rsidR="001A7310" w:rsidRPr="00AF7AB6" w:rsidRDefault="001A7310" w:rsidP="004D10B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F7AB6">
        <w:rPr>
          <w:rFonts w:ascii="Times New Roman" w:hAnsi="Times New Roman" w:cs="Times New Roman"/>
          <w:sz w:val="24"/>
          <w:szCs w:val="24"/>
        </w:rPr>
        <w:t xml:space="preserve"> от «19» сентября 2018 г.</w:t>
      </w:r>
    </w:p>
    <w:p w:rsidR="001A7310" w:rsidRPr="00AF7AB6" w:rsidRDefault="001A7310" w:rsidP="004D10B4">
      <w:pPr>
        <w:pStyle w:val="BodyText"/>
        <w:spacing w:after="0"/>
        <w:rPr>
          <w:b/>
          <w:bCs/>
        </w:rPr>
      </w:pPr>
    </w:p>
    <w:p w:rsidR="001A7310" w:rsidRPr="00AF7AB6" w:rsidRDefault="001A7310" w:rsidP="004D10B4">
      <w:pPr>
        <w:pStyle w:val="BodyText"/>
        <w:spacing w:after="0"/>
        <w:rPr>
          <w:b/>
          <w:bCs/>
        </w:rPr>
      </w:pPr>
    </w:p>
    <w:p w:rsidR="001A7310" w:rsidRPr="00AF7AB6" w:rsidRDefault="001A7310" w:rsidP="004D10B4">
      <w:pPr>
        <w:pStyle w:val="BodyText"/>
        <w:spacing w:after="0"/>
        <w:rPr>
          <w:b/>
          <w:bCs/>
        </w:rPr>
      </w:pPr>
    </w:p>
    <w:p w:rsidR="001A7310" w:rsidRPr="00AF7AB6" w:rsidRDefault="001A7310" w:rsidP="004D10B4">
      <w:pPr>
        <w:pStyle w:val="BodyText"/>
        <w:spacing w:after="0"/>
        <w:rPr>
          <w:b/>
          <w:bCs/>
        </w:rPr>
      </w:pPr>
    </w:p>
    <w:p w:rsidR="001A7310" w:rsidRPr="00AF7AB6" w:rsidRDefault="001A7310" w:rsidP="004D10B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F7AB6">
        <w:rPr>
          <w:rFonts w:ascii="Times New Roman" w:hAnsi="Times New Roman" w:cs="Times New Roman"/>
          <w:b/>
          <w:bCs/>
          <w:sz w:val="24"/>
          <w:szCs w:val="24"/>
        </w:rPr>
        <w:t xml:space="preserve">ДОПОЛНИТЕЛЬНАЯ ОБЩЕОБРАЗОВАТЕЛЬНАЯ </w:t>
      </w:r>
    </w:p>
    <w:p w:rsidR="001A7310" w:rsidRPr="00AF7AB6" w:rsidRDefault="001A7310" w:rsidP="004D10B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F7AB6">
        <w:rPr>
          <w:rFonts w:ascii="Times New Roman" w:hAnsi="Times New Roman" w:cs="Times New Roman"/>
          <w:b/>
          <w:bCs/>
          <w:sz w:val="24"/>
          <w:szCs w:val="24"/>
        </w:rPr>
        <w:t>ОБЩЕРАЗВИВАЮЩАЯ ПРОГРАММА</w:t>
      </w:r>
    </w:p>
    <w:p w:rsidR="001A7310" w:rsidRPr="00AF7AB6" w:rsidRDefault="001A7310" w:rsidP="004D10B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F7AB6">
        <w:rPr>
          <w:rFonts w:ascii="Times New Roman" w:hAnsi="Times New Roman" w:cs="Times New Roman"/>
          <w:b/>
          <w:bCs/>
          <w:sz w:val="24"/>
          <w:szCs w:val="24"/>
        </w:rPr>
        <w:t>«</w:t>
      </w:r>
      <w:r>
        <w:rPr>
          <w:rFonts w:ascii="Times New Roman" w:hAnsi="Times New Roman" w:cs="Times New Roman"/>
          <w:b/>
          <w:bCs/>
          <w:sz w:val="24"/>
          <w:szCs w:val="24"/>
        </w:rPr>
        <w:t>МОЯ ПЕРВАЯ ПРОГРАММА</w:t>
      </w:r>
      <w:r w:rsidRPr="00AF7AB6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1A7310" w:rsidRPr="00AF7AB6" w:rsidRDefault="001A7310" w:rsidP="004D10B4">
      <w:pPr>
        <w:pStyle w:val="BodyText"/>
        <w:spacing w:after="0"/>
        <w:rPr>
          <w:b/>
          <w:bCs/>
        </w:rPr>
      </w:pPr>
    </w:p>
    <w:p w:rsidR="001A7310" w:rsidRPr="00AF7AB6" w:rsidRDefault="001A7310" w:rsidP="004D10B4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AF7AB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Направленность: </w:t>
      </w:r>
      <w:r>
        <w:rPr>
          <w:rFonts w:ascii="Times New Roman" w:hAnsi="Times New Roman" w:cs="Times New Roman"/>
          <w:sz w:val="24"/>
          <w:szCs w:val="24"/>
        </w:rPr>
        <w:t>естественнонаучная</w:t>
      </w:r>
    </w:p>
    <w:p w:rsidR="001A7310" w:rsidRPr="00AF7AB6" w:rsidRDefault="001A7310" w:rsidP="004D10B4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AF7AB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Возраст учащихся: </w:t>
      </w:r>
      <w:r w:rsidRPr="002A1C9D">
        <w:rPr>
          <w:rFonts w:ascii="Times New Roman" w:hAnsi="Times New Roman" w:cs="Times New Roman"/>
          <w:sz w:val="24"/>
          <w:szCs w:val="24"/>
        </w:rPr>
        <w:t>14 – 17 лет</w:t>
      </w:r>
    </w:p>
    <w:p w:rsidR="001A7310" w:rsidRPr="00AF7AB6" w:rsidRDefault="001A7310" w:rsidP="004D10B4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AF7AB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Срок реализации: </w:t>
      </w:r>
      <w:r w:rsidRPr="002A1C9D">
        <w:rPr>
          <w:rFonts w:ascii="Times New Roman" w:hAnsi="Times New Roman" w:cs="Times New Roman"/>
          <w:sz w:val="24"/>
          <w:szCs w:val="24"/>
        </w:rPr>
        <w:t>3 года</w:t>
      </w:r>
    </w:p>
    <w:p w:rsidR="001A7310" w:rsidRPr="00AF7AB6" w:rsidRDefault="001A7310" w:rsidP="004D10B4">
      <w:pPr>
        <w:pStyle w:val="BodyText"/>
        <w:spacing w:after="0"/>
        <w:rPr>
          <w:i/>
          <w:iCs/>
        </w:rPr>
      </w:pPr>
    </w:p>
    <w:p w:rsidR="001A7310" w:rsidRPr="00AF7AB6" w:rsidRDefault="001A7310" w:rsidP="004D10B4">
      <w:pPr>
        <w:pStyle w:val="BodyText"/>
        <w:spacing w:after="0"/>
        <w:rPr>
          <w:i/>
          <w:iCs/>
        </w:rPr>
      </w:pPr>
    </w:p>
    <w:p w:rsidR="001A7310" w:rsidRPr="00AF7AB6" w:rsidRDefault="001A7310" w:rsidP="004D10B4">
      <w:pPr>
        <w:pStyle w:val="BodyText"/>
        <w:spacing w:after="0"/>
        <w:rPr>
          <w:i/>
          <w:iCs/>
        </w:rPr>
      </w:pPr>
    </w:p>
    <w:p w:rsidR="001A7310" w:rsidRPr="00AF7AB6" w:rsidRDefault="001A7310" w:rsidP="004D10B4">
      <w:pPr>
        <w:pStyle w:val="BodyText"/>
        <w:spacing w:after="0"/>
        <w:rPr>
          <w:i/>
          <w:iCs/>
        </w:rPr>
      </w:pPr>
    </w:p>
    <w:p w:rsidR="001A7310" w:rsidRPr="00AF7AB6" w:rsidRDefault="001A7310" w:rsidP="004D10B4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AF7AB6">
        <w:rPr>
          <w:rFonts w:ascii="Times New Roman" w:hAnsi="Times New Roman" w:cs="Times New Roman"/>
          <w:i/>
          <w:iCs/>
          <w:sz w:val="24"/>
          <w:szCs w:val="24"/>
        </w:rPr>
        <w:t>Автор –</w:t>
      </w:r>
      <w:r w:rsidRPr="00AF7AB6">
        <w:rPr>
          <w:rFonts w:ascii="Times New Roman" w:hAnsi="Times New Roman" w:cs="Times New Roman"/>
          <w:i/>
          <w:iCs/>
          <w:spacing w:val="-8"/>
          <w:sz w:val="24"/>
          <w:szCs w:val="24"/>
        </w:rPr>
        <w:t xml:space="preserve"> </w:t>
      </w:r>
      <w:r w:rsidRPr="00AF7AB6">
        <w:rPr>
          <w:rFonts w:ascii="Times New Roman" w:hAnsi="Times New Roman" w:cs="Times New Roman"/>
          <w:i/>
          <w:iCs/>
          <w:sz w:val="24"/>
          <w:szCs w:val="24"/>
        </w:rPr>
        <w:t>составител</w:t>
      </w:r>
      <w:r>
        <w:rPr>
          <w:rFonts w:ascii="Times New Roman" w:hAnsi="Times New Roman" w:cs="Times New Roman"/>
          <w:i/>
          <w:iCs/>
          <w:sz w:val="24"/>
          <w:szCs w:val="24"/>
        </w:rPr>
        <w:t>ь</w:t>
      </w:r>
      <w:r w:rsidRPr="00AF7AB6"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p w:rsidR="001A7310" w:rsidRPr="00AF7AB6" w:rsidRDefault="001A7310" w:rsidP="004D10B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AF7AB6">
        <w:rPr>
          <w:rFonts w:ascii="Times New Roman" w:hAnsi="Times New Roman" w:cs="Times New Roman"/>
          <w:sz w:val="24"/>
          <w:szCs w:val="24"/>
        </w:rPr>
        <w:t>едагог дополнительного</w:t>
      </w:r>
      <w:r w:rsidRPr="00AF7AB6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AF7AB6">
        <w:rPr>
          <w:rFonts w:ascii="Times New Roman" w:hAnsi="Times New Roman" w:cs="Times New Roman"/>
          <w:sz w:val="24"/>
          <w:szCs w:val="24"/>
        </w:rPr>
        <w:t>образования</w:t>
      </w:r>
    </w:p>
    <w:p w:rsidR="001A7310" w:rsidRDefault="001A7310" w:rsidP="004D10B4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Миннигулова Раиса Мухаметовна</w:t>
      </w:r>
    </w:p>
    <w:p w:rsidR="001A7310" w:rsidRPr="00AF7AB6" w:rsidRDefault="001A7310" w:rsidP="004D10B4">
      <w:pPr>
        <w:pStyle w:val="BodyText"/>
        <w:spacing w:after="0"/>
        <w:jc w:val="right"/>
      </w:pPr>
    </w:p>
    <w:p w:rsidR="001A7310" w:rsidRPr="00AF7AB6" w:rsidRDefault="001A7310" w:rsidP="004D10B4">
      <w:pPr>
        <w:pStyle w:val="BodyText"/>
        <w:spacing w:after="0"/>
      </w:pPr>
    </w:p>
    <w:p w:rsidR="001A7310" w:rsidRPr="00AF7AB6" w:rsidRDefault="001A7310" w:rsidP="004D10B4">
      <w:pPr>
        <w:pStyle w:val="BodyText"/>
        <w:spacing w:after="0"/>
      </w:pPr>
    </w:p>
    <w:p w:rsidR="001A7310" w:rsidRPr="00AF7AB6" w:rsidRDefault="001A7310" w:rsidP="004D10B4">
      <w:pPr>
        <w:pStyle w:val="BodyText"/>
        <w:spacing w:after="0"/>
      </w:pPr>
    </w:p>
    <w:p w:rsidR="001A7310" w:rsidRPr="00AF7AB6" w:rsidRDefault="001A7310" w:rsidP="004D10B4">
      <w:pPr>
        <w:pStyle w:val="BodyText"/>
        <w:spacing w:after="0"/>
      </w:pPr>
    </w:p>
    <w:p w:rsidR="001A7310" w:rsidRPr="00AF7AB6" w:rsidRDefault="001A7310" w:rsidP="004D10B4">
      <w:pPr>
        <w:pStyle w:val="BodyText"/>
        <w:spacing w:after="0"/>
      </w:pPr>
    </w:p>
    <w:p w:rsidR="001A7310" w:rsidRDefault="001A7310" w:rsidP="004D10B4">
      <w:pPr>
        <w:pStyle w:val="BodyText"/>
        <w:spacing w:after="0"/>
      </w:pPr>
    </w:p>
    <w:p w:rsidR="001A7310" w:rsidRDefault="001A7310" w:rsidP="004D10B4">
      <w:pPr>
        <w:pStyle w:val="BodyText"/>
        <w:spacing w:after="0"/>
      </w:pPr>
    </w:p>
    <w:p w:rsidR="001A7310" w:rsidRDefault="001A7310" w:rsidP="004D10B4">
      <w:pPr>
        <w:pStyle w:val="BodyText"/>
        <w:spacing w:after="0"/>
      </w:pPr>
    </w:p>
    <w:p w:rsidR="001A7310" w:rsidRPr="00AF7AB6" w:rsidRDefault="001A7310" w:rsidP="004D10B4">
      <w:pPr>
        <w:pStyle w:val="BodyText"/>
        <w:spacing w:after="0"/>
      </w:pPr>
    </w:p>
    <w:p w:rsidR="001A7310" w:rsidRPr="00AF7AB6" w:rsidRDefault="001A7310" w:rsidP="004D10B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F7AB6">
        <w:rPr>
          <w:rFonts w:ascii="Times New Roman" w:hAnsi="Times New Roman" w:cs="Times New Roman"/>
          <w:b/>
          <w:bCs/>
          <w:sz w:val="24"/>
          <w:szCs w:val="24"/>
        </w:rPr>
        <w:t xml:space="preserve">КАЗАНЬ 2018 </w:t>
      </w:r>
    </w:p>
    <w:p w:rsidR="001A7310" w:rsidRPr="00AF7AB6" w:rsidRDefault="001A7310" w:rsidP="004D10B4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1A7310" w:rsidRPr="00AF7AB6" w:rsidSect="004D10B4">
          <w:footerReference w:type="default" r:id="rId7"/>
          <w:pgSz w:w="11910" w:h="16840"/>
          <w:pgMar w:top="1040" w:right="500" w:bottom="280" w:left="820" w:header="720" w:footer="720" w:gutter="0"/>
          <w:cols w:space="720"/>
          <w:titlePg/>
        </w:sectPr>
      </w:pPr>
    </w:p>
    <w:p w:rsidR="001A7310" w:rsidRPr="002A1C9D" w:rsidRDefault="001A7310" w:rsidP="00646EEA">
      <w:pPr>
        <w:pStyle w:val="Heading1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2A1C9D">
        <w:rPr>
          <w:rFonts w:ascii="Times New Roman" w:hAnsi="Times New Roman" w:cs="Times New Roman"/>
          <w:color w:val="auto"/>
          <w:sz w:val="24"/>
          <w:szCs w:val="24"/>
        </w:rPr>
        <w:t>Информационная карта образовательной программы</w:t>
      </w:r>
    </w:p>
    <w:p w:rsidR="001A7310" w:rsidRPr="00646EEA" w:rsidRDefault="001A7310" w:rsidP="00646EEA">
      <w:pPr>
        <w:pStyle w:val="Heading1"/>
        <w:spacing w:before="0" w:line="240" w:lineRule="auto"/>
        <w:jc w:val="center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tbl>
      <w:tblPr>
        <w:tblW w:w="964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23"/>
        <w:gridCol w:w="3630"/>
        <w:gridCol w:w="5095"/>
      </w:tblGrid>
      <w:tr w:rsidR="001A7310" w:rsidRPr="00646EEA">
        <w:tc>
          <w:tcPr>
            <w:tcW w:w="923" w:type="dxa"/>
          </w:tcPr>
          <w:p w:rsidR="001A7310" w:rsidRPr="00646EEA" w:rsidRDefault="001A7310" w:rsidP="00646EEA">
            <w:pPr>
              <w:pStyle w:val="Heading1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646EEA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1.</w:t>
            </w:r>
          </w:p>
        </w:tc>
        <w:tc>
          <w:tcPr>
            <w:tcW w:w="3630" w:type="dxa"/>
          </w:tcPr>
          <w:p w:rsidR="001A7310" w:rsidRPr="00646EEA" w:rsidRDefault="001A7310" w:rsidP="00646EEA">
            <w:pPr>
              <w:pStyle w:val="Heading1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646EEA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5095" w:type="dxa"/>
          </w:tcPr>
          <w:p w:rsidR="001A7310" w:rsidRPr="00646EEA" w:rsidRDefault="001A7310" w:rsidP="00646EEA">
            <w:pPr>
              <w:pStyle w:val="Heading1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646EEA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Муниципальное бюджетное учреждение дополнительного образования «Городской дворец детского творчества им. А. Алиша»</w:t>
            </w:r>
          </w:p>
          <w:p w:rsidR="001A7310" w:rsidRPr="00646EEA" w:rsidRDefault="001A7310" w:rsidP="00646EEA">
            <w:pPr>
              <w:pStyle w:val="Heading1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646EEA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г. Казань</w:t>
            </w:r>
          </w:p>
        </w:tc>
      </w:tr>
      <w:tr w:rsidR="001A7310" w:rsidRPr="00646EEA">
        <w:trPr>
          <w:trHeight w:val="739"/>
        </w:trPr>
        <w:tc>
          <w:tcPr>
            <w:tcW w:w="923" w:type="dxa"/>
          </w:tcPr>
          <w:p w:rsidR="001A7310" w:rsidRPr="00646EEA" w:rsidRDefault="001A7310" w:rsidP="00646EEA">
            <w:pPr>
              <w:pStyle w:val="Heading1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646EEA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2.</w:t>
            </w:r>
          </w:p>
        </w:tc>
        <w:tc>
          <w:tcPr>
            <w:tcW w:w="3630" w:type="dxa"/>
          </w:tcPr>
          <w:p w:rsidR="001A7310" w:rsidRPr="00646EEA" w:rsidRDefault="001A7310" w:rsidP="00646EEA">
            <w:pPr>
              <w:pStyle w:val="Heading1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646EEA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5095" w:type="dxa"/>
          </w:tcPr>
          <w:p w:rsidR="001A7310" w:rsidRPr="00646EEA" w:rsidRDefault="001A7310" w:rsidP="00646EEA">
            <w:pPr>
              <w:pStyle w:val="Heading1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646EEA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Дополнительная общеобразовательная общеразвивающая программа «</w: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Моя первая программа</w:t>
            </w:r>
            <w:r w:rsidRPr="00646EEA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»</w:t>
            </w:r>
          </w:p>
        </w:tc>
      </w:tr>
      <w:tr w:rsidR="001A7310" w:rsidRPr="00646EEA">
        <w:tc>
          <w:tcPr>
            <w:tcW w:w="923" w:type="dxa"/>
          </w:tcPr>
          <w:p w:rsidR="001A7310" w:rsidRPr="00646EEA" w:rsidRDefault="001A7310" w:rsidP="00646EEA">
            <w:pPr>
              <w:pStyle w:val="Heading1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646EEA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3.</w:t>
            </w:r>
          </w:p>
        </w:tc>
        <w:tc>
          <w:tcPr>
            <w:tcW w:w="3630" w:type="dxa"/>
          </w:tcPr>
          <w:p w:rsidR="001A7310" w:rsidRPr="00646EEA" w:rsidRDefault="001A7310" w:rsidP="00646EEA">
            <w:pPr>
              <w:pStyle w:val="Heading1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646EEA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5095" w:type="dxa"/>
          </w:tcPr>
          <w:p w:rsidR="001A7310" w:rsidRPr="00DE31DA" w:rsidRDefault="001A7310" w:rsidP="00646EEA">
            <w:pPr>
              <w:pStyle w:val="Heading1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естественнонаучная</w:t>
            </w:r>
          </w:p>
        </w:tc>
      </w:tr>
      <w:tr w:rsidR="001A7310" w:rsidRPr="00646EEA">
        <w:tc>
          <w:tcPr>
            <w:tcW w:w="923" w:type="dxa"/>
          </w:tcPr>
          <w:p w:rsidR="001A7310" w:rsidRPr="00646EEA" w:rsidRDefault="001A7310" w:rsidP="00646EEA">
            <w:pPr>
              <w:pStyle w:val="Heading1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646EEA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4.</w:t>
            </w:r>
          </w:p>
        </w:tc>
        <w:tc>
          <w:tcPr>
            <w:tcW w:w="3630" w:type="dxa"/>
          </w:tcPr>
          <w:p w:rsidR="001A7310" w:rsidRPr="00646EEA" w:rsidRDefault="001A7310" w:rsidP="00646EEA">
            <w:pPr>
              <w:pStyle w:val="Heading1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646EEA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5095" w:type="dxa"/>
          </w:tcPr>
          <w:p w:rsidR="001A7310" w:rsidRPr="00646EEA" w:rsidRDefault="001A7310" w:rsidP="00646EEA">
            <w:pPr>
              <w:pStyle w:val="Heading1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Миннигулова Раиса Мухаметовна</w:t>
            </w:r>
            <w:r w:rsidRPr="00646EEA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</w:p>
          <w:p w:rsidR="001A7310" w:rsidRPr="00646EEA" w:rsidRDefault="001A7310" w:rsidP="00646EEA">
            <w:pPr>
              <w:pStyle w:val="Heading1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646EEA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1A7310" w:rsidRPr="00646EEA">
        <w:tc>
          <w:tcPr>
            <w:tcW w:w="923" w:type="dxa"/>
          </w:tcPr>
          <w:p w:rsidR="001A7310" w:rsidRPr="00646EEA" w:rsidRDefault="001A7310" w:rsidP="00646EEA">
            <w:pPr>
              <w:pStyle w:val="Heading1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646EEA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5.</w:t>
            </w:r>
          </w:p>
        </w:tc>
        <w:tc>
          <w:tcPr>
            <w:tcW w:w="3630" w:type="dxa"/>
          </w:tcPr>
          <w:p w:rsidR="001A7310" w:rsidRPr="00646EEA" w:rsidRDefault="001A7310" w:rsidP="00646EEA">
            <w:pPr>
              <w:pStyle w:val="Heading1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646EEA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Сведения о программе</w:t>
            </w:r>
          </w:p>
        </w:tc>
        <w:tc>
          <w:tcPr>
            <w:tcW w:w="5095" w:type="dxa"/>
          </w:tcPr>
          <w:p w:rsidR="001A7310" w:rsidRPr="00646EEA" w:rsidRDefault="001A7310" w:rsidP="00646EEA">
            <w:pPr>
              <w:pStyle w:val="Heading1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646EE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Срок реализации:</w:t>
            </w:r>
            <w:r w:rsidRPr="00646EEA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3 года.</w:t>
            </w:r>
          </w:p>
          <w:p w:rsidR="001A7310" w:rsidRPr="00646EEA" w:rsidRDefault="001A7310" w:rsidP="00646EEA">
            <w:pPr>
              <w:pStyle w:val="Heading1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646EE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Возраст обучающихся:</w:t>
            </w:r>
            <w:r w:rsidRPr="00646EEA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от 10 до 18 лет.</w:t>
            </w:r>
          </w:p>
          <w:p w:rsidR="001A7310" w:rsidRPr="00646EEA" w:rsidRDefault="001A7310" w:rsidP="00646EEA">
            <w:pPr>
              <w:pStyle w:val="Heading1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646EE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Тип и вид программы:</w:t>
            </w:r>
            <w:r w:rsidRPr="00646EEA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Дополнительная общеобразовательная общеразвивающая программа.</w:t>
            </w:r>
          </w:p>
          <w:p w:rsidR="001A7310" w:rsidRDefault="001A7310" w:rsidP="00646EEA">
            <w:pPr>
              <w:pStyle w:val="BodyText"/>
              <w:spacing w:after="0"/>
              <w:rPr>
                <w:color w:val="000000"/>
              </w:rPr>
            </w:pPr>
            <w:r w:rsidRPr="00646EEA">
              <w:rPr>
                <w:b/>
                <w:bCs/>
              </w:rPr>
              <w:t>Цель программы:</w:t>
            </w:r>
            <w:r w:rsidRPr="00646EEA">
              <w:t> </w:t>
            </w:r>
            <w:r>
              <w:rPr>
                <w:color w:val="000000"/>
              </w:rPr>
              <w:t>естественно</w:t>
            </w:r>
            <w:r w:rsidRPr="00132266">
              <w:rPr>
                <w:color w:val="000000"/>
              </w:rPr>
              <w:t>научное обучение, воспитание и развитие учащихся в области алгоритмизации и программирования.</w:t>
            </w:r>
          </w:p>
          <w:p w:rsidR="001A7310" w:rsidRPr="00646EEA" w:rsidRDefault="001A7310" w:rsidP="00646EEA">
            <w:pPr>
              <w:pStyle w:val="BodyText"/>
              <w:spacing w:after="0"/>
            </w:pPr>
            <w:r w:rsidRPr="00646EEA">
              <w:rPr>
                <w:b/>
                <w:bCs/>
              </w:rPr>
              <w:t>Модуль:</w:t>
            </w:r>
            <w:r w:rsidRPr="00646EEA">
              <w:t xml:space="preserve"> Стартовый</w:t>
            </w:r>
          </w:p>
        </w:tc>
      </w:tr>
      <w:tr w:rsidR="001A7310" w:rsidRPr="00646EEA">
        <w:tc>
          <w:tcPr>
            <w:tcW w:w="923" w:type="dxa"/>
          </w:tcPr>
          <w:p w:rsidR="001A7310" w:rsidRPr="00646EEA" w:rsidRDefault="001A7310" w:rsidP="00646EEA">
            <w:pPr>
              <w:pStyle w:val="Heading1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646EEA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6.</w:t>
            </w:r>
          </w:p>
        </w:tc>
        <w:tc>
          <w:tcPr>
            <w:tcW w:w="3630" w:type="dxa"/>
          </w:tcPr>
          <w:p w:rsidR="001A7310" w:rsidRPr="00646EEA" w:rsidRDefault="001A7310" w:rsidP="00646EEA">
            <w:pPr>
              <w:pStyle w:val="Heading1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646EEA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5095" w:type="dxa"/>
          </w:tcPr>
          <w:p w:rsidR="001A7310" w:rsidRPr="00646EEA" w:rsidRDefault="001A7310" w:rsidP="00646EEA">
            <w:pPr>
              <w:pStyle w:val="Heading1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646EEA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Групповые.</w:t>
            </w:r>
          </w:p>
          <w:p w:rsidR="001A7310" w:rsidRPr="00646EEA" w:rsidRDefault="001A7310" w:rsidP="00646EEA">
            <w:pPr>
              <w:pStyle w:val="Heading1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 w:rsidR="001A7310" w:rsidRPr="00646EEA">
        <w:tc>
          <w:tcPr>
            <w:tcW w:w="923" w:type="dxa"/>
          </w:tcPr>
          <w:p w:rsidR="001A7310" w:rsidRPr="00646EEA" w:rsidRDefault="001A7310" w:rsidP="00646EEA">
            <w:pPr>
              <w:pStyle w:val="Heading1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646EEA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7.</w:t>
            </w:r>
          </w:p>
        </w:tc>
        <w:tc>
          <w:tcPr>
            <w:tcW w:w="3630" w:type="dxa"/>
          </w:tcPr>
          <w:p w:rsidR="001A7310" w:rsidRPr="00646EEA" w:rsidRDefault="001A7310" w:rsidP="00646EEA">
            <w:pPr>
              <w:pStyle w:val="Heading1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646EEA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5095" w:type="dxa"/>
          </w:tcPr>
          <w:p w:rsidR="001A7310" w:rsidRPr="00646EEA" w:rsidRDefault="001A7310" w:rsidP="00646EEA">
            <w:pPr>
              <w:pStyle w:val="Heading1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646EEA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Участие на конференциях, семинарах.</w:t>
            </w:r>
          </w:p>
          <w:p w:rsidR="001A7310" w:rsidRPr="00646EEA" w:rsidRDefault="001A7310" w:rsidP="00646EEA">
            <w:pPr>
              <w:pStyle w:val="Heading1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646EEA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Участие в конкурсах.</w:t>
            </w:r>
          </w:p>
        </w:tc>
      </w:tr>
      <w:tr w:rsidR="001A7310" w:rsidRPr="00646EEA">
        <w:tc>
          <w:tcPr>
            <w:tcW w:w="923" w:type="dxa"/>
          </w:tcPr>
          <w:p w:rsidR="001A7310" w:rsidRPr="00646EEA" w:rsidRDefault="001A7310" w:rsidP="00646EEA">
            <w:pPr>
              <w:pStyle w:val="Heading1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646EEA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8.</w:t>
            </w:r>
          </w:p>
        </w:tc>
        <w:tc>
          <w:tcPr>
            <w:tcW w:w="3630" w:type="dxa"/>
          </w:tcPr>
          <w:p w:rsidR="001A7310" w:rsidRPr="00646EEA" w:rsidRDefault="001A7310" w:rsidP="00646EEA">
            <w:pPr>
              <w:pStyle w:val="Heading1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646EEA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5095" w:type="dxa"/>
          </w:tcPr>
          <w:p w:rsidR="001A7310" w:rsidRPr="00646EEA" w:rsidRDefault="001A7310" w:rsidP="00646EEA">
            <w:pPr>
              <w:pStyle w:val="Heading1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646EEA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Начальная – 1 год обучения.</w:t>
            </w:r>
          </w:p>
          <w:p w:rsidR="001A7310" w:rsidRPr="00646EEA" w:rsidRDefault="001A7310" w:rsidP="00646EEA">
            <w:pPr>
              <w:pStyle w:val="Heading1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646EEA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Промежуточная – 2  год обучения.</w:t>
            </w:r>
          </w:p>
          <w:p w:rsidR="001A7310" w:rsidRPr="00646EEA" w:rsidRDefault="001A7310" w:rsidP="00646EEA">
            <w:pPr>
              <w:pStyle w:val="Heading1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646EEA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Итоговая – 3 год обучения</w:t>
            </w:r>
          </w:p>
        </w:tc>
      </w:tr>
      <w:tr w:rsidR="001A7310" w:rsidRPr="00646EEA">
        <w:tc>
          <w:tcPr>
            <w:tcW w:w="923" w:type="dxa"/>
          </w:tcPr>
          <w:p w:rsidR="001A7310" w:rsidRPr="00646EEA" w:rsidRDefault="001A7310" w:rsidP="00646EEA">
            <w:pPr>
              <w:pStyle w:val="Heading1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646EEA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9.</w:t>
            </w:r>
          </w:p>
        </w:tc>
        <w:tc>
          <w:tcPr>
            <w:tcW w:w="3630" w:type="dxa"/>
          </w:tcPr>
          <w:p w:rsidR="001A7310" w:rsidRPr="00646EEA" w:rsidRDefault="001A7310" w:rsidP="00646EEA">
            <w:pPr>
              <w:pStyle w:val="Heading1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646EEA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5095" w:type="dxa"/>
          </w:tcPr>
          <w:p w:rsidR="001A7310" w:rsidRPr="00646EEA" w:rsidRDefault="001A7310" w:rsidP="00646EEA">
            <w:pPr>
              <w:pStyle w:val="Heading1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646EEA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26.09.2018 г.</w:t>
            </w:r>
          </w:p>
        </w:tc>
      </w:tr>
    </w:tbl>
    <w:p w:rsidR="001A7310" w:rsidRDefault="001A7310" w:rsidP="004D10B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A7310" w:rsidRDefault="001A7310" w:rsidP="004D10B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A7310" w:rsidRDefault="001A7310" w:rsidP="004D10B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A7310" w:rsidRDefault="001A7310" w:rsidP="004D10B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A7310" w:rsidRDefault="001A7310" w:rsidP="004D10B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A7310" w:rsidRDefault="001A7310" w:rsidP="004D10B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A7310" w:rsidRDefault="001A7310" w:rsidP="004D10B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A7310" w:rsidRDefault="001A7310" w:rsidP="004D10B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A7310" w:rsidRDefault="001A7310" w:rsidP="004D10B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A7310" w:rsidRDefault="001A7310" w:rsidP="004D10B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A7310" w:rsidRDefault="001A7310" w:rsidP="004D10B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A7310" w:rsidRDefault="001A7310" w:rsidP="004D10B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Содержание</w:t>
      </w:r>
    </w:p>
    <w:p w:rsidR="001A7310" w:rsidRDefault="001A7310" w:rsidP="004D10B4">
      <w:pPr>
        <w:ind w:left="360" w:hanging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93329E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Пояснительная записка</w:t>
      </w:r>
    </w:p>
    <w:p w:rsidR="001A7310" w:rsidRDefault="001A7310" w:rsidP="004D10B4">
      <w:pPr>
        <w:ind w:left="360" w:hanging="360"/>
        <w:rPr>
          <w:rFonts w:ascii="Times New Roman" w:hAnsi="Times New Roman" w:cs="Times New Roman"/>
          <w:sz w:val="28"/>
          <w:szCs w:val="28"/>
        </w:rPr>
      </w:pPr>
      <w:r w:rsidRPr="00D9214B">
        <w:rPr>
          <w:rFonts w:ascii="Times New Roman" w:hAnsi="Times New Roman" w:cs="Times New Roman"/>
          <w:b/>
          <w:bCs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Цели и задачи программы</w:t>
      </w:r>
    </w:p>
    <w:p w:rsidR="001A7310" w:rsidRDefault="001A7310" w:rsidP="004D10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93329E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Организация учебного процесса</w:t>
      </w:r>
    </w:p>
    <w:p w:rsidR="001A7310" w:rsidRDefault="001A7310" w:rsidP="004D10B4">
      <w:pPr>
        <w:rPr>
          <w:rFonts w:ascii="Times New Roman" w:hAnsi="Times New Roman" w:cs="Times New Roman"/>
          <w:sz w:val="28"/>
          <w:szCs w:val="28"/>
        </w:rPr>
      </w:pPr>
      <w:r w:rsidRPr="00646EEA">
        <w:rPr>
          <w:rFonts w:ascii="Times New Roman" w:hAnsi="Times New Roman" w:cs="Times New Roman"/>
          <w:b/>
          <w:bCs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 Ожидаемые результаты программы</w:t>
      </w:r>
    </w:p>
    <w:p w:rsidR="001A7310" w:rsidRDefault="001A7310" w:rsidP="004D10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D9214B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Содержание курса</w:t>
      </w:r>
    </w:p>
    <w:p w:rsidR="001A7310" w:rsidRDefault="001A7310" w:rsidP="004D10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663FF2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Календарно-тематический план</w:t>
      </w:r>
    </w:p>
    <w:p w:rsidR="001A7310" w:rsidRDefault="001A7310" w:rsidP="004D10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D9214B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Методическое обеспечение</w:t>
      </w:r>
    </w:p>
    <w:p w:rsidR="001A7310" w:rsidRDefault="001A7310" w:rsidP="004D10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Pr="00D9214B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Список литературы</w:t>
      </w:r>
    </w:p>
    <w:p w:rsidR="001A7310" w:rsidRDefault="001A7310" w:rsidP="004D10B4">
      <w:pPr>
        <w:rPr>
          <w:rFonts w:ascii="Times New Roman" w:hAnsi="Times New Roman" w:cs="Times New Roman"/>
          <w:sz w:val="28"/>
          <w:szCs w:val="28"/>
        </w:rPr>
      </w:pPr>
    </w:p>
    <w:p w:rsidR="001A7310" w:rsidRPr="00050E17" w:rsidRDefault="001A7310" w:rsidP="00646EEA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7310" w:rsidRDefault="001A7310" w:rsidP="00D26199">
      <w:pPr>
        <w:pStyle w:val="BodyText"/>
        <w:tabs>
          <w:tab w:val="num" w:pos="360"/>
        </w:tabs>
        <w:ind w:firstLine="360"/>
        <w:jc w:val="center"/>
        <w:rPr>
          <w:b/>
          <w:bCs/>
          <w:sz w:val="28"/>
          <w:szCs w:val="28"/>
        </w:rPr>
      </w:pPr>
    </w:p>
    <w:p w:rsidR="001A7310" w:rsidRDefault="001A7310" w:rsidP="00593B71">
      <w:pPr>
        <w:pStyle w:val="BodyText"/>
        <w:tabs>
          <w:tab w:val="num" w:pos="360"/>
        </w:tabs>
        <w:spacing w:after="0"/>
        <w:ind w:firstLine="360"/>
        <w:jc w:val="center"/>
        <w:rPr>
          <w:b/>
          <w:bCs/>
          <w:sz w:val="28"/>
          <w:szCs w:val="28"/>
        </w:rPr>
      </w:pPr>
    </w:p>
    <w:p w:rsidR="001A7310" w:rsidRDefault="001A7310" w:rsidP="00593B71">
      <w:pPr>
        <w:pStyle w:val="BodyText"/>
        <w:tabs>
          <w:tab w:val="num" w:pos="360"/>
        </w:tabs>
        <w:spacing w:after="0"/>
        <w:ind w:firstLine="360"/>
        <w:jc w:val="center"/>
        <w:rPr>
          <w:b/>
          <w:bCs/>
          <w:sz w:val="28"/>
          <w:szCs w:val="28"/>
        </w:rPr>
      </w:pPr>
    </w:p>
    <w:p w:rsidR="001A7310" w:rsidRDefault="001A7310" w:rsidP="00593B71">
      <w:pPr>
        <w:pStyle w:val="BodyText"/>
        <w:tabs>
          <w:tab w:val="num" w:pos="360"/>
        </w:tabs>
        <w:spacing w:after="0"/>
        <w:ind w:firstLine="360"/>
        <w:jc w:val="center"/>
        <w:rPr>
          <w:b/>
          <w:bCs/>
          <w:sz w:val="28"/>
          <w:szCs w:val="28"/>
        </w:rPr>
      </w:pPr>
    </w:p>
    <w:p w:rsidR="001A7310" w:rsidRDefault="001A7310" w:rsidP="00593B71">
      <w:pPr>
        <w:pStyle w:val="BodyText"/>
        <w:tabs>
          <w:tab w:val="num" w:pos="360"/>
        </w:tabs>
        <w:spacing w:after="0"/>
        <w:ind w:firstLine="360"/>
        <w:jc w:val="center"/>
        <w:rPr>
          <w:b/>
          <w:bCs/>
          <w:sz w:val="28"/>
          <w:szCs w:val="28"/>
        </w:rPr>
      </w:pPr>
    </w:p>
    <w:p w:rsidR="001A7310" w:rsidRDefault="001A7310" w:rsidP="00593B71">
      <w:pPr>
        <w:pStyle w:val="BodyText"/>
        <w:tabs>
          <w:tab w:val="num" w:pos="360"/>
        </w:tabs>
        <w:spacing w:after="0"/>
        <w:ind w:firstLine="360"/>
        <w:jc w:val="center"/>
        <w:rPr>
          <w:b/>
          <w:bCs/>
          <w:sz w:val="28"/>
          <w:szCs w:val="28"/>
        </w:rPr>
      </w:pPr>
    </w:p>
    <w:p w:rsidR="001A7310" w:rsidRDefault="001A7310" w:rsidP="00593B71">
      <w:pPr>
        <w:pStyle w:val="BodyText"/>
        <w:tabs>
          <w:tab w:val="num" w:pos="360"/>
        </w:tabs>
        <w:spacing w:after="0"/>
        <w:ind w:firstLine="360"/>
        <w:jc w:val="center"/>
        <w:rPr>
          <w:b/>
          <w:bCs/>
          <w:sz w:val="28"/>
          <w:szCs w:val="28"/>
        </w:rPr>
      </w:pPr>
    </w:p>
    <w:p w:rsidR="001A7310" w:rsidRDefault="001A7310" w:rsidP="00593B71">
      <w:pPr>
        <w:pStyle w:val="BodyText"/>
        <w:tabs>
          <w:tab w:val="num" w:pos="360"/>
        </w:tabs>
        <w:spacing w:after="0"/>
        <w:ind w:firstLine="360"/>
        <w:jc w:val="center"/>
        <w:rPr>
          <w:b/>
          <w:bCs/>
          <w:sz w:val="28"/>
          <w:szCs w:val="28"/>
        </w:rPr>
      </w:pPr>
    </w:p>
    <w:p w:rsidR="001A7310" w:rsidRDefault="001A7310" w:rsidP="00593B71">
      <w:pPr>
        <w:pStyle w:val="BodyText"/>
        <w:tabs>
          <w:tab w:val="num" w:pos="360"/>
        </w:tabs>
        <w:spacing w:after="0"/>
        <w:ind w:firstLine="360"/>
        <w:jc w:val="center"/>
        <w:rPr>
          <w:b/>
          <w:bCs/>
          <w:sz w:val="28"/>
          <w:szCs w:val="28"/>
        </w:rPr>
      </w:pPr>
    </w:p>
    <w:p w:rsidR="001A7310" w:rsidRDefault="001A7310" w:rsidP="00593B71">
      <w:pPr>
        <w:pStyle w:val="BodyText"/>
        <w:tabs>
          <w:tab w:val="num" w:pos="360"/>
        </w:tabs>
        <w:spacing w:after="0"/>
        <w:ind w:firstLine="360"/>
        <w:jc w:val="center"/>
        <w:rPr>
          <w:b/>
          <w:bCs/>
          <w:sz w:val="28"/>
          <w:szCs w:val="28"/>
        </w:rPr>
      </w:pPr>
    </w:p>
    <w:p w:rsidR="001A7310" w:rsidRDefault="001A7310" w:rsidP="00593B71">
      <w:pPr>
        <w:pStyle w:val="BodyText"/>
        <w:tabs>
          <w:tab w:val="num" w:pos="360"/>
        </w:tabs>
        <w:spacing w:after="0"/>
        <w:ind w:firstLine="360"/>
        <w:jc w:val="center"/>
        <w:rPr>
          <w:b/>
          <w:bCs/>
          <w:sz w:val="28"/>
          <w:szCs w:val="28"/>
        </w:rPr>
      </w:pPr>
    </w:p>
    <w:p w:rsidR="001A7310" w:rsidRDefault="001A7310" w:rsidP="00593B71">
      <w:pPr>
        <w:pStyle w:val="BodyText"/>
        <w:tabs>
          <w:tab w:val="num" w:pos="360"/>
        </w:tabs>
        <w:spacing w:after="0"/>
        <w:ind w:firstLine="360"/>
        <w:jc w:val="center"/>
        <w:rPr>
          <w:b/>
          <w:bCs/>
          <w:sz w:val="28"/>
          <w:szCs w:val="28"/>
        </w:rPr>
      </w:pPr>
    </w:p>
    <w:p w:rsidR="001A7310" w:rsidRDefault="001A7310" w:rsidP="00593B71">
      <w:pPr>
        <w:pStyle w:val="BodyText"/>
        <w:tabs>
          <w:tab w:val="num" w:pos="360"/>
        </w:tabs>
        <w:spacing w:after="0"/>
        <w:ind w:firstLine="360"/>
        <w:jc w:val="center"/>
        <w:rPr>
          <w:b/>
          <w:bCs/>
          <w:sz w:val="28"/>
          <w:szCs w:val="28"/>
        </w:rPr>
      </w:pPr>
    </w:p>
    <w:p w:rsidR="001A7310" w:rsidRDefault="001A7310" w:rsidP="00593B71">
      <w:pPr>
        <w:pStyle w:val="BodyText"/>
        <w:tabs>
          <w:tab w:val="num" w:pos="360"/>
        </w:tabs>
        <w:spacing w:after="0"/>
        <w:ind w:firstLine="360"/>
        <w:jc w:val="center"/>
        <w:rPr>
          <w:b/>
          <w:bCs/>
          <w:sz w:val="28"/>
          <w:szCs w:val="28"/>
        </w:rPr>
      </w:pPr>
    </w:p>
    <w:p w:rsidR="001A7310" w:rsidRDefault="001A7310" w:rsidP="00593B71">
      <w:pPr>
        <w:pStyle w:val="BodyText"/>
        <w:tabs>
          <w:tab w:val="num" w:pos="360"/>
        </w:tabs>
        <w:spacing w:after="0"/>
        <w:ind w:firstLine="360"/>
        <w:jc w:val="center"/>
        <w:rPr>
          <w:b/>
          <w:bCs/>
          <w:sz w:val="28"/>
          <w:szCs w:val="28"/>
        </w:rPr>
      </w:pPr>
    </w:p>
    <w:p w:rsidR="001A7310" w:rsidRDefault="001A7310" w:rsidP="00593B71">
      <w:pPr>
        <w:pStyle w:val="BodyText"/>
        <w:tabs>
          <w:tab w:val="num" w:pos="360"/>
        </w:tabs>
        <w:spacing w:after="0"/>
        <w:ind w:firstLine="360"/>
        <w:jc w:val="center"/>
        <w:rPr>
          <w:b/>
          <w:bCs/>
          <w:sz w:val="28"/>
          <w:szCs w:val="28"/>
        </w:rPr>
      </w:pPr>
    </w:p>
    <w:p w:rsidR="001A7310" w:rsidRDefault="001A7310" w:rsidP="00593B71">
      <w:pPr>
        <w:pStyle w:val="BodyText"/>
        <w:tabs>
          <w:tab w:val="num" w:pos="360"/>
        </w:tabs>
        <w:spacing w:after="0"/>
        <w:ind w:firstLine="360"/>
        <w:jc w:val="center"/>
        <w:rPr>
          <w:b/>
          <w:bCs/>
          <w:sz w:val="28"/>
          <w:szCs w:val="28"/>
        </w:rPr>
      </w:pPr>
    </w:p>
    <w:p w:rsidR="001A7310" w:rsidRDefault="001A7310" w:rsidP="00593B71">
      <w:pPr>
        <w:pStyle w:val="BodyText"/>
        <w:tabs>
          <w:tab w:val="num" w:pos="360"/>
        </w:tabs>
        <w:spacing w:after="0"/>
        <w:ind w:firstLine="360"/>
        <w:jc w:val="center"/>
        <w:rPr>
          <w:b/>
          <w:bCs/>
          <w:sz w:val="28"/>
          <w:szCs w:val="28"/>
        </w:rPr>
      </w:pPr>
    </w:p>
    <w:p w:rsidR="001A7310" w:rsidRDefault="001A7310" w:rsidP="00593B71">
      <w:pPr>
        <w:pStyle w:val="BodyText"/>
        <w:tabs>
          <w:tab w:val="num" w:pos="360"/>
        </w:tabs>
        <w:spacing w:after="0"/>
        <w:ind w:firstLine="360"/>
        <w:jc w:val="center"/>
        <w:rPr>
          <w:b/>
          <w:bCs/>
          <w:sz w:val="28"/>
          <w:szCs w:val="28"/>
        </w:rPr>
      </w:pPr>
    </w:p>
    <w:p w:rsidR="001A7310" w:rsidRDefault="001A7310" w:rsidP="00593B71">
      <w:pPr>
        <w:pStyle w:val="BodyText"/>
        <w:tabs>
          <w:tab w:val="num" w:pos="360"/>
        </w:tabs>
        <w:spacing w:after="0"/>
        <w:ind w:firstLine="360"/>
        <w:jc w:val="center"/>
        <w:rPr>
          <w:b/>
          <w:bCs/>
          <w:sz w:val="28"/>
          <w:szCs w:val="28"/>
        </w:rPr>
      </w:pPr>
    </w:p>
    <w:p w:rsidR="001A7310" w:rsidRDefault="001A7310" w:rsidP="00593B71">
      <w:pPr>
        <w:pStyle w:val="BodyText"/>
        <w:tabs>
          <w:tab w:val="num" w:pos="360"/>
        </w:tabs>
        <w:spacing w:after="0"/>
        <w:ind w:firstLine="360"/>
        <w:jc w:val="center"/>
        <w:rPr>
          <w:b/>
          <w:bCs/>
          <w:sz w:val="28"/>
          <w:szCs w:val="28"/>
        </w:rPr>
      </w:pPr>
    </w:p>
    <w:p w:rsidR="001A7310" w:rsidRDefault="001A7310" w:rsidP="00593B71">
      <w:pPr>
        <w:pStyle w:val="BodyText"/>
        <w:tabs>
          <w:tab w:val="num" w:pos="360"/>
        </w:tabs>
        <w:spacing w:after="0"/>
        <w:ind w:firstLine="360"/>
        <w:jc w:val="center"/>
        <w:rPr>
          <w:b/>
          <w:bCs/>
          <w:sz w:val="28"/>
          <w:szCs w:val="28"/>
        </w:rPr>
      </w:pPr>
    </w:p>
    <w:p w:rsidR="001A7310" w:rsidRDefault="001A7310" w:rsidP="00593B71">
      <w:pPr>
        <w:pStyle w:val="BodyText"/>
        <w:tabs>
          <w:tab w:val="num" w:pos="360"/>
        </w:tabs>
        <w:spacing w:after="0"/>
        <w:ind w:firstLine="360"/>
        <w:jc w:val="center"/>
        <w:rPr>
          <w:b/>
          <w:bCs/>
          <w:sz w:val="28"/>
          <w:szCs w:val="28"/>
        </w:rPr>
      </w:pPr>
    </w:p>
    <w:p w:rsidR="001A7310" w:rsidRDefault="001A7310" w:rsidP="00593B71">
      <w:pPr>
        <w:pStyle w:val="BodyText"/>
        <w:tabs>
          <w:tab w:val="num" w:pos="360"/>
        </w:tabs>
        <w:spacing w:after="0"/>
        <w:ind w:firstLine="360"/>
        <w:jc w:val="center"/>
        <w:rPr>
          <w:b/>
          <w:bCs/>
          <w:sz w:val="28"/>
          <w:szCs w:val="28"/>
        </w:rPr>
      </w:pPr>
    </w:p>
    <w:p w:rsidR="001A7310" w:rsidRDefault="001A7310" w:rsidP="00593B71">
      <w:pPr>
        <w:pStyle w:val="BodyText"/>
        <w:tabs>
          <w:tab w:val="num" w:pos="360"/>
        </w:tabs>
        <w:spacing w:after="0"/>
        <w:ind w:firstLine="360"/>
        <w:jc w:val="center"/>
        <w:rPr>
          <w:b/>
          <w:bCs/>
          <w:sz w:val="28"/>
          <w:szCs w:val="28"/>
        </w:rPr>
      </w:pPr>
    </w:p>
    <w:p w:rsidR="001A7310" w:rsidRDefault="001A7310" w:rsidP="00593B71">
      <w:pPr>
        <w:pStyle w:val="BodyText"/>
        <w:tabs>
          <w:tab w:val="num" w:pos="360"/>
        </w:tabs>
        <w:spacing w:after="0"/>
        <w:ind w:firstLine="360"/>
        <w:jc w:val="center"/>
        <w:rPr>
          <w:b/>
          <w:bCs/>
          <w:sz w:val="28"/>
          <w:szCs w:val="28"/>
        </w:rPr>
      </w:pPr>
    </w:p>
    <w:p w:rsidR="001A7310" w:rsidRPr="00646EEA" w:rsidRDefault="001A7310" w:rsidP="00646EEA">
      <w:pPr>
        <w:pStyle w:val="BodyText"/>
        <w:tabs>
          <w:tab w:val="num" w:pos="360"/>
        </w:tabs>
        <w:spacing w:after="0" w:line="360" w:lineRule="auto"/>
        <w:ind w:firstLine="360"/>
        <w:jc w:val="center"/>
        <w:rPr>
          <w:b/>
          <w:bCs/>
          <w:sz w:val="28"/>
          <w:szCs w:val="28"/>
        </w:rPr>
      </w:pPr>
      <w:r w:rsidRPr="00646EEA">
        <w:rPr>
          <w:b/>
          <w:bCs/>
          <w:sz w:val="28"/>
          <w:szCs w:val="28"/>
        </w:rPr>
        <w:t>Пояснительная записка</w:t>
      </w:r>
    </w:p>
    <w:p w:rsidR="001A7310" w:rsidRPr="00646EEA" w:rsidRDefault="001A7310" w:rsidP="00646E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46EEA">
        <w:rPr>
          <w:rFonts w:ascii="Times New Roman" w:hAnsi="Times New Roman" w:cs="Times New Roman"/>
          <w:sz w:val="28"/>
          <w:szCs w:val="28"/>
          <w:lang w:eastAsia="ru-RU"/>
        </w:rPr>
        <w:t>Дополнительное образование детей – это один из видов образования. Оно направлено на всестороннее удовлетворение образовательных потребностей человека:</w:t>
      </w:r>
    </w:p>
    <w:p w:rsidR="001A7310" w:rsidRPr="00646EEA" w:rsidRDefault="001A7310" w:rsidP="00646EEA">
      <w:pPr>
        <w:numPr>
          <w:ilvl w:val="0"/>
          <w:numId w:val="17"/>
        </w:num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46EEA">
        <w:rPr>
          <w:rFonts w:ascii="Times New Roman" w:hAnsi="Times New Roman" w:cs="Times New Roman"/>
          <w:sz w:val="28"/>
          <w:szCs w:val="28"/>
          <w:lang w:eastAsia="ru-RU"/>
        </w:rPr>
        <w:t xml:space="preserve">в интеллектуальном росте, </w:t>
      </w:r>
    </w:p>
    <w:p w:rsidR="001A7310" w:rsidRPr="00646EEA" w:rsidRDefault="001A7310" w:rsidP="00646EEA">
      <w:pPr>
        <w:numPr>
          <w:ilvl w:val="0"/>
          <w:numId w:val="17"/>
        </w:num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46EEA">
        <w:rPr>
          <w:rFonts w:ascii="Times New Roman" w:hAnsi="Times New Roman" w:cs="Times New Roman"/>
          <w:sz w:val="28"/>
          <w:szCs w:val="28"/>
          <w:lang w:eastAsia="ru-RU"/>
        </w:rPr>
        <w:t xml:space="preserve">в духовно-нравственном совершенствовании, </w:t>
      </w:r>
    </w:p>
    <w:p w:rsidR="001A7310" w:rsidRPr="00646EEA" w:rsidRDefault="001A7310" w:rsidP="00646EEA">
      <w:pPr>
        <w:numPr>
          <w:ilvl w:val="0"/>
          <w:numId w:val="17"/>
        </w:num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46EEA">
        <w:rPr>
          <w:rFonts w:ascii="Times New Roman" w:hAnsi="Times New Roman" w:cs="Times New Roman"/>
          <w:sz w:val="28"/>
          <w:szCs w:val="28"/>
          <w:lang w:eastAsia="ru-RU"/>
        </w:rPr>
        <w:t xml:space="preserve">в физическом развитии, </w:t>
      </w:r>
    </w:p>
    <w:p w:rsidR="001A7310" w:rsidRPr="00646EEA" w:rsidRDefault="001A7310" w:rsidP="00646EEA">
      <w:pPr>
        <w:numPr>
          <w:ilvl w:val="0"/>
          <w:numId w:val="17"/>
        </w:num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46EEA">
        <w:rPr>
          <w:rFonts w:ascii="Times New Roman" w:hAnsi="Times New Roman" w:cs="Times New Roman"/>
          <w:sz w:val="28"/>
          <w:szCs w:val="28"/>
          <w:lang w:eastAsia="ru-RU"/>
        </w:rPr>
        <w:t>в профессиональном совершенствовании.</w:t>
      </w:r>
    </w:p>
    <w:p w:rsidR="001A7310" w:rsidRPr="00646EEA" w:rsidRDefault="001A7310" w:rsidP="00646E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46EEA">
        <w:rPr>
          <w:rFonts w:ascii="Times New Roman" w:hAnsi="Times New Roman" w:cs="Times New Roman"/>
          <w:sz w:val="28"/>
          <w:szCs w:val="28"/>
          <w:lang w:eastAsia="ru-RU"/>
        </w:rPr>
        <w:t xml:space="preserve">Дополнительное образование детей направлено: </w:t>
      </w:r>
    </w:p>
    <w:p w:rsidR="001A7310" w:rsidRPr="00646EEA" w:rsidRDefault="001A7310" w:rsidP="00646EEA">
      <w:pPr>
        <w:numPr>
          <w:ilvl w:val="0"/>
          <w:numId w:val="18"/>
        </w:numPr>
        <w:tabs>
          <w:tab w:val="num" w:pos="426"/>
          <w:tab w:val="left" w:pos="993"/>
        </w:tabs>
        <w:spacing w:after="0" w:line="360" w:lineRule="auto"/>
        <w:ind w:firstLine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46EEA">
        <w:rPr>
          <w:rFonts w:ascii="Times New Roman" w:hAnsi="Times New Roman" w:cs="Times New Roman"/>
          <w:sz w:val="28"/>
          <w:szCs w:val="28"/>
          <w:lang w:eastAsia="ru-RU"/>
        </w:rPr>
        <w:t xml:space="preserve">на формирование и развитие творческих способностей детей; </w:t>
      </w:r>
    </w:p>
    <w:p w:rsidR="001A7310" w:rsidRPr="00646EEA" w:rsidRDefault="001A7310" w:rsidP="00646EEA">
      <w:pPr>
        <w:numPr>
          <w:ilvl w:val="0"/>
          <w:numId w:val="18"/>
        </w:numPr>
        <w:tabs>
          <w:tab w:val="num" w:pos="426"/>
          <w:tab w:val="left" w:pos="993"/>
        </w:tabs>
        <w:spacing w:after="0" w:line="360" w:lineRule="auto"/>
        <w:ind w:firstLine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46EEA">
        <w:rPr>
          <w:rFonts w:ascii="Times New Roman" w:hAnsi="Times New Roman" w:cs="Times New Roman"/>
          <w:sz w:val="28"/>
          <w:szCs w:val="28"/>
          <w:lang w:eastAsia="ru-RU"/>
        </w:rPr>
        <w:t xml:space="preserve">на удовлетворение их индивидуальных потребностей в интеллектуальном, нравственном и физическом совершенствовании; </w:t>
      </w:r>
    </w:p>
    <w:p w:rsidR="001A7310" w:rsidRPr="00646EEA" w:rsidRDefault="001A7310" w:rsidP="00646EEA">
      <w:pPr>
        <w:numPr>
          <w:ilvl w:val="0"/>
          <w:numId w:val="18"/>
        </w:numPr>
        <w:tabs>
          <w:tab w:val="num" w:pos="426"/>
          <w:tab w:val="left" w:pos="993"/>
        </w:tabs>
        <w:spacing w:after="0" w:line="360" w:lineRule="auto"/>
        <w:ind w:firstLine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46EEA">
        <w:rPr>
          <w:rFonts w:ascii="Times New Roman" w:hAnsi="Times New Roman" w:cs="Times New Roman"/>
          <w:sz w:val="28"/>
          <w:szCs w:val="28"/>
          <w:lang w:eastAsia="ru-RU"/>
        </w:rPr>
        <w:t xml:space="preserve">на формирование культуры здорового и безопасного образа жизни, на укрепление здоровья </w:t>
      </w:r>
      <w:r w:rsidRPr="00646EE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учащихся</w:t>
      </w:r>
      <w:r w:rsidRPr="00646EEA">
        <w:rPr>
          <w:rFonts w:ascii="Times New Roman" w:hAnsi="Times New Roman" w:cs="Times New Roman"/>
          <w:sz w:val="28"/>
          <w:szCs w:val="28"/>
          <w:lang w:eastAsia="ru-RU"/>
        </w:rPr>
        <w:t xml:space="preserve">; </w:t>
      </w:r>
    </w:p>
    <w:p w:rsidR="001A7310" w:rsidRPr="00646EEA" w:rsidRDefault="001A7310" w:rsidP="00646EEA">
      <w:pPr>
        <w:numPr>
          <w:ilvl w:val="0"/>
          <w:numId w:val="18"/>
        </w:numPr>
        <w:tabs>
          <w:tab w:val="num" w:pos="426"/>
          <w:tab w:val="left" w:pos="993"/>
        </w:tabs>
        <w:spacing w:after="0" w:line="360" w:lineRule="auto"/>
        <w:ind w:firstLine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46EEA">
        <w:rPr>
          <w:rFonts w:ascii="Times New Roman" w:hAnsi="Times New Roman" w:cs="Times New Roman"/>
          <w:sz w:val="28"/>
          <w:szCs w:val="28"/>
          <w:lang w:eastAsia="ru-RU"/>
        </w:rPr>
        <w:t>на организацию их свободного времени.</w:t>
      </w:r>
    </w:p>
    <w:p w:rsidR="001A7310" w:rsidRPr="00DE31DA" w:rsidRDefault="001A7310" w:rsidP="00646EEA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1DA">
        <w:rPr>
          <w:rFonts w:ascii="Times New Roman" w:hAnsi="Times New Roman" w:cs="Times New Roman"/>
          <w:b/>
          <w:bCs/>
          <w:sz w:val="28"/>
          <w:szCs w:val="28"/>
        </w:rPr>
        <w:t>Направленность  программы</w:t>
      </w:r>
      <w:r w:rsidRPr="00DE31DA">
        <w:rPr>
          <w:rFonts w:ascii="Times New Roman" w:hAnsi="Times New Roman" w:cs="Times New Roman"/>
          <w:sz w:val="28"/>
          <w:szCs w:val="28"/>
        </w:rPr>
        <w:t xml:space="preserve"> –  естественнонаучная. Формирование алгоритмического мышления и навыков программирования.  Дополнительная образовательная программа «Моя первая программа» является прикладной, носит практико-ориентировочный характер и направлена на овладение воспитанниками основных приемов программирования.   Обучение по данной программе направлено на поиск, поддержку  учащихся,  имеющих интерес к программированию, создание благоприятных условий для интеллектуального и духовного воспитания личности ребенка, социально-культурного и профессионального самоопределения, развития познавательной активности и творческой самореализации учащихся, воспитание командного духа программирования.</w:t>
      </w:r>
    </w:p>
    <w:p w:rsidR="001A7310" w:rsidRPr="00646EEA" w:rsidRDefault="001A7310" w:rsidP="00646EEA">
      <w:pPr>
        <w:pStyle w:val="ListParagraph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6EEA">
        <w:rPr>
          <w:rFonts w:ascii="Times New Roman" w:hAnsi="Times New Roman" w:cs="Times New Roman"/>
          <w:b/>
          <w:bCs/>
          <w:sz w:val="28"/>
          <w:szCs w:val="28"/>
        </w:rPr>
        <w:t>Новизна программы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646EEA">
        <w:rPr>
          <w:rFonts w:ascii="Times New Roman" w:hAnsi="Times New Roman" w:cs="Times New Roman"/>
          <w:sz w:val="28"/>
          <w:szCs w:val="28"/>
        </w:rPr>
        <w:t xml:space="preserve">Программа содержит дополнительный изучаемый материал (знакомство с языком программирования),  значительно расширяет возможности формирования универсальных учебных и предметных  навыков. В данном курсе  на конкретных примерах рассматривается  программирование на языках высокого уровня </w:t>
      </w:r>
      <w:r w:rsidRPr="00646EEA">
        <w:rPr>
          <w:rFonts w:ascii="Times New Roman" w:hAnsi="Times New Roman" w:cs="Times New Roman"/>
          <w:sz w:val="28"/>
          <w:szCs w:val="28"/>
          <w:lang w:val="en-US"/>
        </w:rPr>
        <w:t>TurboPascal</w:t>
      </w:r>
      <w:r w:rsidRPr="00646EEA">
        <w:rPr>
          <w:rFonts w:ascii="Times New Roman" w:hAnsi="Times New Roman" w:cs="Times New Roman"/>
          <w:sz w:val="28"/>
          <w:szCs w:val="28"/>
        </w:rPr>
        <w:t>. Показаны основные методы составления программ и примеры использования их при решении некоторых простейших  физических, математических, экономических и других задач.  Отдельно вынесены задания для самостоятельных и олимпиадных заданий. Специфика занятий  состоит в том, что они строятся на уникальной дидактической базе – предметно-практической деятельности, которая является для учащихся  необходимым звеном целостного процесса духовного, нравственного и интеллектуального развития.</w:t>
      </w:r>
    </w:p>
    <w:p w:rsidR="001A7310" w:rsidRPr="00646EEA" w:rsidRDefault="001A7310" w:rsidP="00646EEA">
      <w:pPr>
        <w:pStyle w:val="ListParagraph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6EEA">
        <w:rPr>
          <w:rFonts w:ascii="Times New Roman" w:hAnsi="Times New Roman" w:cs="Times New Roman"/>
          <w:b/>
          <w:bCs/>
          <w:sz w:val="28"/>
          <w:szCs w:val="28"/>
        </w:rPr>
        <w:t xml:space="preserve">Актуальность программы.    </w:t>
      </w:r>
      <w:r w:rsidRPr="00646EEA">
        <w:rPr>
          <w:rFonts w:ascii="Times New Roman" w:hAnsi="Times New Roman" w:cs="Times New Roman"/>
          <w:sz w:val="28"/>
          <w:szCs w:val="28"/>
        </w:rPr>
        <w:t xml:space="preserve">При обычном обучении информатики, темы «алгоритмы» и «программирование» изучаются очень мало и поздно, это замедляет формирование алгоритмического мышления, не способствует развитию интереса учащихся в области программирования, учащиеся, как правило, не готовы успешно выступать на олимпиадах по информатике, теряют интерес к предмету.  Обучение по данной программе создает благоприятные условия для более раннего «погружения» учащихся в мир логики, математического моделирования, для интеллектуального и духовного воспитания личности ребенка, социально-культурного и профессионального самоопределения, развития познавательной активности и творческой самореализации учащихся. Она рассчитана на сотворчество и сотрудничество педагога и воспитанников. Данная программа  дает возможность детям творчески мыслить, находить самостоятельные индивидуальные решения, а полученные умения и навыки применять в жизни. Развитие творческих способностей помогает также в профессиональной ориентации подростков. </w:t>
      </w:r>
    </w:p>
    <w:p w:rsidR="001A7310" w:rsidRPr="00646EEA" w:rsidRDefault="001A7310" w:rsidP="00646EEA">
      <w:pPr>
        <w:shd w:val="clear" w:color="auto" w:fill="FFFFFF"/>
        <w:tabs>
          <w:tab w:val="left" w:pos="75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46EE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Изучение языка программирования  в данном курсе направлено на достижение следующей цели: </w:t>
      </w:r>
      <w:r>
        <w:rPr>
          <w:rFonts w:ascii="Times New Roman" w:hAnsi="Times New Roman" w:cs="Times New Roman"/>
          <w:color w:val="000000"/>
          <w:sz w:val="28"/>
          <w:szCs w:val="28"/>
        </w:rPr>
        <w:t>естественно</w:t>
      </w:r>
      <w:r w:rsidRPr="00646EEA">
        <w:rPr>
          <w:rFonts w:ascii="Times New Roman" w:hAnsi="Times New Roman" w:cs="Times New Roman"/>
          <w:color w:val="000000"/>
          <w:sz w:val="28"/>
          <w:szCs w:val="28"/>
        </w:rPr>
        <w:t>научное обучение, воспитание и развитие учащихся в области алгоритмизации и программирования.</w:t>
      </w:r>
    </w:p>
    <w:p w:rsidR="001A7310" w:rsidRPr="00646EEA" w:rsidRDefault="001A7310" w:rsidP="00646EE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46EEA">
        <w:rPr>
          <w:rFonts w:ascii="Times New Roman" w:hAnsi="Times New Roman" w:cs="Times New Roman"/>
          <w:b/>
          <w:bCs/>
          <w:sz w:val="28"/>
          <w:szCs w:val="28"/>
        </w:rPr>
        <w:t>Задачи программы:</w:t>
      </w:r>
    </w:p>
    <w:p w:rsidR="001A7310" w:rsidRPr="00646EEA" w:rsidRDefault="001A7310" w:rsidP="00646EEA">
      <w:pPr>
        <w:pStyle w:val="ListParagraph"/>
        <w:tabs>
          <w:tab w:val="left" w:pos="-108"/>
          <w:tab w:val="left" w:pos="0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6EEA">
        <w:rPr>
          <w:rFonts w:ascii="Times New Roman" w:hAnsi="Times New Roman" w:cs="Times New Roman"/>
          <w:b/>
          <w:bCs/>
          <w:sz w:val="28"/>
          <w:szCs w:val="28"/>
        </w:rPr>
        <w:t xml:space="preserve">изучение </w:t>
      </w:r>
      <w:r w:rsidRPr="00646EEA">
        <w:rPr>
          <w:rFonts w:ascii="Times New Roman" w:hAnsi="Times New Roman" w:cs="Times New Roman"/>
          <w:sz w:val="28"/>
          <w:szCs w:val="28"/>
        </w:rPr>
        <w:t>основных алгоритмов и реализующих их операторов языка программирования Turbo Pascal;</w:t>
      </w:r>
    </w:p>
    <w:p w:rsidR="001A7310" w:rsidRPr="00646EEA" w:rsidRDefault="001A7310" w:rsidP="00646E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6EEA">
        <w:rPr>
          <w:rFonts w:ascii="Times New Roman" w:hAnsi="Times New Roman" w:cs="Times New Roman"/>
          <w:b/>
          <w:bCs/>
          <w:sz w:val="28"/>
          <w:szCs w:val="28"/>
        </w:rPr>
        <w:t>освоение и систематизация знаний,</w:t>
      </w:r>
      <w:r w:rsidRPr="00646EEA">
        <w:rPr>
          <w:rFonts w:ascii="Times New Roman" w:hAnsi="Times New Roman" w:cs="Times New Roman"/>
          <w:sz w:val="28"/>
          <w:szCs w:val="28"/>
        </w:rPr>
        <w:t xml:space="preserve"> относящихся к математическим объектам информатики; построению описаний объектов и процессов, позволяющих осуществлять их компьютерное моделирование; средствам моделирования; информационным процессам в технологических и социальных системах, построению алгоритмов и компьютерных программ в среде </w:t>
      </w:r>
      <w:r w:rsidRPr="00646EEA">
        <w:rPr>
          <w:rFonts w:ascii="Times New Roman" w:hAnsi="Times New Roman" w:cs="Times New Roman"/>
          <w:sz w:val="28"/>
          <w:szCs w:val="28"/>
          <w:lang w:val="en-US"/>
        </w:rPr>
        <w:t>Pascal</w:t>
      </w:r>
      <w:r w:rsidRPr="00646EEA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A7310" w:rsidRPr="00646EEA" w:rsidRDefault="001A7310" w:rsidP="00646E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6EEA">
        <w:rPr>
          <w:rFonts w:ascii="Times New Roman" w:hAnsi="Times New Roman" w:cs="Times New Roman"/>
          <w:b/>
          <w:bCs/>
          <w:sz w:val="28"/>
          <w:szCs w:val="28"/>
        </w:rPr>
        <w:t xml:space="preserve">овладение умениями </w:t>
      </w:r>
      <w:r w:rsidRPr="00646EEA">
        <w:rPr>
          <w:rFonts w:ascii="Times New Roman" w:hAnsi="Times New Roman" w:cs="Times New Roman"/>
          <w:sz w:val="28"/>
          <w:szCs w:val="28"/>
        </w:rPr>
        <w:t>строить математические объекты информатики, в том числе логические формулы и программы на формальном языке, удовлетворяющие заданному описанию; использовать общепользовательские инструменты и настраивать их для нужд пользователя; применять алгоритмы и приёмы программирования;</w:t>
      </w:r>
    </w:p>
    <w:p w:rsidR="001A7310" w:rsidRPr="00646EEA" w:rsidRDefault="001A7310" w:rsidP="00646E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6EEA">
        <w:rPr>
          <w:rFonts w:ascii="Times New Roman" w:hAnsi="Times New Roman" w:cs="Times New Roman"/>
          <w:b/>
          <w:bCs/>
          <w:sz w:val="28"/>
          <w:szCs w:val="28"/>
        </w:rPr>
        <w:t xml:space="preserve">развитие </w:t>
      </w:r>
      <w:r w:rsidRPr="00646EEA">
        <w:rPr>
          <w:rFonts w:ascii="Times New Roman" w:hAnsi="Times New Roman" w:cs="Times New Roman"/>
          <w:sz w:val="28"/>
          <w:szCs w:val="28"/>
        </w:rPr>
        <w:t>алгоритмического мышления, способностей к формализации, элементов системного мышления;</w:t>
      </w:r>
    </w:p>
    <w:p w:rsidR="001A7310" w:rsidRPr="00646EEA" w:rsidRDefault="001A7310" w:rsidP="00646EE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46EEA">
        <w:rPr>
          <w:rFonts w:ascii="Times New Roman" w:hAnsi="Times New Roman" w:cs="Times New Roman"/>
          <w:b/>
          <w:bCs/>
          <w:sz w:val="28"/>
          <w:szCs w:val="28"/>
        </w:rPr>
        <w:t xml:space="preserve">воспитание </w:t>
      </w:r>
      <w:r w:rsidRPr="00646EEA">
        <w:rPr>
          <w:rFonts w:ascii="Times New Roman" w:hAnsi="Times New Roman" w:cs="Times New Roman"/>
          <w:sz w:val="28"/>
          <w:szCs w:val="28"/>
        </w:rPr>
        <w:t>культуры проектной деятельности, в том числе умения планировать, работать в коллективе; чувства ответственности за результаты своего труда, используемые другими людьми; установки на позитивную социальную деятельность в информационном обществе, недопустимости действий, нарушающих правовые и этические нормы работы с информацией;</w:t>
      </w:r>
    </w:p>
    <w:p w:rsidR="001A7310" w:rsidRPr="00646EEA" w:rsidRDefault="001A7310" w:rsidP="00646E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6EEA">
        <w:rPr>
          <w:rFonts w:ascii="Times New Roman" w:hAnsi="Times New Roman" w:cs="Times New Roman"/>
          <w:b/>
          <w:bCs/>
          <w:sz w:val="28"/>
          <w:szCs w:val="28"/>
        </w:rPr>
        <w:t xml:space="preserve">приобретение опыта </w:t>
      </w:r>
      <w:r w:rsidRPr="00646EEA">
        <w:rPr>
          <w:rFonts w:ascii="Times New Roman" w:hAnsi="Times New Roman" w:cs="Times New Roman"/>
          <w:sz w:val="28"/>
          <w:szCs w:val="28"/>
        </w:rPr>
        <w:t>создания, редактирования, оформления, сохранения, передачи информационных объектов различного типа с помощью современных программных средств; построение компьютерных моделей, коллективной реализации информационных проектов, преодоление трудностей в процессе интеллектуального проектирования, информационной деятельности в различных сферах, востребованных на рынке труда; решения сложных задач и олимпиадных задач программирования.</w:t>
      </w:r>
    </w:p>
    <w:p w:rsidR="001A7310" w:rsidRPr="00646EEA" w:rsidRDefault="001A7310" w:rsidP="00646EEA">
      <w:pPr>
        <w:pStyle w:val="ListParagraph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6EEA">
        <w:rPr>
          <w:rFonts w:ascii="Times New Roman" w:hAnsi="Times New Roman" w:cs="Times New Roman"/>
          <w:b/>
          <w:bCs/>
          <w:sz w:val="28"/>
          <w:szCs w:val="28"/>
        </w:rPr>
        <w:t xml:space="preserve">Отличительная особенность данной дополнительной программы от существующих образовательных программ </w:t>
      </w:r>
      <w:r w:rsidRPr="00646EEA">
        <w:rPr>
          <w:rFonts w:ascii="Times New Roman" w:hAnsi="Times New Roman" w:cs="Times New Roman"/>
          <w:sz w:val="28"/>
          <w:szCs w:val="28"/>
        </w:rPr>
        <w:t xml:space="preserve">в том, что программа рассчитана на учащихся не изучающих программирование в основной школе, материал систематизирован, доступно и логично излагается, подкреплен мощным дидактическим материалом, направлен на практику программирования и подготовку к олимпиадам на развитие творчества и самостоятельности учащихся. На занятиях создана структура деятельности, создающая условия для творческого развития воспитанников на различных возрастных этапах и предусматривающая их дифференциацию по степени одаренности. Основные дидактические принципы программы: доступность и наглядность, последовательность и систематичность обучения и воспитания, учет возрастных и индивидуальных особенностей детей. Например, по мере обучения выполняются все более и более сложные задания, оттачивается мастерство, исправляются ошибки. Обучаясь по программе, воспитанники проходят путь от простого к сложному, с учетом возврата к пройденному материалу на новом, более сложном творческом уровне.  Программа основывается на доступности материала и построена по принципу «от простого к сложному». Тематика занятий разнообразна, что способствует творческому развитию ребенка, фантазии, самореализации. Обучение строится таким образом, чтобы  учащиеся хорошо усвоили приемы работы в среде программирования, научились «читать и понимать» простейшие алгоритмы и программы, а затем и создавать свои для решения практических и олимпиадных задач. Постепенно образуется система специальных навыков и умений, формируется интерес к творчеству, пробуждается желание творить самостоятельно -  одна из главных задач руководителя кружка. Творческое начало и безграничная фантазия заложены в каждом ребенке. </w:t>
      </w:r>
    </w:p>
    <w:p w:rsidR="001A7310" w:rsidRPr="00646EEA" w:rsidRDefault="001A7310" w:rsidP="00646EEA">
      <w:pPr>
        <w:pStyle w:val="ListParagraph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6EEA">
        <w:rPr>
          <w:rFonts w:ascii="Times New Roman" w:hAnsi="Times New Roman" w:cs="Times New Roman"/>
          <w:b/>
          <w:bCs/>
          <w:sz w:val="28"/>
          <w:szCs w:val="28"/>
        </w:rPr>
        <w:t>Возраст детей</w:t>
      </w:r>
      <w:r w:rsidRPr="00646EEA">
        <w:rPr>
          <w:rFonts w:ascii="Times New Roman" w:hAnsi="Times New Roman" w:cs="Times New Roman"/>
          <w:sz w:val="28"/>
          <w:szCs w:val="28"/>
        </w:rPr>
        <w:t xml:space="preserve"> участвующих в реализации данной программы – учащиеся 5-8 классов. В группе занимаются 15 человек.</w:t>
      </w:r>
    </w:p>
    <w:p w:rsidR="001A7310" w:rsidRPr="00646EEA" w:rsidRDefault="001A7310" w:rsidP="00646EE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46EEA">
        <w:rPr>
          <w:rFonts w:ascii="Times New Roman" w:hAnsi="Times New Roman" w:cs="Times New Roman"/>
          <w:b/>
          <w:bCs/>
          <w:sz w:val="28"/>
          <w:szCs w:val="28"/>
        </w:rPr>
        <w:t xml:space="preserve">Количество часов в неделю – 4 часа.   </w:t>
      </w:r>
    </w:p>
    <w:p w:rsidR="001A7310" w:rsidRDefault="001A7310" w:rsidP="0013226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A7310" w:rsidRDefault="001A7310" w:rsidP="0013226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A7310" w:rsidRDefault="001A7310" w:rsidP="0013226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A7310" w:rsidRDefault="001A7310" w:rsidP="008334D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A7310" w:rsidRDefault="001A7310" w:rsidP="008334D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A7310" w:rsidRDefault="001A7310" w:rsidP="008334D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A7310" w:rsidRDefault="001A7310" w:rsidP="008334D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A7310" w:rsidRDefault="001A7310" w:rsidP="008334D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A7310" w:rsidRDefault="001A7310" w:rsidP="008334D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A7310" w:rsidRDefault="001A7310" w:rsidP="008334D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A7310" w:rsidRDefault="001A7310" w:rsidP="008334D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A7310" w:rsidRDefault="001A7310" w:rsidP="008334D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A7310" w:rsidRPr="00646EEA" w:rsidRDefault="001A7310" w:rsidP="00646EE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6EEA">
        <w:rPr>
          <w:rFonts w:ascii="Times New Roman" w:hAnsi="Times New Roman" w:cs="Times New Roman"/>
          <w:b/>
          <w:bCs/>
          <w:sz w:val="28"/>
          <w:szCs w:val="28"/>
        </w:rPr>
        <w:t>Организация учебного процесса</w:t>
      </w:r>
    </w:p>
    <w:p w:rsidR="001A7310" w:rsidRPr="00646EEA" w:rsidRDefault="001A7310" w:rsidP="00646EE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A7310" w:rsidRPr="00646EEA" w:rsidRDefault="001A7310" w:rsidP="00646EEA">
      <w:pPr>
        <w:pStyle w:val="BodyText"/>
        <w:tabs>
          <w:tab w:val="num" w:pos="360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646EEA">
        <w:rPr>
          <w:sz w:val="28"/>
          <w:szCs w:val="28"/>
        </w:rPr>
        <w:t xml:space="preserve">Данный курс используется в системе дополнительного образования в виде кружковой работы для второго года обучения. На втором году обучения происходит углубление тем первого года обучения и курс направлен на практическое применение полученных знаний. </w:t>
      </w:r>
    </w:p>
    <w:p w:rsidR="001A7310" w:rsidRPr="00646EEA" w:rsidRDefault="001A7310" w:rsidP="00646E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6EEA">
        <w:rPr>
          <w:rFonts w:ascii="Times New Roman" w:hAnsi="Times New Roman" w:cs="Times New Roman"/>
          <w:sz w:val="28"/>
          <w:szCs w:val="28"/>
        </w:rPr>
        <w:t xml:space="preserve">Используются следующие основные формы занятий: </w:t>
      </w:r>
    </w:p>
    <w:p w:rsidR="001A7310" w:rsidRPr="00646EEA" w:rsidRDefault="001A7310" w:rsidP="00646EEA">
      <w:pPr>
        <w:pStyle w:val="ListParagraph"/>
        <w:numPr>
          <w:ilvl w:val="0"/>
          <w:numId w:val="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6EEA">
        <w:rPr>
          <w:rFonts w:ascii="Times New Roman" w:hAnsi="Times New Roman" w:cs="Times New Roman"/>
          <w:sz w:val="28"/>
          <w:szCs w:val="28"/>
        </w:rPr>
        <w:t>теоретическая, в которой учитель объясняет новый материал;</w:t>
      </w:r>
    </w:p>
    <w:p w:rsidR="001A7310" w:rsidRPr="00646EEA" w:rsidRDefault="001A7310" w:rsidP="00646EEA">
      <w:pPr>
        <w:pStyle w:val="ListParagraph"/>
        <w:numPr>
          <w:ilvl w:val="0"/>
          <w:numId w:val="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6EEA">
        <w:rPr>
          <w:rFonts w:ascii="Times New Roman" w:hAnsi="Times New Roman" w:cs="Times New Roman"/>
          <w:sz w:val="28"/>
          <w:szCs w:val="28"/>
        </w:rPr>
        <w:t>практическая, в которой учитель консультирует обучающихся в процессе выполнения ими практических заданий на компьютере, практические и творческие работы выполняются под руководством учителя;</w:t>
      </w:r>
    </w:p>
    <w:p w:rsidR="001A7310" w:rsidRPr="00646EEA" w:rsidRDefault="001A7310" w:rsidP="00646EEA">
      <w:pPr>
        <w:pStyle w:val="ListParagraph"/>
        <w:numPr>
          <w:ilvl w:val="0"/>
          <w:numId w:val="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6EEA">
        <w:rPr>
          <w:rFonts w:ascii="Times New Roman" w:hAnsi="Times New Roman" w:cs="Times New Roman"/>
          <w:sz w:val="28"/>
          <w:szCs w:val="28"/>
        </w:rPr>
        <w:t>внеурочная форма, в которой обучающиеся после уроков (дома или в компьютерном классе) самостоятельно выполняют практические задания;</w:t>
      </w:r>
    </w:p>
    <w:p w:rsidR="001A7310" w:rsidRPr="003E2D77" w:rsidRDefault="001A7310" w:rsidP="00646EEA">
      <w:pPr>
        <w:pStyle w:val="ListParagraph"/>
        <w:numPr>
          <w:ilvl w:val="0"/>
          <w:numId w:val="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46EEA">
        <w:rPr>
          <w:rFonts w:ascii="Times New Roman" w:hAnsi="Times New Roman" w:cs="Times New Roman"/>
          <w:sz w:val="28"/>
          <w:szCs w:val="28"/>
        </w:rPr>
        <w:t>дистанционно-сетевая, в которой обучающиеся получают информацию и обмениваются результатами работы между собой и с учителем по локальной и глобальной сетям, участвуют в сетевых олимпиадах, проходят обучение на сетевых курсах.</w:t>
      </w:r>
    </w:p>
    <w:p w:rsidR="001A7310" w:rsidRDefault="001A7310" w:rsidP="00132266">
      <w:pPr>
        <w:pStyle w:val="NormalWeb"/>
        <w:spacing w:before="0" w:beforeAutospacing="0" w:after="0" w:afterAutospacing="0"/>
        <w:ind w:left="142" w:right="-2" w:firstLine="709"/>
        <w:jc w:val="both"/>
        <w:rPr>
          <w:b/>
          <w:bCs/>
        </w:rPr>
      </w:pPr>
    </w:p>
    <w:p w:rsidR="001A7310" w:rsidRDefault="001A7310" w:rsidP="00D26199">
      <w:pPr>
        <w:pStyle w:val="NormalWeb"/>
        <w:spacing w:before="0" w:beforeAutospacing="0" w:after="0" w:afterAutospacing="0"/>
        <w:ind w:left="142" w:right="-2" w:hanging="142"/>
        <w:jc w:val="center"/>
        <w:rPr>
          <w:b/>
          <w:bCs/>
          <w:sz w:val="28"/>
          <w:szCs w:val="28"/>
        </w:rPr>
      </w:pPr>
    </w:p>
    <w:p w:rsidR="001A7310" w:rsidRDefault="001A7310" w:rsidP="00D26199">
      <w:pPr>
        <w:pStyle w:val="NormalWeb"/>
        <w:spacing w:before="0" w:beforeAutospacing="0" w:after="0" w:afterAutospacing="0"/>
        <w:ind w:left="142" w:right="-2" w:hanging="142"/>
        <w:jc w:val="center"/>
        <w:rPr>
          <w:b/>
          <w:bCs/>
          <w:sz w:val="28"/>
          <w:szCs w:val="28"/>
        </w:rPr>
      </w:pPr>
    </w:p>
    <w:p w:rsidR="001A7310" w:rsidRDefault="001A7310" w:rsidP="00D26199">
      <w:pPr>
        <w:pStyle w:val="NormalWeb"/>
        <w:spacing w:before="0" w:beforeAutospacing="0" w:after="0" w:afterAutospacing="0"/>
        <w:ind w:left="142" w:right="-2" w:hanging="142"/>
        <w:jc w:val="center"/>
        <w:rPr>
          <w:b/>
          <w:bCs/>
          <w:sz w:val="28"/>
          <w:szCs w:val="28"/>
        </w:rPr>
      </w:pPr>
    </w:p>
    <w:p w:rsidR="001A7310" w:rsidRDefault="001A7310" w:rsidP="00D26199">
      <w:pPr>
        <w:pStyle w:val="NormalWeb"/>
        <w:spacing w:before="0" w:beforeAutospacing="0" w:after="0" w:afterAutospacing="0"/>
        <w:ind w:left="142" w:right="-2" w:hanging="142"/>
        <w:jc w:val="center"/>
        <w:rPr>
          <w:b/>
          <w:bCs/>
          <w:sz w:val="28"/>
          <w:szCs w:val="28"/>
        </w:rPr>
      </w:pPr>
    </w:p>
    <w:p w:rsidR="001A7310" w:rsidRDefault="001A7310" w:rsidP="00D26199">
      <w:pPr>
        <w:pStyle w:val="NormalWeb"/>
        <w:spacing w:before="0" w:beforeAutospacing="0" w:after="0" w:afterAutospacing="0"/>
        <w:ind w:left="142" w:right="-2" w:hanging="142"/>
        <w:jc w:val="center"/>
        <w:rPr>
          <w:b/>
          <w:bCs/>
          <w:sz w:val="28"/>
          <w:szCs w:val="28"/>
        </w:rPr>
      </w:pPr>
    </w:p>
    <w:p w:rsidR="001A7310" w:rsidRDefault="001A7310" w:rsidP="00D26199">
      <w:pPr>
        <w:pStyle w:val="NormalWeb"/>
        <w:spacing w:before="0" w:beforeAutospacing="0" w:after="0" w:afterAutospacing="0"/>
        <w:ind w:left="142" w:right="-2" w:hanging="142"/>
        <w:jc w:val="center"/>
        <w:rPr>
          <w:b/>
          <w:bCs/>
          <w:sz w:val="28"/>
          <w:szCs w:val="28"/>
        </w:rPr>
      </w:pPr>
    </w:p>
    <w:p w:rsidR="001A7310" w:rsidRDefault="001A7310" w:rsidP="00D26199">
      <w:pPr>
        <w:pStyle w:val="NormalWeb"/>
        <w:spacing w:before="0" w:beforeAutospacing="0" w:after="0" w:afterAutospacing="0"/>
        <w:ind w:left="142" w:right="-2" w:hanging="142"/>
        <w:jc w:val="center"/>
        <w:rPr>
          <w:b/>
          <w:bCs/>
          <w:sz w:val="28"/>
          <w:szCs w:val="28"/>
        </w:rPr>
      </w:pPr>
    </w:p>
    <w:p w:rsidR="001A7310" w:rsidRDefault="001A7310" w:rsidP="00D26199">
      <w:pPr>
        <w:pStyle w:val="NormalWeb"/>
        <w:spacing w:before="0" w:beforeAutospacing="0" w:after="0" w:afterAutospacing="0"/>
        <w:ind w:left="142" w:right="-2" w:hanging="142"/>
        <w:jc w:val="center"/>
        <w:rPr>
          <w:b/>
          <w:bCs/>
          <w:sz w:val="28"/>
          <w:szCs w:val="28"/>
        </w:rPr>
      </w:pPr>
    </w:p>
    <w:p w:rsidR="001A7310" w:rsidRDefault="001A7310" w:rsidP="00D26199">
      <w:pPr>
        <w:pStyle w:val="NormalWeb"/>
        <w:spacing w:before="0" w:beforeAutospacing="0" w:after="0" w:afterAutospacing="0"/>
        <w:ind w:left="142" w:right="-2" w:hanging="142"/>
        <w:jc w:val="center"/>
        <w:rPr>
          <w:b/>
          <w:bCs/>
          <w:sz w:val="28"/>
          <w:szCs w:val="28"/>
        </w:rPr>
      </w:pPr>
    </w:p>
    <w:p w:rsidR="001A7310" w:rsidRDefault="001A7310" w:rsidP="00D26199">
      <w:pPr>
        <w:pStyle w:val="NormalWeb"/>
        <w:spacing w:before="0" w:beforeAutospacing="0" w:after="0" w:afterAutospacing="0"/>
        <w:ind w:left="142" w:right="-2" w:hanging="142"/>
        <w:jc w:val="center"/>
        <w:rPr>
          <w:b/>
          <w:bCs/>
          <w:sz w:val="28"/>
          <w:szCs w:val="28"/>
        </w:rPr>
      </w:pPr>
    </w:p>
    <w:p w:rsidR="001A7310" w:rsidRDefault="001A7310" w:rsidP="00D26199">
      <w:pPr>
        <w:pStyle w:val="NormalWeb"/>
        <w:spacing w:before="0" w:beforeAutospacing="0" w:after="0" w:afterAutospacing="0"/>
        <w:ind w:left="142" w:right="-2" w:hanging="142"/>
        <w:jc w:val="center"/>
        <w:rPr>
          <w:b/>
          <w:bCs/>
          <w:sz w:val="28"/>
          <w:szCs w:val="28"/>
        </w:rPr>
      </w:pPr>
    </w:p>
    <w:p w:rsidR="001A7310" w:rsidRDefault="001A7310" w:rsidP="00D26199">
      <w:pPr>
        <w:pStyle w:val="NormalWeb"/>
        <w:spacing w:before="0" w:beforeAutospacing="0" w:after="0" w:afterAutospacing="0"/>
        <w:ind w:left="142" w:right="-2" w:hanging="142"/>
        <w:jc w:val="center"/>
        <w:rPr>
          <w:b/>
          <w:bCs/>
          <w:sz w:val="28"/>
          <w:szCs w:val="28"/>
        </w:rPr>
      </w:pPr>
    </w:p>
    <w:p w:rsidR="001A7310" w:rsidRDefault="001A7310" w:rsidP="00D26199">
      <w:pPr>
        <w:pStyle w:val="NormalWeb"/>
        <w:spacing w:before="0" w:beforeAutospacing="0" w:after="0" w:afterAutospacing="0"/>
        <w:ind w:left="142" w:right="-2" w:hanging="142"/>
        <w:jc w:val="center"/>
        <w:rPr>
          <w:b/>
          <w:bCs/>
          <w:sz w:val="28"/>
          <w:szCs w:val="28"/>
        </w:rPr>
      </w:pPr>
    </w:p>
    <w:p w:rsidR="001A7310" w:rsidRDefault="001A7310" w:rsidP="00D26199">
      <w:pPr>
        <w:pStyle w:val="NormalWeb"/>
        <w:spacing w:before="0" w:beforeAutospacing="0" w:after="0" w:afterAutospacing="0"/>
        <w:ind w:left="142" w:right="-2" w:hanging="142"/>
        <w:jc w:val="center"/>
        <w:rPr>
          <w:b/>
          <w:bCs/>
          <w:sz w:val="28"/>
          <w:szCs w:val="28"/>
        </w:rPr>
      </w:pPr>
    </w:p>
    <w:p w:rsidR="001A7310" w:rsidRDefault="001A7310" w:rsidP="00D26199">
      <w:pPr>
        <w:pStyle w:val="NormalWeb"/>
        <w:spacing w:before="0" w:beforeAutospacing="0" w:after="0" w:afterAutospacing="0"/>
        <w:ind w:left="142" w:right="-2" w:hanging="142"/>
        <w:jc w:val="center"/>
        <w:rPr>
          <w:b/>
          <w:bCs/>
          <w:sz w:val="28"/>
          <w:szCs w:val="28"/>
        </w:rPr>
      </w:pPr>
    </w:p>
    <w:p w:rsidR="001A7310" w:rsidRDefault="001A7310" w:rsidP="00D26199">
      <w:pPr>
        <w:pStyle w:val="NormalWeb"/>
        <w:spacing w:before="0" w:beforeAutospacing="0" w:after="0" w:afterAutospacing="0"/>
        <w:ind w:left="142" w:right="-2" w:hanging="142"/>
        <w:jc w:val="center"/>
        <w:rPr>
          <w:b/>
          <w:bCs/>
          <w:sz w:val="28"/>
          <w:szCs w:val="28"/>
        </w:rPr>
      </w:pPr>
    </w:p>
    <w:p w:rsidR="001A7310" w:rsidRDefault="001A7310" w:rsidP="00D26199">
      <w:pPr>
        <w:pStyle w:val="NormalWeb"/>
        <w:spacing w:before="0" w:beforeAutospacing="0" w:after="0" w:afterAutospacing="0"/>
        <w:ind w:left="142" w:right="-2" w:hanging="142"/>
        <w:jc w:val="center"/>
        <w:rPr>
          <w:b/>
          <w:bCs/>
          <w:sz w:val="28"/>
          <w:szCs w:val="28"/>
        </w:rPr>
      </w:pPr>
    </w:p>
    <w:p w:rsidR="001A7310" w:rsidRDefault="001A7310" w:rsidP="00D26199">
      <w:pPr>
        <w:pStyle w:val="NormalWeb"/>
        <w:spacing w:before="0" w:beforeAutospacing="0" w:after="0" w:afterAutospacing="0"/>
        <w:ind w:left="142" w:right="-2" w:hanging="142"/>
        <w:jc w:val="center"/>
        <w:rPr>
          <w:b/>
          <w:bCs/>
          <w:sz w:val="28"/>
          <w:szCs w:val="28"/>
        </w:rPr>
      </w:pPr>
    </w:p>
    <w:p w:rsidR="001A7310" w:rsidRPr="00646EEA" w:rsidRDefault="001A7310" w:rsidP="00646EEA">
      <w:pPr>
        <w:pStyle w:val="NormalWeb"/>
        <w:spacing w:before="0" w:beforeAutospacing="0" w:after="0" w:afterAutospacing="0" w:line="360" w:lineRule="auto"/>
        <w:ind w:left="142" w:right="-2" w:hanging="142"/>
        <w:jc w:val="center"/>
        <w:rPr>
          <w:b/>
          <w:bCs/>
          <w:sz w:val="28"/>
          <w:szCs w:val="28"/>
        </w:rPr>
      </w:pPr>
      <w:r w:rsidRPr="00646EEA">
        <w:rPr>
          <w:b/>
          <w:bCs/>
          <w:sz w:val="28"/>
          <w:szCs w:val="28"/>
        </w:rPr>
        <w:t>Ожидаемые результаты реализации программы</w:t>
      </w:r>
    </w:p>
    <w:p w:rsidR="001A7310" w:rsidRPr="00646EEA" w:rsidRDefault="001A7310" w:rsidP="00646EEA">
      <w:pPr>
        <w:pStyle w:val="NormalWeb"/>
        <w:spacing w:line="360" w:lineRule="auto"/>
        <w:ind w:left="142" w:right="-2" w:firstLine="709"/>
        <w:jc w:val="both"/>
        <w:rPr>
          <w:sz w:val="28"/>
          <w:szCs w:val="28"/>
        </w:rPr>
      </w:pPr>
      <w:r w:rsidRPr="00646EEA">
        <w:rPr>
          <w:b/>
          <w:bCs/>
          <w:sz w:val="28"/>
          <w:szCs w:val="28"/>
        </w:rPr>
        <w:t>Личностные результаты:</w:t>
      </w:r>
      <w:r w:rsidRPr="00646EEA">
        <w:rPr>
          <w:sz w:val="28"/>
          <w:szCs w:val="28"/>
        </w:rPr>
        <w:t xml:space="preserve">   готовность и способность обучающихся к саморазвитию и личностному самоопределению, умению работать самостоятельно, сформированность их мотивации к обучению  и целенаправленной  познавательной  деятельности.</w:t>
      </w:r>
    </w:p>
    <w:p w:rsidR="001A7310" w:rsidRPr="00646EEA" w:rsidRDefault="001A7310" w:rsidP="00646EEA">
      <w:pPr>
        <w:pStyle w:val="NormalWeb"/>
        <w:spacing w:before="0" w:beforeAutospacing="0" w:after="0" w:afterAutospacing="0" w:line="360" w:lineRule="auto"/>
        <w:ind w:left="142" w:right="-2" w:firstLine="709"/>
        <w:jc w:val="both"/>
        <w:rPr>
          <w:sz w:val="28"/>
          <w:szCs w:val="28"/>
        </w:rPr>
      </w:pPr>
      <w:r w:rsidRPr="00646EEA">
        <w:rPr>
          <w:b/>
          <w:bCs/>
          <w:sz w:val="28"/>
          <w:szCs w:val="28"/>
        </w:rPr>
        <w:t>Метапредметные результаты</w:t>
      </w:r>
      <w:r w:rsidRPr="00646EEA">
        <w:rPr>
          <w:sz w:val="28"/>
          <w:szCs w:val="28"/>
        </w:rPr>
        <w:t xml:space="preserve">: </w:t>
      </w:r>
      <w:r w:rsidRPr="00646EEA">
        <w:rPr>
          <w:sz w:val="28"/>
          <w:szCs w:val="28"/>
        </w:rPr>
        <w:tab/>
      </w:r>
    </w:p>
    <w:p w:rsidR="001A7310" w:rsidRPr="00646EEA" w:rsidRDefault="001A7310" w:rsidP="00646EEA">
      <w:pPr>
        <w:pStyle w:val="NormalWeb"/>
        <w:numPr>
          <w:ilvl w:val="0"/>
          <w:numId w:val="11"/>
        </w:numPr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646EEA">
        <w:rPr>
          <w:sz w:val="28"/>
          <w:szCs w:val="28"/>
        </w:rPr>
        <w:t>формирование у школьника мышления как такового, которое может быть развернуто на любом предметном материале;</w:t>
      </w:r>
    </w:p>
    <w:p w:rsidR="001A7310" w:rsidRPr="00646EEA" w:rsidRDefault="001A7310" w:rsidP="00646EEA">
      <w:pPr>
        <w:pStyle w:val="NormalWeb"/>
        <w:numPr>
          <w:ilvl w:val="0"/>
          <w:numId w:val="11"/>
        </w:numPr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646EEA">
        <w:rPr>
          <w:sz w:val="28"/>
          <w:szCs w:val="28"/>
        </w:rPr>
        <w:t>формирование пониманий, умений и отношений, обеспечивающих способности учиться, сотрудничать, договариваться, преодолевать конфликтные ситуации; умений работать в команде (подготовка к командным олимпиадам по программированию),  сохранять здоровье тела и духа; самостоятельно определяться и действовать независимо; действовать продуктивно, творчески подходя к работе;</w:t>
      </w:r>
    </w:p>
    <w:p w:rsidR="001A7310" w:rsidRPr="00646EEA" w:rsidRDefault="001A7310" w:rsidP="00646EEA">
      <w:pPr>
        <w:pStyle w:val="NormalWeb"/>
        <w:spacing w:before="0" w:beforeAutospacing="0" w:after="0" w:afterAutospacing="0" w:line="360" w:lineRule="auto"/>
        <w:ind w:left="142" w:firstLine="709"/>
        <w:jc w:val="both"/>
        <w:rPr>
          <w:sz w:val="28"/>
          <w:szCs w:val="28"/>
        </w:rPr>
      </w:pPr>
    </w:p>
    <w:p w:rsidR="001A7310" w:rsidRPr="00646EEA" w:rsidRDefault="001A7310" w:rsidP="00646EEA">
      <w:pPr>
        <w:pStyle w:val="NormalWeb"/>
        <w:spacing w:before="0" w:beforeAutospacing="0" w:after="0" w:afterAutospacing="0" w:line="360" w:lineRule="auto"/>
        <w:ind w:left="142" w:firstLine="709"/>
        <w:jc w:val="both"/>
        <w:rPr>
          <w:sz w:val="28"/>
          <w:szCs w:val="28"/>
        </w:rPr>
      </w:pPr>
      <w:r w:rsidRPr="00646EEA">
        <w:rPr>
          <w:b/>
          <w:bCs/>
          <w:sz w:val="28"/>
          <w:szCs w:val="28"/>
        </w:rPr>
        <w:t>Предметные  результаты</w:t>
      </w:r>
      <w:r w:rsidRPr="00646EEA">
        <w:rPr>
          <w:sz w:val="28"/>
          <w:szCs w:val="28"/>
        </w:rPr>
        <w:t xml:space="preserve"> освоения программы кружка «Моя первая программа» включают в себя:</w:t>
      </w:r>
    </w:p>
    <w:p w:rsidR="001A7310" w:rsidRPr="00646EEA" w:rsidRDefault="001A7310" w:rsidP="00646EEA">
      <w:pPr>
        <w:pStyle w:val="NormalWeb"/>
        <w:numPr>
          <w:ilvl w:val="0"/>
          <w:numId w:val="10"/>
        </w:numPr>
        <w:tabs>
          <w:tab w:val="left" w:pos="-108"/>
          <w:tab w:val="left" w:pos="0"/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646EEA">
        <w:rPr>
          <w:sz w:val="28"/>
          <w:szCs w:val="28"/>
        </w:rPr>
        <w:t xml:space="preserve"> умение учащихся составлять программы, используя минимальное число конструкций;</w:t>
      </w:r>
    </w:p>
    <w:p w:rsidR="001A7310" w:rsidRPr="00646EEA" w:rsidRDefault="001A7310" w:rsidP="00646EEA">
      <w:pPr>
        <w:pStyle w:val="ListParagraph"/>
        <w:numPr>
          <w:ilvl w:val="0"/>
          <w:numId w:val="10"/>
        </w:numPr>
        <w:tabs>
          <w:tab w:val="left" w:pos="-108"/>
          <w:tab w:val="left" w:pos="0"/>
          <w:tab w:val="left" w:pos="270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46EEA">
        <w:rPr>
          <w:rFonts w:ascii="Times New Roman" w:hAnsi="Times New Roman" w:cs="Times New Roman"/>
          <w:sz w:val="28"/>
          <w:szCs w:val="28"/>
        </w:rPr>
        <w:t>умение видеть динамику работы программы;</w:t>
      </w:r>
    </w:p>
    <w:p w:rsidR="001A7310" w:rsidRPr="00646EEA" w:rsidRDefault="001A7310" w:rsidP="00646EEA">
      <w:pPr>
        <w:pStyle w:val="ListParagraph"/>
        <w:numPr>
          <w:ilvl w:val="0"/>
          <w:numId w:val="10"/>
        </w:numPr>
        <w:tabs>
          <w:tab w:val="left" w:pos="-108"/>
          <w:tab w:val="left" w:pos="0"/>
          <w:tab w:val="left" w:pos="270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46EEA">
        <w:rPr>
          <w:rFonts w:ascii="Times New Roman" w:hAnsi="Times New Roman" w:cs="Times New Roman"/>
          <w:sz w:val="28"/>
          <w:szCs w:val="28"/>
        </w:rPr>
        <w:t>использование средств отладчика среды программирования;</w:t>
      </w:r>
    </w:p>
    <w:p w:rsidR="001A7310" w:rsidRPr="00646EEA" w:rsidRDefault="001A7310" w:rsidP="00646EEA">
      <w:pPr>
        <w:pStyle w:val="ListParagraph"/>
        <w:numPr>
          <w:ilvl w:val="0"/>
          <w:numId w:val="10"/>
        </w:numPr>
        <w:tabs>
          <w:tab w:val="left" w:pos="-108"/>
          <w:tab w:val="left" w:pos="0"/>
          <w:tab w:val="left" w:pos="225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6EEA">
        <w:rPr>
          <w:rFonts w:ascii="Times New Roman" w:hAnsi="Times New Roman" w:cs="Times New Roman"/>
          <w:sz w:val="28"/>
          <w:szCs w:val="28"/>
        </w:rPr>
        <w:t xml:space="preserve"> знание основных методов решения задач целочисленной арифметики и задач на формирование сложных условий, знание законов алгебры логики, упрощение логических выражений;</w:t>
      </w:r>
    </w:p>
    <w:p w:rsidR="001A7310" w:rsidRPr="00646EEA" w:rsidRDefault="001A7310" w:rsidP="00646EEA">
      <w:pPr>
        <w:pStyle w:val="ListParagraph"/>
        <w:numPr>
          <w:ilvl w:val="0"/>
          <w:numId w:val="10"/>
        </w:numPr>
        <w:tabs>
          <w:tab w:val="left" w:pos="-108"/>
          <w:tab w:val="left" w:pos="0"/>
          <w:tab w:val="left" w:pos="225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6EEA">
        <w:rPr>
          <w:rFonts w:ascii="Times New Roman" w:hAnsi="Times New Roman" w:cs="Times New Roman"/>
          <w:sz w:val="28"/>
          <w:szCs w:val="28"/>
        </w:rPr>
        <w:t xml:space="preserve"> начальные знания по реализации основных типов алгоритмических структур, работы с массивами данных;</w:t>
      </w:r>
    </w:p>
    <w:p w:rsidR="001A7310" w:rsidRPr="00646EEA" w:rsidRDefault="001A7310" w:rsidP="00646EEA">
      <w:pPr>
        <w:pStyle w:val="ListParagraph"/>
        <w:numPr>
          <w:ilvl w:val="0"/>
          <w:numId w:val="10"/>
        </w:numPr>
        <w:tabs>
          <w:tab w:val="left" w:pos="0"/>
          <w:tab w:val="left" w:pos="369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6EEA">
        <w:rPr>
          <w:rFonts w:ascii="Times New Roman" w:hAnsi="Times New Roman" w:cs="Times New Roman"/>
          <w:sz w:val="28"/>
          <w:szCs w:val="28"/>
        </w:rPr>
        <w:t>использование процедур и функций;</w:t>
      </w:r>
    </w:p>
    <w:p w:rsidR="001A7310" w:rsidRPr="00646EEA" w:rsidRDefault="001A7310" w:rsidP="00646EEA">
      <w:pPr>
        <w:pStyle w:val="ListParagraph"/>
        <w:numPr>
          <w:ilvl w:val="0"/>
          <w:numId w:val="10"/>
        </w:numPr>
        <w:tabs>
          <w:tab w:val="left" w:pos="0"/>
          <w:tab w:val="left" w:pos="369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6EEA">
        <w:rPr>
          <w:rFonts w:ascii="Times New Roman" w:hAnsi="Times New Roman" w:cs="Times New Roman"/>
          <w:sz w:val="28"/>
          <w:szCs w:val="28"/>
        </w:rPr>
        <w:t>умение решать задачи по работе с элементами массива на более высоком и качественном уровне;</w:t>
      </w:r>
    </w:p>
    <w:p w:rsidR="001A7310" w:rsidRPr="00646EEA" w:rsidRDefault="001A7310" w:rsidP="00646EEA">
      <w:pPr>
        <w:pStyle w:val="ListParagraph"/>
        <w:numPr>
          <w:ilvl w:val="0"/>
          <w:numId w:val="10"/>
        </w:numPr>
        <w:tabs>
          <w:tab w:val="left" w:pos="0"/>
          <w:tab w:val="left" w:pos="369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6EEA">
        <w:rPr>
          <w:rFonts w:ascii="Times New Roman" w:hAnsi="Times New Roman" w:cs="Times New Roman"/>
          <w:sz w:val="28"/>
          <w:szCs w:val="28"/>
        </w:rPr>
        <w:t>использование различных методы сортировки данных в массивах;</w:t>
      </w:r>
    </w:p>
    <w:p w:rsidR="001A7310" w:rsidRPr="00646EEA" w:rsidRDefault="001A7310" w:rsidP="00646EEA">
      <w:pPr>
        <w:pStyle w:val="ListParagraph"/>
        <w:numPr>
          <w:ilvl w:val="0"/>
          <w:numId w:val="10"/>
        </w:numPr>
        <w:tabs>
          <w:tab w:val="left" w:pos="0"/>
          <w:tab w:val="left" w:pos="369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6EEA">
        <w:rPr>
          <w:rFonts w:ascii="Times New Roman" w:hAnsi="Times New Roman" w:cs="Times New Roman"/>
          <w:sz w:val="28"/>
          <w:szCs w:val="28"/>
        </w:rPr>
        <w:t>умение решать задачи на тему «Графы» (начальный уровень);</w:t>
      </w:r>
    </w:p>
    <w:p w:rsidR="001A7310" w:rsidRPr="00646EEA" w:rsidRDefault="001A7310" w:rsidP="00646EEA">
      <w:pPr>
        <w:pStyle w:val="ListParagraph"/>
        <w:numPr>
          <w:ilvl w:val="0"/>
          <w:numId w:val="10"/>
        </w:numPr>
        <w:tabs>
          <w:tab w:val="left" w:pos="0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6EEA">
        <w:rPr>
          <w:rFonts w:ascii="Times New Roman" w:hAnsi="Times New Roman" w:cs="Times New Roman"/>
          <w:sz w:val="28"/>
          <w:szCs w:val="28"/>
        </w:rPr>
        <w:t>умение работе с вещественным, символьным и строковым, а также множественным типами данных численной математики – методами приближенного решений уравнений;</w:t>
      </w:r>
    </w:p>
    <w:p w:rsidR="001A7310" w:rsidRPr="00646EEA" w:rsidRDefault="001A7310" w:rsidP="00646EEA">
      <w:pPr>
        <w:pStyle w:val="ListParagraph"/>
        <w:numPr>
          <w:ilvl w:val="0"/>
          <w:numId w:val="10"/>
        </w:numPr>
        <w:tabs>
          <w:tab w:val="left" w:pos="-108"/>
          <w:tab w:val="left" w:pos="0"/>
          <w:tab w:val="left" w:pos="993"/>
        </w:tabs>
        <w:spacing w:after="24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6EEA">
        <w:rPr>
          <w:rFonts w:ascii="Times New Roman" w:hAnsi="Times New Roman" w:cs="Times New Roman"/>
          <w:sz w:val="28"/>
          <w:szCs w:val="28"/>
        </w:rPr>
        <w:t>изучение метод использования рекурсивного программирования и грамотное использование в своих программах;</w:t>
      </w:r>
    </w:p>
    <w:p w:rsidR="001A7310" w:rsidRPr="00646EEA" w:rsidRDefault="001A7310" w:rsidP="00646EEA">
      <w:pPr>
        <w:pStyle w:val="ListParagraph"/>
        <w:numPr>
          <w:ilvl w:val="0"/>
          <w:numId w:val="10"/>
        </w:numPr>
        <w:tabs>
          <w:tab w:val="left" w:pos="-108"/>
          <w:tab w:val="left" w:pos="0"/>
          <w:tab w:val="left" w:pos="993"/>
        </w:tabs>
        <w:spacing w:after="24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6EEA">
        <w:rPr>
          <w:rFonts w:ascii="Times New Roman" w:hAnsi="Times New Roman" w:cs="Times New Roman"/>
          <w:sz w:val="28"/>
          <w:szCs w:val="28"/>
        </w:rPr>
        <w:t>участие в олимпиадах школьного и муниципального этапов Всероссийской олимпиады по информатике;</w:t>
      </w:r>
    </w:p>
    <w:p w:rsidR="001A7310" w:rsidRPr="00646EEA" w:rsidRDefault="001A7310" w:rsidP="00646EEA">
      <w:pPr>
        <w:pStyle w:val="ListParagraph"/>
        <w:numPr>
          <w:ilvl w:val="0"/>
          <w:numId w:val="10"/>
        </w:numPr>
        <w:tabs>
          <w:tab w:val="left" w:pos="-108"/>
          <w:tab w:val="left" w:pos="0"/>
          <w:tab w:val="left" w:pos="993"/>
        </w:tabs>
        <w:spacing w:after="24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6EEA">
        <w:rPr>
          <w:rFonts w:ascii="Times New Roman" w:hAnsi="Times New Roman" w:cs="Times New Roman"/>
          <w:sz w:val="28"/>
          <w:szCs w:val="28"/>
        </w:rPr>
        <w:t>участие в командных турнирах по программированию среди школьников.</w:t>
      </w:r>
    </w:p>
    <w:p w:rsidR="001A7310" w:rsidRDefault="001A7310" w:rsidP="00D26199">
      <w:pPr>
        <w:pStyle w:val="a0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A7310" w:rsidRDefault="001A7310" w:rsidP="00D26199">
      <w:pPr>
        <w:pStyle w:val="a0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A7310" w:rsidRDefault="001A7310" w:rsidP="00D26199">
      <w:pPr>
        <w:pStyle w:val="a0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A7310" w:rsidRDefault="001A7310" w:rsidP="00D26199">
      <w:pPr>
        <w:pStyle w:val="a0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A7310" w:rsidRDefault="001A7310" w:rsidP="00D26199">
      <w:pPr>
        <w:pStyle w:val="a0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A7310" w:rsidRDefault="001A7310" w:rsidP="00D26199">
      <w:pPr>
        <w:pStyle w:val="a0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A7310" w:rsidRDefault="001A7310" w:rsidP="00D26199">
      <w:pPr>
        <w:pStyle w:val="a0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A7310" w:rsidRDefault="001A7310" w:rsidP="00D26199">
      <w:pPr>
        <w:pStyle w:val="a0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A7310" w:rsidRDefault="001A7310" w:rsidP="00D26199">
      <w:pPr>
        <w:pStyle w:val="a0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A7310" w:rsidRDefault="001A7310" w:rsidP="00D26199">
      <w:pPr>
        <w:pStyle w:val="a0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A7310" w:rsidRDefault="001A7310" w:rsidP="00D26199">
      <w:pPr>
        <w:pStyle w:val="a0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A7310" w:rsidRDefault="001A7310" w:rsidP="00D26199">
      <w:pPr>
        <w:pStyle w:val="a0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A7310" w:rsidRDefault="001A7310" w:rsidP="00D26199">
      <w:pPr>
        <w:pStyle w:val="a0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A7310" w:rsidRDefault="001A7310" w:rsidP="00D26199">
      <w:pPr>
        <w:pStyle w:val="a0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A7310" w:rsidRDefault="001A7310" w:rsidP="00D26199">
      <w:pPr>
        <w:pStyle w:val="a0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A7310" w:rsidRPr="00646EEA" w:rsidRDefault="001A7310" w:rsidP="00646EEA">
      <w:pPr>
        <w:pStyle w:val="a0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6EEA">
        <w:rPr>
          <w:rFonts w:ascii="Times New Roman" w:hAnsi="Times New Roman" w:cs="Times New Roman"/>
          <w:b/>
          <w:bCs/>
          <w:sz w:val="28"/>
          <w:szCs w:val="28"/>
        </w:rPr>
        <w:t>Содержание курса</w:t>
      </w:r>
    </w:p>
    <w:p w:rsidR="001A7310" w:rsidRPr="00646EEA" w:rsidRDefault="001A7310" w:rsidP="00646EEA">
      <w:pPr>
        <w:pStyle w:val="ListParagraph"/>
        <w:numPr>
          <w:ilvl w:val="0"/>
          <w:numId w:val="12"/>
        </w:numPr>
        <w:shd w:val="clear" w:color="auto" w:fill="FFFFFF"/>
        <w:tabs>
          <w:tab w:val="clear" w:pos="720"/>
          <w:tab w:val="num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46EEA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Введение в язык программирования Паскаль</w:t>
      </w:r>
    </w:p>
    <w:p w:rsidR="001A7310" w:rsidRPr="00646EEA" w:rsidRDefault="001A7310" w:rsidP="00646EEA">
      <w:pPr>
        <w:pStyle w:val="ListParagraph"/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46EE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Место языка Паскаль среди языков программирования высокого уровня. Структура программы на языке Паскаль. Структура модулей в Турбо Паскаль. Пользоваться готовыми модулями и разбираться в их структуре, назначении отдельных разделов.</w:t>
      </w:r>
    </w:p>
    <w:p w:rsidR="001A7310" w:rsidRPr="00646EEA" w:rsidRDefault="001A7310" w:rsidP="00646EEA">
      <w:pPr>
        <w:pStyle w:val="ListParagraph"/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1A7310" w:rsidRPr="00646EEA" w:rsidRDefault="001A7310" w:rsidP="00646EEA">
      <w:pPr>
        <w:numPr>
          <w:ilvl w:val="0"/>
          <w:numId w:val="12"/>
        </w:numPr>
        <w:shd w:val="clear" w:color="auto" w:fill="FFFFFF"/>
        <w:tabs>
          <w:tab w:val="clear" w:pos="720"/>
          <w:tab w:val="num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46EEA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Данные. Типы данных. Выражения. Операнды. Операции</w:t>
      </w:r>
    </w:p>
    <w:p w:rsidR="001A7310" w:rsidRPr="00646EEA" w:rsidRDefault="001A7310" w:rsidP="00646EE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46EEA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Pr="00646EE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еличина и ее характеристики. Что такое операция, операнд и их характеристики; принципиальные отличия величин структурированных и не структурированных; состав арифметического выражения; перечень математических функций, входящих в Турбо Паскаль, логические выражения и входящие в них операнды, операции и функции. Примеры арифметических и логических выражений всех атрибутов, которые могут в них входить.</w:t>
      </w:r>
    </w:p>
    <w:p w:rsidR="001A7310" w:rsidRPr="00646EEA" w:rsidRDefault="001A7310" w:rsidP="00646EE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1A7310" w:rsidRPr="00646EEA" w:rsidRDefault="001A7310" w:rsidP="00646EEA">
      <w:pPr>
        <w:numPr>
          <w:ilvl w:val="0"/>
          <w:numId w:val="12"/>
        </w:numPr>
        <w:shd w:val="clear" w:color="auto" w:fill="FFFFFF"/>
        <w:tabs>
          <w:tab w:val="clear" w:pos="720"/>
          <w:tab w:val="num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46EEA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Операторы</w:t>
      </w:r>
    </w:p>
    <w:p w:rsidR="001A7310" w:rsidRPr="00646EEA" w:rsidRDefault="001A7310" w:rsidP="00646EE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46EEA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646EE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сновные операторы языка Паскаль. Синтаксис операторов. Детали процесса исполнения каждого из операторов. Организация ввода вывода. Линейные программы. Условный оператор. Составные условия. Вложенный условный оператор. Составление программ с применением условного оператора. Оператор безусловного перехода. Оператор выбора. Операторы цикла. Вложенные циклы. Перечислимый и интервальный типы данных</w:t>
      </w:r>
      <w:r w:rsidRPr="00646EEA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. </w:t>
      </w:r>
      <w:r w:rsidRPr="00646EE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Назначение перечислимого и интервального типов данных. Примеры программ, использующих эти типы. Построение интервального типа на базе произвольного порядкового типа.</w:t>
      </w:r>
    </w:p>
    <w:p w:rsidR="001A7310" w:rsidRPr="00646EEA" w:rsidRDefault="001A7310" w:rsidP="00646EE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1A7310" w:rsidRPr="00646EEA" w:rsidRDefault="001A7310" w:rsidP="00646EEA">
      <w:pPr>
        <w:numPr>
          <w:ilvl w:val="0"/>
          <w:numId w:val="12"/>
        </w:numPr>
        <w:shd w:val="clear" w:color="auto" w:fill="FFFFFF"/>
        <w:tabs>
          <w:tab w:val="clear" w:pos="720"/>
          <w:tab w:val="num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46EEA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Процедуры и функции</w:t>
      </w:r>
      <w:r w:rsidRPr="00646EE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A7310" w:rsidRPr="00646EEA" w:rsidRDefault="001A7310" w:rsidP="00646EE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46EE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Понятие подпрограммы. Правила описания процедур и функций в Паскале Вызов процедур и функций. Отличия между формальными, локальными и глобальными переменными. Отличия между параметрами-переменными и параметрами-значениями. Отличия между процедурами и функциями. Область действия описаний в процедурах. В чем в заключается рекурсия и как она реализована на Паскале.. Формирование процедуры и функции.</w:t>
      </w:r>
    </w:p>
    <w:p w:rsidR="001A7310" w:rsidRPr="00646EEA" w:rsidRDefault="001A7310" w:rsidP="00646EE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1A7310" w:rsidRPr="00646EEA" w:rsidRDefault="001A7310" w:rsidP="00646EEA">
      <w:pPr>
        <w:numPr>
          <w:ilvl w:val="0"/>
          <w:numId w:val="12"/>
        </w:numPr>
        <w:shd w:val="clear" w:color="auto" w:fill="FFFFFF"/>
        <w:tabs>
          <w:tab w:val="clear" w:pos="720"/>
          <w:tab w:val="num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46EEA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Структурированные типы данных</w:t>
      </w:r>
    </w:p>
    <w:p w:rsidR="001A7310" w:rsidRPr="00646EEA" w:rsidRDefault="001A7310" w:rsidP="00646EE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46EE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Структурированные типы данных в языке Турбо Паскаль. Свойства и операции над величинами структурированных типов. Понятие массива. Объявление массива в программе, заполнение массива и его вывод. Сумма элементов массива. Поиск элементов по заданному условию. Алгоритмы сортировки линейных числовых массивов и поиска в упорядоченном массиве.</w:t>
      </w:r>
    </w:p>
    <w:p w:rsidR="001A7310" w:rsidRDefault="001A7310" w:rsidP="0085457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A7310" w:rsidRDefault="001A7310" w:rsidP="0085457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A7310" w:rsidRDefault="001A7310" w:rsidP="0085457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A7310" w:rsidRDefault="001A7310" w:rsidP="0085457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A7310" w:rsidRDefault="001A7310" w:rsidP="0085457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A7310" w:rsidRDefault="001A7310" w:rsidP="0085457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A7310" w:rsidRDefault="001A7310" w:rsidP="0085457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A7310" w:rsidRDefault="001A7310" w:rsidP="0085457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A7310" w:rsidRDefault="001A7310" w:rsidP="0085457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A7310" w:rsidRDefault="001A7310" w:rsidP="0085457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A7310" w:rsidRDefault="001A7310" w:rsidP="0085457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A7310" w:rsidRDefault="001A7310" w:rsidP="0085457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A7310" w:rsidRDefault="001A7310" w:rsidP="0085457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A7310" w:rsidRDefault="001A7310" w:rsidP="0085457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A7310" w:rsidRDefault="001A7310" w:rsidP="0085457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A7310" w:rsidRDefault="001A7310" w:rsidP="0085457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A7310" w:rsidRDefault="001A7310" w:rsidP="0085457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A7310" w:rsidRDefault="001A7310" w:rsidP="0085457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A7310" w:rsidRDefault="001A7310" w:rsidP="0085457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A7310" w:rsidRDefault="001A7310" w:rsidP="0085457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A7310" w:rsidRDefault="001A7310" w:rsidP="0085457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A7310" w:rsidRDefault="001A7310" w:rsidP="0085457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A7310" w:rsidRDefault="001A7310" w:rsidP="0085457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A7310" w:rsidRDefault="001A7310" w:rsidP="0085457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A7310" w:rsidRDefault="001A7310" w:rsidP="0085457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A7310" w:rsidRDefault="001A7310" w:rsidP="0085457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A7310" w:rsidRDefault="001A7310" w:rsidP="0085457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A7310" w:rsidRDefault="001A7310" w:rsidP="0085457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A7310" w:rsidRDefault="001A7310" w:rsidP="0085457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A7310" w:rsidRDefault="001A7310" w:rsidP="0085457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A7310" w:rsidRPr="0024434D" w:rsidRDefault="001A7310" w:rsidP="0085457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4434D">
        <w:rPr>
          <w:rFonts w:ascii="Times New Roman" w:hAnsi="Times New Roman" w:cs="Times New Roman"/>
          <w:b/>
          <w:bCs/>
          <w:sz w:val="28"/>
          <w:szCs w:val="28"/>
        </w:rPr>
        <w:t>Календарно-тематическое планирование</w:t>
      </w:r>
    </w:p>
    <w:p w:rsidR="001A7310" w:rsidRPr="003E2D77" w:rsidRDefault="001A7310" w:rsidP="0085457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349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"/>
        <w:gridCol w:w="709"/>
        <w:gridCol w:w="6375"/>
        <w:gridCol w:w="993"/>
        <w:gridCol w:w="992"/>
        <w:gridCol w:w="1275"/>
      </w:tblGrid>
      <w:tr w:rsidR="001A7310" w:rsidRPr="005C5B85">
        <w:trPr>
          <w:trHeight w:val="563"/>
          <w:tblHeader/>
        </w:trPr>
        <w:tc>
          <w:tcPr>
            <w:tcW w:w="710" w:type="dxa"/>
            <w:gridSpan w:val="2"/>
            <w:vMerge w:val="restart"/>
            <w:vAlign w:val="center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</w:t>
            </w:r>
            <w:r w:rsidRPr="005C5B8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/</w:t>
            </w:r>
            <w:r w:rsidRPr="005C5B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</w:p>
        </w:tc>
        <w:tc>
          <w:tcPr>
            <w:tcW w:w="6378" w:type="dxa"/>
            <w:vMerge w:val="restart"/>
            <w:vAlign w:val="center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993" w:type="dxa"/>
            <w:vMerge w:val="restart"/>
            <w:vAlign w:val="center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2268" w:type="dxa"/>
            <w:gridSpan w:val="2"/>
            <w:vAlign w:val="center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</w:tr>
      <w:tr w:rsidR="001A7310" w:rsidRPr="005C5B85">
        <w:trPr>
          <w:tblHeader/>
        </w:trPr>
        <w:tc>
          <w:tcPr>
            <w:tcW w:w="710" w:type="dxa"/>
            <w:gridSpan w:val="2"/>
            <w:vMerge/>
            <w:vAlign w:val="center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  <w:vMerge/>
            <w:vAlign w:val="center"/>
          </w:tcPr>
          <w:p w:rsidR="001A7310" w:rsidRPr="005C5B85" w:rsidRDefault="001A7310" w:rsidP="005C5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плани-руемая</w:t>
            </w:r>
          </w:p>
        </w:tc>
        <w:tc>
          <w:tcPr>
            <w:tcW w:w="1276" w:type="dxa"/>
            <w:vAlign w:val="center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факти-ческая </w:t>
            </w:r>
          </w:p>
        </w:tc>
      </w:tr>
      <w:tr w:rsidR="001A7310" w:rsidRPr="005C5B85">
        <w:trPr>
          <w:trHeight w:val="1108"/>
        </w:trPr>
        <w:tc>
          <w:tcPr>
            <w:tcW w:w="710" w:type="dxa"/>
            <w:gridSpan w:val="2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378" w:type="dxa"/>
          </w:tcPr>
          <w:p w:rsidR="001A7310" w:rsidRPr="005C5B85" w:rsidRDefault="001A7310" w:rsidP="005C5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Операционная среда системы Турбо Паскаль. Программа на языке  Паскаль. Структура. Алфавит языка, типы данных. Типы данных. Переменная, константа. Выражения и оператор присваивания. Правила вычисления выражений Операторы ввода и вывода. Написание простейших программ. Выполнение программы. Исправление ошибок. Входные и выходные файлы. Работа с файлами.</w:t>
            </w:r>
          </w:p>
        </w:tc>
        <w:tc>
          <w:tcPr>
            <w:tcW w:w="993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1.09</w:t>
            </w:r>
          </w:p>
        </w:tc>
        <w:tc>
          <w:tcPr>
            <w:tcW w:w="1276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310" w:rsidRPr="005C5B85">
        <w:tc>
          <w:tcPr>
            <w:tcW w:w="710" w:type="dxa"/>
            <w:gridSpan w:val="2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378" w:type="dxa"/>
          </w:tcPr>
          <w:p w:rsidR="001A7310" w:rsidRPr="005C5B85" w:rsidRDefault="001A7310" w:rsidP="005C5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 xml:space="preserve">Операторы  </w:t>
            </w:r>
            <w:r w:rsidRPr="005C5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</w:t>
            </w: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5C5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DIV</w:t>
            </w: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.  Стандартные арифметические функции. Решение задач линейной структуры.</w:t>
            </w:r>
          </w:p>
        </w:tc>
        <w:tc>
          <w:tcPr>
            <w:tcW w:w="993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1.09, 4.09</w:t>
            </w:r>
          </w:p>
        </w:tc>
        <w:tc>
          <w:tcPr>
            <w:tcW w:w="1276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310" w:rsidRPr="005C5B85">
        <w:tc>
          <w:tcPr>
            <w:tcW w:w="710" w:type="dxa"/>
            <w:gridSpan w:val="2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378" w:type="dxa"/>
          </w:tcPr>
          <w:p w:rsidR="001A7310" w:rsidRPr="005C5B85" w:rsidRDefault="001A7310" w:rsidP="005C5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 xml:space="preserve">Разветвляющийся алгоритм. Оператор ветвления </w:t>
            </w:r>
            <w:r w:rsidRPr="005C5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IF</w:t>
            </w: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C5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THEN</w:t>
            </w: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C5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ELSE</w:t>
            </w: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. Блочный и линейный виды. Полный и неполный формат. Решение задач.</w:t>
            </w:r>
          </w:p>
        </w:tc>
        <w:tc>
          <w:tcPr>
            <w:tcW w:w="993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4.09</w:t>
            </w:r>
          </w:p>
        </w:tc>
        <w:tc>
          <w:tcPr>
            <w:tcW w:w="1276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310" w:rsidRPr="005C5B85">
        <w:tc>
          <w:tcPr>
            <w:tcW w:w="710" w:type="dxa"/>
            <w:gridSpan w:val="2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378" w:type="dxa"/>
          </w:tcPr>
          <w:p w:rsidR="001A7310" w:rsidRPr="005C5B85" w:rsidRDefault="001A7310" w:rsidP="005C5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Вложенные условия.  Использование составных логических условий (связки «и», «или»). Решение задач.</w:t>
            </w:r>
          </w:p>
        </w:tc>
        <w:tc>
          <w:tcPr>
            <w:tcW w:w="993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8.09</w:t>
            </w:r>
          </w:p>
        </w:tc>
        <w:tc>
          <w:tcPr>
            <w:tcW w:w="1276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310" w:rsidRPr="005C5B85">
        <w:tc>
          <w:tcPr>
            <w:tcW w:w="710" w:type="dxa"/>
            <w:gridSpan w:val="2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378" w:type="dxa"/>
          </w:tcPr>
          <w:p w:rsidR="001A7310" w:rsidRPr="005C5B85" w:rsidRDefault="001A7310" w:rsidP="005C5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 xml:space="preserve">Циклический алгоритм. Виды циклических программ. Отличия.  Цикл «Для».  Оператор  </w:t>
            </w:r>
            <w:r w:rsidRPr="005C5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</w:t>
            </w: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.  Решение задач.</w:t>
            </w:r>
          </w:p>
        </w:tc>
        <w:tc>
          <w:tcPr>
            <w:tcW w:w="993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1276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310" w:rsidRPr="005C5B85">
        <w:tc>
          <w:tcPr>
            <w:tcW w:w="710" w:type="dxa"/>
            <w:gridSpan w:val="2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378" w:type="dxa"/>
          </w:tcPr>
          <w:p w:rsidR="001A7310" w:rsidRPr="005C5B85" w:rsidRDefault="001A7310" w:rsidP="005C5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Цикл с параметром. Решение задач.</w:t>
            </w:r>
          </w:p>
        </w:tc>
        <w:tc>
          <w:tcPr>
            <w:tcW w:w="993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1276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310" w:rsidRPr="005C5B85">
        <w:tc>
          <w:tcPr>
            <w:tcW w:w="710" w:type="dxa"/>
            <w:gridSpan w:val="2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378" w:type="dxa"/>
          </w:tcPr>
          <w:p w:rsidR="001A7310" w:rsidRPr="005C5B85" w:rsidRDefault="001A7310" w:rsidP="005C5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Вложенные циклы. Решение задач.</w:t>
            </w:r>
          </w:p>
        </w:tc>
        <w:tc>
          <w:tcPr>
            <w:tcW w:w="993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1276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310" w:rsidRPr="005C5B85">
        <w:tc>
          <w:tcPr>
            <w:tcW w:w="710" w:type="dxa"/>
            <w:gridSpan w:val="2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378" w:type="dxa"/>
          </w:tcPr>
          <w:p w:rsidR="001A7310" w:rsidRPr="005C5B85" w:rsidRDefault="001A7310" w:rsidP="005C5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 xml:space="preserve">Цикл «Пока». Оператор  </w:t>
            </w:r>
            <w:r w:rsidRPr="005C5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WHILE</w:t>
            </w: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.  Решение задач.</w:t>
            </w:r>
          </w:p>
        </w:tc>
        <w:tc>
          <w:tcPr>
            <w:tcW w:w="993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1276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310" w:rsidRPr="005C5B85">
        <w:tc>
          <w:tcPr>
            <w:tcW w:w="710" w:type="dxa"/>
            <w:gridSpan w:val="2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378" w:type="dxa"/>
          </w:tcPr>
          <w:p w:rsidR="001A7310" w:rsidRPr="005C5B85" w:rsidRDefault="001A7310" w:rsidP="005C5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 xml:space="preserve">Цикл «До». Оператор  </w:t>
            </w:r>
            <w:r w:rsidRPr="005C5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REPEAT</w:t>
            </w: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.  Решение задач.</w:t>
            </w:r>
          </w:p>
        </w:tc>
        <w:tc>
          <w:tcPr>
            <w:tcW w:w="993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1276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310" w:rsidRPr="005C5B85">
        <w:tc>
          <w:tcPr>
            <w:tcW w:w="710" w:type="dxa"/>
            <w:gridSpan w:val="2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378" w:type="dxa"/>
          </w:tcPr>
          <w:p w:rsidR="001A7310" w:rsidRPr="005C5B85" w:rsidRDefault="001A7310" w:rsidP="005C5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Циклы и ветвления в программе. Решение задач.</w:t>
            </w:r>
          </w:p>
        </w:tc>
        <w:tc>
          <w:tcPr>
            <w:tcW w:w="993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1276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310" w:rsidRPr="005C5B85">
        <w:tc>
          <w:tcPr>
            <w:tcW w:w="710" w:type="dxa"/>
            <w:gridSpan w:val="2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378" w:type="dxa"/>
          </w:tcPr>
          <w:p w:rsidR="001A7310" w:rsidRPr="005C5B85" w:rsidRDefault="001A7310" w:rsidP="005C5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Поиск закономерностей и определение вида цикла при решении задач.</w:t>
            </w:r>
          </w:p>
        </w:tc>
        <w:tc>
          <w:tcPr>
            <w:tcW w:w="993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1276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310" w:rsidRPr="005C5B85">
        <w:trPr>
          <w:gridBefore w:val="1"/>
        </w:trPr>
        <w:tc>
          <w:tcPr>
            <w:tcW w:w="710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378" w:type="dxa"/>
          </w:tcPr>
          <w:p w:rsidR="001A7310" w:rsidRPr="005C5B85" w:rsidRDefault="001A7310" w:rsidP="005C5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Массивы. Основные понятия.  Типы массивов. Объявление массивов в программе. Типы данных.</w:t>
            </w:r>
          </w:p>
        </w:tc>
        <w:tc>
          <w:tcPr>
            <w:tcW w:w="993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6.10</w:t>
            </w:r>
          </w:p>
        </w:tc>
        <w:tc>
          <w:tcPr>
            <w:tcW w:w="1276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310" w:rsidRPr="005C5B85">
        <w:trPr>
          <w:gridBefore w:val="1"/>
        </w:trPr>
        <w:tc>
          <w:tcPr>
            <w:tcW w:w="710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378" w:type="dxa"/>
          </w:tcPr>
          <w:p w:rsidR="001A7310" w:rsidRPr="005C5B85" w:rsidRDefault="001A7310" w:rsidP="005C5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Способы заполнения одномерного массива.</w:t>
            </w:r>
          </w:p>
        </w:tc>
        <w:tc>
          <w:tcPr>
            <w:tcW w:w="993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6.10,</w:t>
            </w:r>
          </w:p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9.10</w:t>
            </w:r>
          </w:p>
        </w:tc>
        <w:tc>
          <w:tcPr>
            <w:tcW w:w="1276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310" w:rsidRPr="005C5B85">
        <w:trPr>
          <w:gridBefore w:val="1"/>
        </w:trPr>
        <w:tc>
          <w:tcPr>
            <w:tcW w:w="710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6378" w:type="dxa"/>
          </w:tcPr>
          <w:p w:rsidR="001A7310" w:rsidRPr="005C5B85" w:rsidRDefault="001A7310" w:rsidP="005C5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 xml:space="preserve">Нахождение суммы, произведения и количества элементов массива по заданному условию. </w:t>
            </w:r>
          </w:p>
        </w:tc>
        <w:tc>
          <w:tcPr>
            <w:tcW w:w="993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9.10,</w:t>
            </w:r>
          </w:p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1276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310" w:rsidRPr="005C5B85">
        <w:trPr>
          <w:gridBefore w:val="1"/>
        </w:trPr>
        <w:tc>
          <w:tcPr>
            <w:tcW w:w="710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6378" w:type="dxa"/>
          </w:tcPr>
          <w:p w:rsidR="001A7310" w:rsidRPr="005C5B85" w:rsidRDefault="001A7310" w:rsidP="005C5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Нахождение суммы и количество элементов массива по заданному условию. Решение задач.</w:t>
            </w:r>
          </w:p>
        </w:tc>
        <w:tc>
          <w:tcPr>
            <w:tcW w:w="993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16.10,</w:t>
            </w:r>
          </w:p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1276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310" w:rsidRPr="005C5B85">
        <w:trPr>
          <w:gridBefore w:val="1"/>
        </w:trPr>
        <w:tc>
          <w:tcPr>
            <w:tcW w:w="710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 xml:space="preserve">16. </w:t>
            </w:r>
          </w:p>
        </w:tc>
        <w:tc>
          <w:tcPr>
            <w:tcW w:w="6378" w:type="dxa"/>
          </w:tcPr>
          <w:p w:rsidR="001A7310" w:rsidRPr="005C5B85" w:rsidRDefault="001A7310" w:rsidP="005C5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Поиск заданного элемента в  массиве. Решение задач.</w:t>
            </w:r>
          </w:p>
        </w:tc>
        <w:tc>
          <w:tcPr>
            <w:tcW w:w="993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20.10,</w:t>
            </w:r>
          </w:p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1276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310" w:rsidRPr="005C5B85">
        <w:trPr>
          <w:gridBefore w:val="1"/>
        </w:trPr>
        <w:tc>
          <w:tcPr>
            <w:tcW w:w="710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6378" w:type="dxa"/>
          </w:tcPr>
          <w:p w:rsidR="001A7310" w:rsidRPr="005C5B85" w:rsidRDefault="001A7310" w:rsidP="005C5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Преобразование элементов массива по заданному условию. Получение нового массива. Решение задач.</w:t>
            </w:r>
          </w:p>
        </w:tc>
        <w:tc>
          <w:tcPr>
            <w:tcW w:w="993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1276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310" w:rsidRPr="005C5B85">
        <w:trPr>
          <w:gridBefore w:val="1"/>
        </w:trPr>
        <w:tc>
          <w:tcPr>
            <w:tcW w:w="710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6378" w:type="dxa"/>
          </w:tcPr>
          <w:p w:rsidR="001A7310" w:rsidRPr="005C5B85" w:rsidRDefault="001A7310" w:rsidP="005C5B85">
            <w:pPr>
              <w:spacing w:after="0" w:line="240" w:lineRule="auto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Нахождение минимального и максимального элемента массива. Решение задач.</w:t>
            </w:r>
          </w:p>
        </w:tc>
        <w:tc>
          <w:tcPr>
            <w:tcW w:w="993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30.10</w:t>
            </w:r>
          </w:p>
        </w:tc>
        <w:tc>
          <w:tcPr>
            <w:tcW w:w="1276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310" w:rsidRPr="005C5B85">
        <w:trPr>
          <w:gridBefore w:val="1"/>
        </w:trPr>
        <w:tc>
          <w:tcPr>
            <w:tcW w:w="710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6378" w:type="dxa"/>
          </w:tcPr>
          <w:p w:rsidR="001A7310" w:rsidRPr="005C5B85" w:rsidRDefault="001A7310" w:rsidP="005C5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Нахождение  среднего арифметического значения и выполнение сравнительных операций.</w:t>
            </w:r>
          </w:p>
        </w:tc>
        <w:tc>
          <w:tcPr>
            <w:tcW w:w="993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1276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310" w:rsidRPr="005C5B85">
        <w:trPr>
          <w:gridBefore w:val="1"/>
        </w:trPr>
        <w:tc>
          <w:tcPr>
            <w:tcW w:w="710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6378" w:type="dxa"/>
          </w:tcPr>
          <w:p w:rsidR="001A7310" w:rsidRPr="005C5B85" w:rsidRDefault="001A7310" w:rsidP="005C5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Сортировка  массива. Методы сортировки массива.</w:t>
            </w:r>
          </w:p>
        </w:tc>
        <w:tc>
          <w:tcPr>
            <w:tcW w:w="993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6.11</w:t>
            </w:r>
          </w:p>
        </w:tc>
        <w:tc>
          <w:tcPr>
            <w:tcW w:w="1276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310" w:rsidRPr="005C5B85">
        <w:trPr>
          <w:gridBefore w:val="1"/>
        </w:trPr>
        <w:tc>
          <w:tcPr>
            <w:tcW w:w="710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6378" w:type="dxa"/>
          </w:tcPr>
          <w:p w:rsidR="001A7310" w:rsidRPr="005C5B85" w:rsidRDefault="001A7310" w:rsidP="005C5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Сортировка  массива. Решение задач.</w:t>
            </w:r>
          </w:p>
        </w:tc>
        <w:tc>
          <w:tcPr>
            <w:tcW w:w="993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10.11</w:t>
            </w:r>
          </w:p>
        </w:tc>
        <w:tc>
          <w:tcPr>
            <w:tcW w:w="1276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310" w:rsidRPr="005C5B85">
        <w:trPr>
          <w:gridBefore w:val="1"/>
        </w:trPr>
        <w:tc>
          <w:tcPr>
            <w:tcW w:w="710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6378" w:type="dxa"/>
          </w:tcPr>
          <w:p w:rsidR="001A7310" w:rsidRPr="005C5B85" w:rsidRDefault="001A7310" w:rsidP="005C5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Двумерные массивы. Основные понятия.  Объявление массивов в программе.</w:t>
            </w:r>
          </w:p>
        </w:tc>
        <w:tc>
          <w:tcPr>
            <w:tcW w:w="993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1276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310" w:rsidRPr="005C5B85">
        <w:trPr>
          <w:gridBefore w:val="1"/>
        </w:trPr>
        <w:tc>
          <w:tcPr>
            <w:tcW w:w="710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6378" w:type="dxa"/>
          </w:tcPr>
          <w:p w:rsidR="001A7310" w:rsidRPr="005C5B85" w:rsidRDefault="001A7310" w:rsidP="005C5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 xml:space="preserve">Способы заполнения двумерного массива. </w:t>
            </w:r>
          </w:p>
        </w:tc>
        <w:tc>
          <w:tcPr>
            <w:tcW w:w="993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17.11</w:t>
            </w:r>
          </w:p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310" w:rsidRPr="005C5B85">
        <w:trPr>
          <w:gridBefore w:val="1"/>
        </w:trPr>
        <w:tc>
          <w:tcPr>
            <w:tcW w:w="710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6378" w:type="dxa"/>
          </w:tcPr>
          <w:p w:rsidR="001A7310" w:rsidRPr="005C5B85" w:rsidRDefault="001A7310" w:rsidP="005C5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Квадратная матрица.</w:t>
            </w:r>
          </w:p>
        </w:tc>
        <w:tc>
          <w:tcPr>
            <w:tcW w:w="993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24.11</w:t>
            </w:r>
          </w:p>
        </w:tc>
        <w:tc>
          <w:tcPr>
            <w:tcW w:w="1276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310" w:rsidRPr="005C5B85">
        <w:trPr>
          <w:gridBefore w:val="1"/>
        </w:trPr>
        <w:tc>
          <w:tcPr>
            <w:tcW w:w="710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6378" w:type="dxa"/>
          </w:tcPr>
          <w:p w:rsidR="001A7310" w:rsidRPr="005C5B85" w:rsidRDefault="001A7310" w:rsidP="005C5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 xml:space="preserve">Нахождение суммы и количества элементов массива по заданному условию. </w:t>
            </w:r>
          </w:p>
        </w:tc>
        <w:tc>
          <w:tcPr>
            <w:tcW w:w="993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1276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310" w:rsidRPr="005C5B85">
        <w:trPr>
          <w:gridBefore w:val="1"/>
        </w:trPr>
        <w:tc>
          <w:tcPr>
            <w:tcW w:w="710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6378" w:type="dxa"/>
          </w:tcPr>
          <w:p w:rsidR="001A7310" w:rsidRPr="005C5B85" w:rsidRDefault="001A7310" w:rsidP="005C5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Нахождение суммы и количество элементов  двумерного массива по заданному условию. Решение задач.</w:t>
            </w:r>
          </w:p>
        </w:tc>
        <w:tc>
          <w:tcPr>
            <w:tcW w:w="993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1276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310" w:rsidRPr="005C5B85">
        <w:trPr>
          <w:gridBefore w:val="1"/>
        </w:trPr>
        <w:tc>
          <w:tcPr>
            <w:tcW w:w="710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6378" w:type="dxa"/>
          </w:tcPr>
          <w:p w:rsidR="001A7310" w:rsidRPr="005C5B85" w:rsidRDefault="001A7310" w:rsidP="005C5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Поиск элементов двумерного массива. Решение задач.</w:t>
            </w:r>
          </w:p>
        </w:tc>
        <w:tc>
          <w:tcPr>
            <w:tcW w:w="993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4. 12</w:t>
            </w:r>
          </w:p>
        </w:tc>
        <w:tc>
          <w:tcPr>
            <w:tcW w:w="1276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310" w:rsidRPr="005C5B85">
        <w:trPr>
          <w:gridBefore w:val="1"/>
        </w:trPr>
        <w:tc>
          <w:tcPr>
            <w:tcW w:w="710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6378" w:type="dxa"/>
          </w:tcPr>
          <w:p w:rsidR="001A7310" w:rsidRPr="005C5B85" w:rsidRDefault="001A7310" w:rsidP="005C5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Получение нового массива. Решение задач.</w:t>
            </w:r>
          </w:p>
        </w:tc>
        <w:tc>
          <w:tcPr>
            <w:tcW w:w="993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8. 12</w:t>
            </w:r>
          </w:p>
        </w:tc>
        <w:tc>
          <w:tcPr>
            <w:tcW w:w="1276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310" w:rsidRPr="005C5B85">
        <w:trPr>
          <w:gridBefore w:val="1"/>
        </w:trPr>
        <w:tc>
          <w:tcPr>
            <w:tcW w:w="710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6378" w:type="dxa"/>
          </w:tcPr>
          <w:p w:rsidR="001A7310" w:rsidRPr="005C5B85" w:rsidRDefault="001A7310" w:rsidP="005C5B85">
            <w:pPr>
              <w:spacing w:after="0" w:line="240" w:lineRule="auto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Нахождение минимального и максимального элемента двумерного массива. Решение задач.</w:t>
            </w:r>
          </w:p>
        </w:tc>
        <w:tc>
          <w:tcPr>
            <w:tcW w:w="993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11. 12</w:t>
            </w:r>
          </w:p>
        </w:tc>
        <w:tc>
          <w:tcPr>
            <w:tcW w:w="1276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310" w:rsidRPr="005C5B85">
        <w:trPr>
          <w:gridBefore w:val="1"/>
        </w:trPr>
        <w:tc>
          <w:tcPr>
            <w:tcW w:w="710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6378" w:type="dxa"/>
          </w:tcPr>
          <w:p w:rsidR="001A7310" w:rsidRPr="005C5B85" w:rsidRDefault="001A7310" w:rsidP="005C5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Нахождение среднего арифметического значения двумерного массива и выполнение сравнительных операций.</w:t>
            </w:r>
          </w:p>
        </w:tc>
        <w:tc>
          <w:tcPr>
            <w:tcW w:w="993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15. 12</w:t>
            </w:r>
          </w:p>
        </w:tc>
        <w:tc>
          <w:tcPr>
            <w:tcW w:w="1276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310" w:rsidRPr="005C5B85">
        <w:trPr>
          <w:gridBefore w:val="1"/>
        </w:trPr>
        <w:tc>
          <w:tcPr>
            <w:tcW w:w="710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6378" w:type="dxa"/>
          </w:tcPr>
          <w:p w:rsidR="001A7310" w:rsidRPr="005C5B85" w:rsidRDefault="001A7310" w:rsidP="005C5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Символьный и строковый тип данных</w:t>
            </w:r>
          </w:p>
        </w:tc>
        <w:tc>
          <w:tcPr>
            <w:tcW w:w="993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18. 12</w:t>
            </w:r>
          </w:p>
        </w:tc>
        <w:tc>
          <w:tcPr>
            <w:tcW w:w="1276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310" w:rsidRPr="005C5B85">
        <w:trPr>
          <w:gridBefore w:val="1"/>
        </w:trPr>
        <w:tc>
          <w:tcPr>
            <w:tcW w:w="710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6378" w:type="dxa"/>
          </w:tcPr>
          <w:p w:rsidR="001A7310" w:rsidRPr="005C5B85" w:rsidRDefault="001A7310" w:rsidP="009E7B13">
            <w:pPr>
              <w:pStyle w:val="a"/>
              <w:rPr>
                <w:sz w:val="24"/>
                <w:szCs w:val="24"/>
              </w:rPr>
            </w:pPr>
            <w:r w:rsidRPr="005C5B85">
              <w:rPr>
                <w:sz w:val="24"/>
                <w:szCs w:val="24"/>
              </w:rPr>
              <w:t>Стандартные процедуры и функции работы со строковым типом данных</w:t>
            </w:r>
          </w:p>
        </w:tc>
        <w:tc>
          <w:tcPr>
            <w:tcW w:w="993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22. 12</w:t>
            </w:r>
          </w:p>
        </w:tc>
        <w:tc>
          <w:tcPr>
            <w:tcW w:w="1276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1A7310" w:rsidRPr="005C5B85">
        <w:trPr>
          <w:gridBefore w:val="1"/>
        </w:trPr>
        <w:tc>
          <w:tcPr>
            <w:tcW w:w="710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6378" w:type="dxa"/>
          </w:tcPr>
          <w:p w:rsidR="001A7310" w:rsidRPr="005C5B85" w:rsidRDefault="001A7310" w:rsidP="009E7B13">
            <w:pPr>
              <w:pStyle w:val="a"/>
              <w:rPr>
                <w:sz w:val="24"/>
                <w:szCs w:val="24"/>
              </w:rPr>
            </w:pPr>
            <w:r w:rsidRPr="005C5B85">
              <w:rPr>
                <w:sz w:val="24"/>
                <w:szCs w:val="24"/>
              </w:rPr>
              <w:t>Символьные массивы</w:t>
            </w:r>
          </w:p>
        </w:tc>
        <w:tc>
          <w:tcPr>
            <w:tcW w:w="993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25. 12</w:t>
            </w:r>
          </w:p>
        </w:tc>
        <w:tc>
          <w:tcPr>
            <w:tcW w:w="1276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310" w:rsidRPr="005C5B85">
        <w:trPr>
          <w:gridBefore w:val="1"/>
        </w:trPr>
        <w:tc>
          <w:tcPr>
            <w:tcW w:w="710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6378" w:type="dxa"/>
          </w:tcPr>
          <w:p w:rsidR="001A7310" w:rsidRPr="005C5B85" w:rsidRDefault="001A7310" w:rsidP="00F2411E">
            <w:pPr>
              <w:pStyle w:val="a"/>
              <w:rPr>
                <w:sz w:val="24"/>
                <w:szCs w:val="24"/>
              </w:rPr>
            </w:pPr>
            <w:r w:rsidRPr="005C5B85">
              <w:rPr>
                <w:sz w:val="24"/>
                <w:szCs w:val="24"/>
              </w:rPr>
              <w:t>Поиск элементов символьного массива</w:t>
            </w:r>
          </w:p>
        </w:tc>
        <w:tc>
          <w:tcPr>
            <w:tcW w:w="993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29.12</w:t>
            </w:r>
          </w:p>
        </w:tc>
        <w:tc>
          <w:tcPr>
            <w:tcW w:w="1276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310" w:rsidRPr="005C5B85">
        <w:trPr>
          <w:gridBefore w:val="1"/>
        </w:trPr>
        <w:tc>
          <w:tcPr>
            <w:tcW w:w="710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6378" w:type="dxa"/>
          </w:tcPr>
          <w:p w:rsidR="001A7310" w:rsidRPr="005C5B85" w:rsidRDefault="001A7310" w:rsidP="005C5B85">
            <w:pPr>
              <w:spacing w:after="0" w:line="240" w:lineRule="auto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Сортировка элементов символьного массива</w:t>
            </w:r>
          </w:p>
        </w:tc>
        <w:tc>
          <w:tcPr>
            <w:tcW w:w="993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1.01</w:t>
            </w:r>
          </w:p>
        </w:tc>
        <w:tc>
          <w:tcPr>
            <w:tcW w:w="1276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310" w:rsidRPr="005C5B85">
        <w:trPr>
          <w:gridBefore w:val="1"/>
        </w:trPr>
        <w:tc>
          <w:tcPr>
            <w:tcW w:w="710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6378" w:type="dxa"/>
          </w:tcPr>
          <w:p w:rsidR="001A7310" w:rsidRPr="005C5B85" w:rsidRDefault="001A7310" w:rsidP="005C5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Решение задач с использованием числовых и символьных массивов</w:t>
            </w:r>
          </w:p>
        </w:tc>
        <w:tc>
          <w:tcPr>
            <w:tcW w:w="993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5.01</w:t>
            </w:r>
          </w:p>
        </w:tc>
        <w:tc>
          <w:tcPr>
            <w:tcW w:w="1276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310" w:rsidRPr="005C5B85">
        <w:trPr>
          <w:gridBefore w:val="1"/>
        </w:trPr>
        <w:tc>
          <w:tcPr>
            <w:tcW w:w="710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6378" w:type="dxa"/>
          </w:tcPr>
          <w:p w:rsidR="001A7310" w:rsidRPr="005C5B85" w:rsidRDefault="001A7310" w:rsidP="005C5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Решение задач с использованием числовых и символьных массивов</w:t>
            </w:r>
          </w:p>
        </w:tc>
        <w:tc>
          <w:tcPr>
            <w:tcW w:w="993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8.01</w:t>
            </w:r>
          </w:p>
        </w:tc>
        <w:tc>
          <w:tcPr>
            <w:tcW w:w="1276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310" w:rsidRPr="005C5B85">
        <w:trPr>
          <w:gridBefore w:val="1"/>
        </w:trPr>
        <w:tc>
          <w:tcPr>
            <w:tcW w:w="710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6378" w:type="dxa"/>
          </w:tcPr>
          <w:p w:rsidR="001A7310" w:rsidRPr="005C5B85" w:rsidRDefault="001A7310" w:rsidP="005C5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Программы и подпрограммы.  Глобальные и локальные переменные.</w:t>
            </w:r>
          </w:p>
        </w:tc>
        <w:tc>
          <w:tcPr>
            <w:tcW w:w="993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12.01</w:t>
            </w:r>
          </w:p>
        </w:tc>
        <w:tc>
          <w:tcPr>
            <w:tcW w:w="1276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310" w:rsidRPr="005C5B85">
        <w:trPr>
          <w:gridBefore w:val="1"/>
        </w:trPr>
        <w:tc>
          <w:tcPr>
            <w:tcW w:w="710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6378" w:type="dxa"/>
          </w:tcPr>
          <w:p w:rsidR="001A7310" w:rsidRPr="005C5B85" w:rsidRDefault="001A7310" w:rsidP="00FE5FF8">
            <w:pPr>
              <w:pStyle w:val="a"/>
              <w:rPr>
                <w:sz w:val="24"/>
                <w:szCs w:val="24"/>
              </w:rPr>
            </w:pPr>
            <w:r w:rsidRPr="005C5B85">
              <w:rPr>
                <w:sz w:val="24"/>
                <w:szCs w:val="24"/>
              </w:rPr>
              <w:t>Функции  и процедуры.   Основные понятия</w:t>
            </w:r>
          </w:p>
        </w:tc>
        <w:tc>
          <w:tcPr>
            <w:tcW w:w="993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15.01</w:t>
            </w:r>
          </w:p>
        </w:tc>
        <w:tc>
          <w:tcPr>
            <w:tcW w:w="1276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310" w:rsidRPr="005C5B85">
        <w:trPr>
          <w:gridBefore w:val="1"/>
        </w:trPr>
        <w:tc>
          <w:tcPr>
            <w:tcW w:w="710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6378" w:type="dxa"/>
          </w:tcPr>
          <w:p w:rsidR="001A7310" w:rsidRPr="005C5B85" w:rsidRDefault="001A7310" w:rsidP="00FE5FF8">
            <w:pPr>
              <w:pStyle w:val="a"/>
              <w:rPr>
                <w:sz w:val="24"/>
                <w:szCs w:val="24"/>
              </w:rPr>
            </w:pPr>
            <w:r w:rsidRPr="005C5B85">
              <w:rPr>
                <w:sz w:val="24"/>
                <w:szCs w:val="24"/>
              </w:rPr>
              <w:t>Функции  и процедуры. Решение задач</w:t>
            </w:r>
          </w:p>
        </w:tc>
        <w:tc>
          <w:tcPr>
            <w:tcW w:w="993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19.01</w:t>
            </w:r>
          </w:p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22.01</w:t>
            </w:r>
          </w:p>
        </w:tc>
        <w:tc>
          <w:tcPr>
            <w:tcW w:w="1276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7310" w:rsidRPr="005C5B85">
        <w:trPr>
          <w:gridBefore w:val="1"/>
        </w:trPr>
        <w:tc>
          <w:tcPr>
            <w:tcW w:w="710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6378" w:type="dxa"/>
          </w:tcPr>
          <w:p w:rsidR="001A7310" w:rsidRPr="005C5B85" w:rsidRDefault="001A7310" w:rsidP="00FE5FF8">
            <w:pPr>
              <w:pStyle w:val="a"/>
              <w:rPr>
                <w:sz w:val="24"/>
                <w:szCs w:val="24"/>
              </w:rPr>
            </w:pPr>
            <w:r w:rsidRPr="005C5B85">
              <w:rPr>
                <w:sz w:val="24"/>
                <w:szCs w:val="24"/>
              </w:rPr>
              <w:t>Решение задач по обработке линейных массивов с использованием процедур и функций.</w:t>
            </w:r>
          </w:p>
        </w:tc>
        <w:tc>
          <w:tcPr>
            <w:tcW w:w="993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26.01</w:t>
            </w:r>
          </w:p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29.01</w:t>
            </w:r>
          </w:p>
        </w:tc>
        <w:tc>
          <w:tcPr>
            <w:tcW w:w="1276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310" w:rsidRPr="005C5B85">
        <w:trPr>
          <w:gridBefore w:val="1"/>
        </w:trPr>
        <w:tc>
          <w:tcPr>
            <w:tcW w:w="710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6378" w:type="dxa"/>
          </w:tcPr>
          <w:p w:rsidR="001A7310" w:rsidRPr="005C5B85" w:rsidRDefault="001A7310" w:rsidP="00FE5FF8">
            <w:pPr>
              <w:pStyle w:val="a"/>
              <w:rPr>
                <w:sz w:val="24"/>
                <w:szCs w:val="24"/>
              </w:rPr>
            </w:pPr>
            <w:r w:rsidRPr="005C5B85">
              <w:rPr>
                <w:sz w:val="24"/>
                <w:szCs w:val="24"/>
              </w:rPr>
              <w:t>Решение задач по обработке прямоугольных массивов с использованием процедур и функций.</w:t>
            </w:r>
          </w:p>
        </w:tc>
        <w:tc>
          <w:tcPr>
            <w:tcW w:w="993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310" w:rsidRPr="005C5B85">
        <w:trPr>
          <w:gridBefore w:val="1"/>
        </w:trPr>
        <w:tc>
          <w:tcPr>
            <w:tcW w:w="710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6378" w:type="dxa"/>
          </w:tcPr>
          <w:p w:rsidR="001A7310" w:rsidRPr="005C5B85" w:rsidRDefault="001A7310" w:rsidP="00FE5FF8">
            <w:pPr>
              <w:pStyle w:val="a"/>
              <w:rPr>
                <w:sz w:val="24"/>
                <w:szCs w:val="24"/>
              </w:rPr>
            </w:pPr>
            <w:r w:rsidRPr="005C5B85">
              <w:rPr>
                <w:sz w:val="24"/>
                <w:szCs w:val="24"/>
              </w:rPr>
              <w:t>Рекурсия. Рекурсивные процедуры.</w:t>
            </w:r>
          </w:p>
        </w:tc>
        <w:tc>
          <w:tcPr>
            <w:tcW w:w="993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5.02</w:t>
            </w:r>
          </w:p>
        </w:tc>
        <w:tc>
          <w:tcPr>
            <w:tcW w:w="1276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310" w:rsidRPr="005C5B85">
        <w:trPr>
          <w:gridBefore w:val="1"/>
        </w:trPr>
        <w:tc>
          <w:tcPr>
            <w:tcW w:w="710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6378" w:type="dxa"/>
          </w:tcPr>
          <w:p w:rsidR="001A7310" w:rsidRPr="005C5B85" w:rsidRDefault="001A7310" w:rsidP="00FE5FF8">
            <w:pPr>
              <w:pStyle w:val="a"/>
              <w:rPr>
                <w:sz w:val="24"/>
                <w:szCs w:val="24"/>
              </w:rPr>
            </w:pPr>
            <w:r w:rsidRPr="005C5B85">
              <w:rPr>
                <w:sz w:val="24"/>
                <w:szCs w:val="24"/>
              </w:rPr>
              <w:t>Решение задач.</w:t>
            </w:r>
          </w:p>
        </w:tc>
        <w:tc>
          <w:tcPr>
            <w:tcW w:w="993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9.02</w:t>
            </w:r>
          </w:p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12.02</w:t>
            </w:r>
          </w:p>
        </w:tc>
        <w:tc>
          <w:tcPr>
            <w:tcW w:w="1276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310" w:rsidRPr="005C5B85">
        <w:trPr>
          <w:gridBefore w:val="1"/>
        </w:trPr>
        <w:tc>
          <w:tcPr>
            <w:tcW w:w="710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6378" w:type="dxa"/>
          </w:tcPr>
          <w:p w:rsidR="001A7310" w:rsidRPr="005C5B85" w:rsidRDefault="001A7310" w:rsidP="00FE5FF8">
            <w:pPr>
              <w:pStyle w:val="a"/>
              <w:rPr>
                <w:sz w:val="24"/>
                <w:szCs w:val="24"/>
              </w:rPr>
            </w:pPr>
            <w:r w:rsidRPr="005C5B85">
              <w:rPr>
                <w:sz w:val="24"/>
                <w:szCs w:val="24"/>
              </w:rPr>
              <w:t>Основные  классические  алгоритмы, используемые при решении задач.</w:t>
            </w:r>
          </w:p>
        </w:tc>
        <w:tc>
          <w:tcPr>
            <w:tcW w:w="993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19.02</w:t>
            </w:r>
          </w:p>
        </w:tc>
        <w:tc>
          <w:tcPr>
            <w:tcW w:w="1276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310" w:rsidRPr="005C5B85">
        <w:trPr>
          <w:gridBefore w:val="1"/>
        </w:trPr>
        <w:tc>
          <w:tcPr>
            <w:tcW w:w="710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6378" w:type="dxa"/>
          </w:tcPr>
          <w:p w:rsidR="001A7310" w:rsidRPr="005C5B85" w:rsidRDefault="001A7310" w:rsidP="00042971">
            <w:pPr>
              <w:pStyle w:val="a"/>
              <w:rPr>
                <w:sz w:val="24"/>
                <w:szCs w:val="24"/>
              </w:rPr>
            </w:pPr>
            <w:r w:rsidRPr="005C5B85">
              <w:rPr>
                <w:sz w:val="24"/>
                <w:szCs w:val="24"/>
              </w:rPr>
              <w:t xml:space="preserve">Быстрая сортировка. </w:t>
            </w:r>
          </w:p>
        </w:tc>
        <w:tc>
          <w:tcPr>
            <w:tcW w:w="993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23.02</w:t>
            </w:r>
          </w:p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26.02</w:t>
            </w:r>
          </w:p>
        </w:tc>
        <w:tc>
          <w:tcPr>
            <w:tcW w:w="1276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310" w:rsidRPr="005C5B85">
        <w:trPr>
          <w:gridBefore w:val="1"/>
        </w:trPr>
        <w:tc>
          <w:tcPr>
            <w:tcW w:w="710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6378" w:type="dxa"/>
          </w:tcPr>
          <w:p w:rsidR="001A7310" w:rsidRPr="005C5B85" w:rsidRDefault="001A7310" w:rsidP="00394235">
            <w:pPr>
              <w:pStyle w:val="a"/>
              <w:rPr>
                <w:sz w:val="24"/>
                <w:szCs w:val="24"/>
              </w:rPr>
            </w:pPr>
            <w:r w:rsidRPr="005C5B85">
              <w:rPr>
                <w:sz w:val="24"/>
                <w:szCs w:val="24"/>
              </w:rPr>
              <w:t>Решение задач школьных олимпиад</w:t>
            </w:r>
          </w:p>
        </w:tc>
        <w:tc>
          <w:tcPr>
            <w:tcW w:w="993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2.03</w:t>
            </w:r>
          </w:p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5.03</w:t>
            </w:r>
          </w:p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9.03</w:t>
            </w:r>
          </w:p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12.03</w:t>
            </w:r>
          </w:p>
        </w:tc>
        <w:tc>
          <w:tcPr>
            <w:tcW w:w="1276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310" w:rsidRPr="005C5B85">
        <w:trPr>
          <w:gridBefore w:val="1"/>
        </w:trPr>
        <w:tc>
          <w:tcPr>
            <w:tcW w:w="710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6378" w:type="dxa"/>
          </w:tcPr>
          <w:p w:rsidR="001A7310" w:rsidRPr="005C5B85" w:rsidRDefault="001A7310" w:rsidP="005C5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 xml:space="preserve">Простые числа. </w:t>
            </w:r>
          </w:p>
        </w:tc>
        <w:tc>
          <w:tcPr>
            <w:tcW w:w="993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16.03</w:t>
            </w:r>
          </w:p>
        </w:tc>
        <w:tc>
          <w:tcPr>
            <w:tcW w:w="1276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310" w:rsidRPr="005C5B85">
        <w:trPr>
          <w:gridBefore w:val="1"/>
        </w:trPr>
        <w:tc>
          <w:tcPr>
            <w:tcW w:w="710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6378" w:type="dxa"/>
          </w:tcPr>
          <w:p w:rsidR="001A7310" w:rsidRPr="005C5B85" w:rsidRDefault="001A7310" w:rsidP="005C5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993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19.03</w:t>
            </w:r>
          </w:p>
        </w:tc>
        <w:tc>
          <w:tcPr>
            <w:tcW w:w="1276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310" w:rsidRPr="005C5B85">
        <w:trPr>
          <w:gridBefore w:val="1"/>
        </w:trPr>
        <w:tc>
          <w:tcPr>
            <w:tcW w:w="710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6378" w:type="dxa"/>
          </w:tcPr>
          <w:p w:rsidR="001A7310" w:rsidRPr="005C5B85" w:rsidRDefault="001A7310" w:rsidP="005C5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Делители числа N.</w:t>
            </w:r>
          </w:p>
        </w:tc>
        <w:tc>
          <w:tcPr>
            <w:tcW w:w="993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23.03</w:t>
            </w:r>
          </w:p>
        </w:tc>
        <w:tc>
          <w:tcPr>
            <w:tcW w:w="1276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310" w:rsidRPr="005C5B85">
        <w:trPr>
          <w:gridBefore w:val="1"/>
        </w:trPr>
        <w:tc>
          <w:tcPr>
            <w:tcW w:w="710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6378" w:type="dxa"/>
          </w:tcPr>
          <w:p w:rsidR="001A7310" w:rsidRPr="005C5B85" w:rsidRDefault="001A7310" w:rsidP="005C5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  <w:bookmarkStart w:id="0" w:name="_GoBack"/>
            <w:bookmarkEnd w:id="0"/>
          </w:p>
        </w:tc>
        <w:tc>
          <w:tcPr>
            <w:tcW w:w="993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26.03</w:t>
            </w:r>
          </w:p>
        </w:tc>
        <w:tc>
          <w:tcPr>
            <w:tcW w:w="1276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310" w:rsidRPr="005C5B85">
        <w:trPr>
          <w:gridBefore w:val="1"/>
        </w:trPr>
        <w:tc>
          <w:tcPr>
            <w:tcW w:w="710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6378" w:type="dxa"/>
          </w:tcPr>
          <w:p w:rsidR="001A7310" w:rsidRPr="005C5B85" w:rsidRDefault="001A7310" w:rsidP="004A435E">
            <w:pPr>
              <w:pStyle w:val="a"/>
              <w:rPr>
                <w:sz w:val="24"/>
                <w:szCs w:val="24"/>
              </w:rPr>
            </w:pPr>
            <w:r w:rsidRPr="005C5B85">
              <w:rPr>
                <w:sz w:val="24"/>
                <w:szCs w:val="24"/>
              </w:rPr>
              <w:t>Решение задач муниципального тура  олимпиад</w:t>
            </w:r>
          </w:p>
        </w:tc>
        <w:tc>
          <w:tcPr>
            <w:tcW w:w="993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30.03</w:t>
            </w:r>
          </w:p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2.04</w:t>
            </w:r>
          </w:p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6.04</w:t>
            </w:r>
          </w:p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9.04</w:t>
            </w:r>
          </w:p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1276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310" w:rsidRPr="005C5B85">
        <w:trPr>
          <w:gridBefore w:val="1"/>
        </w:trPr>
        <w:tc>
          <w:tcPr>
            <w:tcW w:w="710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6378" w:type="dxa"/>
          </w:tcPr>
          <w:p w:rsidR="001A7310" w:rsidRPr="005C5B85" w:rsidRDefault="001A7310" w:rsidP="005C5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Арифметика рациональных чисел.</w:t>
            </w:r>
          </w:p>
        </w:tc>
        <w:tc>
          <w:tcPr>
            <w:tcW w:w="993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1276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310" w:rsidRPr="005C5B85">
        <w:trPr>
          <w:gridBefore w:val="1"/>
        </w:trPr>
        <w:tc>
          <w:tcPr>
            <w:tcW w:w="710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6378" w:type="dxa"/>
          </w:tcPr>
          <w:p w:rsidR="001A7310" w:rsidRPr="005C5B85" w:rsidRDefault="001A7310" w:rsidP="005C5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993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1276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310" w:rsidRPr="005C5B85">
        <w:trPr>
          <w:gridBefore w:val="1"/>
        </w:trPr>
        <w:tc>
          <w:tcPr>
            <w:tcW w:w="710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6378" w:type="dxa"/>
          </w:tcPr>
          <w:p w:rsidR="001A7310" w:rsidRPr="005C5B85" w:rsidRDefault="001A7310" w:rsidP="004A435E">
            <w:pPr>
              <w:pStyle w:val="a"/>
              <w:rPr>
                <w:sz w:val="24"/>
                <w:szCs w:val="24"/>
              </w:rPr>
            </w:pPr>
            <w:r w:rsidRPr="005C5B85">
              <w:rPr>
                <w:sz w:val="24"/>
                <w:szCs w:val="24"/>
              </w:rPr>
              <w:t>Решение задач командных  олимпиад регионального тура</w:t>
            </w:r>
          </w:p>
        </w:tc>
        <w:tc>
          <w:tcPr>
            <w:tcW w:w="993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4.05</w:t>
            </w:r>
          </w:p>
        </w:tc>
        <w:tc>
          <w:tcPr>
            <w:tcW w:w="1276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310" w:rsidRPr="005C5B85">
        <w:trPr>
          <w:gridBefore w:val="1"/>
        </w:trPr>
        <w:tc>
          <w:tcPr>
            <w:tcW w:w="710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6378" w:type="dxa"/>
          </w:tcPr>
          <w:p w:rsidR="001A7310" w:rsidRPr="005C5B85" w:rsidRDefault="001A7310" w:rsidP="005C5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993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7.05</w:t>
            </w:r>
          </w:p>
        </w:tc>
        <w:tc>
          <w:tcPr>
            <w:tcW w:w="1276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310" w:rsidRPr="005C5B85">
        <w:trPr>
          <w:gridBefore w:val="1"/>
        </w:trPr>
        <w:tc>
          <w:tcPr>
            <w:tcW w:w="710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6378" w:type="dxa"/>
          </w:tcPr>
          <w:p w:rsidR="001A7310" w:rsidRPr="005C5B85" w:rsidRDefault="001A7310" w:rsidP="005C5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Графы. Алгоритмы на графах.</w:t>
            </w:r>
          </w:p>
        </w:tc>
        <w:tc>
          <w:tcPr>
            <w:tcW w:w="993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1276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310" w:rsidRPr="005C5B85">
        <w:trPr>
          <w:gridBefore w:val="1"/>
        </w:trPr>
        <w:tc>
          <w:tcPr>
            <w:tcW w:w="710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6378" w:type="dxa"/>
          </w:tcPr>
          <w:p w:rsidR="001A7310" w:rsidRPr="005C5B85" w:rsidRDefault="001A7310" w:rsidP="005C5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993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85"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1276" w:type="dxa"/>
          </w:tcPr>
          <w:p w:rsidR="001A7310" w:rsidRPr="005C5B85" w:rsidRDefault="001A7310" w:rsidP="005C5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A7310" w:rsidRDefault="001A7310" w:rsidP="00655CEF">
      <w:pPr>
        <w:shd w:val="clear" w:color="auto" w:fill="FFFFFF"/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A7310" w:rsidRDefault="001A7310" w:rsidP="00655CEF">
      <w:pPr>
        <w:shd w:val="clear" w:color="auto" w:fill="FFFFFF"/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A7310" w:rsidRDefault="001A7310" w:rsidP="00655CEF">
      <w:pPr>
        <w:shd w:val="clear" w:color="auto" w:fill="FFFFFF"/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A7310" w:rsidRDefault="001A7310" w:rsidP="00655CEF">
      <w:pPr>
        <w:shd w:val="clear" w:color="auto" w:fill="FFFFFF"/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A7310" w:rsidRDefault="001A7310" w:rsidP="00655CEF">
      <w:pPr>
        <w:shd w:val="clear" w:color="auto" w:fill="FFFFFF"/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A7310" w:rsidRDefault="001A7310" w:rsidP="00655CEF">
      <w:pPr>
        <w:shd w:val="clear" w:color="auto" w:fill="FFFFFF"/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A7310" w:rsidRDefault="001A7310" w:rsidP="00655CEF">
      <w:pPr>
        <w:shd w:val="clear" w:color="auto" w:fill="FFFFFF"/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A7310" w:rsidRDefault="001A7310" w:rsidP="00655CEF">
      <w:pPr>
        <w:shd w:val="clear" w:color="auto" w:fill="FFFFFF"/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A7310" w:rsidRDefault="001A7310" w:rsidP="00655CEF">
      <w:pPr>
        <w:shd w:val="clear" w:color="auto" w:fill="FFFFFF"/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A7310" w:rsidRDefault="001A7310" w:rsidP="00655CEF">
      <w:pPr>
        <w:shd w:val="clear" w:color="auto" w:fill="FFFFFF"/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A7310" w:rsidRDefault="001A7310" w:rsidP="00655CEF">
      <w:pPr>
        <w:shd w:val="clear" w:color="auto" w:fill="FFFFFF"/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A7310" w:rsidRDefault="001A7310" w:rsidP="00655CEF">
      <w:pPr>
        <w:shd w:val="clear" w:color="auto" w:fill="FFFFFF"/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A7310" w:rsidRDefault="001A7310" w:rsidP="00655CEF">
      <w:pPr>
        <w:shd w:val="clear" w:color="auto" w:fill="FFFFFF"/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A7310" w:rsidRDefault="001A7310" w:rsidP="00655CEF">
      <w:pPr>
        <w:shd w:val="clear" w:color="auto" w:fill="FFFFFF"/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A7310" w:rsidRDefault="001A7310" w:rsidP="00655CEF">
      <w:pPr>
        <w:shd w:val="clear" w:color="auto" w:fill="FFFFFF"/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A7310" w:rsidRDefault="001A7310" w:rsidP="00655CEF">
      <w:pPr>
        <w:shd w:val="clear" w:color="auto" w:fill="FFFFFF"/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A7310" w:rsidRDefault="001A7310" w:rsidP="00655CEF">
      <w:pPr>
        <w:shd w:val="clear" w:color="auto" w:fill="FFFFFF"/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A7310" w:rsidRDefault="001A7310" w:rsidP="00655CEF">
      <w:pPr>
        <w:shd w:val="clear" w:color="auto" w:fill="FFFFFF"/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A7310" w:rsidRDefault="001A7310" w:rsidP="00655CEF">
      <w:pPr>
        <w:shd w:val="clear" w:color="auto" w:fill="FFFFFF"/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A7310" w:rsidRDefault="001A7310" w:rsidP="00655CEF">
      <w:pPr>
        <w:shd w:val="clear" w:color="auto" w:fill="FFFFFF"/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A7310" w:rsidRDefault="001A7310" w:rsidP="00655CEF">
      <w:pPr>
        <w:shd w:val="clear" w:color="auto" w:fill="FFFFFF"/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A7310" w:rsidRDefault="001A7310" w:rsidP="00655CEF">
      <w:pPr>
        <w:shd w:val="clear" w:color="auto" w:fill="FFFFFF"/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A7310" w:rsidRDefault="001A7310" w:rsidP="00655CEF">
      <w:pPr>
        <w:shd w:val="clear" w:color="auto" w:fill="FFFFFF"/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A7310" w:rsidRDefault="001A7310" w:rsidP="00655CEF">
      <w:pPr>
        <w:shd w:val="clear" w:color="auto" w:fill="FFFFFF"/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A7310" w:rsidRDefault="001A7310" w:rsidP="00655CEF">
      <w:pPr>
        <w:shd w:val="clear" w:color="auto" w:fill="FFFFFF"/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A7310" w:rsidRPr="00646EEA" w:rsidRDefault="001A7310" w:rsidP="00646EEA">
      <w:pPr>
        <w:shd w:val="clear" w:color="auto" w:fill="FFFFFF"/>
        <w:tabs>
          <w:tab w:val="left" w:pos="993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6EEA">
        <w:rPr>
          <w:rFonts w:ascii="Times New Roman" w:hAnsi="Times New Roman" w:cs="Times New Roman"/>
          <w:b/>
          <w:bCs/>
          <w:sz w:val="28"/>
          <w:szCs w:val="28"/>
        </w:rPr>
        <w:t>Учебно-методическое обеспечение курса:</w:t>
      </w:r>
    </w:p>
    <w:p w:rsidR="001A7310" w:rsidRPr="00646EEA" w:rsidRDefault="001A7310" w:rsidP="00646EEA">
      <w:pPr>
        <w:pStyle w:val="Heading3"/>
        <w:keepNext w:val="0"/>
        <w:keepLines w:val="0"/>
        <w:numPr>
          <w:ilvl w:val="0"/>
          <w:numId w:val="15"/>
        </w:numPr>
        <w:tabs>
          <w:tab w:val="left" w:pos="0"/>
          <w:tab w:val="left" w:pos="993"/>
        </w:tabs>
        <w:spacing w:before="0" w:line="360" w:lineRule="auto"/>
        <w:ind w:left="0" w:firstLine="720"/>
        <w:jc w:val="both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646EE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Окулов С.М. Основы программирования. – М.: БИНОМ, лаборатория знаний, 2008. – 440с.: ил.</w:t>
      </w:r>
    </w:p>
    <w:p w:rsidR="001A7310" w:rsidRPr="00646EEA" w:rsidRDefault="001A7310" w:rsidP="00646EEA">
      <w:pPr>
        <w:pStyle w:val="Heading3"/>
        <w:keepNext w:val="0"/>
        <w:keepLines w:val="0"/>
        <w:numPr>
          <w:ilvl w:val="0"/>
          <w:numId w:val="15"/>
        </w:numPr>
        <w:tabs>
          <w:tab w:val="left" w:pos="0"/>
          <w:tab w:val="left" w:pos="993"/>
        </w:tabs>
        <w:spacing w:before="0" w:line="360" w:lineRule="auto"/>
        <w:ind w:left="0" w:firstLine="720"/>
        <w:jc w:val="both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646EE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Андреева Т.А. Программирование  на языке </w:t>
      </w:r>
      <w:r w:rsidRPr="00646EEA">
        <w:rPr>
          <w:rFonts w:ascii="Times New Roman" w:hAnsi="Times New Roman" w:cs="Times New Roman"/>
          <w:b w:val="0"/>
          <w:bCs w:val="0"/>
          <w:color w:val="auto"/>
          <w:sz w:val="28"/>
          <w:szCs w:val="28"/>
          <w:lang w:val="en-US"/>
        </w:rPr>
        <w:t>Pascal</w:t>
      </w:r>
      <w:r w:rsidRPr="00646EE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: Учебное пособие / Т.А.Андреева. – М.: Интернет-Университет Информационных технологий; БИНОМ, лаборатория знаний, 2006. – 234с.: ил.</w:t>
      </w:r>
    </w:p>
    <w:p w:rsidR="001A7310" w:rsidRPr="00646EEA" w:rsidRDefault="001A7310" w:rsidP="00646EEA">
      <w:pPr>
        <w:pStyle w:val="Heading3"/>
        <w:keepNext w:val="0"/>
        <w:keepLines w:val="0"/>
        <w:numPr>
          <w:ilvl w:val="0"/>
          <w:numId w:val="15"/>
        </w:numPr>
        <w:tabs>
          <w:tab w:val="left" w:pos="0"/>
          <w:tab w:val="left" w:pos="993"/>
        </w:tabs>
        <w:spacing w:before="0" w:line="360" w:lineRule="auto"/>
        <w:ind w:left="0" w:firstLine="720"/>
        <w:jc w:val="both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646EE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Андреева Е.В.Программирование – это так просто, программирование – это так сложно. Современный ученик программирования. – М.: МЦНМО, 2009. – 184 с.</w:t>
      </w:r>
    </w:p>
    <w:p w:rsidR="001A7310" w:rsidRPr="00646EEA" w:rsidRDefault="001A7310" w:rsidP="00646EEA">
      <w:pPr>
        <w:pStyle w:val="ListParagraph"/>
        <w:numPr>
          <w:ilvl w:val="0"/>
          <w:numId w:val="15"/>
        </w:numPr>
        <w:tabs>
          <w:tab w:val="left" w:pos="0"/>
          <w:tab w:val="left" w:pos="993"/>
        </w:tabs>
        <w:spacing w:after="0" w:line="360" w:lineRule="auto"/>
        <w:ind w:left="0" w:firstLine="720"/>
        <w:rPr>
          <w:rFonts w:ascii="Times New Roman" w:hAnsi="Times New Roman" w:cs="Times New Roman"/>
          <w:sz w:val="28"/>
          <w:szCs w:val="28"/>
        </w:rPr>
      </w:pPr>
      <w:r w:rsidRPr="00646EEA">
        <w:rPr>
          <w:rFonts w:ascii="Times New Roman" w:hAnsi="Times New Roman" w:cs="Times New Roman"/>
          <w:sz w:val="28"/>
          <w:szCs w:val="28"/>
        </w:rPr>
        <w:t xml:space="preserve">Аболрус Сэм А. Программирование  на языке </w:t>
      </w:r>
      <w:r w:rsidRPr="00646EEA">
        <w:rPr>
          <w:rFonts w:ascii="Times New Roman" w:hAnsi="Times New Roman" w:cs="Times New Roman"/>
          <w:sz w:val="28"/>
          <w:szCs w:val="28"/>
          <w:lang w:val="en-US"/>
        </w:rPr>
        <w:t>Pascal</w:t>
      </w:r>
      <w:r w:rsidRPr="00646EEA">
        <w:rPr>
          <w:rFonts w:ascii="Times New Roman" w:hAnsi="Times New Roman" w:cs="Times New Roman"/>
          <w:sz w:val="28"/>
          <w:szCs w:val="28"/>
        </w:rPr>
        <w:t>:, 3-е издание. – Пер. с анг. – СПб: Символ-Плюс, 2003, - 328 с., ил</w:t>
      </w:r>
    </w:p>
    <w:p w:rsidR="001A7310" w:rsidRPr="00646EEA" w:rsidRDefault="001A7310" w:rsidP="00646EEA">
      <w:pPr>
        <w:numPr>
          <w:ilvl w:val="0"/>
          <w:numId w:val="15"/>
        </w:numPr>
        <w:tabs>
          <w:tab w:val="left" w:pos="0"/>
          <w:tab w:val="left" w:pos="993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46EEA">
        <w:rPr>
          <w:rFonts w:ascii="Times New Roman" w:hAnsi="Times New Roman" w:cs="Times New Roman"/>
          <w:sz w:val="28"/>
          <w:szCs w:val="28"/>
        </w:rPr>
        <w:t>Набор цифровых образовательных ресурсов (ЦОР):</w:t>
      </w:r>
    </w:p>
    <w:p w:rsidR="001A7310" w:rsidRPr="00646EEA" w:rsidRDefault="001A7310" w:rsidP="00646EEA">
      <w:pPr>
        <w:tabs>
          <w:tab w:val="left" w:pos="0"/>
          <w:tab w:val="left" w:pos="993"/>
        </w:tabs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Pr="00646EEA">
          <w:rPr>
            <w:rStyle w:val="Hyperlink"/>
            <w:rFonts w:ascii="Times New Roman" w:hAnsi="Times New Roman" w:cs="Times New Roman"/>
            <w:sz w:val="28"/>
            <w:szCs w:val="28"/>
          </w:rPr>
          <w:t>https://olympiads.ru/</w:t>
        </w:r>
      </w:hyperlink>
    </w:p>
    <w:p w:rsidR="001A7310" w:rsidRPr="00646EEA" w:rsidRDefault="001A7310" w:rsidP="00646EEA">
      <w:pPr>
        <w:tabs>
          <w:tab w:val="left" w:pos="0"/>
          <w:tab w:val="left" w:pos="993"/>
        </w:tabs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Pr="00646EEA">
          <w:rPr>
            <w:rStyle w:val="Hyperlink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646EEA">
          <w:rPr>
            <w:rStyle w:val="Hyperlink"/>
            <w:rFonts w:ascii="Times New Roman" w:hAnsi="Times New Roman" w:cs="Times New Roman"/>
            <w:sz w:val="28"/>
            <w:szCs w:val="28"/>
          </w:rPr>
          <w:t>://</w:t>
        </w:r>
        <w:r w:rsidRPr="00646EEA">
          <w:rPr>
            <w:rStyle w:val="Hyperlink"/>
            <w:rFonts w:ascii="Times New Roman" w:hAnsi="Times New Roman" w:cs="Times New Roman"/>
            <w:sz w:val="28"/>
            <w:szCs w:val="28"/>
            <w:lang w:val="en-US"/>
          </w:rPr>
          <w:t>informatics</w:t>
        </w:r>
        <w:r w:rsidRPr="00646EEA">
          <w:rPr>
            <w:rStyle w:val="Hyperlink"/>
            <w:rFonts w:ascii="Times New Roman" w:hAnsi="Times New Roman" w:cs="Times New Roman"/>
            <w:sz w:val="28"/>
            <w:szCs w:val="28"/>
          </w:rPr>
          <w:t>/</w:t>
        </w:r>
        <w:r w:rsidRPr="00646EEA">
          <w:rPr>
            <w:rStyle w:val="Hyperlink"/>
            <w:rFonts w:ascii="Times New Roman" w:hAnsi="Times New Roman" w:cs="Times New Roman"/>
            <w:sz w:val="28"/>
            <w:szCs w:val="28"/>
            <w:lang w:val="en-US"/>
          </w:rPr>
          <w:t>mccme</w:t>
        </w:r>
        <w:r w:rsidRPr="00646EEA">
          <w:rPr>
            <w:rStyle w:val="Hyperlink"/>
            <w:rFonts w:ascii="Times New Roman" w:hAnsi="Times New Roman" w:cs="Times New Roman"/>
            <w:sz w:val="28"/>
            <w:szCs w:val="28"/>
          </w:rPr>
          <w:t>.</w:t>
        </w:r>
        <w:r w:rsidRPr="00646EEA">
          <w:rPr>
            <w:rStyle w:val="Hyperlink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1A7310" w:rsidRPr="00646EEA" w:rsidRDefault="001A7310" w:rsidP="00646EEA">
      <w:pPr>
        <w:tabs>
          <w:tab w:val="left" w:pos="0"/>
          <w:tab w:val="left" w:pos="709"/>
        </w:tabs>
        <w:spacing w:after="0"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hyperlink r:id="rId10" w:history="1">
        <w:r w:rsidRPr="00646EEA">
          <w:rPr>
            <w:rStyle w:val="Hyperlink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646EEA">
          <w:rPr>
            <w:rStyle w:val="Hyperlink"/>
            <w:rFonts w:ascii="Times New Roman" w:hAnsi="Times New Roman" w:cs="Times New Roman"/>
            <w:sz w:val="28"/>
            <w:szCs w:val="28"/>
          </w:rPr>
          <w:t>://</w:t>
        </w:r>
        <w:r w:rsidRPr="00646EEA">
          <w:rPr>
            <w:rStyle w:val="Hyperlink"/>
            <w:rFonts w:ascii="Times New Roman" w:hAnsi="Times New Roman" w:cs="Times New Roman"/>
            <w:sz w:val="28"/>
            <w:szCs w:val="28"/>
            <w:lang w:val="en-US"/>
          </w:rPr>
          <w:t>neerc</w:t>
        </w:r>
        <w:r w:rsidRPr="00646EEA">
          <w:rPr>
            <w:rStyle w:val="Hyperlink"/>
            <w:rFonts w:ascii="Times New Roman" w:hAnsi="Times New Roman" w:cs="Times New Roman"/>
            <w:sz w:val="28"/>
            <w:szCs w:val="28"/>
          </w:rPr>
          <w:t>.</w:t>
        </w:r>
        <w:r w:rsidRPr="00646EEA">
          <w:rPr>
            <w:rStyle w:val="Hyperlink"/>
            <w:rFonts w:ascii="Times New Roman" w:hAnsi="Times New Roman" w:cs="Times New Roman"/>
            <w:sz w:val="28"/>
            <w:szCs w:val="28"/>
            <w:lang w:val="en-US"/>
          </w:rPr>
          <w:t>ifmo</w:t>
        </w:r>
        <w:r w:rsidRPr="00646EEA">
          <w:rPr>
            <w:rStyle w:val="Hyperlink"/>
            <w:rFonts w:ascii="Times New Roman" w:hAnsi="Times New Roman" w:cs="Times New Roman"/>
            <w:sz w:val="28"/>
            <w:szCs w:val="28"/>
          </w:rPr>
          <w:t>.</w:t>
        </w:r>
        <w:r w:rsidRPr="00646EEA">
          <w:rPr>
            <w:rStyle w:val="Hyperlink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Pr="00646EEA">
          <w:rPr>
            <w:rStyle w:val="Hyperlink"/>
            <w:rFonts w:ascii="Times New Roman" w:hAnsi="Times New Roman" w:cs="Times New Roman"/>
            <w:sz w:val="28"/>
            <w:szCs w:val="28"/>
          </w:rPr>
          <w:t>/</w:t>
        </w:r>
        <w:r w:rsidRPr="00646EEA">
          <w:rPr>
            <w:rStyle w:val="Hyperlink"/>
            <w:rFonts w:ascii="Times New Roman" w:hAnsi="Times New Roman" w:cs="Times New Roman"/>
            <w:sz w:val="28"/>
            <w:szCs w:val="28"/>
            <w:lang w:val="en-US"/>
          </w:rPr>
          <w:t>school</w:t>
        </w:r>
        <w:r w:rsidRPr="00646EEA">
          <w:rPr>
            <w:rStyle w:val="Hyperlink"/>
            <w:rFonts w:ascii="Times New Roman" w:hAnsi="Times New Roman" w:cs="Times New Roman"/>
            <w:sz w:val="28"/>
            <w:szCs w:val="28"/>
          </w:rPr>
          <w:t>/</w:t>
        </w:r>
        <w:r w:rsidRPr="00646EEA">
          <w:rPr>
            <w:rStyle w:val="Hyperlink"/>
            <w:rFonts w:ascii="Times New Roman" w:hAnsi="Times New Roman" w:cs="Times New Roman"/>
            <w:sz w:val="28"/>
            <w:szCs w:val="28"/>
            <w:lang w:val="en-US"/>
          </w:rPr>
          <w:t>archive</w:t>
        </w:r>
        <w:r w:rsidRPr="00646EEA">
          <w:rPr>
            <w:rStyle w:val="Hyperlink"/>
            <w:rFonts w:ascii="Times New Roman" w:hAnsi="Times New Roman" w:cs="Times New Roman"/>
            <w:sz w:val="28"/>
            <w:szCs w:val="28"/>
          </w:rPr>
          <w:t>/</w:t>
        </w:r>
        <w:r w:rsidRPr="00646EEA">
          <w:rPr>
            <w:rStyle w:val="Hyperlink"/>
            <w:rFonts w:ascii="Times New Roman" w:hAnsi="Times New Roman" w:cs="Times New Roman"/>
            <w:sz w:val="28"/>
            <w:szCs w:val="28"/>
            <w:lang w:val="en-US"/>
          </w:rPr>
          <w:t>index</w:t>
        </w:r>
        <w:r w:rsidRPr="00646EEA">
          <w:rPr>
            <w:rStyle w:val="Hyperlink"/>
            <w:rFonts w:ascii="Times New Roman" w:hAnsi="Times New Roman" w:cs="Times New Roman"/>
            <w:sz w:val="28"/>
            <w:szCs w:val="28"/>
          </w:rPr>
          <w:t>.</w:t>
        </w:r>
        <w:r w:rsidRPr="00646EEA">
          <w:rPr>
            <w:rStyle w:val="Hyperlink"/>
            <w:rFonts w:ascii="Times New Roman" w:hAnsi="Times New Roman" w:cs="Times New Roman"/>
            <w:sz w:val="28"/>
            <w:szCs w:val="28"/>
            <w:lang w:val="en-US"/>
          </w:rPr>
          <w:t>html</w:t>
        </w:r>
      </w:hyperlink>
    </w:p>
    <w:p w:rsidR="001A7310" w:rsidRPr="00646EEA" w:rsidRDefault="001A7310" w:rsidP="00646EEA">
      <w:pPr>
        <w:tabs>
          <w:tab w:val="left" w:pos="0"/>
          <w:tab w:val="left" w:pos="709"/>
        </w:tabs>
        <w:spacing w:after="0"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hyperlink r:id="rId11" w:history="1">
        <w:r w:rsidRPr="00646EEA">
          <w:rPr>
            <w:rStyle w:val="Hyperlink"/>
            <w:rFonts w:ascii="Times New Roman" w:hAnsi="Times New Roman" w:cs="Times New Roman"/>
            <w:sz w:val="28"/>
            <w:szCs w:val="28"/>
          </w:rPr>
          <w:t>https://acmp.ru/</w:t>
        </w:r>
      </w:hyperlink>
    </w:p>
    <w:p w:rsidR="001A7310" w:rsidRPr="00646EEA" w:rsidRDefault="001A7310" w:rsidP="00646EE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6EEA">
        <w:rPr>
          <w:rFonts w:ascii="Times New Roman" w:hAnsi="Times New Roman" w:cs="Times New Roman"/>
          <w:b/>
          <w:bCs/>
          <w:sz w:val="28"/>
          <w:szCs w:val="28"/>
        </w:rPr>
        <w:t>Нормативно-правовая база</w:t>
      </w:r>
    </w:p>
    <w:p w:rsidR="001A7310" w:rsidRPr="00646EEA" w:rsidRDefault="001A7310" w:rsidP="00646EE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A7310" w:rsidRPr="00646EEA" w:rsidRDefault="001A7310" w:rsidP="00646EEA">
      <w:pPr>
        <w:numPr>
          <w:ilvl w:val="0"/>
          <w:numId w:val="16"/>
        </w:numPr>
        <w:tabs>
          <w:tab w:val="clear" w:pos="795"/>
          <w:tab w:val="num" w:pos="0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6EEA">
        <w:rPr>
          <w:rFonts w:ascii="Times New Roman" w:hAnsi="Times New Roman" w:cs="Times New Roman"/>
          <w:sz w:val="28"/>
          <w:szCs w:val="28"/>
        </w:rPr>
        <w:t>Федерального закона от 29.12.2012 №273-ФЗ «Об образовании в Российской Федерации» - статья 2 пункты 9, 10, 14;  статья 10, пункт 7; статья 12 пункты 1, 2, 4; статья 23 пункты 3, 4; статья 28 пункт 2; статья 48 пункт 1; 75 пункты 1-5; 76</w:t>
      </w:r>
    </w:p>
    <w:p w:rsidR="001A7310" w:rsidRPr="00646EEA" w:rsidRDefault="001A7310" w:rsidP="00646EEA">
      <w:pPr>
        <w:numPr>
          <w:ilvl w:val="0"/>
          <w:numId w:val="16"/>
        </w:numPr>
        <w:tabs>
          <w:tab w:val="clear" w:pos="795"/>
          <w:tab w:val="num" w:pos="0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6EEA">
        <w:rPr>
          <w:rFonts w:ascii="Times New Roman" w:hAnsi="Times New Roman" w:cs="Times New Roman"/>
          <w:sz w:val="28"/>
          <w:szCs w:val="28"/>
        </w:rPr>
        <w:t>Концепции развития дополнительного образования детей (утверждена распоряжением Правительства Российской Федерации от 04.09.2014 №1726-р)</w:t>
      </w:r>
    </w:p>
    <w:p w:rsidR="001A7310" w:rsidRPr="00646EEA" w:rsidRDefault="001A7310" w:rsidP="00646EEA">
      <w:pPr>
        <w:numPr>
          <w:ilvl w:val="0"/>
          <w:numId w:val="16"/>
        </w:numPr>
        <w:tabs>
          <w:tab w:val="clear" w:pos="795"/>
          <w:tab w:val="num" w:pos="0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6EEA">
        <w:rPr>
          <w:rFonts w:ascii="Times New Roman" w:hAnsi="Times New Roman" w:cs="Times New Roman"/>
          <w:sz w:val="28"/>
          <w:szCs w:val="28"/>
        </w:rPr>
        <w:t>Плана мероприятий на 2015-2020 годы по реализации Концепции развития дополнительного образования детей (утверждён распоряжением Правительства Российской Федерации от 24.04.2015 №729-р)</w:t>
      </w:r>
    </w:p>
    <w:p w:rsidR="001A7310" w:rsidRPr="00646EEA" w:rsidRDefault="001A7310" w:rsidP="00646EEA">
      <w:pPr>
        <w:numPr>
          <w:ilvl w:val="0"/>
          <w:numId w:val="16"/>
        </w:numPr>
        <w:tabs>
          <w:tab w:val="clear" w:pos="795"/>
          <w:tab w:val="num" w:pos="0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6EEA">
        <w:rPr>
          <w:rFonts w:ascii="Times New Roman" w:hAnsi="Times New Roman" w:cs="Times New Roman"/>
          <w:sz w:val="28"/>
          <w:szCs w:val="28"/>
        </w:rPr>
        <w:t>Порядка организации и осуществления образовательной деятельности по дополнительным общеобразовательным программам (утверждён Приказом Министерства образования и науки России от 29.08.2013 №1008)</w:t>
      </w:r>
    </w:p>
    <w:p w:rsidR="001A7310" w:rsidRPr="00646EEA" w:rsidRDefault="001A7310" w:rsidP="00646EEA">
      <w:pPr>
        <w:numPr>
          <w:ilvl w:val="0"/>
          <w:numId w:val="16"/>
        </w:numPr>
        <w:tabs>
          <w:tab w:val="clear" w:pos="795"/>
          <w:tab w:val="num" w:pos="0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6EEA">
        <w:rPr>
          <w:rFonts w:ascii="Times New Roman" w:hAnsi="Times New Roman" w:cs="Times New Roman"/>
          <w:sz w:val="28"/>
          <w:szCs w:val="28"/>
        </w:rPr>
        <w:t>СанПин 2.4.4.3.3172-14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 (утверждены постановлением Главного санитарного врача Российской Федерации от 04.07.2014 №41)</w:t>
      </w:r>
    </w:p>
    <w:p w:rsidR="001A7310" w:rsidRPr="00646EEA" w:rsidRDefault="001A7310" w:rsidP="00646EEA">
      <w:pPr>
        <w:numPr>
          <w:ilvl w:val="0"/>
          <w:numId w:val="16"/>
        </w:numPr>
        <w:tabs>
          <w:tab w:val="clear" w:pos="795"/>
          <w:tab w:val="num" w:pos="0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6EEA">
        <w:rPr>
          <w:rFonts w:ascii="Times New Roman" w:hAnsi="Times New Roman" w:cs="Times New Roman"/>
          <w:sz w:val="28"/>
          <w:szCs w:val="28"/>
        </w:rPr>
        <w:t>«Об утверждении Общих требований к определению нормативных затрат на оказание государственных (муниципальных) услуг в сфере образования, науки и молодёжной политики, применяемых при расчёте объёма субсидии на финансовое обеспечение выполнения государственного (муниципального) задания на оказание государственных (муниципальных) услуг (выполнения работ) государственным (муниципальным) учреждением» (утверждены пунктом 4.1 приказа Министерства образования и науки Российской Федерации от 22.09.2015 №1040)</w:t>
      </w:r>
    </w:p>
    <w:p w:rsidR="001A7310" w:rsidRPr="00646EEA" w:rsidRDefault="001A7310" w:rsidP="00646EEA">
      <w:pPr>
        <w:numPr>
          <w:ilvl w:val="0"/>
          <w:numId w:val="16"/>
        </w:numPr>
        <w:tabs>
          <w:tab w:val="clear" w:pos="795"/>
          <w:tab w:val="num" w:pos="0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6EEA">
        <w:rPr>
          <w:rFonts w:ascii="Times New Roman" w:hAnsi="Times New Roman" w:cs="Times New Roman"/>
          <w:sz w:val="28"/>
          <w:szCs w:val="28"/>
        </w:rPr>
        <w:t xml:space="preserve">«О примерных требованиях к программам дополнительного образования детей» (Приложение к письму департамента молодёжной политики, воспитания и социальной поддержки детей МО и Н РФ от 11.12.2006 №06-1844) </w:t>
      </w:r>
    </w:p>
    <w:p w:rsidR="001A7310" w:rsidRPr="00646EEA" w:rsidRDefault="001A7310" w:rsidP="00646EEA">
      <w:pPr>
        <w:numPr>
          <w:ilvl w:val="0"/>
          <w:numId w:val="16"/>
        </w:numPr>
        <w:tabs>
          <w:tab w:val="clear" w:pos="795"/>
          <w:tab w:val="num" w:pos="0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6EEA">
        <w:rPr>
          <w:rFonts w:ascii="Times New Roman" w:hAnsi="Times New Roman" w:cs="Times New Roman"/>
          <w:sz w:val="28"/>
          <w:szCs w:val="28"/>
        </w:rPr>
        <w:t>Письма Министерства образования и науки Российской Федерации от 14.12.2015 № 09-3564 «О внеурочной деятельности и реализации дополнительных общеобразовательных программ»</w:t>
      </w:r>
    </w:p>
    <w:p w:rsidR="001A7310" w:rsidRPr="00646EEA" w:rsidRDefault="001A7310" w:rsidP="00646EEA">
      <w:pPr>
        <w:numPr>
          <w:ilvl w:val="0"/>
          <w:numId w:val="16"/>
        </w:numPr>
        <w:tabs>
          <w:tab w:val="clear" w:pos="795"/>
          <w:tab w:val="num" w:pos="0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6EEA">
        <w:rPr>
          <w:rFonts w:ascii="Times New Roman" w:hAnsi="Times New Roman" w:cs="Times New Roman"/>
          <w:sz w:val="28"/>
          <w:szCs w:val="28"/>
        </w:rPr>
        <w:t xml:space="preserve">«Экспертиза программ дополнительного образования детей, внеурочной деятельности и элективных курсов» (приложение к журналу «Внешкольник» - Бюллетень «Региональный опыт развития воспитания и дополнительного образования детей и молодёжи» № 4,  2014 г.) </w:t>
      </w:r>
    </w:p>
    <w:p w:rsidR="001A7310" w:rsidRPr="00646EEA" w:rsidRDefault="001A7310" w:rsidP="00646EEA">
      <w:pPr>
        <w:numPr>
          <w:ilvl w:val="0"/>
          <w:numId w:val="16"/>
        </w:numPr>
        <w:tabs>
          <w:tab w:val="clear" w:pos="795"/>
          <w:tab w:val="num" w:pos="0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6EEA">
        <w:rPr>
          <w:rFonts w:ascii="Times New Roman" w:hAnsi="Times New Roman" w:cs="Times New Roman"/>
          <w:sz w:val="28"/>
          <w:szCs w:val="28"/>
        </w:rPr>
        <w:t>«Методические рекомендации по проектированию дополнительных общеразвивающих программ (включая разноуровневые программы)» (направлены письмом Департамента государственной политики в сфере воспитания детей и молодёжи Министерства образования и науки Российской Федерации от 18.11.2015 № 09-3242)</w:t>
      </w:r>
    </w:p>
    <w:p w:rsidR="001A7310" w:rsidRPr="00646EEA" w:rsidRDefault="001A7310" w:rsidP="00646EEA">
      <w:pPr>
        <w:numPr>
          <w:ilvl w:val="0"/>
          <w:numId w:val="16"/>
        </w:numPr>
        <w:tabs>
          <w:tab w:val="clear" w:pos="795"/>
          <w:tab w:val="num" w:pos="0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6EEA">
        <w:rPr>
          <w:rFonts w:ascii="Times New Roman" w:hAnsi="Times New Roman" w:cs="Times New Roman"/>
          <w:color w:val="000000"/>
          <w:sz w:val="28"/>
          <w:szCs w:val="28"/>
        </w:rPr>
        <w:t>Приказа МОиН РТ № 1465/14 от 20 марта 2014 г. «Об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  в новой реакции»</w:t>
      </w:r>
    </w:p>
    <w:p w:rsidR="001A7310" w:rsidRPr="00646EEA" w:rsidRDefault="001A7310" w:rsidP="00646EEA">
      <w:pPr>
        <w:numPr>
          <w:ilvl w:val="0"/>
          <w:numId w:val="16"/>
        </w:numPr>
        <w:tabs>
          <w:tab w:val="clear" w:pos="795"/>
          <w:tab w:val="num" w:pos="0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6EEA">
        <w:rPr>
          <w:rFonts w:ascii="Times New Roman" w:hAnsi="Times New Roman" w:cs="Times New Roman"/>
          <w:sz w:val="28"/>
          <w:szCs w:val="28"/>
        </w:rPr>
        <w:t>Приказа МОиН РТ № 2529/14 от 6 мая 2014 г. «Об утверждении Модельного стандарта качества муниципальной услуги по организации предоставления дополнительного образования детей в общеобразовательных организациях».</w:t>
      </w:r>
    </w:p>
    <w:sectPr w:rsidR="001A7310" w:rsidRPr="00646EEA" w:rsidSect="00816FE0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7310" w:rsidRDefault="001A7310" w:rsidP="001C352E">
      <w:pPr>
        <w:spacing w:after="0" w:line="240" w:lineRule="auto"/>
      </w:pPr>
      <w:r>
        <w:separator/>
      </w:r>
    </w:p>
  </w:endnote>
  <w:endnote w:type="continuationSeparator" w:id="0">
    <w:p w:rsidR="001A7310" w:rsidRDefault="001A7310" w:rsidP="001C35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7310" w:rsidRDefault="001A7310" w:rsidP="004D10B4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:rsidR="001A7310" w:rsidRDefault="001A7310" w:rsidP="004D10B4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7310" w:rsidRDefault="001A7310" w:rsidP="001C352E">
      <w:pPr>
        <w:spacing w:after="0" w:line="240" w:lineRule="auto"/>
      </w:pPr>
      <w:r>
        <w:separator/>
      </w:r>
    </w:p>
  </w:footnote>
  <w:footnote w:type="continuationSeparator" w:id="0">
    <w:p w:rsidR="001A7310" w:rsidRDefault="001A7310" w:rsidP="001C35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231D8"/>
    <w:multiLevelType w:val="hybridMultilevel"/>
    <w:tmpl w:val="DC0657D2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1">
    <w:nsid w:val="07F457B5"/>
    <w:multiLevelType w:val="hybridMultilevel"/>
    <w:tmpl w:val="16AC0B3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09BD5793"/>
    <w:multiLevelType w:val="hybridMultilevel"/>
    <w:tmpl w:val="5BD0B3E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3">
    <w:nsid w:val="11AD3DE5"/>
    <w:multiLevelType w:val="hybridMultilevel"/>
    <w:tmpl w:val="8872138E"/>
    <w:lvl w:ilvl="0" w:tplc="74B2535C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51746C5"/>
    <w:multiLevelType w:val="hybridMultilevel"/>
    <w:tmpl w:val="6540E4C2"/>
    <w:lvl w:ilvl="0" w:tplc="04190001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cs="Wingdings" w:hint="default"/>
      </w:rPr>
    </w:lvl>
  </w:abstractNum>
  <w:abstractNum w:abstractNumId="5">
    <w:nsid w:val="17165FCF"/>
    <w:multiLevelType w:val="multilevel"/>
    <w:tmpl w:val="BD4A4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B276474"/>
    <w:multiLevelType w:val="hybridMultilevel"/>
    <w:tmpl w:val="22649E7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2C20269"/>
    <w:multiLevelType w:val="hybridMultilevel"/>
    <w:tmpl w:val="2EF60A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37307AB5"/>
    <w:multiLevelType w:val="hybridMultilevel"/>
    <w:tmpl w:val="8B803DC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9">
    <w:nsid w:val="3D6A5B16"/>
    <w:multiLevelType w:val="hybridMultilevel"/>
    <w:tmpl w:val="4022BF68"/>
    <w:lvl w:ilvl="0" w:tplc="04190001">
      <w:start w:val="1"/>
      <w:numFmt w:val="bullet"/>
      <w:lvlText w:val=""/>
      <w:lvlJc w:val="left"/>
      <w:pPr>
        <w:tabs>
          <w:tab w:val="num" w:pos="0"/>
        </w:tabs>
        <w:ind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</w:abstractNum>
  <w:abstractNum w:abstractNumId="10">
    <w:nsid w:val="428530A6"/>
    <w:multiLevelType w:val="hybridMultilevel"/>
    <w:tmpl w:val="01627F52"/>
    <w:lvl w:ilvl="0" w:tplc="04190001">
      <w:start w:val="1"/>
      <w:numFmt w:val="bullet"/>
      <w:lvlText w:val=""/>
      <w:lvlJc w:val="left"/>
      <w:pPr>
        <w:tabs>
          <w:tab w:val="num" w:pos="0"/>
        </w:tabs>
        <w:ind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</w:abstractNum>
  <w:abstractNum w:abstractNumId="11">
    <w:nsid w:val="4FE37C2A"/>
    <w:multiLevelType w:val="hybridMultilevel"/>
    <w:tmpl w:val="08F27F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51F450FA"/>
    <w:multiLevelType w:val="hybridMultilevel"/>
    <w:tmpl w:val="BA781FC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cs="Wingdings" w:hint="default"/>
      </w:rPr>
    </w:lvl>
  </w:abstractNum>
  <w:abstractNum w:abstractNumId="13">
    <w:nsid w:val="55FE3397"/>
    <w:multiLevelType w:val="hybridMultilevel"/>
    <w:tmpl w:val="DEAAB6A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0740987"/>
    <w:multiLevelType w:val="hybridMultilevel"/>
    <w:tmpl w:val="31F4D0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B2E202E"/>
    <w:multiLevelType w:val="hybridMultilevel"/>
    <w:tmpl w:val="8C7E2E7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cs="Wingdings" w:hint="default"/>
      </w:rPr>
    </w:lvl>
  </w:abstractNum>
  <w:abstractNum w:abstractNumId="16">
    <w:nsid w:val="6BB548F7"/>
    <w:multiLevelType w:val="hybridMultilevel"/>
    <w:tmpl w:val="CF744CD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6DE11932"/>
    <w:multiLevelType w:val="hybridMultilevel"/>
    <w:tmpl w:val="71ECC9D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2BA2953"/>
    <w:multiLevelType w:val="multilevel"/>
    <w:tmpl w:val="0B728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13"/>
  </w:num>
  <w:num w:numId="2">
    <w:abstractNumId w:val="14"/>
  </w:num>
  <w:num w:numId="3">
    <w:abstractNumId w:val="6"/>
  </w:num>
  <w:num w:numId="4">
    <w:abstractNumId w:val="17"/>
  </w:num>
  <w:num w:numId="5">
    <w:abstractNumId w:val="18"/>
  </w:num>
  <w:num w:numId="6">
    <w:abstractNumId w:val="0"/>
  </w:num>
  <w:num w:numId="7">
    <w:abstractNumId w:val="11"/>
  </w:num>
  <w:num w:numId="8">
    <w:abstractNumId w:val="16"/>
  </w:num>
  <w:num w:numId="9">
    <w:abstractNumId w:val="1"/>
  </w:num>
  <w:num w:numId="10">
    <w:abstractNumId w:val="12"/>
  </w:num>
  <w:num w:numId="11">
    <w:abstractNumId w:val="15"/>
  </w:num>
  <w:num w:numId="12">
    <w:abstractNumId w:val="5"/>
  </w:num>
  <w:num w:numId="13">
    <w:abstractNumId w:val="8"/>
  </w:num>
  <w:num w:numId="14">
    <w:abstractNumId w:val="7"/>
  </w:num>
  <w:num w:numId="15">
    <w:abstractNumId w:val="2"/>
  </w:num>
  <w:num w:numId="16">
    <w:abstractNumId w:val="3"/>
  </w:num>
  <w:num w:numId="17">
    <w:abstractNumId w:val="10"/>
  </w:num>
  <w:num w:numId="18">
    <w:abstractNumId w:val="9"/>
  </w:num>
  <w:num w:numId="1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06AFD"/>
    <w:rsid w:val="00042971"/>
    <w:rsid w:val="000436F1"/>
    <w:rsid w:val="00050E17"/>
    <w:rsid w:val="000C3AAB"/>
    <w:rsid w:val="000E49C3"/>
    <w:rsid w:val="000E592A"/>
    <w:rsid w:val="000E753D"/>
    <w:rsid w:val="000F4CB6"/>
    <w:rsid w:val="000F76F8"/>
    <w:rsid w:val="00115B8D"/>
    <w:rsid w:val="00117CC0"/>
    <w:rsid w:val="00120E05"/>
    <w:rsid w:val="00132266"/>
    <w:rsid w:val="00133463"/>
    <w:rsid w:val="001349B8"/>
    <w:rsid w:val="00136BDD"/>
    <w:rsid w:val="00140B3D"/>
    <w:rsid w:val="001761A7"/>
    <w:rsid w:val="00186FF5"/>
    <w:rsid w:val="001A7310"/>
    <w:rsid w:val="001B7021"/>
    <w:rsid w:val="001C2E2D"/>
    <w:rsid w:val="001C352E"/>
    <w:rsid w:val="001C5E22"/>
    <w:rsid w:val="00204B70"/>
    <w:rsid w:val="0024434D"/>
    <w:rsid w:val="00260F4B"/>
    <w:rsid w:val="00261B5F"/>
    <w:rsid w:val="00296B47"/>
    <w:rsid w:val="002A1C9D"/>
    <w:rsid w:val="002C1E88"/>
    <w:rsid w:val="002E4187"/>
    <w:rsid w:val="002E776D"/>
    <w:rsid w:val="00306AE9"/>
    <w:rsid w:val="00316320"/>
    <w:rsid w:val="00326431"/>
    <w:rsid w:val="003520F4"/>
    <w:rsid w:val="003562F1"/>
    <w:rsid w:val="00392286"/>
    <w:rsid w:val="00394235"/>
    <w:rsid w:val="0039429A"/>
    <w:rsid w:val="003B0E37"/>
    <w:rsid w:val="003E2D77"/>
    <w:rsid w:val="0047519A"/>
    <w:rsid w:val="00480C29"/>
    <w:rsid w:val="004872D1"/>
    <w:rsid w:val="004A435E"/>
    <w:rsid w:val="004B41EB"/>
    <w:rsid w:val="004C32A1"/>
    <w:rsid w:val="004C45C7"/>
    <w:rsid w:val="004D10B4"/>
    <w:rsid w:val="00520181"/>
    <w:rsid w:val="00551D1E"/>
    <w:rsid w:val="00590B8E"/>
    <w:rsid w:val="00593B71"/>
    <w:rsid w:val="005956FA"/>
    <w:rsid w:val="005A19BE"/>
    <w:rsid w:val="005A5085"/>
    <w:rsid w:val="005C5B85"/>
    <w:rsid w:val="005D6E6C"/>
    <w:rsid w:val="005E4022"/>
    <w:rsid w:val="005F4AAE"/>
    <w:rsid w:val="005F7B38"/>
    <w:rsid w:val="00606AFD"/>
    <w:rsid w:val="00606DDC"/>
    <w:rsid w:val="00610910"/>
    <w:rsid w:val="006111F4"/>
    <w:rsid w:val="00645B8D"/>
    <w:rsid w:val="00646EEA"/>
    <w:rsid w:val="00654284"/>
    <w:rsid w:val="00655CEF"/>
    <w:rsid w:val="00663FF2"/>
    <w:rsid w:val="00687948"/>
    <w:rsid w:val="006A61A7"/>
    <w:rsid w:val="006B0172"/>
    <w:rsid w:val="006B1C56"/>
    <w:rsid w:val="006C5AB6"/>
    <w:rsid w:val="006E0E16"/>
    <w:rsid w:val="006E76DC"/>
    <w:rsid w:val="00701D4B"/>
    <w:rsid w:val="00702FD6"/>
    <w:rsid w:val="00721F8E"/>
    <w:rsid w:val="00725751"/>
    <w:rsid w:val="00725B49"/>
    <w:rsid w:val="0074019A"/>
    <w:rsid w:val="0074532D"/>
    <w:rsid w:val="007A0271"/>
    <w:rsid w:val="007A2154"/>
    <w:rsid w:val="007C3644"/>
    <w:rsid w:val="007E2FAC"/>
    <w:rsid w:val="008025D4"/>
    <w:rsid w:val="00812FA7"/>
    <w:rsid w:val="00816FE0"/>
    <w:rsid w:val="00821405"/>
    <w:rsid w:val="008261A8"/>
    <w:rsid w:val="008274EF"/>
    <w:rsid w:val="00832089"/>
    <w:rsid w:val="008334DF"/>
    <w:rsid w:val="00842C92"/>
    <w:rsid w:val="00845A66"/>
    <w:rsid w:val="00854573"/>
    <w:rsid w:val="008656FB"/>
    <w:rsid w:val="0087175A"/>
    <w:rsid w:val="0089590B"/>
    <w:rsid w:val="008A38AF"/>
    <w:rsid w:val="008B32C6"/>
    <w:rsid w:val="008C57F4"/>
    <w:rsid w:val="009019BD"/>
    <w:rsid w:val="00916F62"/>
    <w:rsid w:val="00917A15"/>
    <w:rsid w:val="0093329E"/>
    <w:rsid w:val="009427F7"/>
    <w:rsid w:val="00961ECB"/>
    <w:rsid w:val="00972436"/>
    <w:rsid w:val="00977310"/>
    <w:rsid w:val="009877FD"/>
    <w:rsid w:val="009968C8"/>
    <w:rsid w:val="009E7B13"/>
    <w:rsid w:val="00A01A1F"/>
    <w:rsid w:val="00A14F93"/>
    <w:rsid w:val="00A32B49"/>
    <w:rsid w:val="00A50CAC"/>
    <w:rsid w:val="00A54B9E"/>
    <w:rsid w:val="00A935B3"/>
    <w:rsid w:val="00AB54FE"/>
    <w:rsid w:val="00AD3106"/>
    <w:rsid w:val="00AD657F"/>
    <w:rsid w:val="00AD6A59"/>
    <w:rsid w:val="00AF7AB6"/>
    <w:rsid w:val="00B10676"/>
    <w:rsid w:val="00B36192"/>
    <w:rsid w:val="00B413B2"/>
    <w:rsid w:val="00B45C66"/>
    <w:rsid w:val="00B51E0E"/>
    <w:rsid w:val="00B755AF"/>
    <w:rsid w:val="00BA5F45"/>
    <w:rsid w:val="00BB57EE"/>
    <w:rsid w:val="00BC4CCC"/>
    <w:rsid w:val="00BC65B9"/>
    <w:rsid w:val="00BC76B4"/>
    <w:rsid w:val="00BD3D33"/>
    <w:rsid w:val="00BF62DA"/>
    <w:rsid w:val="00C12E1C"/>
    <w:rsid w:val="00C17A0C"/>
    <w:rsid w:val="00C17D37"/>
    <w:rsid w:val="00C2516B"/>
    <w:rsid w:val="00C4358D"/>
    <w:rsid w:val="00C54FC2"/>
    <w:rsid w:val="00C57FC6"/>
    <w:rsid w:val="00C77E97"/>
    <w:rsid w:val="00C85981"/>
    <w:rsid w:val="00CB732D"/>
    <w:rsid w:val="00CD06C1"/>
    <w:rsid w:val="00CD6BBC"/>
    <w:rsid w:val="00CF355B"/>
    <w:rsid w:val="00D0630C"/>
    <w:rsid w:val="00D0676C"/>
    <w:rsid w:val="00D26199"/>
    <w:rsid w:val="00D3396A"/>
    <w:rsid w:val="00D43F62"/>
    <w:rsid w:val="00D45318"/>
    <w:rsid w:val="00D60F74"/>
    <w:rsid w:val="00D6371C"/>
    <w:rsid w:val="00D663B8"/>
    <w:rsid w:val="00D7431A"/>
    <w:rsid w:val="00D81913"/>
    <w:rsid w:val="00D90DE2"/>
    <w:rsid w:val="00D91153"/>
    <w:rsid w:val="00D9214B"/>
    <w:rsid w:val="00DC04C5"/>
    <w:rsid w:val="00DC4D3E"/>
    <w:rsid w:val="00DD39C7"/>
    <w:rsid w:val="00DD5A2A"/>
    <w:rsid w:val="00DE31DA"/>
    <w:rsid w:val="00E1230B"/>
    <w:rsid w:val="00E352F5"/>
    <w:rsid w:val="00E57A64"/>
    <w:rsid w:val="00E96B7E"/>
    <w:rsid w:val="00EE50EF"/>
    <w:rsid w:val="00EF3F11"/>
    <w:rsid w:val="00F01D9F"/>
    <w:rsid w:val="00F0276B"/>
    <w:rsid w:val="00F0536E"/>
    <w:rsid w:val="00F05837"/>
    <w:rsid w:val="00F21749"/>
    <w:rsid w:val="00F22F9E"/>
    <w:rsid w:val="00F2411E"/>
    <w:rsid w:val="00F67827"/>
    <w:rsid w:val="00F77F40"/>
    <w:rsid w:val="00F8427A"/>
    <w:rsid w:val="00F97582"/>
    <w:rsid w:val="00FA5593"/>
    <w:rsid w:val="00FB6C8B"/>
    <w:rsid w:val="00FC36FD"/>
    <w:rsid w:val="00FC4CD9"/>
    <w:rsid w:val="00FE5FF8"/>
    <w:rsid w:val="00FF0E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431A"/>
    <w:pPr>
      <w:spacing w:after="200" w:line="276" w:lineRule="auto"/>
    </w:pPr>
    <w:rPr>
      <w:rFonts w:cs="Calibri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57FC6"/>
    <w:pPr>
      <w:keepNext/>
      <w:keepLines/>
      <w:spacing w:before="480" w:after="0"/>
      <w:outlineLvl w:val="0"/>
    </w:pPr>
    <w:rPr>
      <w:rFonts w:ascii="Cambria" w:eastAsia="Times New Roman" w:hAnsi="Cambria" w:cs="Cambria"/>
      <w:b/>
      <w:bCs/>
      <w:color w:val="365F9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480C29"/>
    <w:pPr>
      <w:keepNext/>
      <w:keepLines/>
      <w:spacing w:before="200" w:after="0"/>
      <w:outlineLvl w:val="2"/>
    </w:pPr>
    <w:rPr>
      <w:rFonts w:ascii="Cambria" w:eastAsia="Times New Roman" w:hAnsi="Cambria" w:cs="Cambria"/>
      <w:b/>
      <w:bCs/>
      <w:color w:val="4F81BD"/>
    </w:rPr>
  </w:style>
  <w:style w:type="paragraph" w:styleId="Heading9">
    <w:name w:val="heading 9"/>
    <w:basedOn w:val="Normal"/>
    <w:next w:val="Normal"/>
    <w:link w:val="Heading9Char"/>
    <w:uiPriority w:val="99"/>
    <w:qFormat/>
    <w:rsid w:val="00854573"/>
    <w:pPr>
      <w:keepNext/>
      <w:widowControl w:val="0"/>
      <w:autoSpaceDE w:val="0"/>
      <w:autoSpaceDN w:val="0"/>
      <w:adjustRightInd w:val="0"/>
      <w:spacing w:after="0" w:line="360" w:lineRule="auto"/>
      <w:ind w:left="320" w:right="485"/>
      <w:jc w:val="right"/>
      <w:outlineLvl w:val="8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57FC6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480C29"/>
    <w:rPr>
      <w:rFonts w:ascii="Cambria" w:hAnsi="Cambria" w:cs="Cambria"/>
      <w:b/>
      <w:bCs/>
      <w:color w:val="4F81BD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854573"/>
    <w:rPr>
      <w:rFonts w:ascii="Times New Roman" w:hAnsi="Times New Roman" w:cs="Times New Roman"/>
      <w:sz w:val="16"/>
      <w:szCs w:val="16"/>
      <w:lang w:eastAsia="ru-RU"/>
    </w:rPr>
  </w:style>
  <w:style w:type="table" w:styleId="TableGrid">
    <w:name w:val="Table Grid"/>
    <w:basedOn w:val="TableNormal"/>
    <w:uiPriority w:val="99"/>
    <w:rsid w:val="000436F1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89590B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rsid w:val="008959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9590B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0E592A"/>
    <w:rPr>
      <w:rFonts w:cs="Calibri"/>
      <w:lang w:eastAsia="en-US"/>
    </w:rPr>
  </w:style>
  <w:style w:type="paragraph" w:customStyle="1" w:styleId="a">
    <w:name w:val="Îáû÷íûé"/>
    <w:uiPriority w:val="99"/>
    <w:rsid w:val="009427F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8"/>
      <w:szCs w:val="28"/>
    </w:rPr>
  </w:style>
  <w:style w:type="paragraph" w:styleId="ListParagraph">
    <w:name w:val="List Paragraph"/>
    <w:basedOn w:val="Normal"/>
    <w:uiPriority w:val="99"/>
    <w:qFormat/>
    <w:rsid w:val="00854573"/>
    <w:pPr>
      <w:ind w:left="720"/>
    </w:pPr>
  </w:style>
  <w:style w:type="paragraph" w:styleId="NormalWeb">
    <w:name w:val="Normal (Web)"/>
    <w:basedOn w:val="Normal"/>
    <w:uiPriority w:val="99"/>
    <w:rsid w:val="00186F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odyText">
    <w:name w:val="Body Text"/>
    <w:basedOn w:val="Normal"/>
    <w:link w:val="BodyTextChar"/>
    <w:uiPriority w:val="99"/>
    <w:rsid w:val="0052018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520181"/>
    <w:rPr>
      <w:rFonts w:ascii="Times New Roman" w:hAnsi="Times New Roman" w:cs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480C29"/>
    <w:rPr>
      <w:b/>
      <w:bCs/>
    </w:rPr>
  </w:style>
  <w:style w:type="paragraph" w:styleId="BodyTextIndent2">
    <w:name w:val="Body Text Indent 2"/>
    <w:basedOn w:val="Normal"/>
    <w:link w:val="BodyTextIndent2Char"/>
    <w:uiPriority w:val="99"/>
    <w:rsid w:val="00480C2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480C29"/>
    <w:rPr>
      <w:rFonts w:ascii="Times New Roman" w:hAnsi="Times New Roman" w:cs="Times New Roman"/>
      <w:sz w:val="24"/>
      <w:szCs w:val="24"/>
      <w:lang w:eastAsia="ru-RU"/>
    </w:rPr>
  </w:style>
  <w:style w:type="paragraph" w:styleId="BodyTextIndent">
    <w:name w:val="Body Text Indent"/>
    <w:basedOn w:val="Normal"/>
    <w:link w:val="BodyTextIndentChar"/>
    <w:uiPriority w:val="99"/>
    <w:rsid w:val="00480C2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480C29"/>
    <w:rPr>
      <w:rFonts w:ascii="Times New Roman" w:hAnsi="Times New Roman" w:cs="Times New Roman"/>
      <w:sz w:val="24"/>
      <w:szCs w:val="24"/>
      <w:lang w:eastAsia="ru-RU"/>
    </w:rPr>
  </w:style>
  <w:style w:type="paragraph" w:styleId="Header">
    <w:name w:val="header"/>
    <w:basedOn w:val="Normal"/>
    <w:link w:val="HeaderChar"/>
    <w:uiPriority w:val="99"/>
    <w:rsid w:val="002E4187"/>
    <w:pPr>
      <w:tabs>
        <w:tab w:val="num" w:pos="360"/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HeaderChar">
    <w:name w:val="Header Char"/>
    <w:basedOn w:val="DefaultParagraphFont"/>
    <w:link w:val="Header"/>
    <w:uiPriority w:val="99"/>
    <w:locked/>
    <w:rsid w:val="002E4187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uiPriority w:val="99"/>
    <w:rsid w:val="00DD39C7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customStyle="1" w:styleId="a0">
    <w:name w:val="Базовый"/>
    <w:uiPriority w:val="99"/>
    <w:rsid w:val="00D26199"/>
    <w:pPr>
      <w:tabs>
        <w:tab w:val="left" w:pos="708"/>
      </w:tabs>
      <w:suppressAutoHyphens/>
      <w:spacing w:line="100" w:lineRule="atLeast"/>
    </w:pPr>
    <w:rPr>
      <w:rFonts w:eastAsia="Times New Roman" w:cs="Calibri"/>
      <w:sz w:val="24"/>
      <w:szCs w:val="24"/>
    </w:rPr>
  </w:style>
  <w:style w:type="paragraph" w:customStyle="1" w:styleId="c7">
    <w:name w:val="c7"/>
    <w:basedOn w:val="Normal"/>
    <w:uiPriority w:val="99"/>
    <w:rsid w:val="00821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DefaultParagraphFont"/>
    <w:uiPriority w:val="99"/>
    <w:rsid w:val="00821405"/>
  </w:style>
  <w:style w:type="character" w:customStyle="1" w:styleId="apple-converted-space">
    <w:name w:val="apple-converted-space"/>
    <w:basedOn w:val="DefaultParagraphFont"/>
    <w:uiPriority w:val="99"/>
    <w:rsid w:val="00821405"/>
  </w:style>
  <w:style w:type="character" w:styleId="Hyperlink">
    <w:name w:val="Hyperlink"/>
    <w:basedOn w:val="DefaultParagraphFont"/>
    <w:uiPriority w:val="99"/>
    <w:rsid w:val="007E2FAC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4D10B4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4D10B4"/>
    <w:rPr>
      <w:rFonts w:ascii="Calibri" w:hAnsi="Calibri" w:cs="Calibri"/>
      <w:sz w:val="22"/>
      <w:szCs w:val="22"/>
      <w:lang w:val="ru-RU" w:eastAsia="en-US"/>
    </w:rPr>
  </w:style>
  <w:style w:type="character" w:styleId="PageNumber">
    <w:name w:val="page number"/>
    <w:basedOn w:val="DefaultParagraphFont"/>
    <w:uiPriority w:val="99"/>
    <w:rsid w:val="004D10B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923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30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30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lympiads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acmp.ru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neerc.ifmo.ru/school/archive/index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formatics/mccme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197</TotalTime>
  <Pages>18</Pages>
  <Words>3482</Words>
  <Characters>19852</Characters>
  <Application>Microsoft Office Outlook</Application>
  <DocSecurity>0</DocSecurity>
  <Lines>0</Lines>
  <Paragraphs>0</Paragraphs>
  <ScaleCrop>false</ScaleCrop>
  <Company>Дом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МРМ</dc:creator>
  <cp:keywords/>
  <dc:description/>
  <cp:lastModifiedBy>Елена</cp:lastModifiedBy>
  <cp:revision>23</cp:revision>
  <cp:lastPrinted>2016-03-31T11:43:00Z</cp:lastPrinted>
  <dcterms:created xsi:type="dcterms:W3CDTF">2016-10-06T10:17:00Z</dcterms:created>
  <dcterms:modified xsi:type="dcterms:W3CDTF">2019-01-21T13:10:00Z</dcterms:modified>
</cp:coreProperties>
</file>