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>Утверждаю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 xml:space="preserve">Директор МБУ ДО «Дворец 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>творчества детей и молодежи»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5EC6">
        <w:rPr>
          <w:rFonts w:ascii="Times New Roman" w:hAnsi="Times New Roman"/>
          <w:sz w:val="24"/>
          <w:szCs w:val="24"/>
        </w:rPr>
        <w:t>________________________Грачева И.В.</w:t>
      </w:r>
    </w:p>
    <w:p w:rsidR="007E6BFA" w:rsidRPr="00115EC6" w:rsidRDefault="007E6BFA" w:rsidP="00115EC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E6BFA" w:rsidRPr="00115EC6" w:rsidRDefault="007E6BFA" w:rsidP="00115E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E6BFA" w:rsidRPr="00115EC6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5EC6"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p w:rsidR="007E6BFA" w:rsidRPr="00115EC6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5EC6">
        <w:rPr>
          <w:rFonts w:ascii="Times New Roman" w:hAnsi="Times New Roman"/>
          <w:b/>
          <w:sz w:val="24"/>
          <w:szCs w:val="24"/>
        </w:rPr>
        <w:t>дистанционного обучения (23.03 по 12.04)</w:t>
      </w:r>
    </w:p>
    <w:p w:rsidR="007E6BFA" w:rsidRPr="00115EC6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Объединение «Юнармияя</w:t>
      </w:r>
      <w:r w:rsidRPr="00115EC6">
        <w:rPr>
          <w:rFonts w:ascii="Times New Roman" w:hAnsi="Times New Roman"/>
          <w:b/>
          <w:sz w:val="24"/>
          <w:szCs w:val="24"/>
        </w:rPr>
        <w:t>»</w:t>
      </w:r>
    </w:p>
    <w:p w:rsidR="007E6BFA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5EC6">
        <w:rPr>
          <w:rFonts w:ascii="Times New Roman" w:hAnsi="Times New Roman"/>
          <w:b/>
          <w:sz w:val="24"/>
          <w:szCs w:val="24"/>
        </w:rPr>
        <w:t>ПДО____________________________________________________</w:t>
      </w:r>
    </w:p>
    <w:p w:rsidR="007E6BFA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843"/>
        <w:gridCol w:w="3484"/>
        <w:gridCol w:w="2835"/>
        <w:gridCol w:w="2410"/>
        <w:gridCol w:w="3433"/>
      </w:tblGrid>
      <w:tr w:rsidR="007E6BFA" w:rsidRPr="00965608" w:rsidTr="00965608">
        <w:tc>
          <w:tcPr>
            <w:tcW w:w="13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7E6BFA" w:rsidRPr="00965608" w:rsidTr="00965608">
        <w:tc>
          <w:tcPr>
            <w:tcW w:w="1384" w:type="dxa"/>
          </w:tcPr>
          <w:p w:rsidR="007E6BFA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23.03.2020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.00-14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выбрать снаряжение для похода</w:t>
            </w:r>
          </w:p>
        </w:tc>
        <w:tc>
          <w:tcPr>
            <w:tcW w:w="2835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Онлайн цифровая площадка </w:t>
            </w:r>
            <w:r w:rsidRPr="00726EFC">
              <w:rPr>
                <w:rFonts w:ascii="Times New Roman" w:hAnsi="Times New Roman"/>
                <w:b/>
                <w:sz w:val="24"/>
                <w:szCs w:val="24"/>
              </w:rPr>
              <w:t>.ют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уб.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 видео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(whatsapp)</w:t>
            </w:r>
          </w:p>
        </w:tc>
        <w:tc>
          <w:tcPr>
            <w:tcW w:w="3433" w:type="dxa"/>
          </w:tcPr>
          <w:p w:rsidR="007E6BFA" w:rsidRPr="00965608" w:rsidRDefault="007E6BFA" w:rsidP="00726E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https://www.youtube.com/watch?v=LIIHocXL7AA</w:t>
              </w:r>
            </w:hyperlink>
          </w:p>
        </w:tc>
      </w:tr>
      <w:tr w:rsidR="007E6BFA" w:rsidRPr="00965608" w:rsidTr="00965608">
        <w:tc>
          <w:tcPr>
            <w:tcW w:w="13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2835" w:type="dxa"/>
          </w:tcPr>
          <w:p w:rsidR="007E6BFA" w:rsidRPr="00965608" w:rsidRDefault="007E6BFA" w:rsidP="001B6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Онлайн цифровая площадка </w:t>
            </w:r>
            <w:r w:rsidRPr="00726EFC">
              <w:rPr>
                <w:rFonts w:ascii="Times New Roman" w:hAnsi="Times New Roman"/>
                <w:b/>
                <w:sz w:val="24"/>
                <w:szCs w:val="24"/>
              </w:rPr>
              <w:t>.ют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уб.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 видео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6BFA" w:rsidRPr="00965608" w:rsidRDefault="007E6BFA" w:rsidP="001B6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7E6BFA" w:rsidRPr="00965608" w:rsidRDefault="007E6BFA" w:rsidP="001B64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(whatsapp</w:t>
            </w:r>
          </w:p>
        </w:tc>
        <w:tc>
          <w:tcPr>
            <w:tcW w:w="343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https://www.youtube.com/watch?v=NuHHFuy-xAk&amp;t=20s</w:t>
              </w:r>
            </w:hyperlink>
          </w:p>
        </w:tc>
      </w:tr>
      <w:tr w:rsidR="007E6BFA" w:rsidRPr="00965608" w:rsidTr="00965608">
        <w:tc>
          <w:tcPr>
            <w:tcW w:w="1384" w:type="dxa"/>
          </w:tcPr>
          <w:p w:rsidR="007E6BFA" w:rsidRPr="00965608" w:rsidRDefault="007E6BFA" w:rsidP="00B77C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Прохождение торжественным маршем</w:t>
            </w:r>
          </w:p>
        </w:tc>
        <w:tc>
          <w:tcPr>
            <w:tcW w:w="2835" w:type="dxa"/>
          </w:tcPr>
          <w:p w:rsidR="007E6BFA" w:rsidRPr="00965608" w:rsidRDefault="007E6BFA" w:rsidP="00B7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Онлайн цифровая площадка </w:t>
            </w:r>
            <w:r w:rsidRPr="00726EFC">
              <w:rPr>
                <w:rFonts w:ascii="Times New Roman" w:hAnsi="Times New Roman"/>
                <w:b/>
                <w:sz w:val="24"/>
                <w:szCs w:val="24"/>
              </w:rPr>
              <w:t>.ют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уб.</w:t>
            </w: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 xml:space="preserve"> видео</w:t>
            </w:r>
          </w:p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6BFA" w:rsidRPr="00965608" w:rsidRDefault="007E6BFA" w:rsidP="00B7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7E6BFA" w:rsidRPr="00965608" w:rsidRDefault="007E6BFA" w:rsidP="00B7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08">
              <w:rPr>
                <w:rFonts w:ascii="Times New Roman" w:hAnsi="Times New Roman"/>
                <w:b/>
                <w:sz w:val="24"/>
                <w:szCs w:val="24"/>
              </w:rPr>
              <w:t>(whatsapp</w:t>
            </w:r>
          </w:p>
        </w:tc>
        <w:tc>
          <w:tcPr>
            <w:tcW w:w="343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>
                <w:rPr>
                  <w:rStyle w:val="Hyperlink"/>
                </w:rPr>
                <w:t>https://www.youtube.com/watch?v=drmyIC_dTlM</w:t>
              </w:r>
            </w:hyperlink>
          </w:p>
        </w:tc>
      </w:tr>
      <w:tr w:rsidR="007E6BFA" w:rsidRPr="00965608" w:rsidTr="00965608">
        <w:tc>
          <w:tcPr>
            <w:tcW w:w="13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BFA" w:rsidRPr="00965608" w:rsidTr="00965608">
        <w:tc>
          <w:tcPr>
            <w:tcW w:w="13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6BFA" w:rsidRPr="00965608" w:rsidTr="00965608">
        <w:tc>
          <w:tcPr>
            <w:tcW w:w="13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7E6BFA" w:rsidRPr="00965608" w:rsidRDefault="007E6BFA" w:rsidP="009656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6BFA" w:rsidRPr="00115EC6" w:rsidRDefault="007E6BFA" w:rsidP="00115EC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7E6BFA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EC6"/>
    <w:rsid w:val="00115EC6"/>
    <w:rsid w:val="001B6482"/>
    <w:rsid w:val="002C4381"/>
    <w:rsid w:val="00644273"/>
    <w:rsid w:val="00726EFC"/>
    <w:rsid w:val="0078013E"/>
    <w:rsid w:val="007E6BFA"/>
    <w:rsid w:val="00965608"/>
    <w:rsid w:val="00B77CEE"/>
    <w:rsid w:val="00C376FD"/>
    <w:rsid w:val="00C5457C"/>
    <w:rsid w:val="00C71BB2"/>
    <w:rsid w:val="00DF4935"/>
    <w:rsid w:val="00E75D3B"/>
    <w:rsid w:val="00F020F0"/>
    <w:rsid w:val="00F12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D3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15E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15EC6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115EC6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rmyIC_dTlM" TargetMode="External"/><Relationship Id="rId5" Type="http://schemas.openxmlformats.org/officeDocument/2006/relationships/hyperlink" Target="https://www.youtube.com/watch?v=NuHHFuy-xAk&amp;t=20s" TargetMode="External"/><Relationship Id="rId4" Type="http://schemas.openxmlformats.org/officeDocument/2006/relationships/hyperlink" Target="https://www.youtube.com/watch?v=LIIHocXL7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</Pages>
  <Words>162</Words>
  <Characters>930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2020-03-23T13:21:00Z</dcterms:created>
  <dcterms:modified xsi:type="dcterms:W3CDTF">2020-03-26T10:54:00Z</dcterms:modified>
</cp:coreProperties>
</file>