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CAB0A" w14:textId="77777777"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14:paraId="62AA5062" w14:textId="77777777" w:rsidR="00B3448B" w:rsidRPr="00642E12" w:rsidRDefault="00B3448B" w:rsidP="00B3448B"/>
    <w:p w14:paraId="3ADAB0D2" w14:textId="77777777"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6843A5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="00B874F5">
        <w:rPr>
          <w:rStyle w:val="a9"/>
        </w:rPr>
        <w:fldChar w:fldCharType="separate"/>
      </w:r>
      <w:r w:rsidR="006843A5" w:rsidRPr="006843A5">
        <w:rPr>
          <w:rStyle w:val="a9"/>
        </w:rPr>
        <w:t>Муниципальное бюджетное учреждение дополнительного образования "Детская школа искусств "</w:t>
      </w:r>
      <w:proofErr w:type="spellStart"/>
      <w:r w:rsidR="006843A5" w:rsidRPr="006843A5">
        <w:rPr>
          <w:rStyle w:val="a9"/>
        </w:rPr>
        <w:t>Тамчылар</w:t>
      </w:r>
      <w:proofErr w:type="spellEnd"/>
      <w:r w:rsidR="006843A5" w:rsidRPr="006843A5">
        <w:rPr>
          <w:rStyle w:val="a9"/>
        </w:rPr>
        <w:t>" Нижнекамского муниципального района Республики Татарстан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14:paraId="72BE2D5F" w14:textId="77777777"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14:paraId="502354AC" w14:textId="77777777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14:paraId="04DF817D" w14:textId="77777777"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14:paraId="0D774226" w14:textId="77777777"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14:paraId="333165F3" w14:textId="77777777"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14:paraId="0920F352" w14:textId="77777777"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и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F06873" w14:paraId="0B519105" w14:textId="77777777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14:paraId="76743A0D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14:paraId="63E3F051" w14:textId="77777777"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14:paraId="3A874D56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14:paraId="73AEA405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14:paraId="0DD75479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14:paraId="18D054CA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14:paraId="23596E32" w14:textId="77777777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14:paraId="533512CE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361F4633" w14:textId="77777777"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14:paraId="68D4D270" w14:textId="77777777"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14:paraId="479A1091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14:paraId="7C7A6A81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7F54E346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14:paraId="76A003EA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14:paraId="73C32237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14:paraId="20047BB6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14:paraId="670AC5F6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14:paraId="64E3ADDD" w14:textId="77777777" w:rsidTr="004654AF">
        <w:trPr>
          <w:jc w:val="center"/>
        </w:trPr>
        <w:tc>
          <w:tcPr>
            <w:tcW w:w="3518" w:type="dxa"/>
            <w:vAlign w:val="center"/>
          </w:tcPr>
          <w:p w14:paraId="38E5495C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14:paraId="4F3C160D" w14:textId="77777777"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14:paraId="4F26E370" w14:textId="77777777"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14:paraId="21F01D0D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14:paraId="13973BA4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14:paraId="2BD7B3BC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14:paraId="0D16ECC5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14:paraId="43860141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14:paraId="06EB0397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14:paraId="00F57DB1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14:paraId="635E958B" w14:textId="77777777" w:rsidTr="004654AF">
        <w:trPr>
          <w:jc w:val="center"/>
        </w:trPr>
        <w:tc>
          <w:tcPr>
            <w:tcW w:w="3518" w:type="dxa"/>
            <w:vAlign w:val="center"/>
          </w:tcPr>
          <w:p w14:paraId="0D91EAD4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>
              <w:rPr>
                <w:rFonts w:ascii="Times New Roman" w:hAnsi="Times New Roman"/>
                <w:sz w:val="20"/>
                <w:szCs w:val="20"/>
              </w:rPr>
              <w:t>Рабочие места (ед.)  - основные/все</w:t>
            </w:r>
          </w:p>
        </w:tc>
        <w:tc>
          <w:tcPr>
            <w:tcW w:w="843" w:type="dxa"/>
            <w:vAlign w:val="center"/>
          </w:tcPr>
          <w:p w14:paraId="31EA8967" w14:textId="77777777" w:rsidR="00AF1EDF" w:rsidRPr="00F06873" w:rsidRDefault="006843A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75/75</w:t>
            </w:r>
          </w:p>
        </w:tc>
        <w:tc>
          <w:tcPr>
            <w:tcW w:w="3118" w:type="dxa"/>
            <w:vAlign w:val="center"/>
          </w:tcPr>
          <w:p w14:paraId="0DA60BB6" w14:textId="77777777" w:rsidR="00AF1EDF" w:rsidRPr="00F06873" w:rsidRDefault="006843A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75/75</w:t>
            </w:r>
          </w:p>
        </w:tc>
        <w:tc>
          <w:tcPr>
            <w:tcW w:w="1063" w:type="dxa"/>
            <w:vAlign w:val="center"/>
          </w:tcPr>
          <w:p w14:paraId="361C100C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064" w:type="dxa"/>
            <w:vAlign w:val="center"/>
          </w:tcPr>
          <w:p w14:paraId="6DA06869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75/75</w:t>
            </w:r>
          </w:p>
        </w:tc>
        <w:tc>
          <w:tcPr>
            <w:tcW w:w="1169" w:type="dxa"/>
            <w:vAlign w:val="center"/>
          </w:tcPr>
          <w:p w14:paraId="3DD26BFF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169" w:type="dxa"/>
            <w:vAlign w:val="center"/>
          </w:tcPr>
          <w:p w14:paraId="4C85E62F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169" w:type="dxa"/>
            <w:vAlign w:val="center"/>
          </w:tcPr>
          <w:p w14:paraId="47DC7D07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170" w:type="dxa"/>
            <w:vAlign w:val="center"/>
          </w:tcPr>
          <w:p w14:paraId="70B55B38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069" w:type="dxa"/>
            <w:vAlign w:val="center"/>
          </w:tcPr>
          <w:p w14:paraId="78795FD6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</w:tr>
      <w:tr w:rsidR="00AF1EDF" w:rsidRPr="00F06873" w14:paraId="0BC9BD3B" w14:textId="77777777" w:rsidTr="004654AF">
        <w:trPr>
          <w:jc w:val="center"/>
        </w:trPr>
        <w:tc>
          <w:tcPr>
            <w:tcW w:w="3518" w:type="dxa"/>
            <w:vAlign w:val="center"/>
          </w:tcPr>
          <w:p w14:paraId="3E9BD8A0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14:paraId="7BD257E0" w14:textId="77777777" w:rsidR="00AF1EDF" w:rsidRPr="00F06873" w:rsidRDefault="006843A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3118" w:type="dxa"/>
            <w:vAlign w:val="center"/>
          </w:tcPr>
          <w:p w14:paraId="4F821FD7" w14:textId="77777777" w:rsidR="00AF1EDF" w:rsidRPr="00F06873" w:rsidRDefault="006843A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1063" w:type="dxa"/>
            <w:vAlign w:val="center"/>
          </w:tcPr>
          <w:p w14:paraId="4E0C517F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499F5F89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1169" w:type="dxa"/>
            <w:vAlign w:val="center"/>
          </w:tcPr>
          <w:p w14:paraId="0220E1EA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42878B00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64EC534B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59446259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2F7DE512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313092E2" w14:textId="77777777" w:rsidTr="004654AF">
        <w:trPr>
          <w:jc w:val="center"/>
        </w:trPr>
        <w:tc>
          <w:tcPr>
            <w:tcW w:w="3518" w:type="dxa"/>
            <w:vAlign w:val="center"/>
          </w:tcPr>
          <w:p w14:paraId="556D442B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14:paraId="5BDD0740" w14:textId="77777777" w:rsidR="00AF1EDF" w:rsidRPr="00F06873" w:rsidRDefault="006843A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3118" w:type="dxa"/>
            <w:vAlign w:val="center"/>
          </w:tcPr>
          <w:p w14:paraId="496C1617" w14:textId="77777777" w:rsidR="00AF1EDF" w:rsidRPr="00F06873" w:rsidRDefault="006843A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1063" w:type="dxa"/>
            <w:vAlign w:val="center"/>
          </w:tcPr>
          <w:p w14:paraId="52984327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3654FDFE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1169" w:type="dxa"/>
            <w:vAlign w:val="center"/>
          </w:tcPr>
          <w:p w14:paraId="75A0D668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364E4B85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74B3EAFB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354A8BD5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07E32C8B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5667C779" w14:textId="77777777" w:rsidTr="004654AF">
        <w:trPr>
          <w:jc w:val="center"/>
        </w:trPr>
        <w:tc>
          <w:tcPr>
            <w:tcW w:w="3518" w:type="dxa"/>
            <w:vAlign w:val="center"/>
          </w:tcPr>
          <w:p w14:paraId="2F7FBF65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14:paraId="52DE509E" w14:textId="77777777" w:rsidR="00AF1EDF" w:rsidRPr="00F06873" w:rsidRDefault="006843A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35C7AFD1" w14:textId="77777777" w:rsidR="00AF1EDF" w:rsidRPr="00F06873" w:rsidRDefault="006843A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14:paraId="48B0A66A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3BED00E8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0E489A4D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12544388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45AF7DCA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78798FDD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6A90F72F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51C27BF2" w14:textId="77777777" w:rsidTr="004654AF">
        <w:trPr>
          <w:jc w:val="center"/>
        </w:trPr>
        <w:tc>
          <w:tcPr>
            <w:tcW w:w="3518" w:type="dxa"/>
            <w:vAlign w:val="center"/>
          </w:tcPr>
          <w:p w14:paraId="665C6165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14:paraId="011143E0" w14:textId="77777777" w:rsidR="00AF1EDF" w:rsidRPr="00F06873" w:rsidRDefault="006843A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18" w:type="dxa"/>
            <w:vAlign w:val="center"/>
          </w:tcPr>
          <w:p w14:paraId="0E65963C" w14:textId="77777777" w:rsidR="00AF1EDF" w:rsidRPr="00F06873" w:rsidRDefault="006843A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63" w:type="dxa"/>
            <w:vAlign w:val="center"/>
          </w:tcPr>
          <w:p w14:paraId="6A413591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62B0E2BD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14:paraId="36F753C3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49553748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65369E05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7B590FFD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22C74583" w14:textId="77777777" w:rsidR="00AF1EDF" w:rsidRPr="00F06873" w:rsidRDefault="006843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2D19C616" w14:textId="77777777"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14:paraId="50D1054B" w14:textId="77777777"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14:paraId="0257BE68" w14:textId="7777777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14:paraId="7DC4FD23" w14:textId="77777777"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</w:t>
            </w:r>
            <w:r w:rsidRPr="004654AF">
              <w:rPr>
                <w:color w:val="000000"/>
                <w:sz w:val="20"/>
              </w:rPr>
              <w:t>и</w:t>
            </w:r>
            <w:r w:rsidRPr="004654AF">
              <w:rPr>
                <w:color w:val="000000"/>
                <w:sz w:val="20"/>
              </w:rPr>
              <w:t>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</w:t>
            </w:r>
            <w:r w:rsidRPr="004654AF">
              <w:rPr>
                <w:color w:val="000000"/>
                <w:sz w:val="20"/>
              </w:rPr>
              <w:t>с</w:t>
            </w:r>
            <w:r w:rsidRPr="004654AF">
              <w:rPr>
                <w:color w:val="000000"/>
                <w:sz w:val="20"/>
              </w:rPr>
              <w:t>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14:paraId="09302154" w14:textId="77777777"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>специальность рабо</w:t>
            </w:r>
            <w:r w:rsidRPr="004654AF">
              <w:rPr>
                <w:color w:val="000000"/>
                <w:sz w:val="20"/>
              </w:rPr>
              <w:t>т</w:t>
            </w:r>
            <w:r w:rsidRPr="004654AF">
              <w:rPr>
                <w:color w:val="000000"/>
                <w:sz w:val="20"/>
              </w:rPr>
              <w:t xml:space="preserve">ника </w:t>
            </w:r>
          </w:p>
          <w:p w14:paraId="167B3F80" w14:textId="77777777"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14:paraId="113FDCE2" w14:textId="77777777"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5A09733C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14:paraId="3796BA49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вый класс (подкласс) у</w:t>
            </w:r>
            <w:r w:rsidRPr="00F06873">
              <w:rPr>
                <w:color w:val="000000"/>
                <w:sz w:val="16"/>
                <w:szCs w:val="16"/>
              </w:rPr>
              <w:t>с</w:t>
            </w:r>
            <w:r w:rsidRPr="00F06873">
              <w:rPr>
                <w:color w:val="000000"/>
                <w:sz w:val="16"/>
                <w:szCs w:val="16"/>
              </w:rPr>
              <w:t>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2C75552B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proofErr w:type="gramStart"/>
            <w:r w:rsidRPr="00F06873">
              <w:rPr>
                <w:color w:val="000000"/>
                <w:sz w:val="16"/>
                <w:szCs w:val="16"/>
              </w:rPr>
              <w:t>да,нет</w:t>
            </w:r>
            <w:proofErr w:type="spellEnd"/>
            <w:proofErr w:type="gram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2C511383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3D66479B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17D5D5EF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017CF663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 xml:space="preserve">-профилактическое </w:t>
            </w:r>
            <w:proofErr w:type="gramStart"/>
            <w:r w:rsidRPr="00F06873">
              <w:rPr>
                <w:sz w:val="16"/>
                <w:szCs w:val="16"/>
              </w:rPr>
              <w:t>питание  (</w:t>
            </w:r>
            <w:proofErr w:type="gramEnd"/>
            <w:r w:rsidRPr="00F06873">
              <w:rPr>
                <w:sz w:val="16"/>
                <w:szCs w:val="16"/>
              </w:rPr>
              <w:t>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14:paraId="3204EF29" w14:textId="77777777" w:rsidR="00F06873" w:rsidRPr="00F0687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06873">
              <w:rPr>
                <w:sz w:val="16"/>
                <w:szCs w:val="16"/>
              </w:rPr>
              <w:t xml:space="preserve"> </w:t>
            </w:r>
            <w:r w:rsidR="00F06873" w:rsidRPr="00F06873">
              <w:rPr>
                <w:sz w:val="16"/>
                <w:szCs w:val="16"/>
              </w:rPr>
              <w:t>(да/нет)</w:t>
            </w:r>
          </w:p>
        </w:tc>
      </w:tr>
      <w:tr w:rsidR="00F06873" w:rsidRPr="00DE2527" w14:paraId="355AADE3" w14:textId="7777777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14:paraId="7B3057D5" w14:textId="77777777"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14:paraId="08A689D9" w14:textId="77777777"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7802F536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  <w:r w:rsidR="00F06873" w:rsidRPr="00F06873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24861F57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</w:t>
            </w:r>
            <w:r w:rsidR="00F06873" w:rsidRPr="00F06873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486D16DC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</w:t>
            </w:r>
            <w:r w:rsidR="00F06873" w:rsidRPr="00F06873">
              <w:rPr>
                <w:color w:val="000000"/>
                <w:sz w:val="16"/>
                <w:szCs w:val="16"/>
              </w:rPr>
              <w:t>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1C12CFFD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</w:t>
            </w:r>
            <w:r w:rsidR="00F06873" w:rsidRPr="00F06873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18C1DD20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604CE1A6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</w:t>
            </w:r>
            <w:r w:rsidR="00F06873" w:rsidRPr="00F06873">
              <w:rPr>
                <w:color w:val="000000"/>
                <w:sz w:val="16"/>
                <w:szCs w:val="16"/>
              </w:rPr>
              <w:t>льтразвук</w:t>
            </w:r>
            <w:r w:rsidR="00F06873"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F06873"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00799305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5309E801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3E164941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78050E36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74FF3862" w14:textId="77777777" w:rsidR="00F06873" w:rsidRPr="00F46395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7E22F0B9" w14:textId="77777777" w:rsidR="00F06873" w:rsidRPr="00F46395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1D79E36B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</w:t>
            </w:r>
            <w:r w:rsidR="00F06873" w:rsidRPr="00F06873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14:paraId="68163D3C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а</w:t>
            </w:r>
            <w:r w:rsidR="00F06873" w:rsidRPr="00F06873">
              <w:rPr>
                <w:color w:val="000000"/>
                <w:sz w:val="16"/>
                <w:szCs w:val="16"/>
              </w:rPr>
              <w:t>пряже</w:t>
            </w:r>
            <w:r w:rsidR="00F06873" w:rsidRPr="00F06873"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ность труд</w:t>
            </w:r>
            <w:r w:rsidR="00F06873" w:rsidRPr="00F06873">
              <w:rPr>
                <w:color w:val="000000"/>
                <w:sz w:val="16"/>
                <w:szCs w:val="16"/>
              </w:rPr>
              <w:t>о</w:t>
            </w:r>
            <w:r w:rsidR="00F06873" w:rsidRPr="00F06873">
              <w:rPr>
                <w:color w:val="000000"/>
                <w:sz w:val="16"/>
                <w:szCs w:val="16"/>
              </w:rPr>
              <w:t>вого пр</w:t>
            </w:r>
            <w:r w:rsidR="00F06873" w:rsidRPr="00F06873">
              <w:rPr>
                <w:color w:val="000000"/>
                <w:sz w:val="16"/>
                <w:szCs w:val="16"/>
              </w:rPr>
              <w:t>о</w:t>
            </w:r>
            <w:r w:rsidR="00F06873" w:rsidRPr="00F06873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38381DEF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14:paraId="5BE12C52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686E1F1A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63AC1610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5BD75A0C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6FA67053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5F30048E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14:paraId="502BA4B6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14:paraId="2CB36121" w14:textId="77777777" w:rsidTr="004654AF">
        <w:tc>
          <w:tcPr>
            <w:tcW w:w="959" w:type="dxa"/>
            <w:shd w:val="clear" w:color="auto" w:fill="auto"/>
            <w:vAlign w:val="center"/>
          </w:tcPr>
          <w:p w14:paraId="72CDBA26" w14:textId="77777777"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14:paraId="596B3818" w14:textId="77777777"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153C6F7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604A7D5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BA74F66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C9DEA28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12CE2EA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209F171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2804BFF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EF06E92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8CEB779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D616E08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DC6F0EA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41509D7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62745DD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BAFF113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C02BD0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5D9019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6DD824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099461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8E02AA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08FACA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8A0FB7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289D4BE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6843A5" w:rsidRPr="00F06873" w14:paraId="016EA34F" w14:textId="77777777" w:rsidTr="004654AF">
        <w:tc>
          <w:tcPr>
            <w:tcW w:w="959" w:type="dxa"/>
            <w:shd w:val="clear" w:color="auto" w:fill="auto"/>
            <w:vAlign w:val="center"/>
          </w:tcPr>
          <w:p w14:paraId="78A1FC3C" w14:textId="77777777" w:rsidR="006843A5" w:rsidRPr="00F06873" w:rsidRDefault="006843A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79569469" w14:textId="77777777" w:rsidR="006843A5" w:rsidRPr="006843A5" w:rsidRDefault="006843A5" w:rsidP="001B19D8">
            <w:pPr>
              <w:jc w:val="center"/>
              <w:rPr>
                <w:b/>
                <w:sz w:val="18"/>
                <w:szCs w:val="18"/>
              </w:rPr>
            </w:pPr>
            <w:r w:rsidRPr="006843A5">
              <w:rPr>
                <w:b/>
                <w:sz w:val="18"/>
                <w:szCs w:val="18"/>
              </w:rPr>
              <w:t>Отсутствует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98881D9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4EA257E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5AD2D70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FB4F349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BE609F0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731834E5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2B22703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78F4E46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1FBA7F0B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0A88886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6C8A6ED5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5CAC3FD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1ECD75E3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4B30490D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66F4B6C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6AD1D97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A54FBE6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50A2CA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581D928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7488BB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EAE466C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5ED08AEE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843A5" w:rsidRPr="00F06873" w14:paraId="3660CAF7" w14:textId="77777777" w:rsidTr="004654AF">
        <w:tc>
          <w:tcPr>
            <w:tcW w:w="959" w:type="dxa"/>
            <w:shd w:val="clear" w:color="auto" w:fill="auto"/>
            <w:vAlign w:val="center"/>
          </w:tcPr>
          <w:p w14:paraId="0C7BAED2" w14:textId="77777777" w:rsidR="006843A5" w:rsidRPr="00F06873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FEE6CB4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8CD267E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14AA3FC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781F042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EEAFB9B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7C324CE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467AEDA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8ABCDFD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20A5938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20DB25B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2800E06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5A6C229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97391C3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1ABAADA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1C62BD6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8C84E4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BD2E8A3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336579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C88589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B7A38C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0A1657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07D155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EF69FE4" w14:textId="77777777" w:rsidR="006843A5" w:rsidRPr="00F06873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37584315" w14:textId="77777777" w:rsidTr="004654AF">
        <w:tc>
          <w:tcPr>
            <w:tcW w:w="959" w:type="dxa"/>
            <w:shd w:val="clear" w:color="auto" w:fill="auto"/>
            <w:vAlign w:val="center"/>
          </w:tcPr>
          <w:p w14:paraId="3A57371A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EE9C453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91D82D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C32228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A63E23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4E97EE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CB5CBC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557F1D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9E6207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C797BF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B962FD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BB614E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34D055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CD2942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58A62D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8FE1D8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BECA6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D68E5C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44F5B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942EB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D0571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AA64A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E3225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DA96A1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13BD3A4D" w14:textId="77777777" w:rsidTr="004654AF">
        <w:tc>
          <w:tcPr>
            <w:tcW w:w="959" w:type="dxa"/>
            <w:shd w:val="clear" w:color="auto" w:fill="auto"/>
            <w:vAlign w:val="center"/>
          </w:tcPr>
          <w:p w14:paraId="50125C16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B63A190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по учебно-воспитательной работе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83A0EE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65A2B2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C36475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95BBC1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F4B458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5B7F67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D77B8C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4F994C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5CE278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0D05D8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4A025C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ED656A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FC80FB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90F329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14F8F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AA0E0D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DE9DA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51F73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84D43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CE0B6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98954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7A3D8B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3787C855" w14:textId="77777777" w:rsidTr="004654AF">
        <w:tc>
          <w:tcPr>
            <w:tcW w:w="959" w:type="dxa"/>
            <w:shd w:val="clear" w:color="auto" w:fill="auto"/>
            <w:vAlign w:val="center"/>
          </w:tcPr>
          <w:p w14:paraId="5D724555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3DAB1EA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по учебно-методической работе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7E7FDE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A05557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9ACDDD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7C78DF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D9E4F8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D5D4E6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F966C6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8C9D68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238DA5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A1CB31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A0E51E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26872F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C0E5C9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E03134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075F6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0E3359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8B35B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98D49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1FC12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40CB8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CCF14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250242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4AF71FC0" w14:textId="77777777" w:rsidTr="004654AF">
        <w:tc>
          <w:tcPr>
            <w:tcW w:w="959" w:type="dxa"/>
            <w:shd w:val="clear" w:color="auto" w:fill="auto"/>
            <w:vAlign w:val="center"/>
          </w:tcPr>
          <w:p w14:paraId="6F1D2863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CA3510E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0695FE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591D8C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735D6F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784433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813FA3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171CF6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62EF66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2AF2EE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5A7F05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6BC4D4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0EDEA4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2404EF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822895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FFC85A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9F715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0CB059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A36C6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822B0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BA225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C4E35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5231C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4E4BBF4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3E8057BC" w14:textId="77777777" w:rsidTr="004654AF">
        <w:tc>
          <w:tcPr>
            <w:tcW w:w="959" w:type="dxa"/>
            <w:shd w:val="clear" w:color="auto" w:fill="auto"/>
            <w:vAlign w:val="center"/>
          </w:tcPr>
          <w:p w14:paraId="0589F1BA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80B3268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0997E5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B90E98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15AFD8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ABC756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AF0B45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F434D8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401879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9BC508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86A114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824A5A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0F3FCF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B3C6EE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876EEA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5AF587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E26DA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394987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AB264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E7C85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FE3A1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07D8A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0E629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AE92D6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07D57922" w14:textId="77777777" w:rsidTr="004654AF">
        <w:tc>
          <w:tcPr>
            <w:tcW w:w="959" w:type="dxa"/>
            <w:shd w:val="clear" w:color="auto" w:fill="auto"/>
            <w:vAlign w:val="center"/>
          </w:tcPr>
          <w:p w14:paraId="5CB2966B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A417FE1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духовых инструментов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DD3C1F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FC5EC4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706A38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4BB76C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6C8DEA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3127A2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6E4B03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E49E2F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395BAA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2279CF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4BCD3C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B15F17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3DCDFC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B80EF9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5479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A47E80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9D70F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04A44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200A9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4437C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1C81B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7AA358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259A3EDA" w14:textId="77777777" w:rsidTr="004654AF">
        <w:tc>
          <w:tcPr>
            <w:tcW w:w="959" w:type="dxa"/>
            <w:shd w:val="clear" w:color="auto" w:fill="auto"/>
            <w:vAlign w:val="center"/>
          </w:tcPr>
          <w:p w14:paraId="2394BA16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BB3A254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изобразительного искусства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5673D2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4A26D7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64F509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BD2A3C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AE16EE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569099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9A2702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7B550C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1E8963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2D7B77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8A610E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5E2F1A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E5DE3B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2F6D9D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0F396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A1A4F1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59901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FA38B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5ECDA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052FB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04D02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BB2635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7F092065" w14:textId="77777777" w:rsidTr="004654AF">
        <w:tc>
          <w:tcPr>
            <w:tcW w:w="959" w:type="dxa"/>
            <w:shd w:val="clear" w:color="auto" w:fill="auto"/>
            <w:vAlign w:val="center"/>
          </w:tcPr>
          <w:p w14:paraId="2969EBCA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F877FDE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клавишного синтезатора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C415F8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2FAD63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BF91F4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F30AC3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94BD59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D4E7F7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77DB2A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C3AAA9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1B0715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8F855C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A00220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225C20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D925B5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2C6102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66D7B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B6EC47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734D5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6BBD9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55AE7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12C5D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3C0B2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484359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62A92A1D" w14:textId="77777777" w:rsidTr="004654AF">
        <w:tc>
          <w:tcPr>
            <w:tcW w:w="959" w:type="dxa"/>
            <w:shd w:val="clear" w:color="auto" w:fill="auto"/>
            <w:vAlign w:val="center"/>
          </w:tcPr>
          <w:p w14:paraId="1C2CBF86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BBC42D4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народных инструментов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05CC65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231ACE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6C2133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E675D1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E6BF40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E7DB03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6DE41F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795709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B0DB5E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808900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B8B057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F5E39D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CDCE39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114CBF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E1729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4F6A72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76AE3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07250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253F7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00DBB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F8BF3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6CB5C8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0D7AE8B6" w14:textId="77777777" w:rsidTr="004654AF">
        <w:tc>
          <w:tcPr>
            <w:tcW w:w="959" w:type="dxa"/>
            <w:shd w:val="clear" w:color="auto" w:fill="auto"/>
            <w:vAlign w:val="center"/>
          </w:tcPr>
          <w:p w14:paraId="0EC18589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12C9AEF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теоретических дисциплин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740853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1433FE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BF7989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4A50B7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AB548F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7BE08A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05F848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B6B106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561C49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2C0C30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806D76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9819D6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C8020E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A7A34D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4B46B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BE5F16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6B5C2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BB2C8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8AB4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C0D53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C128F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D4DD1E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7DADF1EB" w14:textId="77777777" w:rsidTr="004654AF">
        <w:tc>
          <w:tcPr>
            <w:tcW w:w="959" w:type="dxa"/>
            <w:shd w:val="clear" w:color="auto" w:fill="auto"/>
            <w:vAlign w:val="center"/>
          </w:tcPr>
          <w:p w14:paraId="3F3E3468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06D4CA7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фортепиано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C22787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1741FE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EF7F2D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92C4F3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3E6D50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988542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E111C6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17AA8A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9A3F7D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267B44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F7C7C2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5B30AD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0B4399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D1335D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066CD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89B91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8D6F8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FD852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E94E6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72AD1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6686F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F53D20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510106C3" w14:textId="77777777" w:rsidTr="004654AF">
        <w:tc>
          <w:tcPr>
            <w:tcW w:w="959" w:type="dxa"/>
            <w:shd w:val="clear" w:color="auto" w:fill="auto"/>
            <w:vAlign w:val="center"/>
          </w:tcPr>
          <w:p w14:paraId="1526C361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B220F39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хора и вокала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4AEACE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C2C511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B30CA0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9C28DF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7CCEB0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B619BD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AA4BD0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CF4B6A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30FB08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BF339A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CF8828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4B374D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3963E1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5D9A87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21A7F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8357F6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666A7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101AD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E2BDB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94E8E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B6B99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BFA6BA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2B82BE32" w14:textId="77777777" w:rsidTr="004654AF">
        <w:tc>
          <w:tcPr>
            <w:tcW w:w="959" w:type="dxa"/>
            <w:shd w:val="clear" w:color="auto" w:fill="auto"/>
            <w:vAlign w:val="center"/>
          </w:tcPr>
          <w:p w14:paraId="2F6D5510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06501B6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хореографии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DFF4DC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656A62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530F31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1EBB4A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A7DE34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A83E8C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1856AD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6617AF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4B68DD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A6D9CC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A25107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AF523E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96E64C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B1BF6E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DB33D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607C9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99BE7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2CF23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54DBA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7C88F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9E3A2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529B14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653AB185" w14:textId="77777777" w:rsidTr="004654AF">
        <w:tc>
          <w:tcPr>
            <w:tcW w:w="959" w:type="dxa"/>
            <w:shd w:val="clear" w:color="auto" w:fill="auto"/>
            <w:vAlign w:val="center"/>
          </w:tcPr>
          <w:p w14:paraId="51C74FFE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6549638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Концертмейстер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613BF1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E9743B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C0D228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EF1D86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F08A97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A59E1D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53ADED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E84764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AB9C81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43E462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416A65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3F8B68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77ECE6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6C1273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09AAF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EFAA1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5D9D6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6B8EB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4E113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F6519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A561C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8A3F6A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4EFCFF1A" w14:textId="77777777" w:rsidTr="004654AF">
        <w:tc>
          <w:tcPr>
            <w:tcW w:w="959" w:type="dxa"/>
            <w:shd w:val="clear" w:color="auto" w:fill="auto"/>
            <w:vAlign w:val="center"/>
          </w:tcPr>
          <w:p w14:paraId="17B92C63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5E8891D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Педагог-организатор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4E0EB6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3B3043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5B678B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442F00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6FF490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AA1A7E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6B3F7C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1356E7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9DC085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93929D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107832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83EA19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5CB045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87149B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2553A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C0748F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8826D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47F06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DDC27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78E63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24367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54ABB3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0F9FB133" w14:textId="77777777" w:rsidTr="004654AF">
        <w:tc>
          <w:tcPr>
            <w:tcW w:w="959" w:type="dxa"/>
            <w:shd w:val="clear" w:color="auto" w:fill="auto"/>
            <w:vAlign w:val="center"/>
          </w:tcPr>
          <w:p w14:paraId="5AD36548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AE15704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Гардеробщик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1D428D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32EB73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23771E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41A6CB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4CA47C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F2FA0B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134572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0005D7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90F7AF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1EC88D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A4B057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B1D59C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00A264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06C06F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53943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0699FB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2180A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52727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FD541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8F8D3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29138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DDF03C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3A79C92F" w14:textId="77777777" w:rsidTr="004654AF">
        <w:tc>
          <w:tcPr>
            <w:tcW w:w="959" w:type="dxa"/>
            <w:shd w:val="clear" w:color="auto" w:fill="auto"/>
            <w:vAlign w:val="center"/>
          </w:tcPr>
          <w:p w14:paraId="7C5D99D6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DE39C4E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Дворник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FF0360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D556E4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1747B6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CAFD21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01AF5B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550A2D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184625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EBD283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9BE034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990A78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D773BE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243168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2C3A5D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6BED5F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22636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C4C532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E550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B1F72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62FFF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03539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A9C68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363215C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6B78334D" w14:textId="77777777" w:rsidTr="004654AF">
        <w:tc>
          <w:tcPr>
            <w:tcW w:w="959" w:type="dxa"/>
            <w:shd w:val="clear" w:color="auto" w:fill="auto"/>
            <w:vAlign w:val="center"/>
          </w:tcPr>
          <w:p w14:paraId="6D27E6C4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ECCCD1D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1E5983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00C74A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8E4173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15C779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363F1E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C44314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F22CB5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4DF363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230FBD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C39F84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6F6130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944FAF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65BABA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5D4A65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FE49C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B61EA0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5CF7D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9D14B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30F5B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4E642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646EA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42F5D1A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25BD3F6C" w14:textId="77777777" w:rsidTr="004654AF">
        <w:tc>
          <w:tcPr>
            <w:tcW w:w="959" w:type="dxa"/>
            <w:shd w:val="clear" w:color="auto" w:fill="auto"/>
            <w:vAlign w:val="center"/>
          </w:tcPr>
          <w:p w14:paraId="7D55100C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3559EF6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Костюмер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6C00DE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0E2E64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BAA3AC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C9E4C4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FE0DAB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0329A2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050D2E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7B8217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DE7BC0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E242CF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CDD8E7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AB0494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7F8B40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B20A04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B1B54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58578A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72A08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84DFD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8C068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E4726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063DD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3808D6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6A043112" w14:textId="77777777" w:rsidTr="004654AF">
        <w:tc>
          <w:tcPr>
            <w:tcW w:w="959" w:type="dxa"/>
            <w:shd w:val="clear" w:color="auto" w:fill="auto"/>
            <w:vAlign w:val="center"/>
          </w:tcPr>
          <w:p w14:paraId="6836E314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CB27619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Настройщик музыкальных инструментов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5694BE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39217A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6A1BAE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58D19D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124739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E72593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3D48CA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C2408E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D766EE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3890D0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BC5841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369F35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2A97A9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AD1DEB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59A16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9158C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08009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0B9E8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CCD28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B5045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75720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DA33A6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641E093C" w14:textId="77777777" w:rsidTr="004654AF">
        <w:tc>
          <w:tcPr>
            <w:tcW w:w="959" w:type="dxa"/>
            <w:shd w:val="clear" w:color="auto" w:fill="auto"/>
            <w:vAlign w:val="center"/>
          </w:tcPr>
          <w:p w14:paraId="3DDB6D76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6030D41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обслуживанию зданий и сооружений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E2031B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420B8D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65FC4C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30CFAB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3FBBC1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B6C78C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B61643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24FA08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3CE142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3E76C4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0322A1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F85EB6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FA4C4F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F24AC4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F18EA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9F9C64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385B2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0D93F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F2A92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4EF92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B946C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48DD129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33BD0740" w14:textId="77777777" w:rsidTr="004654AF">
        <w:tc>
          <w:tcPr>
            <w:tcW w:w="959" w:type="dxa"/>
            <w:shd w:val="clear" w:color="auto" w:fill="auto"/>
            <w:vAlign w:val="center"/>
          </w:tcPr>
          <w:p w14:paraId="6F55245A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0607D91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ремонту учебного инвентаря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0BDFAA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346478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A3355A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E6A72F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4C9A79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72F281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721EB3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B48CC2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2CC0EA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95A7EC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FBE399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FB315A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452F81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E057D2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9FFED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C01441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9F18F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8D0B4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F5828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9D143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1D4B0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AD475E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52D7087E" w14:textId="77777777" w:rsidTr="004654AF">
        <w:tc>
          <w:tcPr>
            <w:tcW w:w="959" w:type="dxa"/>
            <w:shd w:val="clear" w:color="auto" w:fill="auto"/>
            <w:vAlign w:val="center"/>
          </w:tcPr>
          <w:p w14:paraId="75CBE947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AC1507D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Секретарь руководителя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539A37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F405D0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33D9EC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DFFF0F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ECCC71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0FEC28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878A01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6A241F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9C854C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5691FC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CF5B63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95C456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3DF700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DDAE20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1D82F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3599C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58C6D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D15A1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79BD0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54C65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4A2F4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3203B22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54297D14" w14:textId="77777777" w:rsidTr="004654AF">
        <w:tc>
          <w:tcPr>
            <w:tcW w:w="959" w:type="dxa"/>
            <w:shd w:val="clear" w:color="auto" w:fill="auto"/>
            <w:vAlign w:val="center"/>
          </w:tcPr>
          <w:p w14:paraId="1E6DA0B1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EBA74C0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кадрам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21DCA6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BEADDE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C4FFD3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3B272C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FEA654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E3B5F8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6CCB3F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6217A6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D62840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77112D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7EC57F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0F839E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DD17D0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8B72F6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A2F19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41AFFE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D816C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EEFD0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6CDCF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66B6A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799E8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FC3589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303BF79D" w14:textId="77777777" w:rsidTr="004654AF">
        <w:tc>
          <w:tcPr>
            <w:tcW w:w="959" w:type="dxa"/>
            <w:shd w:val="clear" w:color="auto" w:fill="auto"/>
            <w:vAlign w:val="center"/>
          </w:tcPr>
          <w:p w14:paraId="56B05044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5041F0A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A27906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ADBD47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E72247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BEE615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3184A1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5DE991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7A3C73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11D99B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79EBF1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014FB3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FF6597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8D377C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3A6308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9A0B03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94191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093B0F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F9E31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8A4CB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ACD98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21BE8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95FFA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97D8AA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6AAFF058" w14:textId="77777777" w:rsidTr="004654AF">
        <w:tc>
          <w:tcPr>
            <w:tcW w:w="959" w:type="dxa"/>
            <w:shd w:val="clear" w:color="auto" w:fill="auto"/>
            <w:vAlign w:val="center"/>
          </w:tcPr>
          <w:p w14:paraId="07971390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9D62067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6A5E5E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571007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B2BCE9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AA240C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D9B6FF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F239C5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430A8B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9C6484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6CFC21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B56586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A89618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36F14D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77E662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722946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A50FC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B5A707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99BA7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93E98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71FE7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3CC83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D9D8C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65DE1E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4D690145" w14:textId="77777777" w:rsidTr="004654AF">
        <w:tc>
          <w:tcPr>
            <w:tcW w:w="959" w:type="dxa"/>
            <w:shd w:val="clear" w:color="auto" w:fill="auto"/>
            <w:vAlign w:val="center"/>
          </w:tcPr>
          <w:p w14:paraId="7AA45E38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EBF8D06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Художник-оформитель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591CA4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509573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262A70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DAE822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AC4A88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582150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A6D095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40CA5C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44176B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E747B7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5B1390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AE6AA1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E185D0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7B55DC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DBC14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091E7A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6FDF7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DD634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365C5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81E66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71B57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D4C912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2C1A10C5" w14:textId="77777777" w:rsidTr="004654AF">
        <w:tc>
          <w:tcPr>
            <w:tcW w:w="959" w:type="dxa"/>
            <w:shd w:val="clear" w:color="auto" w:fill="auto"/>
            <w:vAlign w:val="center"/>
          </w:tcPr>
          <w:p w14:paraId="5062A32F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31B2A39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42FB8F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5D83AC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3544DD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43B37F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EDF49D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721672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77FCC3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CC9390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E9DE1D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9ECD6B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DF5B80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6A2531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C5B669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97A72D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9545E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EA6880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BE473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BF09C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E720B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DEC4E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34A32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3263720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2F2B9184" w14:textId="77777777" w:rsidTr="004654AF">
        <w:tc>
          <w:tcPr>
            <w:tcW w:w="959" w:type="dxa"/>
            <w:shd w:val="clear" w:color="auto" w:fill="auto"/>
            <w:vAlign w:val="center"/>
          </w:tcPr>
          <w:p w14:paraId="7F021F11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F6ED6A6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Концертмейстер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A2D615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9FD1C6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E38742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6CD3EB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AEA87B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265E7B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A76A4E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4A11AD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38EA92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2FC263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E52FF2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1130F4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33CD7C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02FAD3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15C80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EA7068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B2B02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1BAD3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D0FEE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CFE1A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106F3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186E5D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08323BBE" w14:textId="77777777" w:rsidTr="004654AF">
        <w:tc>
          <w:tcPr>
            <w:tcW w:w="959" w:type="dxa"/>
            <w:shd w:val="clear" w:color="auto" w:fill="auto"/>
            <w:vAlign w:val="center"/>
          </w:tcPr>
          <w:p w14:paraId="357A41D5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E3C554B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Костюмер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BA0F65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91818A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C7610A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86A0F5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7DC592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B55C68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4ADDED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D4AC7F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8E6B4E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5B7287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E98EEB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C0AE23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895E60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9A63FE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EF7FC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06BC5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74C39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7FDA6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EAB93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D099B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A5214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7FA4B9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646A5E61" w14:textId="77777777" w:rsidTr="004654AF">
        <w:tc>
          <w:tcPr>
            <w:tcW w:w="959" w:type="dxa"/>
            <w:shd w:val="clear" w:color="auto" w:fill="auto"/>
            <w:vAlign w:val="center"/>
          </w:tcPr>
          <w:p w14:paraId="0A2AACBC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231716E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вокала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DD9473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38E53B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62F411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DE0070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67BBB2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3C7351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C4D55A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DDACF0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E458C6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D27EFE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02B82B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043058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638758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F0148D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54E41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6BFC4E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F1139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88E9D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7E8A4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8ADA9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EFEFB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4CC807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4BCF685B" w14:textId="77777777" w:rsidTr="004654AF">
        <w:tc>
          <w:tcPr>
            <w:tcW w:w="959" w:type="dxa"/>
            <w:shd w:val="clear" w:color="auto" w:fill="auto"/>
            <w:vAlign w:val="center"/>
          </w:tcPr>
          <w:p w14:paraId="5FB38BC6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6061149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духовых инструментов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1D1D5A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9FDD04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92C8D4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D35F52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A0AB0E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731A90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72DFE8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A8984F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8BEB30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6E5D47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A151F1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75790B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557E65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82C8F5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83E07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47D3D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96639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77E0E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FB4B6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89118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7230B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0C40A6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38165147" w14:textId="77777777" w:rsidTr="004654AF">
        <w:tc>
          <w:tcPr>
            <w:tcW w:w="959" w:type="dxa"/>
            <w:shd w:val="clear" w:color="auto" w:fill="auto"/>
            <w:vAlign w:val="center"/>
          </w:tcPr>
          <w:p w14:paraId="6EE35694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27D5EB5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изобразительного искусства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EA711C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A62F3B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12B775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B8DF44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FE075E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117BE0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6E1618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F67CCE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C2D086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6A8E1C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7EAD1F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6857A1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9A9DF9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4F424E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39C6A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487E39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3304A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464A9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A9620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23275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A8612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9A3483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3BBE7BB6" w14:textId="77777777" w:rsidTr="004654AF">
        <w:tc>
          <w:tcPr>
            <w:tcW w:w="959" w:type="dxa"/>
            <w:shd w:val="clear" w:color="auto" w:fill="auto"/>
            <w:vAlign w:val="center"/>
          </w:tcPr>
          <w:p w14:paraId="4B38EED4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22F1348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скрипки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30389F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9CFEC1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8A2279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FD6C7D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DBC7A9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2B7A84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ABF993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364A7C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785088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5A52CB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CB0294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D2BDA8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66C9D6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FDE6EC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4C884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A1510A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2C3F5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87C02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E4860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F72BF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5E5FA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88830A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717424A1" w14:textId="77777777" w:rsidTr="004654AF">
        <w:tc>
          <w:tcPr>
            <w:tcW w:w="959" w:type="dxa"/>
            <w:shd w:val="clear" w:color="auto" w:fill="auto"/>
            <w:vAlign w:val="center"/>
          </w:tcPr>
          <w:p w14:paraId="159CCC30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B520376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сольфеджио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45B9E4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9D416E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87EB71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041CE4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793887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1E6C45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D076DF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1134CB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C72DF2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DE87AE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ABF69D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C4C8EB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00ABC2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6E0B8D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203BC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A1AD5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84967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8DFAC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D95A3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66A7E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4329B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DA36C0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3FF0BCAE" w14:textId="77777777" w:rsidTr="004654AF">
        <w:tc>
          <w:tcPr>
            <w:tcW w:w="959" w:type="dxa"/>
            <w:shd w:val="clear" w:color="auto" w:fill="auto"/>
            <w:vAlign w:val="center"/>
          </w:tcPr>
          <w:p w14:paraId="0FAE1766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4C44E8B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театрального искусства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A05DD9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E130BC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BB798E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D72887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DE9813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20EE1E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FFE8E8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3AF937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1B8E05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C837EF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BA9976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422189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B155DE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DC0179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570B2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F53893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C4101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A95D9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77C4E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CA302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A63EA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6BD86F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58EA4451" w14:textId="77777777" w:rsidTr="004654AF">
        <w:tc>
          <w:tcPr>
            <w:tcW w:w="959" w:type="dxa"/>
            <w:shd w:val="clear" w:color="auto" w:fill="auto"/>
            <w:vAlign w:val="center"/>
          </w:tcPr>
          <w:p w14:paraId="11832319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EE63F49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фортепиано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216BF1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DAEB57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2739E3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888BE7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0FF3D4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ADE0B0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359132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B3FDD3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C17377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1B8977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196AC8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C64C4A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0D8375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1CF0EA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7293B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9995BA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5DC16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D24F7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3E314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F4AC4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832BC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133BD1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504D1EB8" w14:textId="77777777" w:rsidTr="004654AF">
        <w:tc>
          <w:tcPr>
            <w:tcW w:w="959" w:type="dxa"/>
            <w:shd w:val="clear" w:color="auto" w:fill="auto"/>
            <w:vAlign w:val="center"/>
          </w:tcPr>
          <w:p w14:paraId="2E4BC845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C4EC7AC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хореографии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54EEBB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FB5002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DD4A97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2773D3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375076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BA8F34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B889E0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322C90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887202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2E8854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D4EC9B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29D5D2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A0B7BC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5978C1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E6BE5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C2154A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B9F30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ACEAE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BD2CF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73A3C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5FCAA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9EE916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4405C733" w14:textId="77777777" w:rsidTr="004654AF">
        <w:tc>
          <w:tcPr>
            <w:tcW w:w="959" w:type="dxa"/>
            <w:shd w:val="clear" w:color="auto" w:fill="auto"/>
            <w:vAlign w:val="center"/>
          </w:tcPr>
          <w:p w14:paraId="39A04DE3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5D8DD86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BB7324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E10840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AA660F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BE24B0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364417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82FBBC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A42D94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196E79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53F616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B8956B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ED0475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74EA8A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FA80D4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D11CF4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4AC8D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308A4D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A8D52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05F51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9918F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60E91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DA353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637C17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6B0F03A6" w14:textId="77777777" w:rsidTr="004654AF">
        <w:tc>
          <w:tcPr>
            <w:tcW w:w="959" w:type="dxa"/>
            <w:shd w:val="clear" w:color="auto" w:fill="auto"/>
            <w:vAlign w:val="center"/>
          </w:tcPr>
          <w:p w14:paraId="2CB7C89E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1982E1E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Концертмейстер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62DEAC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A94786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CDC1CB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347CBF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46890E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A8AF2E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F94BE9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85F7AD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1F7A25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41B5AC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875DA6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C48B37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C1943A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04547B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DC2BF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58F745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6E9B6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4C6C9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EE190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43AC7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3B1EA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E14B27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1C426DAB" w14:textId="77777777" w:rsidTr="004654AF">
        <w:tc>
          <w:tcPr>
            <w:tcW w:w="959" w:type="dxa"/>
            <w:shd w:val="clear" w:color="auto" w:fill="auto"/>
            <w:vAlign w:val="center"/>
          </w:tcPr>
          <w:p w14:paraId="3A0BECA5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6823ACC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Осветитель сцены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D16A18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84007A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B73118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8750D5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D8C8DC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428E63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0147F4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D64BD6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CC42CF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CFD808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439A15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1EFC46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64E5A9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6F53A8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D3335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964A84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99982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6F8FA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E7A29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560E7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74E1E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20A9D5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63DC4DB1" w14:textId="77777777" w:rsidTr="004654AF">
        <w:tc>
          <w:tcPr>
            <w:tcW w:w="959" w:type="dxa"/>
            <w:shd w:val="clear" w:color="auto" w:fill="auto"/>
            <w:vAlign w:val="center"/>
          </w:tcPr>
          <w:p w14:paraId="3B75FDFB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89D5D40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баяна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80F3CA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B9611A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72F343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8F2FCF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CDE970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254831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F36E9B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8B201C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FFA19E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8BFEBF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5CC15A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168A1D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615384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71BE13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9BDF6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DD59BB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C4025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9AA07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09EAE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85E10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15E70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C4C3D6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26593CFE" w14:textId="77777777" w:rsidTr="004654AF">
        <w:tc>
          <w:tcPr>
            <w:tcW w:w="959" w:type="dxa"/>
            <w:shd w:val="clear" w:color="auto" w:fill="auto"/>
            <w:vAlign w:val="center"/>
          </w:tcPr>
          <w:p w14:paraId="159D5EC3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149220D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вокала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DAC23F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FEB988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C46A9D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DEE652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DACB23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53E92C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C925E4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63765D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649DA3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A45614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2B1867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F81048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397CC2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18063A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7B522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70ACE1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91769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7E583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0B110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98BAF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4980E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CE207F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605BE20C" w14:textId="77777777" w:rsidTr="004654AF">
        <w:tc>
          <w:tcPr>
            <w:tcW w:w="959" w:type="dxa"/>
            <w:shd w:val="clear" w:color="auto" w:fill="auto"/>
            <w:vAlign w:val="center"/>
          </w:tcPr>
          <w:p w14:paraId="4885AC12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B271989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гитары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60B854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30576F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3B2EBE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211D47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110AC4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7ACF6F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18BCBF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B1C488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7162FE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9380C0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63340D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74B441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D7FBA8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823081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FAEFD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FCEF00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DA305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7DCC4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139D7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8D787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54102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2FD741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7F6291D3" w14:textId="77777777" w:rsidTr="004654AF">
        <w:tc>
          <w:tcPr>
            <w:tcW w:w="959" w:type="dxa"/>
            <w:shd w:val="clear" w:color="auto" w:fill="auto"/>
            <w:vAlign w:val="center"/>
          </w:tcPr>
          <w:p w14:paraId="3FFBCB5D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9B582EE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изобразительного искусства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36CBDA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DB382C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AAE175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3C1494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925143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E86542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2566C6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888786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68056A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489C7F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4CA4E7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02FFF8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C6978B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547D1B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44BF7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B72AA6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FFE74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58F2C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67721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91EC5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23F68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DB68D9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5DEDE6C3" w14:textId="77777777" w:rsidTr="004654AF">
        <w:tc>
          <w:tcPr>
            <w:tcW w:w="959" w:type="dxa"/>
            <w:shd w:val="clear" w:color="auto" w:fill="auto"/>
            <w:vAlign w:val="center"/>
          </w:tcPr>
          <w:p w14:paraId="03813FCC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0791734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музыкально-теоретических дисциплин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07BF22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E06320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EB9877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E8F9D8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69C0D9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BC1BB0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232158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67199A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F20E7A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C62A8E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FF7C16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EC43BF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93CD2D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D70410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7B0CE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9AB84B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1019A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B60BF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F4ED5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415BA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65C89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2CE430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1989BB99" w14:textId="77777777" w:rsidTr="004654AF">
        <w:tc>
          <w:tcPr>
            <w:tcW w:w="959" w:type="dxa"/>
            <w:shd w:val="clear" w:color="auto" w:fill="auto"/>
            <w:vAlign w:val="center"/>
          </w:tcPr>
          <w:p w14:paraId="0ABABFC7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95BEF37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скрипки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6F4D41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97A532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4D4A0E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C2CF44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3A3996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64140A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05991D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73CE32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5E27D1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CE6FA7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422E36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97B715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FB6E40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657A65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94DC0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8C9C78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F7FE0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D91BA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077A1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E4823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63CC4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0A15D6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0733ABE9" w14:textId="77777777" w:rsidTr="004654AF">
        <w:tc>
          <w:tcPr>
            <w:tcW w:w="959" w:type="dxa"/>
            <w:shd w:val="clear" w:color="auto" w:fill="auto"/>
            <w:vAlign w:val="center"/>
          </w:tcPr>
          <w:p w14:paraId="53EE9B5F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3CB6D99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театрального искусства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E38312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CC2128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C4CFCA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085CDC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833A11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FB87EE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3E8FB3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BFA7FF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40CF54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02ACC5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4EDB86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EC884B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D97270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AC1489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0B2EF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C15663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0007F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3DF4A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DFA2C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748CA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44ACC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44A4F40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667F67CE" w14:textId="77777777" w:rsidTr="004654AF">
        <w:tc>
          <w:tcPr>
            <w:tcW w:w="959" w:type="dxa"/>
            <w:shd w:val="clear" w:color="auto" w:fill="auto"/>
            <w:vAlign w:val="center"/>
          </w:tcPr>
          <w:p w14:paraId="6456AF8E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C99D757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флейты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4E70F0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F37708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CE3E83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E5080A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163D45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DD4FED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F42638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0F082C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5D55B8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524A74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A321DD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FAFB32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2787DD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37F799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6783D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A38E87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3A89D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C63BC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EFBF6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8F575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15AA6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F36DB1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736549AB" w14:textId="77777777" w:rsidTr="004654AF">
        <w:tc>
          <w:tcPr>
            <w:tcW w:w="959" w:type="dxa"/>
            <w:shd w:val="clear" w:color="auto" w:fill="auto"/>
            <w:vAlign w:val="center"/>
          </w:tcPr>
          <w:p w14:paraId="40BE25FF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9C49182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фортепиано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50F1B5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F97CC4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D841E6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08E224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7C558E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8F16E3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11DFFF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6F13B0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F72AAB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D0C6EF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10A125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A6F2D6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62DF4C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C13614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87165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F6FE62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DC95D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6D641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A5EAC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2B8F2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1FCF5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F62265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392728C8" w14:textId="77777777" w:rsidTr="004654AF">
        <w:tc>
          <w:tcPr>
            <w:tcW w:w="959" w:type="dxa"/>
            <w:shd w:val="clear" w:color="auto" w:fill="auto"/>
            <w:vAlign w:val="center"/>
          </w:tcPr>
          <w:p w14:paraId="0FC8075B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7CEE6A2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хореографии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7728DA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0B0E70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D9AF91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D51C3A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4CB227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FF6692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B2BE36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DC03DD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3111CF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2915B5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D690A9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1C9213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C0C48A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E4CB47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B42C3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E123FC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24CB4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96EF1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5ECA5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86A54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8098D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3748BE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10F448E9" w14:textId="77777777" w:rsidTr="004654AF">
        <w:tc>
          <w:tcPr>
            <w:tcW w:w="959" w:type="dxa"/>
            <w:shd w:val="clear" w:color="auto" w:fill="auto"/>
            <w:vAlign w:val="center"/>
          </w:tcPr>
          <w:p w14:paraId="2E5445AB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2016FC2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Художественный руководитель ансамбля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C295FF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A541FC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85448A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474C27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E55B3E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8E3D99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81E8D6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723A0A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CD7FB2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4CA7C4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70F893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A0FC48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9F3DFD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BDFF32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811A0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8CF809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84EDB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A106B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8B3D8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C4FE0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510D2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9738CF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41B86204" w14:textId="77777777" w:rsidTr="004654AF">
        <w:tc>
          <w:tcPr>
            <w:tcW w:w="959" w:type="dxa"/>
            <w:shd w:val="clear" w:color="auto" w:fill="auto"/>
            <w:vAlign w:val="center"/>
          </w:tcPr>
          <w:p w14:paraId="069DD050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F4D5358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Звукооператор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4833F5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A21EDD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2AED11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79718D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AA1F67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279B3D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1F5DD5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038DAA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028075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AAD641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8E508D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590F51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516B2F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2DD92F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5CD02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8AA0C4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A62C1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F7632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A28F8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68094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38B23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4B1A0ED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19C032F4" w14:textId="77777777" w:rsidTr="004654AF">
        <w:tc>
          <w:tcPr>
            <w:tcW w:w="959" w:type="dxa"/>
            <w:shd w:val="clear" w:color="auto" w:fill="auto"/>
            <w:vAlign w:val="center"/>
          </w:tcPr>
          <w:p w14:paraId="5994FC5B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3A22525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Концертмейстер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E77E07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7EB483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83F348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BCF469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9D3A1A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6EDC10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A126A2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F7F40B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FE3AC6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C5A2DD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A9E123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D2C76E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DDB6AD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59EA6F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789BB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7FB701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08C2E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2A04D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09702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21126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CB47F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394AD1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53A3F1F4" w14:textId="77777777" w:rsidTr="004654AF">
        <w:tc>
          <w:tcPr>
            <w:tcW w:w="959" w:type="dxa"/>
            <w:shd w:val="clear" w:color="auto" w:fill="auto"/>
            <w:vAlign w:val="center"/>
          </w:tcPr>
          <w:p w14:paraId="7D6F82F1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9FF629E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Костюмер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577260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6FAEA8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30527C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7D396C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B4BD41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715407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557E11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762F57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A7096D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C57E5E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31B146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0EA6C3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C4647A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F38C5E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0D647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CD42DD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EFF15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0B6FA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C71E9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EDD7F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83907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D49649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07C6EA58" w14:textId="77777777" w:rsidTr="004654AF">
        <w:tc>
          <w:tcPr>
            <w:tcW w:w="959" w:type="dxa"/>
            <w:shd w:val="clear" w:color="auto" w:fill="auto"/>
            <w:vAlign w:val="center"/>
          </w:tcPr>
          <w:p w14:paraId="53861154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953AEBD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баяна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A635FB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15C3EF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AE8157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48D707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120827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738CA2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8B0B86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E9F06A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5CF408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AEC8C8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FD73A0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EDB1B5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6B4431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C7F114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C628D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A1A3A8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43B57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94819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3BAFD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D63B0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A3468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AD63BF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2E6A3167" w14:textId="77777777" w:rsidTr="004654AF">
        <w:tc>
          <w:tcPr>
            <w:tcW w:w="959" w:type="dxa"/>
            <w:shd w:val="clear" w:color="auto" w:fill="auto"/>
            <w:vAlign w:val="center"/>
          </w:tcPr>
          <w:p w14:paraId="7518D841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52D2ED9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вокала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16B10C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36F62E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331419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3AEB86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0E5A3E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4CED11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D38C50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5EAD38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CC1371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B6C03F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9DFF53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FCF0F7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590B22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B0E5F6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6F9E5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21AE70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1D7C1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2F417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EEAC3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52D40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9E483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4845877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3D497DAC" w14:textId="77777777" w:rsidTr="004654AF">
        <w:tc>
          <w:tcPr>
            <w:tcW w:w="959" w:type="dxa"/>
            <w:shd w:val="clear" w:color="auto" w:fill="auto"/>
            <w:vAlign w:val="center"/>
          </w:tcPr>
          <w:p w14:paraId="3AF6021A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ABB7671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домры, балалайки и гитары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4BB7C1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794F45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86EBA5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AEEBA4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36CEB2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485AA8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6EAFC5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FDE872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6F44AF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4EDF25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776444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F252CE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037A79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224AB9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D6822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74B55D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295D9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F7678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4C914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6EDAD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CF2A5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8987EE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28BC2A65" w14:textId="77777777" w:rsidTr="004654AF">
        <w:tc>
          <w:tcPr>
            <w:tcW w:w="959" w:type="dxa"/>
            <w:shd w:val="clear" w:color="auto" w:fill="auto"/>
            <w:vAlign w:val="center"/>
          </w:tcPr>
          <w:p w14:paraId="4766FED5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54B18EE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изобразительного искусства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D083D5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02665D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C1D88C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415F3F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93C5A1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B59E43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29548C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416E87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DE1112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E5B923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A04C5F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42B258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64B06C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750DC1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18FEC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DF2111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87B86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B99DF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EE954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E2931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32F88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E75654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7BE61DBF" w14:textId="77777777" w:rsidTr="004654AF">
        <w:tc>
          <w:tcPr>
            <w:tcW w:w="959" w:type="dxa"/>
            <w:shd w:val="clear" w:color="auto" w:fill="auto"/>
            <w:vAlign w:val="center"/>
          </w:tcPr>
          <w:p w14:paraId="55B31C10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3487491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сольфеджио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DACC7F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87F96F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1D015F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6E87FF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0815C7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DC58DE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EE2ECF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2A9326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FFF19F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89316C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DDEB80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4469A3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39625B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23298B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19117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EBF3D6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A2422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CF8C9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510A7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0C5FD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C65DD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F0A5ED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0F00964A" w14:textId="77777777" w:rsidTr="004654AF">
        <w:tc>
          <w:tcPr>
            <w:tcW w:w="959" w:type="dxa"/>
            <w:shd w:val="clear" w:color="auto" w:fill="auto"/>
            <w:vAlign w:val="center"/>
          </w:tcPr>
          <w:p w14:paraId="46102418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445825C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фортепиано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9A6F4D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50C9C6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FD9C8C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0F8698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4F6890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0F4024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C090A4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1DB47F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4659B3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900C7E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E02B05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834640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CEF547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4890C5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AC142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8E7AE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0ED70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5CD86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E7AB1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9C2A8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1834A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CA848D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3DA3050E" w14:textId="77777777" w:rsidTr="004654AF">
        <w:tc>
          <w:tcPr>
            <w:tcW w:w="959" w:type="dxa"/>
            <w:shd w:val="clear" w:color="auto" w:fill="auto"/>
            <w:vAlign w:val="center"/>
          </w:tcPr>
          <w:p w14:paraId="2492515A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C47B394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хореографии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5C0EBF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52A1DB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BC35A1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063DEF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26CEBC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79D8FB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29F9E0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07E22A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204054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F4C7AB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40CC89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977803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87FF0B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F4271A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0FC17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E7E580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042EA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7DBCC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BF82B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06ACA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1B4EE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4AEB6A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3C330518" w14:textId="77777777" w:rsidTr="004654AF">
        <w:tc>
          <w:tcPr>
            <w:tcW w:w="959" w:type="dxa"/>
            <w:shd w:val="clear" w:color="auto" w:fill="auto"/>
            <w:vAlign w:val="center"/>
          </w:tcPr>
          <w:p w14:paraId="3205CDBE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3B2BBD4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ADC8AA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9BF41C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94BD38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CFEA02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F530E9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064DFC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8E98BF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2AC59A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8F929D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9C7482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D287E6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585F4B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F0A968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43CB44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DC99F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50CD12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C0DFB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5471A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9940F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5E95E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A9AC0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4C38DAE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3D535BEE" w14:textId="77777777" w:rsidTr="004654AF">
        <w:tc>
          <w:tcPr>
            <w:tcW w:w="959" w:type="dxa"/>
            <w:shd w:val="clear" w:color="auto" w:fill="auto"/>
            <w:vAlign w:val="center"/>
          </w:tcPr>
          <w:p w14:paraId="0C574B81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BF848EB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изобразительного искусства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F12039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11F7AE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FBA2C8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44C387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B1F6D1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FA8AF2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5538E1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17F8B1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507865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CB965B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F7EEB1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30E955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1843AB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8CC7D7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F5AD5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708F47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96989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680D1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CB863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E9022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03D2D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4BCE2B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244360EA" w14:textId="77777777" w:rsidTr="004654AF">
        <w:tc>
          <w:tcPr>
            <w:tcW w:w="959" w:type="dxa"/>
            <w:shd w:val="clear" w:color="auto" w:fill="auto"/>
            <w:vAlign w:val="center"/>
          </w:tcPr>
          <w:p w14:paraId="41FA892F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36DB41B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хореографии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2A3361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A5EF8B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878F8C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3EB96E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009A5E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D2ED54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8B7F0E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3A0F90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17E3CB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2ECE52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520798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9E3719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58958C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1201A4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9D921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2F9D32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261B7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F97D9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53683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D1CA7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5111D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1256FE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40299C7A" w14:textId="77777777" w:rsidTr="004654AF">
        <w:tc>
          <w:tcPr>
            <w:tcW w:w="959" w:type="dxa"/>
            <w:shd w:val="clear" w:color="auto" w:fill="auto"/>
            <w:vAlign w:val="center"/>
          </w:tcPr>
          <w:p w14:paraId="47E9C2FB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DE9E615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12C97B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6C5D48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E77E31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850AAB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9B2573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9C8DB4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9912E3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1A63A9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122611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EF3659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A8DB24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8FCB51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1BB294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42AD23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D08BB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08D84D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2DE1E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4044C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9BEC7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CBB7C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56DED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8B057E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15FA4255" w14:textId="77777777" w:rsidTr="004654AF">
        <w:tc>
          <w:tcPr>
            <w:tcW w:w="959" w:type="dxa"/>
            <w:shd w:val="clear" w:color="auto" w:fill="auto"/>
            <w:vAlign w:val="center"/>
          </w:tcPr>
          <w:p w14:paraId="1764C073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F37C43C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вокала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96FFE1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872F54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D3928A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4D9191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7A41DF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E1F20D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B3BBF3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E232BB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650249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B99192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B67255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F10669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33C0BC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19D1DE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91C2E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9EEB51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A5256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989AE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7C05C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F5BBE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36008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0C0228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794AF55C" w14:textId="77777777" w:rsidTr="004654AF">
        <w:tc>
          <w:tcPr>
            <w:tcW w:w="959" w:type="dxa"/>
            <w:shd w:val="clear" w:color="auto" w:fill="auto"/>
            <w:vAlign w:val="center"/>
          </w:tcPr>
          <w:p w14:paraId="3CCF78E4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E5D9DA3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изобразительного искусства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8757C1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E272EC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03AD57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C1B5D2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0D1090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E54B21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24177B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49BAE3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377F12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B6BA90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C406A8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E448A7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681295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41B98D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C4413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1066FC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FC451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F29A8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1F28D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6E033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7D2EC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A78D9D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47AF974B" w14:textId="77777777" w:rsidTr="004654AF">
        <w:tc>
          <w:tcPr>
            <w:tcW w:w="959" w:type="dxa"/>
            <w:shd w:val="clear" w:color="auto" w:fill="auto"/>
            <w:vAlign w:val="center"/>
          </w:tcPr>
          <w:p w14:paraId="4BB3B0D9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7945A5C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сольфеджио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15B59F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897D4D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3CE049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192FAB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EA7DFA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93B8F2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CEF158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B19670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89378D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C8F105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772C3B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8CAB20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31C5DA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241C8D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C23BD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7E843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A426E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75205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6795A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E624C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1CD33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6DF82F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1BA4DE85" w14:textId="77777777" w:rsidTr="004654AF">
        <w:tc>
          <w:tcPr>
            <w:tcW w:w="959" w:type="dxa"/>
            <w:shd w:val="clear" w:color="auto" w:fill="auto"/>
            <w:vAlign w:val="center"/>
          </w:tcPr>
          <w:p w14:paraId="364BEB1E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987B3B2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театрального искусства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605665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833032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80D8F5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B40ED1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4D3BE1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A30E13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03D82F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2D5A16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89DF9A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F7F8AE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B01B1B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B0A95F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028D7B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9E841E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35EEA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11301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6DED3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33410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52C42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3AA88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60705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EC30BB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773963BB" w14:textId="77777777" w:rsidTr="004654AF">
        <w:tc>
          <w:tcPr>
            <w:tcW w:w="959" w:type="dxa"/>
            <w:shd w:val="clear" w:color="auto" w:fill="auto"/>
            <w:vAlign w:val="center"/>
          </w:tcPr>
          <w:p w14:paraId="1EF95DF9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F96E223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фортепиано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A6E39E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1AFF69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6939DA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813DC3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CF528C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42AA74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360E73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794578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0EE581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2B55A5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257B77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A260D6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0DBD7B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CF072E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74207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50D6EC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60DA6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A8A8F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67FC0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3B832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22A85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0A1B8C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5653E231" w14:textId="77777777" w:rsidTr="004654AF">
        <w:tc>
          <w:tcPr>
            <w:tcW w:w="959" w:type="dxa"/>
            <w:shd w:val="clear" w:color="auto" w:fill="auto"/>
            <w:vAlign w:val="center"/>
          </w:tcPr>
          <w:p w14:paraId="6FB3EFCC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503507B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хореографии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B3363C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D870AF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0BC07B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87FA4A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3DBAF7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DE6850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F8A248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1A71CD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30B265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DCBED6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35FF2B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2EF566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2D1C9C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53627B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9E643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C771F1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F0AD6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38AEB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93971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17594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C95E3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43091B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3EA0F391" w14:textId="77777777" w:rsidTr="004654AF">
        <w:tc>
          <w:tcPr>
            <w:tcW w:w="959" w:type="dxa"/>
            <w:shd w:val="clear" w:color="auto" w:fill="auto"/>
            <w:vAlign w:val="center"/>
          </w:tcPr>
          <w:p w14:paraId="6B19462B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3A5CDB1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прикладного искусства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AD0D2B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82FD6D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E530B8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2EEA7D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8AAB78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84EB11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DEDDA43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8DB1AAD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89B2CA0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40BBE6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19566A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B90666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DB4F3F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2009C02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6DB8A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851431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87CF8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323A4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F2786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01F39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EBB2F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13D7AE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843A5" w:rsidRPr="00F06873" w14:paraId="78E2E41B" w14:textId="77777777" w:rsidTr="004654AF">
        <w:tc>
          <w:tcPr>
            <w:tcW w:w="959" w:type="dxa"/>
            <w:shd w:val="clear" w:color="auto" w:fill="auto"/>
            <w:vAlign w:val="center"/>
          </w:tcPr>
          <w:p w14:paraId="3FACE0FC" w14:textId="77777777" w:rsid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63FFF2F" w14:textId="77777777" w:rsidR="006843A5" w:rsidRPr="006843A5" w:rsidRDefault="006843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хореографии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02D8D8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E9B83FB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F230B6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E79326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A8E836A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8543A9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259B9AF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73532D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EEC016C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EFF899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C4E3B5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047A8E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827DBD9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C29C83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F271D1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505539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649AA7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8DC77E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2B09E8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280104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BBDA55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CB3CD96" w14:textId="77777777" w:rsidR="006843A5" w:rsidRDefault="006843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14:paraId="3355E03D" w14:textId="77777777" w:rsidR="0065289A" w:rsidRDefault="0065289A" w:rsidP="009A1326">
      <w:pPr>
        <w:rPr>
          <w:sz w:val="18"/>
          <w:szCs w:val="18"/>
          <w:lang w:val="en-US"/>
        </w:rPr>
      </w:pPr>
    </w:p>
    <w:p w14:paraId="00884487" w14:textId="19A19C4C"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fill_date</w:instrText>
      </w:r>
      <w:r w:rsidRPr="00883461">
        <w:rPr>
          <w:rStyle w:val="a9"/>
        </w:rPr>
        <w:instrText xml:space="preserve"> \* MERGEFORMAT </w:instrText>
      </w:r>
      <w:r>
        <w:rPr>
          <w:rStyle w:val="a9"/>
        </w:rPr>
        <w:fldChar w:fldCharType="separate"/>
      </w:r>
      <w:r w:rsidR="009E2882">
        <w:rPr>
          <w:rStyle w:val="a9"/>
        </w:rPr>
        <w:t>28.07.2025</w:t>
      </w:r>
      <w:r w:rsidRPr="00883461">
        <w:rPr>
          <w:rStyle w:val="a9"/>
        </w:rPr>
        <w:fldChar w:fldCharType="end"/>
      </w:r>
      <w:r>
        <w:rPr>
          <w:rStyle w:val="a9"/>
          <w:lang w:val="en-US"/>
        </w:rPr>
        <w:t> </w:t>
      </w:r>
    </w:p>
    <w:p w14:paraId="06B9A3A5" w14:textId="77777777" w:rsidR="004654AF" w:rsidRDefault="004654AF" w:rsidP="009D6532"/>
    <w:p w14:paraId="1AC7B80D" w14:textId="77777777"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14:paraId="741936CD" w14:textId="77777777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14:paraId="7AEC9828" w14:textId="77777777" w:rsidR="009D6532" w:rsidRPr="004E51DC" w:rsidRDefault="006843A5" w:rsidP="009D6532">
            <w:pPr>
              <w:pStyle w:val="aa"/>
            </w:pPr>
            <w:r>
              <w:t>Директор</w:t>
            </w:r>
          </w:p>
        </w:tc>
        <w:tc>
          <w:tcPr>
            <w:tcW w:w="283" w:type="dxa"/>
            <w:vAlign w:val="bottom"/>
          </w:tcPr>
          <w:p w14:paraId="61963F63" w14:textId="77777777"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5C0A9D25" w14:textId="77777777"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1E3B68AA" w14:textId="77777777"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682AFB87" w14:textId="77777777" w:rsidR="009D6532" w:rsidRPr="004E51DC" w:rsidRDefault="006843A5" w:rsidP="009D6532">
            <w:pPr>
              <w:pStyle w:val="aa"/>
            </w:pPr>
            <w:proofErr w:type="spellStart"/>
            <w:r>
              <w:t>Шамшудинова</w:t>
            </w:r>
            <w:proofErr w:type="spellEnd"/>
            <w:r>
              <w:t xml:space="preserve"> Гульфия </w:t>
            </w:r>
            <w:proofErr w:type="spellStart"/>
            <w:r>
              <w:t>Насиховна</w:t>
            </w:r>
            <w:proofErr w:type="spellEnd"/>
          </w:p>
        </w:tc>
        <w:tc>
          <w:tcPr>
            <w:tcW w:w="284" w:type="dxa"/>
            <w:vAlign w:val="bottom"/>
          </w:tcPr>
          <w:p w14:paraId="5400459B" w14:textId="77777777"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14:paraId="297B23CD" w14:textId="77777777" w:rsidR="009D6532" w:rsidRPr="004E51DC" w:rsidRDefault="009D6532" w:rsidP="009D6532">
            <w:pPr>
              <w:pStyle w:val="aa"/>
            </w:pPr>
          </w:p>
        </w:tc>
      </w:tr>
      <w:tr w:rsidR="009D6532" w:rsidRPr="000905BE" w14:paraId="6E1067D3" w14:textId="77777777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14:paraId="065853AF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14:paraId="058F01C5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14:paraId="5A43A7F3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14:paraId="708EF6C2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14:paraId="379D5661" w14:textId="77777777" w:rsidR="009D6532" w:rsidRPr="000905BE" w:rsidRDefault="006843A5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14:paraId="2A07A247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14:paraId="01E94BDF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14:paraId="066C043E" w14:textId="77777777" w:rsidR="009D6532" w:rsidRDefault="009D6532" w:rsidP="009D6532">
      <w:pPr>
        <w:rPr>
          <w:lang w:val="en-US"/>
        </w:rPr>
      </w:pPr>
    </w:p>
    <w:p w14:paraId="78EB6901" w14:textId="77777777"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14:paraId="1DF25946" w14:textId="77777777" w:rsidTr="006843A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14:paraId="7A284B30" w14:textId="77777777" w:rsidR="009D6532" w:rsidRPr="004E51DC" w:rsidRDefault="006843A5" w:rsidP="009D6532">
            <w:pPr>
              <w:pStyle w:val="aa"/>
            </w:pPr>
            <w:r>
              <w:t>Заместитель директора по административно-хозяйственной работе, председатель профкома</w:t>
            </w:r>
          </w:p>
        </w:tc>
        <w:tc>
          <w:tcPr>
            <w:tcW w:w="283" w:type="dxa"/>
            <w:vAlign w:val="bottom"/>
          </w:tcPr>
          <w:p w14:paraId="76D96C24" w14:textId="77777777"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0E169D16" w14:textId="77777777"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14952026" w14:textId="77777777"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37FF0C66" w14:textId="77777777" w:rsidR="009D6532" w:rsidRPr="004E51DC" w:rsidRDefault="006843A5" w:rsidP="009D6532">
            <w:pPr>
              <w:pStyle w:val="aa"/>
            </w:pPr>
            <w:r>
              <w:t>Моисеенко Марина Анатольевна</w:t>
            </w:r>
          </w:p>
        </w:tc>
        <w:tc>
          <w:tcPr>
            <w:tcW w:w="284" w:type="dxa"/>
            <w:vAlign w:val="bottom"/>
          </w:tcPr>
          <w:p w14:paraId="4E8B808B" w14:textId="77777777"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14:paraId="58CF2604" w14:textId="77777777" w:rsidR="009D6532" w:rsidRPr="004E51DC" w:rsidRDefault="009D6532" w:rsidP="009D6532">
            <w:pPr>
              <w:pStyle w:val="aa"/>
            </w:pPr>
          </w:p>
        </w:tc>
      </w:tr>
      <w:tr w:rsidR="009D6532" w:rsidRPr="000905BE" w14:paraId="2F159EE1" w14:textId="77777777" w:rsidTr="006843A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14:paraId="75578288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14:paraId="39378CC6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14:paraId="23205B07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14:paraId="2B50DFE1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14:paraId="58A98764" w14:textId="77777777" w:rsidR="009D6532" w:rsidRPr="000905BE" w:rsidRDefault="006843A5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14:paraId="7ABBDA32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14:paraId="13AEAC53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6843A5" w:rsidRPr="006843A5" w14:paraId="1C12499C" w14:textId="77777777" w:rsidTr="006843A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7CF673" w14:textId="77777777" w:rsidR="006843A5" w:rsidRPr="006843A5" w:rsidRDefault="006843A5" w:rsidP="009D6532">
            <w:pPr>
              <w:pStyle w:val="aa"/>
            </w:pPr>
            <w:r>
              <w:t>Ведущий бухгалтер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34079C61" w14:textId="77777777" w:rsidR="006843A5" w:rsidRPr="006843A5" w:rsidRDefault="006843A5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06FFCB" w14:textId="77777777" w:rsidR="006843A5" w:rsidRPr="006843A5" w:rsidRDefault="006843A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5E8FDE52" w14:textId="77777777" w:rsidR="006843A5" w:rsidRPr="006843A5" w:rsidRDefault="006843A5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50C5E2" w14:textId="77777777" w:rsidR="006843A5" w:rsidRPr="006843A5" w:rsidRDefault="006843A5" w:rsidP="009D6532">
            <w:pPr>
              <w:pStyle w:val="aa"/>
            </w:pPr>
            <w:r>
              <w:t xml:space="preserve">Хакимова Гульнара </w:t>
            </w:r>
            <w:proofErr w:type="spellStart"/>
            <w:r>
              <w:t>Шамилевна</w:t>
            </w:r>
            <w:proofErr w:type="spellEnd"/>
          </w:p>
        </w:tc>
        <w:tc>
          <w:tcPr>
            <w:tcW w:w="284" w:type="dxa"/>
            <w:shd w:val="clear" w:color="auto" w:fill="auto"/>
            <w:vAlign w:val="bottom"/>
          </w:tcPr>
          <w:p w14:paraId="45C43DA0" w14:textId="77777777" w:rsidR="006843A5" w:rsidRPr="006843A5" w:rsidRDefault="006843A5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7D0AC1" w14:textId="77777777" w:rsidR="006843A5" w:rsidRPr="006843A5" w:rsidRDefault="006843A5" w:rsidP="009D6532">
            <w:pPr>
              <w:pStyle w:val="aa"/>
            </w:pPr>
          </w:p>
        </w:tc>
      </w:tr>
      <w:tr w:rsidR="006843A5" w:rsidRPr="006843A5" w14:paraId="423078C2" w14:textId="77777777" w:rsidTr="006843A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14:paraId="049EA1B2" w14:textId="77777777" w:rsidR="006843A5" w:rsidRPr="006843A5" w:rsidRDefault="006843A5" w:rsidP="009D6532">
            <w:pPr>
              <w:pStyle w:val="aa"/>
              <w:rPr>
                <w:vertAlign w:val="superscript"/>
              </w:rPr>
            </w:pPr>
            <w:r w:rsidRPr="006843A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54ADC9BC" w14:textId="77777777" w:rsidR="006843A5" w:rsidRPr="006843A5" w:rsidRDefault="006843A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A21013F" w14:textId="77777777" w:rsidR="006843A5" w:rsidRPr="006843A5" w:rsidRDefault="006843A5" w:rsidP="009D6532">
            <w:pPr>
              <w:pStyle w:val="aa"/>
              <w:rPr>
                <w:vertAlign w:val="superscript"/>
              </w:rPr>
            </w:pPr>
            <w:r w:rsidRPr="006843A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4F39A075" w14:textId="77777777" w:rsidR="006843A5" w:rsidRPr="006843A5" w:rsidRDefault="006843A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70CD88C9" w14:textId="77777777" w:rsidR="006843A5" w:rsidRPr="006843A5" w:rsidRDefault="006843A5" w:rsidP="009D6532">
            <w:pPr>
              <w:pStyle w:val="aa"/>
              <w:rPr>
                <w:vertAlign w:val="superscript"/>
              </w:rPr>
            </w:pPr>
            <w:r w:rsidRPr="006843A5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14:paraId="18057085" w14:textId="77777777" w:rsidR="006843A5" w:rsidRPr="006843A5" w:rsidRDefault="006843A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14:paraId="23BA6E91" w14:textId="77777777" w:rsidR="006843A5" w:rsidRPr="006843A5" w:rsidRDefault="006843A5" w:rsidP="009D6532">
            <w:pPr>
              <w:pStyle w:val="aa"/>
              <w:rPr>
                <w:vertAlign w:val="superscript"/>
              </w:rPr>
            </w:pPr>
            <w:r w:rsidRPr="006843A5">
              <w:rPr>
                <w:vertAlign w:val="superscript"/>
              </w:rPr>
              <w:t>(дата)</w:t>
            </w:r>
          </w:p>
        </w:tc>
      </w:tr>
      <w:tr w:rsidR="006843A5" w:rsidRPr="006843A5" w14:paraId="21B2E6AE" w14:textId="77777777" w:rsidTr="006843A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957A46" w14:textId="77777777" w:rsidR="006843A5" w:rsidRPr="006843A5" w:rsidRDefault="006843A5" w:rsidP="009D6532">
            <w:pPr>
              <w:pStyle w:val="aa"/>
            </w:pPr>
            <w:r>
              <w:t>Уполномоченный по охране труда профкома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7980BA6D" w14:textId="77777777" w:rsidR="006843A5" w:rsidRPr="006843A5" w:rsidRDefault="006843A5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7CD01F" w14:textId="77777777" w:rsidR="006843A5" w:rsidRPr="006843A5" w:rsidRDefault="006843A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01491E17" w14:textId="77777777" w:rsidR="006843A5" w:rsidRPr="006843A5" w:rsidRDefault="006843A5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D141040" w14:textId="77777777" w:rsidR="006843A5" w:rsidRPr="006843A5" w:rsidRDefault="006843A5" w:rsidP="009D6532">
            <w:pPr>
              <w:pStyle w:val="aa"/>
            </w:pPr>
            <w:proofErr w:type="spellStart"/>
            <w:r>
              <w:t>Шарифуллина</w:t>
            </w:r>
            <w:proofErr w:type="spellEnd"/>
            <w:r>
              <w:t xml:space="preserve"> </w:t>
            </w:r>
            <w:proofErr w:type="spellStart"/>
            <w:r>
              <w:t>Фирдауся</w:t>
            </w:r>
            <w:proofErr w:type="spellEnd"/>
            <w:r>
              <w:t xml:space="preserve"> </w:t>
            </w:r>
            <w:proofErr w:type="spellStart"/>
            <w:r>
              <w:t>Ибрагимовна</w:t>
            </w:r>
            <w:proofErr w:type="spellEnd"/>
          </w:p>
        </w:tc>
        <w:tc>
          <w:tcPr>
            <w:tcW w:w="284" w:type="dxa"/>
            <w:shd w:val="clear" w:color="auto" w:fill="auto"/>
            <w:vAlign w:val="bottom"/>
          </w:tcPr>
          <w:p w14:paraId="35C0546C" w14:textId="77777777" w:rsidR="006843A5" w:rsidRPr="006843A5" w:rsidRDefault="006843A5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738B47" w14:textId="77777777" w:rsidR="006843A5" w:rsidRPr="006843A5" w:rsidRDefault="006843A5" w:rsidP="009D6532">
            <w:pPr>
              <w:pStyle w:val="aa"/>
            </w:pPr>
          </w:p>
        </w:tc>
      </w:tr>
      <w:tr w:rsidR="006843A5" w:rsidRPr="006843A5" w14:paraId="34C3538B" w14:textId="77777777" w:rsidTr="006843A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14:paraId="67486A6A" w14:textId="77777777" w:rsidR="006843A5" w:rsidRPr="006843A5" w:rsidRDefault="006843A5" w:rsidP="009D6532">
            <w:pPr>
              <w:pStyle w:val="aa"/>
              <w:rPr>
                <w:vertAlign w:val="superscript"/>
              </w:rPr>
            </w:pPr>
            <w:r w:rsidRPr="006843A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6027501A" w14:textId="77777777" w:rsidR="006843A5" w:rsidRPr="006843A5" w:rsidRDefault="006843A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F38EF5A" w14:textId="77777777" w:rsidR="006843A5" w:rsidRPr="006843A5" w:rsidRDefault="006843A5" w:rsidP="009D6532">
            <w:pPr>
              <w:pStyle w:val="aa"/>
              <w:rPr>
                <w:vertAlign w:val="superscript"/>
              </w:rPr>
            </w:pPr>
            <w:r w:rsidRPr="006843A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26433DD7" w14:textId="77777777" w:rsidR="006843A5" w:rsidRPr="006843A5" w:rsidRDefault="006843A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7CA83B64" w14:textId="77777777" w:rsidR="006843A5" w:rsidRPr="006843A5" w:rsidRDefault="006843A5" w:rsidP="009D6532">
            <w:pPr>
              <w:pStyle w:val="aa"/>
              <w:rPr>
                <w:vertAlign w:val="superscript"/>
              </w:rPr>
            </w:pPr>
            <w:r w:rsidRPr="006843A5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14:paraId="5CFB66CF" w14:textId="77777777" w:rsidR="006843A5" w:rsidRPr="006843A5" w:rsidRDefault="006843A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14:paraId="33A3FA3A" w14:textId="77777777" w:rsidR="006843A5" w:rsidRPr="006843A5" w:rsidRDefault="006843A5" w:rsidP="009D6532">
            <w:pPr>
              <w:pStyle w:val="aa"/>
              <w:rPr>
                <w:vertAlign w:val="superscript"/>
              </w:rPr>
            </w:pPr>
            <w:r w:rsidRPr="006843A5">
              <w:rPr>
                <w:vertAlign w:val="superscript"/>
              </w:rPr>
              <w:t>(дата)</w:t>
            </w:r>
          </w:p>
        </w:tc>
      </w:tr>
    </w:tbl>
    <w:p w14:paraId="4468D87B" w14:textId="77777777" w:rsidR="002743B5" w:rsidRDefault="002743B5" w:rsidP="002743B5">
      <w:pPr>
        <w:rPr>
          <w:lang w:val="en-US"/>
        </w:rPr>
      </w:pPr>
    </w:p>
    <w:p w14:paraId="0545D07C" w14:textId="77777777" w:rsidR="002743B5" w:rsidRPr="003C5C39" w:rsidRDefault="00BF5FA5" w:rsidP="002743B5">
      <w:r w:rsidRPr="00BF5FA5">
        <w:t>Эксперт (эксперты)</w:t>
      </w:r>
      <w:r w:rsidR="004654AF" w:rsidRPr="004654AF">
        <w:t xml:space="preserve">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9E2882" w14:paraId="0DDBF302" w14:textId="77777777" w:rsidTr="009E2882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5BEACE" w14:textId="2F9C09D0" w:rsidR="002743B5" w:rsidRPr="009E2882" w:rsidRDefault="009E2882" w:rsidP="002743B5">
            <w:pPr>
              <w:pStyle w:val="aa"/>
            </w:pPr>
            <w:r w:rsidRPr="009E2882">
              <w:t>6173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7B4BBECB" w14:textId="77777777" w:rsidR="002743B5" w:rsidRPr="009E2882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E36969" w14:textId="77777777" w:rsidR="002743B5" w:rsidRPr="009E2882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664F97C4" w14:textId="77777777" w:rsidR="002743B5" w:rsidRPr="009E2882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7E2401" w14:textId="10314E3A" w:rsidR="002743B5" w:rsidRPr="009E2882" w:rsidRDefault="009E2882" w:rsidP="002743B5">
            <w:pPr>
              <w:pStyle w:val="aa"/>
            </w:pPr>
            <w:r w:rsidRPr="009E2882">
              <w:t xml:space="preserve">Иманов Владислав </w:t>
            </w:r>
            <w:proofErr w:type="spellStart"/>
            <w:r w:rsidRPr="009E2882">
              <w:t>Саматович</w:t>
            </w:r>
            <w:proofErr w:type="spellEnd"/>
          </w:p>
        </w:tc>
        <w:tc>
          <w:tcPr>
            <w:tcW w:w="284" w:type="dxa"/>
            <w:shd w:val="clear" w:color="auto" w:fill="auto"/>
            <w:vAlign w:val="bottom"/>
          </w:tcPr>
          <w:p w14:paraId="00380020" w14:textId="77777777" w:rsidR="002743B5" w:rsidRPr="009E2882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698338" w14:textId="67F5C375" w:rsidR="002743B5" w:rsidRPr="009E2882" w:rsidRDefault="009E2882" w:rsidP="002743B5">
            <w:pPr>
              <w:pStyle w:val="aa"/>
            </w:pPr>
            <w:r>
              <w:t>28.07.2025</w:t>
            </w:r>
          </w:p>
        </w:tc>
      </w:tr>
      <w:tr w:rsidR="002743B5" w:rsidRPr="009E2882" w14:paraId="6D61F80B" w14:textId="77777777" w:rsidTr="009E2882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14:paraId="4A0658BC" w14:textId="6E561B2B" w:rsidR="002743B5" w:rsidRPr="009E2882" w:rsidRDefault="009E2882" w:rsidP="002743B5">
            <w:pPr>
              <w:pStyle w:val="aa"/>
              <w:rPr>
                <w:b/>
                <w:vertAlign w:val="superscript"/>
              </w:rPr>
            </w:pPr>
            <w:r w:rsidRPr="009E2882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14:paraId="7087094C" w14:textId="77777777" w:rsidR="002743B5" w:rsidRPr="009E2882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77CA31F" w14:textId="27EC65AF" w:rsidR="002743B5" w:rsidRPr="009E2882" w:rsidRDefault="009E2882" w:rsidP="002743B5">
            <w:pPr>
              <w:pStyle w:val="aa"/>
              <w:rPr>
                <w:b/>
                <w:vertAlign w:val="superscript"/>
              </w:rPr>
            </w:pPr>
            <w:r w:rsidRPr="009E288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538A8F23" w14:textId="77777777" w:rsidR="002743B5" w:rsidRPr="009E2882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05A2185F" w14:textId="7C058DF1" w:rsidR="002743B5" w:rsidRPr="009E2882" w:rsidRDefault="009E2882" w:rsidP="002743B5">
            <w:pPr>
              <w:pStyle w:val="aa"/>
              <w:rPr>
                <w:b/>
                <w:vertAlign w:val="superscript"/>
              </w:rPr>
            </w:pPr>
            <w:r w:rsidRPr="009E2882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14:paraId="368DA225" w14:textId="77777777" w:rsidR="002743B5" w:rsidRPr="009E2882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29230AB" w14:textId="6F0F6689" w:rsidR="002743B5" w:rsidRPr="009E2882" w:rsidRDefault="009E2882" w:rsidP="002743B5">
            <w:pPr>
              <w:pStyle w:val="aa"/>
              <w:rPr>
                <w:vertAlign w:val="superscript"/>
              </w:rPr>
            </w:pPr>
            <w:r w:rsidRPr="009E2882">
              <w:rPr>
                <w:vertAlign w:val="superscript"/>
              </w:rPr>
              <w:t>(дата)</w:t>
            </w:r>
          </w:p>
        </w:tc>
      </w:tr>
    </w:tbl>
    <w:p w14:paraId="6275BBCD" w14:textId="77777777"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8CD74" w14:textId="77777777" w:rsidR="006843A5" w:rsidRDefault="006843A5" w:rsidP="006843A5">
      <w:r>
        <w:separator/>
      </w:r>
    </w:p>
  </w:endnote>
  <w:endnote w:type="continuationSeparator" w:id="0">
    <w:p w14:paraId="234F8EA6" w14:textId="77777777" w:rsidR="006843A5" w:rsidRDefault="006843A5" w:rsidP="00684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5F41C" w14:textId="77777777" w:rsidR="006843A5" w:rsidRDefault="006843A5" w:rsidP="006843A5">
      <w:r>
        <w:separator/>
      </w:r>
    </w:p>
  </w:footnote>
  <w:footnote w:type="continuationSeparator" w:id="0">
    <w:p w14:paraId="160D6068" w14:textId="77777777" w:rsidR="006843A5" w:rsidRDefault="006843A5" w:rsidP="006843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ctivedoc_name" w:val="Документ5"/>
    <w:docVar w:name="adv_info1" w:val="     "/>
    <w:docVar w:name="adv_info2" w:val="     "/>
    <w:docVar w:name="adv_info3" w:val="     "/>
    <w:docVar w:name="att_org_adr" w:val="410009 Россия, Саратовская область, г. Саратов, проспект 50 лет Октября, 12/16, помещение 12"/>
    <w:docVar w:name="att_org_dop" w:val="Отсутствует"/>
    <w:docVar w:name="att_org_name" w:val="Общество с ограниченной ответственностью &quot;Поволжский региональный центр охраны труда и промышленной безопасности&quot; ООО &quot;ПРЦОТ&quot;"/>
    <w:docVar w:name="att_org_reg_date" w:val="10.11.2016"/>
    <w:docVar w:name="att_org_reg_num" w:val="404"/>
    <w:docVar w:name="boss_fio" w:val="Кубланов Руслан Ельдосович"/>
    <w:docVar w:name="ceh_info" w:val="Муниципальное бюджетное учреждение дополнительного образования &quot;Детская школа искусств &quot;Тамчылар&quot; Нижнекамского муниципального района Республики Татарстан"/>
    <w:docVar w:name="close_doc_flag" w:val="0"/>
    <w:docVar w:name="doc_name" w:val="Документ5"/>
    <w:docVar w:name="doc_type" w:val="5"/>
    <w:docVar w:name="fill_date" w:val="28.07.2025"/>
    <w:docVar w:name="org_guid" w:val="74597756A09F434ABFD37549A4F82EB6"/>
    <w:docVar w:name="org_id" w:val="1"/>
    <w:docVar w:name="org_name" w:val="     "/>
    <w:docVar w:name="pers_guids" w:val="AC977B7A330545D288A2972DEB375102@155-426-335 61"/>
    <w:docVar w:name="pers_snils" w:val="AC977B7A330545D288A2972DEB375102@155-426-335 61"/>
    <w:docVar w:name="podr_id" w:val="org_1"/>
    <w:docVar w:name="pred_dolg" w:val="Директор"/>
    <w:docVar w:name="pred_fio" w:val="Шамшудинова Гульфия Насиховна"/>
    <w:docVar w:name="prikaz_sout" w:val="817"/>
    <w:docVar w:name="rbtd_adr" w:val="     "/>
    <w:docVar w:name="rbtd_name" w:val="Муниципальное бюджетное учреждение дополнительного образования &quot;Детская школа искусств &quot;Тамчылар&quot; Нижнекамского муниципального района Республики Татарстан"/>
    <w:docVar w:name="step_test" w:val="6"/>
    <w:docVar w:name="sv_docs" w:val="1"/>
  </w:docVars>
  <w:rsids>
    <w:rsidRoot w:val="006843A5"/>
    <w:rsid w:val="0000729E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843A5"/>
    <w:rsid w:val="006B3B11"/>
    <w:rsid w:val="006E4DFC"/>
    <w:rsid w:val="00725C51"/>
    <w:rsid w:val="00820552"/>
    <w:rsid w:val="00936F48"/>
    <w:rsid w:val="009647F7"/>
    <w:rsid w:val="009A1326"/>
    <w:rsid w:val="009D6532"/>
    <w:rsid w:val="009E2882"/>
    <w:rsid w:val="00A026A4"/>
    <w:rsid w:val="00AF1EDF"/>
    <w:rsid w:val="00B12F45"/>
    <w:rsid w:val="00B2089E"/>
    <w:rsid w:val="00B3448B"/>
    <w:rsid w:val="00B874F5"/>
    <w:rsid w:val="00BA560A"/>
    <w:rsid w:val="00BF5FA5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88394B"/>
  <w15:chartTrackingRefBased/>
  <w15:docId w15:val="{980D4F3D-3353-4E15-938A-3D075F793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6843A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843A5"/>
    <w:rPr>
      <w:sz w:val="24"/>
    </w:rPr>
  </w:style>
  <w:style w:type="paragraph" w:styleId="ad">
    <w:name w:val="footer"/>
    <w:basedOn w:val="a"/>
    <w:link w:val="ae"/>
    <w:rsid w:val="006843A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843A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20</TotalTime>
  <Pages>4</Pages>
  <Words>2283</Words>
  <Characters>7231</Characters>
  <Application>Microsoft Office Word</Application>
  <DocSecurity>0</DocSecurity>
  <Lines>60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9496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Айрат</dc:creator>
  <cp:keywords/>
  <dc:description/>
  <cp:lastModifiedBy>Айрат</cp:lastModifiedBy>
  <cp:revision>1</cp:revision>
  <dcterms:created xsi:type="dcterms:W3CDTF">2025-08-11T09:27:00Z</dcterms:created>
  <dcterms:modified xsi:type="dcterms:W3CDTF">2025-08-11T09:47:00Z</dcterms:modified>
</cp:coreProperties>
</file>