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24F6" w:rsidRPr="00725568" w:rsidRDefault="006624F6" w:rsidP="00C238B9">
      <w:pPr>
        <w:spacing w:after="0" w:line="240" w:lineRule="auto"/>
        <w:ind w:left="142" w:hanging="142"/>
        <w:jc w:val="center"/>
        <w:rPr>
          <w:rFonts w:ascii="Times New Roman" w:hAnsi="Times New Roman"/>
          <w:b/>
          <w:sz w:val="28"/>
          <w:szCs w:val="28"/>
        </w:rPr>
      </w:pPr>
      <w:r w:rsidRPr="00B6327F">
        <w:rPr>
          <w:rFonts w:ascii="Times New Roman" w:hAnsi="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5.5pt;height:842.25pt">
            <v:imagedata r:id="rId4" o:title=""/>
          </v:shape>
        </w:pict>
      </w:r>
    </w:p>
    <w:p w:rsidR="006624F6" w:rsidRPr="00725568" w:rsidRDefault="006624F6" w:rsidP="00C7112A">
      <w:pPr>
        <w:spacing w:after="0" w:line="240" w:lineRule="auto"/>
        <w:ind w:hanging="142"/>
        <w:rPr>
          <w:rFonts w:ascii="Times New Roman" w:hAnsi="Times New Roman"/>
          <w:b/>
          <w:sz w:val="32"/>
          <w:szCs w:val="32"/>
        </w:rPr>
      </w:pPr>
    </w:p>
    <w:p w:rsidR="006624F6" w:rsidRPr="00C7112A" w:rsidRDefault="006624F6" w:rsidP="00C7112A">
      <w:pPr>
        <w:spacing w:after="0" w:line="240" w:lineRule="auto"/>
        <w:ind w:hanging="142"/>
        <w:rPr>
          <w:rFonts w:ascii="Times New Roman" w:hAnsi="Times New Roman"/>
          <w:sz w:val="28"/>
          <w:szCs w:val="28"/>
        </w:rPr>
      </w:pPr>
    </w:p>
    <w:p w:rsidR="006624F6" w:rsidRPr="00C238B9" w:rsidRDefault="006624F6" w:rsidP="00C238B9">
      <w:pPr>
        <w:spacing w:after="0" w:line="240" w:lineRule="auto"/>
        <w:ind w:hanging="142"/>
        <w:jc w:val="both"/>
        <w:rPr>
          <w:rFonts w:ascii="Times New Roman" w:hAnsi="Times New Roman"/>
          <w:b/>
          <w:sz w:val="28"/>
          <w:szCs w:val="28"/>
        </w:rPr>
      </w:pPr>
      <w:r w:rsidRPr="00C238B9">
        <w:rPr>
          <w:rFonts w:ascii="Times New Roman" w:hAnsi="Times New Roman"/>
          <w:b/>
          <w:sz w:val="28"/>
          <w:szCs w:val="28"/>
        </w:rPr>
        <w:t>1.  Общие положения</w:t>
      </w:r>
    </w:p>
    <w:p w:rsidR="006624F6" w:rsidRPr="00C7112A" w:rsidRDefault="006624F6" w:rsidP="00C238B9">
      <w:pPr>
        <w:spacing w:after="0" w:line="240" w:lineRule="auto"/>
        <w:ind w:hanging="142"/>
        <w:jc w:val="both"/>
        <w:rPr>
          <w:rFonts w:ascii="Times New Roman" w:hAnsi="Times New Roman"/>
          <w:sz w:val="28"/>
          <w:szCs w:val="28"/>
        </w:rPr>
      </w:pPr>
    </w:p>
    <w:p w:rsidR="006624F6" w:rsidRPr="00C7112A" w:rsidRDefault="006624F6" w:rsidP="00CA1137">
      <w:pPr>
        <w:spacing w:after="0" w:line="240" w:lineRule="auto"/>
        <w:ind w:hanging="142"/>
        <w:jc w:val="both"/>
        <w:rPr>
          <w:rFonts w:ascii="Times New Roman" w:hAnsi="Times New Roman"/>
          <w:sz w:val="28"/>
          <w:szCs w:val="28"/>
        </w:rPr>
      </w:pPr>
      <w:r w:rsidRPr="00C7112A">
        <w:rPr>
          <w:rFonts w:ascii="Times New Roman" w:hAnsi="Times New Roman"/>
          <w:sz w:val="28"/>
          <w:szCs w:val="28"/>
        </w:rPr>
        <w:t xml:space="preserve">1.1. Настоящее Положение определяет порядок организации служебных командировок работников Муниципального </w:t>
      </w:r>
      <w:r>
        <w:rPr>
          <w:rFonts w:ascii="Times New Roman" w:hAnsi="Times New Roman"/>
          <w:sz w:val="28"/>
          <w:szCs w:val="28"/>
        </w:rPr>
        <w:t>автономного</w:t>
      </w:r>
      <w:r w:rsidRPr="00C7112A">
        <w:rPr>
          <w:rFonts w:ascii="Times New Roman" w:hAnsi="Times New Roman"/>
          <w:sz w:val="28"/>
          <w:szCs w:val="28"/>
        </w:rPr>
        <w:t xml:space="preserve"> образовательного учреждения дополнительного образования «</w:t>
      </w:r>
      <w:r>
        <w:rPr>
          <w:rFonts w:ascii="Times New Roman" w:hAnsi="Times New Roman"/>
          <w:sz w:val="28"/>
          <w:szCs w:val="28"/>
        </w:rPr>
        <w:t>Дом школьников»</w:t>
      </w:r>
      <w:r w:rsidRPr="00C7112A">
        <w:rPr>
          <w:rFonts w:ascii="Times New Roman" w:hAnsi="Times New Roman"/>
          <w:sz w:val="28"/>
          <w:szCs w:val="28"/>
        </w:rPr>
        <w:t>»(далее - Учреждение)как на территории Российской Федерации, так и на тер</w:t>
      </w:r>
      <w:r>
        <w:rPr>
          <w:rFonts w:ascii="Times New Roman" w:hAnsi="Times New Roman"/>
          <w:sz w:val="28"/>
          <w:szCs w:val="28"/>
        </w:rPr>
        <w:t>ритории иностранных государств.</w:t>
      </w:r>
    </w:p>
    <w:p w:rsidR="006624F6" w:rsidRPr="00C7112A" w:rsidRDefault="006624F6" w:rsidP="00CA1137">
      <w:pPr>
        <w:spacing w:after="0" w:line="240" w:lineRule="auto"/>
        <w:ind w:hanging="142"/>
        <w:jc w:val="both"/>
        <w:rPr>
          <w:rFonts w:ascii="Times New Roman" w:hAnsi="Times New Roman"/>
          <w:sz w:val="28"/>
          <w:szCs w:val="28"/>
        </w:rPr>
      </w:pPr>
      <w:r w:rsidRPr="00C7112A">
        <w:rPr>
          <w:rFonts w:ascii="Times New Roman" w:hAnsi="Times New Roman"/>
          <w:sz w:val="28"/>
          <w:szCs w:val="28"/>
        </w:rPr>
        <w:t>1.2.Служебной командировкой работника является инициированная работодателемпоездка работника на неопределенный срок для выполнения служебного поручения, либо участия в мероприятиях, соответствующих уставным целям и задачам Учрежденияв населенный пункт, расположенн</w:t>
      </w:r>
      <w:r>
        <w:rPr>
          <w:rFonts w:ascii="Times New Roman" w:hAnsi="Times New Roman"/>
          <w:sz w:val="28"/>
          <w:szCs w:val="28"/>
        </w:rPr>
        <w:t>ый вне места постоянной работы.</w:t>
      </w:r>
    </w:p>
    <w:p w:rsidR="006624F6" w:rsidRPr="00C7112A" w:rsidRDefault="006624F6" w:rsidP="00CA1137">
      <w:pPr>
        <w:spacing w:after="0" w:line="240" w:lineRule="auto"/>
        <w:ind w:hanging="142"/>
        <w:jc w:val="both"/>
        <w:rPr>
          <w:rFonts w:ascii="Times New Roman" w:hAnsi="Times New Roman"/>
          <w:sz w:val="28"/>
          <w:szCs w:val="28"/>
        </w:rPr>
      </w:pPr>
      <w:r w:rsidRPr="00C7112A">
        <w:rPr>
          <w:rFonts w:ascii="Times New Roman" w:hAnsi="Times New Roman"/>
          <w:sz w:val="28"/>
          <w:szCs w:val="28"/>
        </w:rPr>
        <w:t>1.3.Настоящее положение распространяется на всех работников, состоящих с Учр</w:t>
      </w:r>
      <w:r>
        <w:rPr>
          <w:rFonts w:ascii="Times New Roman" w:hAnsi="Times New Roman"/>
          <w:sz w:val="28"/>
          <w:szCs w:val="28"/>
        </w:rPr>
        <w:t>еждением в трудовых отношениях.</w:t>
      </w:r>
    </w:p>
    <w:p w:rsidR="006624F6" w:rsidRPr="00C7112A" w:rsidRDefault="006624F6" w:rsidP="00CA1137">
      <w:pPr>
        <w:spacing w:after="0" w:line="240" w:lineRule="auto"/>
        <w:ind w:hanging="142"/>
        <w:jc w:val="both"/>
        <w:rPr>
          <w:rFonts w:ascii="Times New Roman" w:hAnsi="Times New Roman"/>
          <w:sz w:val="28"/>
          <w:szCs w:val="28"/>
        </w:rPr>
      </w:pPr>
      <w:r w:rsidRPr="00C7112A">
        <w:rPr>
          <w:rFonts w:ascii="Times New Roman" w:hAnsi="Times New Roman"/>
          <w:sz w:val="28"/>
          <w:szCs w:val="28"/>
        </w:rPr>
        <w:t>1.4. За командированным работником сохраняется место работы (должность) и средний заработок за время командировки, в том числ</w:t>
      </w:r>
      <w:r>
        <w:rPr>
          <w:rFonts w:ascii="Times New Roman" w:hAnsi="Times New Roman"/>
          <w:sz w:val="28"/>
          <w:szCs w:val="28"/>
        </w:rPr>
        <w:t>е и за время пребывания в пути.</w:t>
      </w:r>
    </w:p>
    <w:p w:rsidR="006624F6" w:rsidRPr="00C7112A" w:rsidRDefault="006624F6" w:rsidP="00CA1137">
      <w:pPr>
        <w:spacing w:after="0" w:line="240" w:lineRule="auto"/>
        <w:ind w:hanging="142"/>
        <w:jc w:val="both"/>
        <w:rPr>
          <w:rFonts w:ascii="Times New Roman" w:hAnsi="Times New Roman"/>
          <w:sz w:val="28"/>
          <w:szCs w:val="28"/>
        </w:rPr>
      </w:pPr>
      <w:r w:rsidRPr="00C7112A">
        <w:rPr>
          <w:rFonts w:ascii="Times New Roman" w:hAnsi="Times New Roman"/>
          <w:sz w:val="28"/>
          <w:szCs w:val="28"/>
        </w:rPr>
        <w:t xml:space="preserve">Средний заработок за время пребывания работника в командировке сохраняется на все рабочие дни недели по графику, </w:t>
      </w:r>
      <w:r>
        <w:rPr>
          <w:rFonts w:ascii="Times New Roman" w:hAnsi="Times New Roman"/>
          <w:sz w:val="28"/>
          <w:szCs w:val="28"/>
        </w:rPr>
        <w:t>установленному по месту работы.</w:t>
      </w:r>
    </w:p>
    <w:p w:rsidR="006624F6" w:rsidRPr="00C7112A" w:rsidRDefault="006624F6" w:rsidP="00C238B9">
      <w:pPr>
        <w:spacing w:after="0" w:line="240" w:lineRule="auto"/>
        <w:ind w:hanging="142"/>
        <w:jc w:val="both"/>
        <w:rPr>
          <w:rFonts w:ascii="Times New Roman" w:hAnsi="Times New Roman"/>
          <w:sz w:val="28"/>
          <w:szCs w:val="28"/>
        </w:rPr>
      </w:pPr>
      <w:r w:rsidRPr="00C7112A">
        <w:rPr>
          <w:rFonts w:ascii="Times New Roman" w:hAnsi="Times New Roman"/>
          <w:sz w:val="28"/>
          <w:szCs w:val="28"/>
        </w:rPr>
        <w:t>1.5. Основными задачами служебных командировок являются:</w:t>
      </w:r>
    </w:p>
    <w:p w:rsidR="006624F6" w:rsidRPr="00C7112A" w:rsidRDefault="006624F6" w:rsidP="00CA1137">
      <w:pPr>
        <w:spacing w:after="0" w:line="240" w:lineRule="auto"/>
        <w:jc w:val="both"/>
        <w:rPr>
          <w:rFonts w:ascii="Times New Roman" w:hAnsi="Times New Roman"/>
          <w:sz w:val="28"/>
          <w:szCs w:val="28"/>
        </w:rPr>
      </w:pPr>
      <w:r>
        <w:rPr>
          <w:rFonts w:ascii="Times New Roman" w:hAnsi="Times New Roman"/>
          <w:sz w:val="28"/>
          <w:szCs w:val="28"/>
        </w:rPr>
        <w:t>-</w:t>
      </w:r>
      <w:r w:rsidRPr="00C7112A">
        <w:rPr>
          <w:rFonts w:ascii="Times New Roman" w:hAnsi="Times New Roman"/>
          <w:sz w:val="28"/>
          <w:szCs w:val="28"/>
        </w:rPr>
        <w:t xml:space="preserve"> решение конкретных задач учебно-воспитательной, финансовой и иной деятельности Учреждения;</w:t>
      </w:r>
    </w:p>
    <w:p w:rsidR="006624F6" w:rsidRPr="00C7112A" w:rsidRDefault="006624F6" w:rsidP="00CA1137">
      <w:pPr>
        <w:spacing w:after="0" w:line="240" w:lineRule="auto"/>
        <w:jc w:val="both"/>
        <w:rPr>
          <w:rFonts w:ascii="Times New Roman" w:hAnsi="Times New Roman"/>
          <w:sz w:val="28"/>
          <w:szCs w:val="28"/>
        </w:rPr>
      </w:pPr>
      <w:r>
        <w:rPr>
          <w:rFonts w:ascii="Times New Roman" w:hAnsi="Times New Roman"/>
          <w:sz w:val="28"/>
          <w:szCs w:val="28"/>
        </w:rPr>
        <w:t xml:space="preserve">- </w:t>
      </w:r>
      <w:r w:rsidRPr="00C7112A">
        <w:rPr>
          <w:rFonts w:ascii="Times New Roman" w:hAnsi="Times New Roman"/>
          <w:sz w:val="28"/>
          <w:szCs w:val="28"/>
        </w:rPr>
        <w:t>проведение конференций, совещаний, семинаров и иных мероприятий, непосредственное участие в них;</w:t>
      </w:r>
    </w:p>
    <w:p w:rsidR="006624F6" w:rsidRPr="00C7112A" w:rsidRDefault="006624F6" w:rsidP="00CA1137">
      <w:pPr>
        <w:spacing w:after="0" w:line="240" w:lineRule="auto"/>
        <w:jc w:val="both"/>
        <w:rPr>
          <w:rFonts w:ascii="Times New Roman" w:hAnsi="Times New Roman"/>
          <w:sz w:val="28"/>
          <w:szCs w:val="28"/>
        </w:rPr>
      </w:pPr>
      <w:r>
        <w:rPr>
          <w:rFonts w:ascii="Times New Roman" w:hAnsi="Times New Roman"/>
          <w:sz w:val="28"/>
          <w:szCs w:val="28"/>
        </w:rPr>
        <w:t>-</w:t>
      </w:r>
      <w:r w:rsidRPr="00C7112A">
        <w:rPr>
          <w:rFonts w:ascii="Times New Roman" w:hAnsi="Times New Roman"/>
          <w:sz w:val="28"/>
          <w:szCs w:val="28"/>
        </w:rPr>
        <w:t xml:space="preserve"> изучение, обобщение и распространение опыта, новых форм и методов работы.</w:t>
      </w:r>
    </w:p>
    <w:p w:rsidR="006624F6" w:rsidRPr="00C7112A" w:rsidRDefault="006624F6" w:rsidP="00C238B9">
      <w:pPr>
        <w:spacing w:after="0" w:line="240" w:lineRule="auto"/>
        <w:ind w:hanging="142"/>
        <w:jc w:val="both"/>
        <w:rPr>
          <w:rFonts w:ascii="Times New Roman" w:hAnsi="Times New Roman"/>
          <w:sz w:val="28"/>
          <w:szCs w:val="28"/>
        </w:rPr>
      </w:pPr>
      <w:r w:rsidRPr="00C7112A">
        <w:rPr>
          <w:rFonts w:ascii="Times New Roman" w:hAnsi="Times New Roman"/>
          <w:sz w:val="28"/>
          <w:szCs w:val="28"/>
        </w:rPr>
        <w:t>1.6. Не являются служебными командировками:</w:t>
      </w:r>
    </w:p>
    <w:p w:rsidR="006624F6" w:rsidRPr="00C7112A" w:rsidRDefault="006624F6" w:rsidP="00CA1137">
      <w:pPr>
        <w:spacing w:after="0" w:line="240" w:lineRule="auto"/>
        <w:jc w:val="both"/>
        <w:rPr>
          <w:rFonts w:ascii="Times New Roman" w:hAnsi="Times New Roman"/>
          <w:sz w:val="28"/>
          <w:szCs w:val="28"/>
        </w:rPr>
      </w:pPr>
      <w:r>
        <w:rPr>
          <w:rFonts w:ascii="Times New Roman" w:hAnsi="Times New Roman"/>
          <w:sz w:val="28"/>
          <w:szCs w:val="28"/>
        </w:rPr>
        <w:t xml:space="preserve">- </w:t>
      </w:r>
      <w:r w:rsidRPr="00C7112A">
        <w:rPr>
          <w:rFonts w:ascii="Times New Roman" w:hAnsi="Times New Roman"/>
          <w:sz w:val="28"/>
          <w:szCs w:val="28"/>
        </w:rPr>
        <w:t>поездки в местность, откуда работник по условиям транспортного сообщения и характеру работы имеет возможность ежедневно возвращаться к месту жительства;</w:t>
      </w:r>
    </w:p>
    <w:p w:rsidR="006624F6" w:rsidRPr="00C7112A" w:rsidRDefault="006624F6" w:rsidP="00CA1137">
      <w:pPr>
        <w:spacing w:after="0" w:line="240" w:lineRule="auto"/>
        <w:jc w:val="both"/>
        <w:rPr>
          <w:rFonts w:ascii="Times New Roman" w:hAnsi="Times New Roman"/>
          <w:sz w:val="28"/>
          <w:szCs w:val="28"/>
        </w:rPr>
      </w:pPr>
      <w:r>
        <w:rPr>
          <w:rFonts w:ascii="Times New Roman" w:hAnsi="Times New Roman"/>
          <w:sz w:val="28"/>
          <w:szCs w:val="28"/>
        </w:rPr>
        <w:t xml:space="preserve">- </w:t>
      </w:r>
      <w:r w:rsidRPr="00C7112A">
        <w:rPr>
          <w:rFonts w:ascii="Times New Roman" w:hAnsi="Times New Roman"/>
          <w:sz w:val="28"/>
          <w:szCs w:val="28"/>
        </w:rPr>
        <w:t>выезды по личным вопросам (без производственной необходимости, соответствующего договора или вызова приглашающей стороны);</w:t>
      </w:r>
    </w:p>
    <w:p w:rsidR="006624F6" w:rsidRDefault="006624F6" w:rsidP="00C238B9">
      <w:pPr>
        <w:spacing w:after="0" w:line="240" w:lineRule="auto"/>
        <w:ind w:hanging="142"/>
        <w:jc w:val="both"/>
        <w:rPr>
          <w:rFonts w:ascii="Times New Roman" w:hAnsi="Times New Roman"/>
          <w:sz w:val="28"/>
          <w:szCs w:val="28"/>
        </w:rPr>
      </w:pPr>
    </w:p>
    <w:p w:rsidR="006624F6" w:rsidRDefault="006624F6" w:rsidP="00C238B9">
      <w:pPr>
        <w:spacing w:after="0" w:line="240" w:lineRule="auto"/>
        <w:ind w:hanging="142"/>
        <w:jc w:val="both"/>
        <w:rPr>
          <w:rFonts w:ascii="Times New Roman" w:hAnsi="Times New Roman"/>
          <w:sz w:val="28"/>
          <w:szCs w:val="28"/>
        </w:rPr>
      </w:pPr>
    </w:p>
    <w:p w:rsidR="006624F6" w:rsidRPr="00C7112A" w:rsidRDefault="006624F6" w:rsidP="00C238B9">
      <w:pPr>
        <w:spacing w:after="0" w:line="240" w:lineRule="auto"/>
        <w:ind w:hanging="142"/>
        <w:jc w:val="both"/>
        <w:rPr>
          <w:rFonts w:ascii="Times New Roman" w:hAnsi="Times New Roman"/>
          <w:sz w:val="28"/>
          <w:szCs w:val="28"/>
        </w:rPr>
      </w:pPr>
    </w:p>
    <w:p w:rsidR="006624F6" w:rsidRPr="00C7112A" w:rsidRDefault="006624F6" w:rsidP="00CA1137">
      <w:pPr>
        <w:spacing w:after="0" w:line="240" w:lineRule="auto"/>
        <w:ind w:hanging="142"/>
        <w:jc w:val="both"/>
        <w:rPr>
          <w:rFonts w:ascii="Times New Roman" w:hAnsi="Times New Roman"/>
          <w:sz w:val="28"/>
          <w:szCs w:val="28"/>
        </w:rPr>
      </w:pPr>
      <w:r>
        <w:rPr>
          <w:rFonts w:ascii="Times New Roman" w:hAnsi="Times New Roman"/>
          <w:sz w:val="28"/>
          <w:szCs w:val="28"/>
        </w:rPr>
        <w:t xml:space="preserve">- </w:t>
      </w:r>
      <w:r w:rsidRPr="00C7112A">
        <w:rPr>
          <w:rFonts w:ascii="Times New Roman" w:hAnsi="Times New Roman"/>
          <w:sz w:val="28"/>
          <w:szCs w:val="28"/>
        </w:rPr>
        <w:t xml:space="preserve"> поступление на учебу и обучение на заочных отделениях образовательных учреждений высшего и дополнительного</w:t>
      </w:r>
      <w:r>
        <w:rPr>
          <w:rFonts w:ascii="Times New Roman" w:hAnsi="Times New Roman"/>
          <w:sz w:val="28"/>
          <w:szCs w:val="28"/>
        </w:rPr>
        <w:t xml:space="preserve"> профессионального образования.</w:t>
      </w:r>
    </w:p>
    <w:p w:rsidR="006624F6" w:rsidRPr="00C7112A" w:rsidRDefault="006624F6" w:rsidP="00C238B9">
      <w:pPr>
        <w:spacing w:after="0" w:line="240" w:lineRule="auto"/>
        <w:ind w:hanging="142"/>
        <w:jc w:val="both"/>
        <w:rPr>
          <w:rFonts w:ascii="Times New Roman" w:hAnsi="Times New Roman"/>
          <w:sz w:val="28"/>
          <w:szCs w:val="28"/>
        </w:rPr>
      </w:pPr>
      <w:r w:rsidRPr="00C7112A">
        <w:rPr>
          <w:rFonts w:ascii="Times New Roman" w:hAnsi="Times New Roman"/>
          <w:sz w:val="28"/>
          <w:szCs w:val="28"/>
        </w:rPr>
        <w:t>1.7. В зависимости от оснований выезда служебные командировки подразделяются на:</w:t>
      </w:r>
    </w:p>
    <w:p w:rsidR="006624F6" w:rsidRPr="00C7112A" w:rsidRDefault="006624F6" w:rsidP="00CA1137">
      <w:pPr>
        <w:spacing w:after="0" w:line="240" w:lineRule="auto"/>
        <w:jc w:val="both"/>
        <w:rPr>
          <w:rFonts w:ascii="Times New Roman" w:hAnsi="Times New Roman"/>
          <w:sz w:val="28"/>
          <w:szCs w:val="28"/>
        </w:rPr>
      </w:pPr>
      <w:r>
        <w:rPr>
          <w:rFonts w:ascii="Times New Roman" w:hAnsi="Times New Roman"/>
          <w:sz w:val="28"/>
          <w:szCs w:val="28"/>
        </w:rPr>
        <w:t xml:space="preserve">- </w:t>
      </w:r>
      <w:r w:rsidRPr="00C7112A">
        <w:rPr>
          <w:rFonts w:ascii="Times New Roman" w:hAnsi="Times New Roman"/>
          <w:sz w:val="28"/>
          <w:szCs w:val="28"/>
        </w:rPr>
        <w:t>плановые, которые осуществляются в соответствии с утвержденными в установленном порядке планами и соответствующими сметами;</w:t>
      </w:r>
    </w:p>
    <w:p w:rsidR="006624F6" w:rsidRPr="00C7112A" w:rsidRDefault="006624F6" w:rsidP="00CA1137">
      <w:pPr>
        <w:spacing w:after="0" w:line="240" w:lineRule="auto"/>
        <w:jc w:val="both"/>
        <w:rPr>
          <w:rFonts w:ascii="Times New Roman" w:hAnsi="Times New Roman"/>
          <w:sz w:val="28"/>
          <w:szCs w:val="28"/>
        </w:rPr>
      </w:pPr>
      <w:r>
        <w:rPr>
          <w:rFonts w:ascii="Times New Roman" w:hAnsi="Times New Roman"/>
          <w:sz w:val="28"/>
          <w:szCs w:val="28"/>
        </w:rPr>
        <w:t xml:space="preserve">- </w:t>
      </w:r>
      <w:r w:rsidRPr="00C7112A">
        <w:rPr>
          <w:rFonts w:ascii="Times New Roman" w:hAnsi="Times New Roman"/>
          <w:sz w:val="28"/>
          <w:szCs w:val="28"/>
        </w:rPr>
        <w:t>внеплановые – для решения внезапно возникших проблем, требующих немедленного рассмотрения, либо в иных случаях, предусмотреть которые заблаговременно не предоставляется возможным.</w:t>
      </w:r>
    </w:p>
    <w:p w:rsidR="006624F6" w:rsidRPr="00C7112A" w:rsidRDefault="006624F6" w:rsidP="00C238B9">
      <w:pPr>
        <w:spacing w:after="0" w:line="240" w:lineRule="auto"/>
        <w:ind w:hanging="142"/>
        <w:jc w:val="both"/>
        <w:rPr>
          <w:rFonts w:ascii="Times New Roman" w:hAnsi="Times New Roman"/>
          <w:sz w:val="28"/>
          <w:szCs w:val="28"/>
        </w:rPr>
      </w:pPr>
      <w:r w:rsidRPr="00C7112A">
        <w:rPr>
          <w:rFonts w:ascii="Times New Roman" w:hAnsi="Times New Roman"/>
          <w:sz w:val="28"/>
          <w:szCs w:val="28"/>
        </w:rPr>
        <w:t>1.8. В случае командирования руководящего состава, руководитель учреждения назначает лиц, временно исполняющих обязанности, с возложением на временно исполняющих обязанности на период командировки всех должностных обязанностей и прав командированных работников, включая права, предоставленные командированным работникам на основании доверенности.</w:t>
      </w:r>
    </w:p>
    <w:p w:rsidR="006624F6" w:rsidRPr="00C7112A" w:rsidRDefault="006624F6" w:rsidP="00C238B9">
      <w:pPr>
        <w:spacing w:after="0" w:line="240" w:lineRule="auto"/>
        <w:ind w:hanging="142"/>
        <w:jc w:val="both"/>
        <w:rPr>
          <w:rFonts w:ascii="Times New Roman" w:hAnsi="Times New Roman"/>
          <w:sz w:val="28"/>
          <w:szCs w:val="28"/>
        </w:rPr>
      </w:pPr>
    </w:p>
    <w:p w:rsidR="006624F6" w:rsidRDefault="006624F6" w:rsidP="00C238B9">
      <w:pPr>
        <w:spacing w:after="0" w:line="240" w:lineRule="auto"/>
        <w:ind w:hanging="142"/>
        <w:jc w:val="both"/>
        <w:rPr>
          <w:rFonts w:ascii="Times New Roman" w:hAnsi="Times New Roman"/>
          <w:b/>
          <w:sz w:val="28"/>
          <w:szCs w:val="28"/>
        </w:rPr>
      </w:pPr>
      <w:r w:rsidRPr="00CA1137">
        <w:rPr>
          <w:rFonts w:ascii="Times New Roman" w:hAnsi="Times New Roman"/>
          <w:b/>
          <w:sz w:val="28"/>
          <w:szCs w:val="28"/>
        </w:rPr>
        <w:t>2. Порядок оформления служебных командировок</w:t>
      </w:r>
    </w:p>
    <w:p w:rsidR="006624F6" w:rsidRPr="00CA1137" w:rsidRDefault="006624F6" w:rsidP="00C238B9">
      <w:pPr>
        <w:spacing w:after="0" w:line="240" w:lineRule="auto"/>
        <w:ind w:hanging="142"/>
        <w:jc w:val="both"/>
        <w:rPr>
          <w:rFonts w:ascii="Times New Roman" w:hAnsi="Times New Roman"/>
          <w:b/>
          <w:sz w:val="28"/>
          <w:szCs w:val="28"/>
        </w:rPr>
      </w:pPr>
    </w:p>
    <w:p w:rsidR="006624F6" w:rsidRPr="00C7112A" w:rsidRDefault="006624F6" w:rsidP="00CA1137">
      <w:pPr>
        <w:spacing w:after="0" w:line="240" w:lineRule="auto"/>
        <w:ind w:hanging="142"/>
        <w:jc w:val="both"/>
        <w:rPr>
          <w:rFonts w:ascii="Times New Roman" w:hAnsi="Times New Roman"/>
          <w:sz w:val="28"/>
          <w:szCs w:val="28"/>
        </w:rPr>
      </w:pPr>
      <w:r w:rsidRPr="00C7112A">
        <w:rPr>
          <w:rFonts w:ascii="Times New Roman" w:hAnsi="Times New Roman"/>
          <w:sz w:val="28"/>
          <w:szCs w:val="28"/>
        </w:rPr>
        <w:t>2.1. На основании приказа директора или должностного лица, уполномоченного на командирование сотрудников, работнику, направляемому в служебную командировку, выдается командировочное удостоверение, оформленное в соответствии с Унифицированной формой № Т-10, утвержденной Постановлением Госкомстата Росси</w:t>
      </w:r>
      <w:r>
        <w:rPr>
          <w:rFonts w:ascii="Times New Roman" w:hAnsi="Times New Roman"/>
          <w:sz w:val="28"/>
          <w:szCs w:val="28"/>
        </w:rPr>
        <w:t xml:space="preserve">и от 05.01.2004 </w:t>
      </w:r>
      <w:r w:rsidRPr="00C7112A">
        <w:rPr>
          <w:rFonts w:ascii="Times New Roman" w:hAnsi="Times New Roman"/>
          <w:sz w:val="28"/>
          <w:szCs w:val="28"/>
        </w:rPr>
        <w:t xml:space="preserve"> №</w:t>
      </w:r>
      <w:r>
        <w:rPr>
          <w:rFonts w:ascii="Times New Roman" w:hAnsi="Times New Roman"/>
          <w:sz w:val="28"/>
          <w:szCs w:val="28"/>
        </w:rPr>
        <w:t>1</w:t>
      </w:r>
      <w:r w:rsidRPr="00C7112A">
        <w:rPr>
          <w:rFonts w:ascii="Times New Roman" w:hAnsi="Times New Roman"/>
          <w:sz w:val="28"/>
          <w:szCs w:val="28"/>
        </w:rPr>
        <w:t>. Командировочное удостоверение должн</w:t>
      </w:r>
      <w:r>
        <w:rPr>
          <w:rFonts w:ascii="Times New Roman" w:hAnsi="Times New Roman"/>
          <w:sz w:val="28"/>
          <w:szCs w:val="28"/>
        </w:rPr>
        <w:t>о быть подписано работодателем.</w:t>
      </w:r>
    </w:p>
    <w:p w:rsidR="006624F6" w:rsidRPr="00C7112A" w:rsidRDefault="006624F6" w:rsidP="00C238B9">
      <w:pPr>
        <w:spacing w:after="0" w:line="240" w:lineRule="auto"/>
        <w:ind w:hanging="142"/>
        <w:jc w:val="both"/>
        <w:rPr>
          <w:rFonts w:ascii="Times New Roman" w:hAnsi="Times New Roman"/>
          <w:sz w:val="28"/>
          <w:szCs w:val="28"/>
        </w:rPr>
      </w:pPr>
      <w:r w:rsidRPr="00C7112A">
        <w:rPr>
          <w:rFonts w:ascii="Times New Roman" w:hAnsi="Times New Roman"/>
          <w:sz w:val="28"/>
          <w:szCs w:val="28"/>
        </w:rPr>
        <w:t>2.2.В целях подтверждения факта убытия в служебную командировку и нахождения в пунктах командировки командируемый работник обязан произвести заверенные печатями отметки:</w:t>
      </w:r>
    </w:p>
    <w:p w:rsidR="006624F6" w:rsidRPr="00C7112A" w:rsidRDefault="006624F6" w:rsidP="00CA1137">
      <w:pPr>
        <w:spacing w:after="0" w:line="240" w:lineRule="auto"/>
        <w:jc w:val="both"/>
        <w:rPr>
          <w:rFonts w:ascii="Times New Roman" w:hAnsi="Times New Roman"/>
          <w:sz w:val="28"/>
          <w:szCs w:val="28"/>
        </w:rPr>
      </w:pPr>
      <w:r>
        <w:rPr>
          <w:rFonts w:ascii="Times New Roman" w:hAnsi="Times New Roman"/>
          <w:sz w:val="28"/>
          <w:szCs w:val="28"/>
        </w:rPr>
        <w:t xml:space="preserve">- </w:t>
      </w:r>
      <w:r w:rsidRPr="00C7112A">
        <w:rPr>
          <w:rFonts w:ascii="Times New Roman" w:hAnsi="Times New Roman"/>
          <w:sz w:val="28"/>
          <w:szCs w:val="28"/>
        </w:rPr>
        <w:t>об убытии в служебную командировку и о возвращении из командировки к месту работы;</w:t>
      </w:r>
    </w:p>
    <w:p w:rsidR="006624F6" w:rsidRPr="00C7112A" w:rsidRDefault="006624F6" w:rsidP="00CA1137">
      <w:pPr>
        <w:spacing w:after="0" w:line="240" w:lineRule="auto"/>
        <w:jc w:val="both"/>
        <w:rPr>
          <w:rFonts w:ascii="Times New Roman" w:hAnsi="Times New Roman"/>
          <w:sz w:val="28"/>
          <w:szCs w:val="28"/>
        </w:rPr>
      </w:pPr>
      <w:r>
        <w:rPr>
          <w:rFonts w:ascii="Times New Roman" w:hAnsi="Times New Roman"/>
          <w:sz w:val="28"/>
          <w:szCs w:val="28"/>
        </w:rPr>
        <w:t xml:space="preserve">- </w:t>
      </w:r>
      <w:r w:rsidRPr="00C7112A">
        <w:rPr>
          <w:rFonts w:ascii="Times New Roman" w:hAnsi="Times New Roman"/>
          <w:sz w:val="28"/>
          <w:szCs w:val="28"/>
        </w:rPr>
        <w:t>соответствующего должностного лица либо органа принимающей стороны о прибытии на место служебной командировки и убытии из него.</w:t>
      </w:r>
    </w:p>
    <w:p w:rsidR="006624F6" w:rsidRPr="00C7112A" w:rsidRDefault="006624F6" w:rsidP="00CA1137">
      <w:pPr>
        <w:spacing w:after="0" w:line="240" w:lineRule="auto"/>
        <w:jc w:val="both"/>
        <w:rPr>
          <w:rFonts w:ascii="Times New Roman" w:hAnsi="Times New Roman"/>
          <w:sz w:val="28"/>
          <w:szCs w:val="28"/>
        </w:rPr>
      </w:pPr>
      <w:r w:rsidRPr="00C7112A">
        <w:rPr>
          <w:rFonts w:ascii="Times New Roman" w:hAnsi="Times New Roman"/>
          <w:sz w:val="28"/>
          <w:szCs w:val="28"/>
        </w:rPr>
        <w:t>2.3.В случаях, когда работник командируется в несколько пунктов, отметки о прибытии и убытии проставляются в каждом пункте служебной командировки, в котором работник находился.</w:t>
      </w:r>
    </w:p>
    <w:p w:rsidR="006624F6" w:rsidRPr="00C7112A" w:rsidRDefault="006624F6" w:rsidP="00C238B9">
      <w:pPr>
        <w:spacing w:after="0" w:line="240" w:lineRule="auto"/>
        <w:ind w:hanging="142"/>
        <w:jc w:val="both"/>
        <w:rPr>
          <w:rFonts w:ascii="Times New Roman" w:hAnsi="Times New Roman"/>
          <w:sz w:val="28"/>
          <w:szCs w:val="28"/>
        </w:rPr>
      </w:pPr>
    </w:p>
    <w:p w:rsidR="006624F6" w:rsidRDefault="006624F6" w:rsidP="00C238B9">
      <w:pPr>
        <w:spacing w:after="0" w:line="240" w:lineRule="auto"/>
        <w:ind w:hanging="142"/>
        <w:jc w:val="both"/>
        <w:rPr>
          <w:rFonts w:ascii="Times New Roman" w:hAnsi="Times New Roman"/>
          <w:b/>
          <w:sz w:val="28"/>
          <w:szCs w:val="28"/>
        </w:rPr>
      </w:pPr>
      <w:r w:rsidRPr="00CA1137">
        <w:rPr>
          <w:rFonts w:ascii="Times New Roman" w:hAnsi="Times New Roman"/>
          <w:b/>
          <w:sz w:val="28"/>
          <w:szCs w:val="28"/>
        </w:rPr>
        <w:t>3. Срок и режим командировки</w:t>
      </w:r>
    </w:p>
    <w:p w:rsidR="006624F6" w:rsidRPr="00CA1137" w:rsidRDefault="006624F6" w:rsidP="00C238B9">
      <w:pPr>
        <w:spacing w:after="0" w:line="240" w:lineRule="auto"/>
        <w:ind w:hanging="142"/>
        <w:jc w:val="both"/>
        <w:rPr>
          <w:rFonts w:ascii="Times New Roman" w:hAnsi="Times New Roman"/>
          <w:b/>
          <w:sz w:val="28"/>
          <w:szCs w:val="28"/>
        </w:rPr>
      </w:pPr>
    </w:p>
    <w:p w:rsidR="006624F6" w:rsidRPr="00C7112A" w:rsidRDefault="006624F6" w:rsidP="00CA1137">
      <w:pPr>
        <w:spacing w:after="0" w:line="240" w:lineRule="auto"/>
        <w:ind w:hanging="142"/>
        <w:jc w:val="both"/>
        <w:rPr>
          <w:rFonts w:ascii="Times New Roman" w:hAnsi="Times New Roman"/>
          <w:sz w:val="28"/>
          <w:szCs w:val="28"/>
        </w:rPr>
      </w:pPr>
      <w:r w:rsidRPr="00C7112A">
        <w:rPr>
          <w:rFonts w:ascii="Times New Roman" w:hAnsi="Times New Roman"/>
          <w:sz w:val="28"/>
          <w:szCs w:val="28"/>
        </w:rPr>
        <w:t>3.1.Срок командировки устанавливается приказом работодателя либо иного лица, уполномоченного на команд</w:t>
      </w:r>
      <w:r>
        <w:rPr>
          <w:rFonts w:ascii="Times New Roman" w:hAnsi="Times New Roman"/>
          <w:sz w:val="28"/>
          <w:szCs w:val="28"/>
        </w:rPr>
        <w:t>ирование работников Учреждения.</w:t>
      </w:r>
    </w:p>
    <w:p w:rsidR="006624F6" w:rsidRPr="00C7112A" w:rsidRDefault="006624F6" w:rsidP="00CA1137">
      <w:pPr>
        <w:spacing w:after="0" w:line="240" w:lineRule="auto"/>
        <w:ind w:hanging="142"/>
        <w:jc w:val="both"/>
        <w:rPr>
          <w:rFonts w:ascii="Times New Roman" w:hAnsi="Times New Roman"/>
          <w:sz w:val="28"/>
          <w:szCs w:val="28"/>
        </w:rPr>
      </w:pPr>
      <w:r w:rsidRPr="00C7112A">
        <w:rPr>
          <w:rFonts w:ascii="Times New Roman" w:hAnsi="Times New Roman"/>
          <w:sz w:val="28"/>
          <w:szCs w:val="28"/>
        </w:rPr>
        <w:t>3.2.Днем выезда работника в командировку считается день отправления поезда, самолета, автобуса или другого транспортного средства от места постоянной работы командированного, а днем приезда из командировки –дата прибытия указанного транспортного средства на место постоянной работы. При отправлении транспортного средства до 24-х часов включительно днем отъезда в командировку считаются текущие сутки, а с 0-го ча</w:t>
      </w:r>
      <w:r>
        <w:rPr>
          <w:rFonts w:ascii="Times New Roman" w:hAnsi="Times New Roman"/>
          <w:sz w:val="28"/>
          <w:szCs w:val="28"/>
        </w:rPr>
        <w:t>са и позже – последующие сутки.</w:t>
      </w:r>
    </w:p>
    <w:p w:rsidR="006624F6" w:rsidRPr="00C7112A" w:rsidRDefault="006624F6" w:rsidP="00CA1137">
      <w:pPr>
        <w:spacing w:after="0" w:line="240" w:lineRule="auto"/>
        <w:ind w:hanging="142"/>
        <w:jc w:val="both"/>
        <w:rPr>
          <w:rFonts w:ascii="Times New Roman" w:hAnsi="Times New Roman"/>
          <w:sz w:val="28"/>
          <w:szCs w:val="28"/>
        </w:rPr>
      </w:pPr>
      <w:r w:rsidRPr="00C7112A">
        <w:rPr>
          <w:rFonts w:ascii="Times New Roman" w:hAnsi="Times New Roman"/>
          <w:sz w:val="28"/>
          <w:szCs w:val="28"/>
        </w:rPr>
        <w:t>3.3.День выезда в служебную командировку (день приезда из служебной командировки) определяется по региональному времени отправления (прибытия) транспортного средства в соответствии с расписанием их движения. В случае отправления (прибытия) транспортного средства во время, отличное от расписания, фактическое время отправления (прибытия) подтверждается соответствующими справками или заверенными отметками на проездн</w:t>
      </w:r>
      <w:r>
        <w:rPr>
          <w:rFonts w:ascii="Times New Roman" w:hAnsi="Times New Roman"/>
          <w:sz w:val="28"/>
          <w:szCs w:val="28"/>
        </w:rPr>
        <w:t>ых билетах.</w:t>
      </w:r>
    </w:p>
    <w:p w:rsidR="006624F6" w:rsidRPr="00C7112A" w:rsidRDefault="006624F6" w:rsidP="00CA1137">
      <w:pPr>
        <w:spacing w:after="0" w:line="240" w:lineRule="auto"/>
        <w:ind w:hanging="142"/>
        <w:jc w:val="both"/>
        <w:rPr>
          <w:rFonts w:ascii="Times New Roman" w:hAnsi="Times New Roman"/>
          <w:sz w:val="28"/>
          <w:szCs w:val="28"/>
        </w:rPr>
      </w:pPr>
      <w:r w:rsidRPr="00C7112A">
        <w:rPr>
          <w:rFonts w:ascii="Times New Roman" w:hAnsi="Times New Roman"/>
          <w:sz w:val="28"/>
          <w:szCs w:val="28"/>
        </w:rPr>
        <w:t>3.4.Отметки в командировочное удостоверение относительно прибытия и выбытия работника заверяются той печатью, которой пользуется в своей хозяйственной деятельности Учреждение для засвидетельствования подписи соответствующего должностного лица, на которое приказом руководителя Учреждения возложена обязанность осуществлять регистрацию лиц, выбывающих в ком</w:t>
      </w:r>
      <w:r>
        <w:rPr>
          <w:rFonts w:ascii="Times New Roman" w:hAnsi="Times New Roman"/>
          <w:sz w:val="28"/>
          <w:szCs w:val="28"/>
        </w:rPr>
        <w:t>андировку и прибывающих из нее.</w:t>
      </w:r>
    </w:p>
    <w:p w:rsidR="006624F6" w:rsidRPr="00C7112A" w:rsidRDefault="006624F6" w:rsidP="00CA1137">
      <w:pPr>
        <w:spacing w:after="0" w:line="240" w:lineRule="auto"/>
        <w:ind w:hanging="142"/>
        <w:jc w:val="both"/>
        <w:rPr>
          <w:rFonts w:ascii="Times New Roman" w:hAnsi="Times New Roman"/>
          <w:sz w:val="28"/>
          <w:szCs w:val="28"/>
        </w:rPr>
      </w:pPr>
      <w:r w:rsidRPr="00C7112A">
        <w:rPr>
          <w:rFonts w:ascii="Times New Roman" w:hAnsi="Times New Roman"/>
          <w:sz w:val="28"/>
          <w:szCs w:val="28"/>
        </w:rPr>
        <w:t>3.5.Если работник командирован на несколько предприятий, либо в несколько населенных пунктов, отметки о дне прибытия и дне выбытия проставляются на каждом п</w:t>
      </w:r>
      <w:r>
        <w:rPr>
          <w:rFonts w:ascii="Times New Roman" w:hAnsi="Times New Roman"/>
          <w:sz w:val="28"/>
          <w:szCs w:val="28"/>
        </w:rPr>
        <w:t>редприятии или в каждом пункте.</w:t>
      </w:r>
    </w:p>
    <w:p w:rsidR="006624F6" w:rsidRPr="00C7112A" w:rsidRDefault="006624F6" w:rsidP="00CA1137">
      <w:pPr>
        <w:spacing w:after="0" w:line="240" w:lineRule="auto"/>
        <w:ind w:hanging="142"/>
        <w:jc w:val="both"/>
        <w:rPr>
          <w:rFonts w:ascii="Times New Roman" w:hAnsi="Times New Roman"/>
          <w:sz w:val="28"/>
          <w:szCs w:val="28"/>
        </w:rPr>
      </w:pPr>
      <w:r w:rsidRPr="00C7112A">
        <w:rPr>
          <w:rFonts w:ascii="Times New Roman" w:hAnsi="Times New Roman"/>
          <w:sz w:val="28"/>
          <w:szCs w:val="28"/>
        </w:rPr>
        <w:t>3.6.На работника, находящегося в командировке, распространяется режим рабочего времени и правила распорядка предприятия, учреждения, организации, на которое он командирован. Вместо дней отдыха, не использованных за время командировки, другие дни отдыха после возвращения из командировки не предоставляются. Исключение составляют случаи, когда мероприятия, на которые работник командирован, проходили в выходные дни либо иные дни отдыха, установленные в соответствие с законода</w:t>
      </w:r>
      <w:r>
        <w:rPr>
          <w:rFonts w:ascii="Times New Roman" w:hAnsi="Times New Roman"/>
          <w:sz w:val="28"/>
          <w:szCs w:val="28"/>
        </w:rPr>
        <w:t>тельством Российской Федерации.</w:t>
      </w:r>
    </w:p>
    <w:p w:rsidR="006624F6" w:rsidRPr="00C7112A" w:rsidRDefault="006624F6" w:rsidP="00C238B9">
      <w:pPr>
        <w:spacing w:after="0" w:line="240" w:lineRule="auto"/>
        <w:ind w:hanging="142"/>
        <w:jc w:val="both"/>
        <w:rPr>
          <w:rFonts w:ascii="Times New Roman" w:hAnsi="Times New Roman"/>
          <w:sz w:val="28"/>
          <w:szCs w:val="28"/>
        </w:rPr>
      </w:pPr>
      <w:r w:rsidRPr="00C7112A">
        <w:rPr>
          <w:rFonts w:ascii="Times New Roman" w:hAnsi="Times New Roman"/>
          <w:sz w:val="28"/>
          <w:szCs w:val="28"/>
        </w:rPr>
        <w:t>3.7.В случаях, когда работник специально командирован для работы в выходные или праздничные и нерабочие дни, то компенсация за работу в эти дни выплачивается в соответствии с действующим законодательством Российской Федерации. Если работник отбывает командировку либо прибывает из командировки в выходной день, ему после возвращения из командировки предоставляется другой день отдыха.</w:t>
      </w:r>
    </w:p>
    <w:p w:rsidR="006624F6" w:rsidRPr="00C7112A" w:rsidRDefault="006624F6" w:rsidP="00476B3F">
      <w:pPr>
        <w:spacing w:after="0" w:line="240" w:lineRule="auto"/>
        <w:ind w:hanging="142"/>
        <w:jc w:val="both"/>
        <w:rPr>
          <w:rFonts w:ascii="Times New Roman" w:hAnsi="Times New Roman"/>
          <w:sz w:val="28"/>
          <w:szCs w:val="28"/>
        </w:rPr>
      </w:pPr>
      <w:r w:rsidRPr="00C7112A">
        <w:rPr>
          <w:rFonts w:ascii="Times New Roman" w:hAnsi="Times New Roman"/>
          <w:sz w:val="28"/>
          <w:szCs w:val="28"/>
        </w:rPr>
        <w:t>3.8.За время задержки в пути без уважительных причин работнику не выплачивается заработная плата, не возмещаются суточные расходы, расходы на наем жил</w:t>
      </w:r>
      <w:r>
        <w:rPr>
          <w:rFonts w:ascii="Times New Roman" w:hAnsi="Times New Roman"/>
          <w:sz w:val="28"/>
          <w:szCs w:val="28"/>
        </w:rPr>
        <w:t>ого помещения и другие расходы.</w:t>
      </w:r>
    </w:p>
    <w:p w:rsidR="006624F6" w:rsidRPr="00C7112A" w:rsidRDefault="006624F6" w:rsidP="00C238B9">
      <w:pPr>
        <w:spacing w:after="0" w:line="240" w:lineRule="auto"/>
        <w:ind w:hanging="142"/>
        <w:jc w:val="both"/>
        <w:rPr>
          <w:rFonts w:ascii="Times New Roman" w:hAnsi="Times New Roman"/>
          <w:sz w:val="28"/>
          <w:szCs w:val="28"/>
        </w:rPr>
      </w:pPr>
      <w:r w:rsidRPr="00C7112A">
        <w:rPr>
          <w:rFonts w:ascii="Times New Roman" w:hAnsi="Times New Roman"/>
          <w:sz w:val="28"/>
          <w:szCs w:val="28"/>
        </w:rPr>
        <w:t>3.9.Работнику, работающему по совместительству, при командировании сохраняется средний заработок у того работодателя, который направил его в командировку.</w:t>
      </w:r>
    </w:p>
    <w:p w:rsidR="006624F6" w:rsidRPr="00C7112A" w:rsidRDefault="006624F6" w:rsidP="00C238B9">
      <w:pPr>
        <w:spacing w:after="0" w:line="240" w:lineRule="auto"/>
        <w:ind w:hanging="142"/>
        <w:jc w:val="both"/>
        <w:rPr>
          <w:rFonts w:ascii="Times New Roman" w:hAnsi="Times New Roman"/>
          <w:sz w:val="28"/>
          <w:szCs w:val="28"/>
        </w:rPr>
      </w:pPr>
    </w:p>
    <w:p w:rsidR="006624F6" w:rsidRDefault="006624F6" w:rsidP="00C238B9">
      <w:pPr>
        <w:spacing w:after="0" w:line="240" w:lineRule="auto"/>
        <w:ind w:hanging="142"/>
        <w:jc w:val="both"/>
        <w:rPr>
          <w:rFonts w:ascii="Times New Roman" w:hAnsi="Times New Roman"/>
          <w:b/>
          <w:sz w:val="28"/>
          <w:szCs w:val="28"/>
        </w:rPr>
      </w:pPr>
      <w:r w:rsidRPr="00476B3F">
        <w:rPr>
          <w:rFonts w:ascii="Times New Roman" w:hAnsi="Times New Roman"/>
          <w:b/>
          <w:sz w:val="28"/>
          <w:szCs w:val="28"/>
        </w:rPr>
        <w:t>4. Временная нетрудоспособность работника в период командировки</w:t>
      </w:r>
    </w:p>
    <w:p w:rsidR="006624F6" w:rsidRPr="00476B3F" w:rsidRDefault="006624F6" w:rsidP="00C238B9">
      <w:pPr>
        <w:spacing w:after="0" w:line="240" w:lineRule="auto"/>
        <w:ind w:hanging="142"/>
        <w:jc w:val="both"/>
        <w:rPr>
          <w:rFonts w:ascii="Times New Roman" w:hAnsi="Times New Roman"/>
          <w:b/>
          <w:sz w:val="28"/>
          <w:szCs w:val="28"/>
        </w:rPr>
      </w:pPr>
    </w:p>
    <w:p w:rsidR="006624F6" w:rsidRPr="00C7112A" w:rsidRDefault="006624F6" w:rsidP="00476B3F">
      <w:pPr>
        <w:spacing w:after="0" w:line="240" w:lineRule="auto"/>
        <w:ind w:hanging="142"/>
        <w:jc w:val="both"/>
        <w:rPr>
          <w:rFonts w:ascii="Times New Roman" w:hAnsi="Times New Roman"/>
          <w:sz w:val="28"/>
          <w:szCs w:val="28"/>
        </w:rPr>
      </w:pPr>
      <w:r w:rsidRPr="00C7112A">
        <w:rPr>
          <w:rFonts w:ascii="Times New Roman" w:hAnsi="Times New Roman"/>
          <w:sz w:val="28"/>
          <w:szCs w:val="28"/>
        </w:rPr>
        <w:t>4.1.В случае наступления в период командировки временной нетрудоспособности, работник обязан незамедлительно уведомить о таких обстоятельст</w:t>
      </w:r>
      <w:r>
        <w:rPr>
          <w:rFonts w:ascii="Times New Roman" w:hAnsi="Times New Roman"/>
          <w:sz w:val="28"/>
          <w:szCs w:val="28"/>
        </w:rPr>
        <w:t>вах кадровую службу Учреждения.</w:t>
      </w:r>
    </w:p>
    <w:p w:rsidR="006624F6" w:rsidRDefault="006624F6" w:rsidP="00C238B9">
      <w:pPr>
        <w:spacing w:after="0" w:line="240" w:lineRule="auto"/>
        <w:ind w:hanging="142"/>
        <w:jc w:val="both"/>
        <w:rPr>
          <w:rFonts w:ascii="Times New Roman" w:hAnsi="Times New Roman"/>
          <w:sz w:val="28"/>
          <w:szCs w:val="28"/>
        </w:rPr>
      </w:pPr>
      <w:r w:rsidRPr="00C7112A">
        <w:rPr>
          <w:rFonts w:ascii="Times New Roman" w:hAnsi="Times New Roman"/>
          <w:sz w:val="28"/>
          <w:szCs w:val="28"/>
        </w:rPr>
        <w:t>4.2.Временная нетрудоспособность командированного работника, а также невозможность по состоянию здоровья вернуться к месту постоянного жительства подлежат удостоверению надлежаще оформленными документами</w:t>
      </w:r>
    </w:p>
    <w:p w:rsidR="006624F6" w:rsidRDefault="006624F6" w:rsidP="00C238B9">
      <w:pPr>
        <w:spacing w:after="0" w:line="240" w:lineRule="auto"/>
        <w:ind w:hanging="142"/>
        <w:jc w:val="both"/>
        <w:rPr>
          <w:rFonts w:ascii="Times New Roman" w:hAnsi="Times New Roman"/>
          <w:sz w:val="28"/>
          <w:szCs w:val="28"/>
        </w:rPr>
      </w:pPr>
    </w:p>
    <w:p w:rsidR="006624F6" w:rsidRDefault="006624F6" w:rsidP="00C238B9">
      <w:pPr>
        <w:spacing w:after="0" w:line="240" w:lineRule="auto"/>
        <w:ind w:hanging="142"/>
        <w:jc w:val="both"/>
        <w:rPr>
          <w:rFonts w:ascii="Times New Roman" w:hAnsi="Times New Roman"/>
          <w:sz w:val="28"/>
          <w:szCs w:val="28"/>
        </w:rPr>
      </w:pPr>
    </w:p>
    <w:p w:rsidR="006624F6" w:rsidRPr="00C7112A" w:rsidRDefault="006624F6" w:rsidP="00476B3F">
      <w:pPr>
        <w:spacing w:after="0" w:line="240" w:lineRule="auto"/>
        <w:ind w:hanging="142"/>
        <w:jc w:val="both"/>
        <w:rPr>
          <w:rFonts w:ascii="Times New Roman" w:hAnsi="Times New Roman"/>
          <w:sz w:val="28"/>
          <w:szCs w:val="28"/>
        </w:rPr>
      </w:pPr>
      <w:r w:rsidRPr="00C7112A">
        <w:rPr>
          <w:rFonts w:ascii="Times New Roman" w:hAnsi="Times New Roman"/>
          <w:sz w:val="28"/>
          <w:szCs w:val="28"/>
        </w:rPr>
        <w:t xml:space="preserve"> соответствующих государственных (муниципальных) либо иных медицинских учреждений, имеющих лицензию (сертификацию) на оказание медицинских услуг. За период временной нетрудоспособности командированному работнику выплачивается на общих основаниях пособие по временной нетрудоспособности. Дни временной нетрудоспособности не </w:t>
      </w:r>
      <w:r>
        <w:rPr>
          <w:rFonts w:ascii="Times New Roman" w:hAnsi="Times New Roman"/>
          <w:sz w:val="28"/>
          <w:szCs w:val="28"/>
        </w:rPr>
        <w:t>включаются в срок командировки.</w:t>
      </w:r>
    </w:p>
    <w:p w:rsidR="006624F6" w:rsidRDefault="006624F6" w:rsidP="00476B3F">
      <w:pPr>
        <w:spacing w:after="0" w:line="240" w:lineRule="auto"/>
        <w:ind w:hanging="142"/>
        <w:jc w:val="both"/>
        <w:rPr>
          <w:rFonts w:ascii="Times New Roman" w:hAnsi="Times New Roman"/>
          <w:sz w:val="28"/>
          <w:szCs w:val="28"/>
        </w:rPr>
      </w:pPr>
      <w:r w:rsidRPr="00C7112A">
        <w:rPr>
          <w:rFonts w:ascii="Times New Roman" w:hAnsi="Times New Roman"/>
          <w:sz w:val="28"/>
          <w:szCs w:val="28"/>
        </w:rPr>
        <w:t>4.3.В случае временной нетрудоспособности командированного работника ему на общем основании возмещаются расходы по найму жилого помещения (кроме случаев, когда командированный работник находится на стационарном лечении) и выплачиваются суточные в течение всего времени, пока он не имеет возможности по состоянию здоровья приступить к выполнению возложенного на него служебного поручения или вернуться к месту своего постоянного места жит</w:t>
      </w:r>
      <w:r>
        <w:rPr>
          <w:rFonts w:ascii="Times New Roman" w:hAnsi="Times New Roman"/>
          <w:sz w:val="28"/>
          <w:szCs w:val="28"/>
        </w:rPr>
        <w:t>ельства, но не свыше трех дней.</w:t>
      </w:r>
    </w:p>
    <w:p w:rsidR="006624F6" w:rsidRPr="00C7112A" w:rsidRDefault="006624F6" w:rsidP="00476B3F">
      <w:pPr>
        <w:spacing w:after="0" w:line="240" w:lineRule="auto"/>
        <w:ind w:hanging="142"/>
        <w:jc w:val="both"/>
        <w:rPr>
          <w:rFonts w:ascii="Times New Roman" w:hAnsi="Times New Roman"/>
          <w:sz w:val="28"/>
          <w:szCs w:val="28"/>
        </w:rPr>
      </w:pPr>
    </w:p>
    <w:p w:rsidR="006624F6" w:rsidRDefault="006624F6" w:rsidP="000C33FF">
      <w:pPr>
        <w:spacing w:after="0" w:line="240" w:lineRule="auto"/>
        <w:ind w:hanging="142"/>
        <w:jc w:val="both"/>
        <w:rPr>
          <w:rFonts w:ascii="Times New Roman" w:hAnsi="Times New Roman"/>
          <w:b/>
          <w:sz w:val="28"/>
          <w:szCs w:val="28"/>
        </w:rPr>
      </w:pPr>
      <w:r w:rsidRPr="00476B3F">
        <w:rPr>
          <w:rFonts w:ascii="Times New Roman" w:hAnsi="Times New Roman"/>
          <w:b/>
          <w:sz w:val="28"/>
          <w:szCs w:val="28"/>
        </w:rPr>
        <w:t>5</w:t>
      </w:r>
      <w:r>
        <w:rPr>
          <w:rFonts w:ascii="Times New Roman" w:hAnsi="Times New Roman"/>
          <w:b/>
          <w:sz w:val="28"/>
          <w:szCs w:val="28"/>
        </w:rPr>
        <w:t>.</w:t>
      </w:r>
      <w:r w:rsidRPr="00476B3F">
        <w:rPr>
          <w:rFonts w:ascii="Times New Roman" w:hAnsi="Times New Roman"/>
          <w:b/>
          <w:sz w:val="28"/>
          <w:szCs w:val="28"/>
        </w:rPr>
        <w:t>Командировочные расходы</w:t>
      </w:r>
    </w:p>
    <w:p w:rsidR="006624F6" w:rsidRDefault="006624F6" w:rsidP="000C33FF">
      <w:pPr>
        <w:spacing w:after="0" w:line="240" w:lineRule="auto"/>
        <w:ind w:hanging="142"/>
        <w:jc w:val="both"/>
        <w:rPr>
          <w:rFonts w:ascii="Times New Roman" w:hAnsi="Times New Roman"/>
          <w:b/>
          <w:sz w:val="28"/>
          <w:szCs w:val="28"/>
        </w:rPr>
      </w:pPr>
    </w:p>
    <w:p w:rsidR="006624F6" w:rsidRPr="000C33FF" w:rsidRDefault="006624F6" w:rsidP="000C33FF">
      <w:pPr>
        <w:spacing w:after="0" w:line="240" w:lineRule="auto"/>
        <w:ind w:hanging="142"/>
        <w:jc w:val="both"/>
        <w:rPr>
          <w:rFonts w:ascii="Times New Roman" w:hAnsi="Times New Roman"/>
          <w:sz w:val="28"/>
          <w:szCs w:val="28"/>
        </w:rPr>
      </w:pPr>
      <w:r w:rsidRPr="000C33FF">
        <w:rPr>
          <w:rFonts w:ascii="Times New Roman" w:hAnsi="Times New Roman"/>
          <w:sz w:val="28"/>
          <w:szCs w:val="28"/>
        </w:rPr>
        <w:t>5.1.</w:t>
      </w:r>
      <w:r>
        <w:rPr>
          <w:rFonts w:ascii="Times New Roman" w:hAnsi="Times New Roman"/>
          <w:sz w:val="28"/>
          <w:szCs w:val="28"/>
        </w:rPr>
        <w:t xml:space="preserve"> Р</w:t>
      </w:r>
      <w:r w:rsidRPr="000C33FF">
        <w:rPr>
          <w:rFonts w:ascii="Times New Roman" w:hAnsi="Times New Roman"/>
          <w:sz w:val="28"/>
          <w:szCs w:val="28"/>
        </w:rPr>
        <w:t>аботнику, направленному в командировку возмещаются фактически произведенные и документально подтвержденные целевые расходы:</w:t>
      </w:r>
    </w:p>
    <w:p w:rsidR="006624F6" w:rsidRPr="00C7112A" w:rsidRDefault="006624F6" w:rsidP="000C33FF">
      <w:pPr>
        <w:spacing w:after="0" w:line="240" w:lineRule="auto"/>
        <w:ind w:hanging="142"/>
        <w:jc w:val="both"/>
        <w:rPr>
          <w:rFonts w:ascii="Times New Roman" w:hAnsi="Times New Roman"/>
          <w:sz w:val="28"/>
          <w:szCs w:val="28"/>
        </w:rPr>
      </w:pPr>
      <w:r>
        <w:rPr>
          <w:rFonts w:ascii="Times New Roman" w:hAnsi="Times New Roman"/>
          <w:sz w:val="28"/>
          <w:szCs w:val="28"/>
        </w:rPr>
        <w:t xml:space="preserve"> - 100 </w:t>
      </w:r>
      <w:r w:rsidRPr="00C7112A">
        <w:rPr>
          <w:rFonts w:ascii="Times New Roman" w:hAnsi="Times New Roman"/>
          <w:sz w:val="28"/>
          <w:szCs w:val="28"/>
        </w:rPr>
        <w:t>рублей на выплату суточных за каждый день нахождения в служебной командировке, включая выходные и нерабочие праздничные дни, а также за дни нахождения в пути, в том числе за врем</w:t>
      </w:r>
      <w:r>
        <w:rPr>
          <w:rFonts w:ascii="Times New Roman" w:hAnsi="Times New Roman"/>
          <w:sz w:val="28"/>
          <w:szCs w:val="28"/>
        </w:rPr>
        <w:t>я вынужденной остановки в пути;</w:t>
      </w:r>
    </w:p>
    <w:p w:rsidR="006624F6" w:rsidRPr="00C7112A" w:rsidRDefault="006624F6" w:rsidP="00C238B9">
      <w:pPr>
        <w:spacing w:after="0" w:line="240" w:lineRule="auto"/>
        <w:ind w:hanging="142"/>
        <w:jc w:val="both"/>
        <w:rPr>
          <w:rFonts w:ascii="Times New Roman" w:hAnsi="Times New Roman"/>
          <w:sz w:val="28"/>
          <w:szCs w:val="28"/>
        </w:rPr>
      </w:pPr>
      <w:r>
        <w:rPr>
          <w:rFonts w:ascii="Times New Roman" w:hAnsi="Times New Roman"/>
          <w:sz w:val="28"/>
          <w:szCs w:val="28"/>
        </w:rPr>
        <w:t xml:space="preserve">- </w:t>
      </w:r>
      <w:r w:rsidRPr="00C7112A">
        <w:rPr>
          <w:rFonts w:ascii="Times New Roman" w:hAnsi="Times New Roman"/>
          <w:sz w:val="28"/>
          <w:szCs w:val="28"/>
        </w:rPr>
        <w:t xml:space="preserve"> проезд к месту служебной командировки и обратно к месту постоянной работы – в размере фактических расходов, подтвержденных проездными документами. При отсутствии проездных документов оплата не производится.</w:t>
      </w:r>
    </w:p>
    <w:p w:rsidR="006624F6" w:rsidRPr="00C7112A" w:rsidRDefault="006624F6" w:rsidP="000C33FF">
      <w:pPr>
        <w:spacing w:after="0" w:line="240" w:lineRule="auto"/>
        <w:jc w:val="both"/>
        <w:rPr>
          <w:rFonts w:ascii="Times New Roman" w:hAnsi="Times New Roman"/>
          <w:sz w:val="28"/>
          <w:szCs w:val="28"/>
        </w:rPr>
      </w:pPr>
      <w:r>
        <w:rPr>
          <w:rFonts w:ascii="Times New Roman" w:hAnsi="Times New Roman"/>
          <w:sz w:val="28"/>
          <w:szCs w:val="28"/>
        </w:rPr>
        <w:t>-</w:t>
      </w:r>
      <w:r w:rsidRPr="00C7112A">
        <w:rPr>
          <w:rFonts w:ascii="Times New Roman" w:hAnsi="Times New Roman"/>
          <w:sz w:val="28"/>
          <w:szCs w:val="28"/>
        </w:rPr>
        <w:t xml:space="preserve"> расходы по найму жилого помещения – по фактическим расходам за каждый день проживания, подтвержденный соответствующими д</w:t>
      </w:r>
      <w:r>
        <w:rPr>
          <w:rFonts w:ascii="Times New Roman" w:hAnsi="Times New Roman"/>
          <w:sz w:val="28"/>
          <w:szCs w:val="28"/>
        </w:rPr>
        <w:t>окументами, но не более  70</w:t>
      </w:r>
      <w:bookmarkStart w:id="0" w:name="_GoBack"/>
      <w:bookmarkEnd w:id="0"/>
      <w:r>
        <w:rPr>
          <w:rFonts w:ascii="Times New Roman" w:hAnsi="Times New Roman"/>
          <w:sz w:val="28"/>
          <w:szCs w:val="28"/>
        </w:rPr>
        <w:t>0</w:t>
      </w:r>
      <w:r w:rsidRPr="00C7112A">
        <w:rPr>
          <w:rFonts w:ascii="Times New Roman" w:hAnsi="Times New Roman"/>
          <w:sz w:val="28"/>
          <w:szCs w:val="28"/>
        </w:rPr>
        <w:t xml:space="preserve"> рублей в сутки.</w:t>
      </w:r>
    </w:p>
    <w:p w:rsidR="006624F6" w:rsidRPr="00C7112A" w:rsidRDefault="006624F6" w:rsidP="00C238B9">
      <w:pPr>
        <w:spacing w:after="0" w:line="240" w:lineRule="auto"/>
        <w:ind w:hanging="142"/>
        <w:jc w:val="both"/>
        <w:rPr>
          <w:rFonts w:ascii="Times New Roman" w:hAnsi="Times New Roman"/>
          <w:sz w:val="28"/>
          <w:szCs w:val="28"/>
        </w:rPr>
      </w:pPr>
      <w:r w:rsidRPr="00C7112A">
        <w:rPr>
          <w:rFonts w:ascii="Times New Roman" w:hAnsi="Times New Roman"/>
          <w:sz w:val="28"/>
          <w:szCs w:val="28"/>
        </w:rPr>
        <w:t>5.2.Расходы на питание, стоимость которого включена в счета на оплату стоимости проживания в гостиницах или проездные документы, оплачиваются командированными за счет суточных.</w:t>
      </w:r>
    </w:p>
    <w:p w:rsidR="006624F6" w:rsidRPr="000C33FF" w:rsidRDefault="006624F6" w:rsidP="000C33FF">
      <w:pPr>
        <w:spacing w:after="0" w:line="240" w:lineRule="auto"/>
        <w:jc w:val="both"/>
        <w:rPr>
          <w:rFonts w:ascii="Times New Roman" w:hAnsi="Times New Roman"/>
          <w:sz w:val="28"/>
          <w:szCs w:val="28"/>
        </w:rPr>
      </w:pPr>
      <w:r w:rsidRPr="000C33FF">
        <w:rPr>
          <w:rFonts w:ascii="Times New Roman" w:hAnsi="Times New Roman"/>
          <w:sz w:val="28"/>
          <w:szCs w:val="28"/>
        </w:rPr>
        <w:t xml:space="preserve">Расходы, связанные с командировкой, но не подтвержденные соответствующими документами, работнику не возмещаются. Расходы в связи с возвращением командированным работником билета на поезд, самолет или другое транспортное средство могут быть возмещены с разрешения руководителя </w:t>
      </w:r>
      <w:r>
        <w:rPr>
          <w:rFonts w:ascii="Times New Roman" w:hAnsi="Times New Roman"/>
          <w:sz w:val="28"/>
          <w:szCs w:val="28"/>
        </w:rPr>
        <w:t>Учреждения</w:t>
      </w:r>
      <w:r w:rsidRPr="000C33FF">
        <w:rPr>
          <w:rFonts w:ascii="Times New Roman" w:hAnsi="Times New Roman"/>
          <w:sz w:val="28"/>
          <w:szCs w:val="28"/>
        </w:rPr>
        <w:t xml:space="preserve"> только по уважительным причинам (решение об отмене командировки, отозвание из командировки, болезнь) при наличии документа, подтверждающего такие расходы.</w:t>
      </w:r>
    </w:p>
    <w:p w:rsidR="006624F6" w:rsidRPr="00C7112A" w:rsidRDefault="006624F6" w:rsidP="000C33FF">
      <w:pPr>
        <w:spacing w:after="0" w:line="240" w:lineRule="auto"/>
        <w:jc w:val="both"/>
        <w:rPr>
          <w:rFonts w:ascii="Times New Roman" w:hAnsi="Times New Roman"/>
          <w:sz w:val="28"/>
          <w:szCs w:val="28"/>
        </w:rPr>
      </w:pPr>
    </w:p>
    <w:p w:rsidR="006624F6" w:rsidRDefault="006624F6" w:rsidP="00C238B9">
      <w:pPr>
        <w:spacing w:after="0" w:line="240" w:lineRule="auto"/>
        <w:ind w:hanging="142"/>
        <w:jc w:val="both"/>
        <w:rPr>
          <w:rFonts w:ascii="Times New Roman" w:hAnsi="Times New Roman"/>
          <w:b/>
          <w:sz w:val="28"/>
          <w:szCs w:val="28"/>
        </w:rPr>
      </w:pPr>
      <w:r w:rsidRPr="000C33FF">
        <w:rPr>
          <w:rFonts w:ascii="Times New Roman" w:hAnsi="Times New Roman"/>
          <w:b/>
          <w:sz w:val="28"/>
          <w:szCs w:val="28"/>
        </w:rPr>
        <w:t>6. Порядок представления отчета о командировке</w:t>
      </w:r>
    </w:p>
    <w:p w:rsidR="006624F6" w:rsidRPr="000C33FF" w:rsidRDefault="006624F6" w:rsidP="00C238B9">
      <w:pPr>
        <w:spacing w:after="0" w:line="240" w:lineRule="auto"/>
        <w:ind w:hanging="142"/>
        <w:jc w:val="both"/>
        <w:rPr>
          <w:rFonts w:ascii="Times New Roman" w:hAnsi="Times New Roman"/>
          <w:b/>
          <w:sz w:val="28"/>
          <w:szCs w:val="28"/>
        </w:rPr>
      </w:pPr>
    </w:p>
    <w:p w:rsidR="006624F6" w:rsidRPr="00C7112A" w:rsidRDefault="006624F6" w:rsidP="00C238B9">
      <w:pPr>
        <w:spacing w:after="0" w:line="240" w:lineRule="auto"/>
        <w:ind w:hanging="142"/>
        <w:jc w:val="both"/>
        <w:rPr>
          <w:rFonts w:ascii="Times New Roman" w:hAnsi="Times New Roman"/>
          <w:sz w:val="28"/>
          <w:szCs w:val="28"/>
        </w:rPr>
      </w:pPr>
      <w:r w:rsidRPr="00C7112A">
        <w:rPr>
          <w:rFonts w:ascii="Times New Roman" w:hAnsi="Times New Roman"/>
          <w:sz w:val="28"/>
          <w:szCs w:val="28"/>
        </w:rPr>
        <w:t>6.1.В соответствии с Порядком ведения кассовых операций в Российской Федерации, в течении трех рабочих дней со дня возвращения из служебной командировки работник обязан представить в бухгалтерию авансовый отчет об израсходованных им суммах.</w:t>
      </w:r>
    </w:p>
    <w:p w:rsidR="006624F6" w:rsidRDefault="006624F6" w:rsidP="00C238B9">
      <w:pPr>
        <w:spacing w:after="0" w:line="240" w:lineRule="auto"/>
        <w:ind w:hanging="142"/>
        <w:jc w:val="both"/>
        <w:rPr>
          <w:rFonts w:ascii="Times New Roman" w:hAnsi="Times New Roman"/>
          <w:sz w:val="28"/>
          <w:szCs w:val="28"/>
        </w:rPr>
      </w:pPr>
    </w:p>
    <w:p w:rsidR="006624F6" w:rsidRDefault="006624F6" w:rsidP="00C238B9">
      <w:pPr>
        <w:spacing w:after="0" w:line="240" w:lineRule="auto"/>
        <w:ind w:hanging="142"/>
        <w:jc w:val="both"/>
        <w:rPr>
          <w:rFonts w:ascii="Times New Roman" w:hAnsi="Times New Roman"/>
          <w:sz w:val="28"/>
          <w:szCs w:val="28"/>
        </w:rPr>
      </w:pPr>
    </w:p>
    <w:p w:rsidR="006624F6" w:rsidRDefault="006624F6" w:rsidP="00C238B9">
      <w:pPr>
        <w:spacing w:after="0" w:line="240" w:lineRule="auto"/>
        <w:ind w:hanging="142"/>
        <w:jc w:val="both"/>
        <w:rPr>
          <w:rFonts w:ascii="Times New Roman" w:hAnsi="Times New Roman"/>
          <w:sz w:val="28"/>
          <w:szCs w:val="28"/>
        </w:rPr>
      </w:pPr>
    </w:p>
    <w:p w:rsidR="006624F6" w:rsidRPr="00C7112A" w:rsidRDefault="006624F6" w:rsidP="00C238B9">
      <w:pPr>
        <w:spacing w:after="0" w:line="240" w:lineRule="auto"/>
        <w:ind w:hanging="142"/>
        <w:jc w:val="both"/>
        <w:rPr>
          <w:rFonts w:ascii="Times New Roman" w:hAnsi="Times New Roman"/>
          <w:sz w:val="28"/>
          <w:szCs w:val="28"/>
        </w:rPr>
      </w:pPr>
    </w:p>
    <w:p w:rsidR="006624F6" w:rsidRPr="00C7112A" w:rsidRDefault="006624F6" w:rsidP="000C33FF">
      <w:pPr>
        <w:spacing w:after="0" w:line="240" w:lineRule="auto"/>
        <w:ind w:hanging="142"/>
        <w:jc w:val="both"/>
        <w:rPr>
          <w:rFonts w:ascii="Times New Roman" w:hAnsi="Times New Roman"/>
          <w:sz w:val="28"/>
          <w:szCs w:val="28"/>
        </w:rPr>
      </w:pPr>
      <w:r w:rsidRPr="00C7112A">
        <w:rPr>
          <w:rFonts w:ascii="Times New Roman" w:hAnsi="Times New Roman"/>
          <w:sz w:val="28"/>
          <w:szCs w:val="28"/>
        </w:rPr>
        <w:t>6.2.Вместе с авансовым отчетом передаются в бухгалтерию документы (в оригинале), подтверждающие размер произведенных расходов, с указанием формы их оплаты (наличностью, кредитной карточ</w:t>
      </w:r>
      <w:r>
        <w:rPr>
          <w:rFonts w:ascii="Times New Roman" w:hAnsi="Times New Roman"/>
          <w:sz w:val="28"/>
          <w:szCs w:val="28"/>
        </w:rPr>
        <w:t>кой, безналичным перерасчетом).</w:t>
      </w:r>
    </w:p>
    <w:p w:rsidR="006624F6" w:rsidRPr="00C7112A" w:rsidRDefault="006624F6" w:rsidP="000C33FF">
      <w:pPr>
        <w:spacing w:after="0" w:line="240" w:lineRule="auto"/>
        <w:ind w:hanging="142"/>
        <w:jc w:val="both"/>
        <w:rPr>
          <w:rFonts w:ascii="Times New Roman" w:hAnsi="Times New Roman"/>
          <w:sz w:val="28"/>
          <w:szCs w:val="28"/>
        </w:rPr>
      </w:pPr>
      <w:r w:rsidRPr="00C7112A">
        <w:rPr>
          <w:rFonts w:ascii="Times New Roman" w:hAnsi="Times New Roman"/>
          <w:sz w:val="28"/>
          <w:szCs w:val="28"/>
        </w:rPr>
        <w:t xml:space="preserve">6.3.Не позднее трех рабочих дней со дня возвращения из служебной командировки, работник обязан подготовить и представить работодателю отчет о проделанной им работе либо участия в мероприятии, </w:t>
      </w:r>
      <w:r>
        <w:rPr>
          <w:rFonts w:ascii="Times New Roman" w:hAnsi="Times New Roman"/>
          <w:sz w:val="28"/>
          <w:szCs w:val="28"/>
        </w:rPr>
        <w:t>на которое он был командирован.</w:t>
      </w:r>
    </w:p>
    <w:p w:rsidR="006624F6" w:rsidRPr="00C7112A" w:rsidRDefault="006624F6" w:rsidP="000C33FF">
      <w:pPr>
        <w:spacing w:after="0" w:line="240" w:lineRule="auto"/>
        <w:ind w:hanging="142"/>
        <w:jc w:val="both"/>
        <w:rPr>
          <w:rFonts w:ascii="Times New Roman" w:hAnsi="Times New Roman"/>
          <w:sz w:val="28"/>
          <w:szCs w:val="28"/>
        </w:rPr>
      </w:pPr>
      <w:r w:rsidRPr="00C7112A">
        <w:rPr>
          <w:rFonts w:ascii="Times New Roman" w:hAnsi="Times New Roman"/>
          <w:sz w:val="28"/>
          <w:szCs w:val="28"/>
        </w:rPr>
        <w:t>6.4.Работником, командированным для выполнения определенных задач, к отчету о командировке прилагаются оригиналы либо ксерокопии документов, полученных им или подписанных и вр</w:t>
      </w:r>
      <w:r>
        <w:rPr>
          <w:rFonts w:ascii="Times New Roman" w:hAnsi="Times New Roman"/>
          <w:sz w:val="28"/>
          <w:szCs w:val="28"/>
        </w:rPr>
        <w:t>ученных им от имени Учреждения.</w:t>
      </w:r>
    </w:p>
    <w:p w:rsidR="006624F6" w:rsidRPr="00C7112A" w:rsidRDefault="006624F6" w:rsidP="00C238B9">
      <w:pPr>
        <w:spacing w:after="0" w:line="240" w:lineRule="auto"/>
        <w:ind w:hanging="142"/>
        <w:jc w:val="both"/>
        <w:rPr>
          <w:rFonts w:ascii="Times New Roman" w:hAnsi="Times New Roman"/>
          <w:sz w:val="28"/>
          <w:szCs w:val="28"/>
        </w:rPr>
      </w:pPr>
      <w:r w:rsidRPr="00C7112A">
        <w:rPr>
          <w:rFonts w:ascii="Times New Roman" w:hAnsi="Times New Roman"/>
          <w:sz w:val="28"/>
          <w:szCs w:val="28"/>
        </w:rPr>
        <w:t>6.5.Работники, командированные для участия в каком-либо мероприятии, к отчету о командировке прилагают полученные ими, как участниками мероприятия, материалы.</w:t>
      </w:r>
    </w:p>
    <w:p w:rsidR="006624F6" w:rsidRPr="00C7112A" w:rsidRDefault="006624F6" w:rsidP="00C238B9">
      <w:pPr>
        <w:spacing w:after="0" w:line="240" w:lineRule="auto"/>
        <w:ind w:hanging="142"/>
        <w:jc w:val="both"/>
        <w:rPr>
          <w:rFonts w:ascii="Times New Roman" w:hAnsi="Times New Roman"/>
          <w:sz w:val="28"/>
          <w:szCs w:val="28"/>
        </w:rPr>
      </w:pPr>
    </w:p>
    <w:sectPr w:rsidR="006624F6" w:rsidRPr="00C7112A" w:rsidSect="00C238B9">
      <w:pgSz w:w="11906" w:h="16838"/>
      <w:pgMar w:top="567"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52399"/>
    <w:rsid w:val="000079F7"/>
    <w:rsid w:val="000314B7"/>
    <w:rsid w:val="000354B7"/>
    <w:rsid w:val="0004328C"/>
    <w:rsid w:val="00044E95"/>
    <w:rsid w:val="00061BB3"/>
    <w:rsid w:val="000720D2"/>
    <w:rsid w:val="0008057B"/>
    <w:rsid w:val="00082F9F"/>
    <w:rsid w:val="00086417"/>
    <w:rsid w:val="00087E94"/>
    <w:rsid w:val="0009148B"/>
    <w:rsid w:val="00097264"/>
    <w:rsid w:val="000A068C"/>
    <w:rsid w:val="000C33FF"/>
    <w:rsid w:val="000C347D"/>
    <w:rsid w:val="000D1012"/>
    <w:rsid w:val="000D6DF2"/>
    <w:rsid w:val="000E1099"/>
    <w:rsid w:val="000F67D0"/>
    <w:rsid w:val="00107DE5"/>
    <w:rsid w:val="00110C41"/>
    <w:rsid w:val="00131963"/>
    <w:rsid w:val="00164E60"/>
    <w:rsid w:val="00175A2B"/>
    <w:rsid w:val="00184247"/>
    <w:rsid w:val="0018631F"/>
    <w:rsid w:val="0019239D"/>
    <w:rsid w:val="001B50BB"/>
    <w:rsid w:val="001C67A2"/>
    <w:rsid w:val="001D0F8D"/>
    <w:rsid w:val="001D6C86"/>
    <w:rsid w:val="001D7F14"/>
    <w:rsid w:val="001E3E52"/>
    <w:rsid w:val="001F5967"/>
    <w:rsid w:val="00201F6A"/>
    <w:rsid w:val="002035D0"/>
    <w:rsid w:val="00203A92"/>
    <w:rsid w:val="002231F6"/>
    <w:rsid w:val="002574A6"/>
    <w:rsid w:val="00281C45"/>
    <w:rsid w:val="00297A96"/>
    <w:rsid w:val="002B652E"/>
    <w:rsid w:val="002C1FF7"/>
    <w:rsid w:val="002E2E4F"/>
    <w:rsid w:val="00327A08"/>
    <w:rsid w:val="00337068"/>
    <w:rsid w:val="0034214C"/>
    <w:rsid w:val="00351445"/>
    <w:rsid w:val="003557D0"/>
    <w:rsid w:val="00360A39"/>
    <w:rsid w:val="00394B60"/>
    <w:rsid w:val="003A4720"/>
    <w:rsid w:val="003B511C"/>
    <w:rsid w:val="003E51F6"/>
    <w:rsid w:val="003F15EF"/>
    <w:rsid w:val="004030CF"/>
    <w:rsid w:val="00412F96"/>
    <w:rsid w:val="004178B9"/>
    <w:rsid w:val="004249AD"/>
    <w:rsid w:val="00427695"/>
    <w:rsid w:val="00433544"/>
    <w:rsid w:val="00473072"/>
    <w:rsid w:val="00474D5C"/>
    <w:rsid w:val="00476B3F"/>
    <w:rsid w:val="00485242"/>
    <w:rsid w:val="00486F36"/>
    <w:rsid w:val="004901E0"/>
    <w:rsid w:val="004939CF"/>
    <w:rsid w:val="004B0B45"/>
    <w:rsid w:val="004C3B66"/>
    <w:rsid w:val="004E4D03"/>
    <w:rsid w:val="004E7E87"/>
    <w:rsid w:val="00501B37"/>
    <w:rsid w:val="00510811"/>
    <w:rsid w:val="005127AD"/>
    <w:rsid w:val="00513288"/>
    <w:rsid w:val="005139CB"/>
    <w:rsid w:val="0055726B"/>
    <w:rsid w:val="00571DFC"/>
    <w:rsid w:val="00587420"/>
    <w:rsid w:val="005A0027"/>
    <w:rsid w:val="005B5380"/>
    <w:rsid w:val="005C393B"/>
    <w:rsid w:val="005E3C3D"/>
    <w:rsid w:val="005E734C"/>
    <w:rsid w:val="006007E8"/>
    <w:rsid w:val="00611768"/>
    <w:rsid w:val="00611B05"/>
    <w:rsid w:val="006149B4"/>
    <w:rsid w:val="00616894"/>
    <w:rsid w:val="0063432A"/>
    <w:rsid w:val="00635D50"/>
    <w:rsid w:val="006624F6"/>
    <w:rsid w:val="00675E12"/>
    <w:rsid w:val="00677CE9"/>
    <w:rsid w:val="006851FB"/>
    <w:rsid w:val="00697C2F"/>
    <w:rsid w:val="006B5A3A"/>
    <w:rsid w:val="006D0B59"/>
    <w:rsid w:val="006E41BA"/>
    <w:rsid w:val="006F7784"/>
    <w:rsid w:val="00703CF6"/>
    <w:rsid w:val="00723AED"/>
    <w:rsid w:val="00725568"/>
    <w:rsid w:val="007304CF"/>
    <w:rsid w:val="007367A2"/>
    <w:rsid w:val="00736939"/>
    <w:rsid w:val="00742174"/>
    <w:rsid w:val="0074466D"/>
    <w:rsid w:val="00784D34"/>
    <w:rsid w:val="00787BB8"/>
    <w:rsid w:val="00793902"/>
    <w:rsid w:val="007B4BD0"/>
    <w:rsid w:val="007C5F06"/>
    <w:rsid w:val="008113F3"/>
    <w:rsid w:val="008228F9"/>
    <w:rsid w:val="008262C5"/>
    <w:rsid w:val="00833A28"/>
    <w:rsid w:val="0084339F"/>
    <w:rsid w:val="00863DD7"/>
    <w:rsid w:val="008644B8"/>
    <w:rsid w:val="00880BC1"/>
    <w:rsid w:val="00880F89"/>
    <w:rsid w:val="008840FE"/>
    <w:rsid w:val="008958AA"/>
    <w:rsid w:val="008C649E"/>
    <w:rsid w:val="008D29FE"/>
    <w:rsid w:val="008E0E90"/>
    <w:rsid w:val="008E15A7"/>
    <w:rsid w:val="008F0358"/>
    <w:rsid w:val="009011C5"/>
    <w:rsid w:val="00901F04"/>
    <w:rsid w:val="0090213B"/>
    <w:rsid w:val="00905B72"/>
    <w:rsid w:val="00912D76"/>
    <w:rsid w:val="009359F0"/>
    <w:rsid w:val="00952399"/>
    <w:rsid w:val="009715DC"/>
    <w:rsid w:val="00980F81"/>
    <w:rsid w:val="009A5578"/>
    <w:rsid w:val="009A6E76"/>
    <w:rsid w:val="009C1DF2"/>
    <w:rsid w:val="009E48AE"/>
    <w:rsid w:val="00A362A9"/>
    <w:rsid w:val="00A4681F"/>
    <w:rsid w:val="00A5322D"/>
    <w:rsid w:val="00A554AA"/>
    <w:rsid w:val="00A728BE"/>
    <w:rsid w:val="00A85BFB"/>
    <w:rsid w:val="00A94C12"/>
    <w:rsid w:val="00AB25E5"/>
    <w:rsid w:val="00AC315E"/>
    <w:rsid w:val="00AD5AA3"/>
    <w:rsid w:val="00AD75C0"/>
    <w:rsid w:val="00AF167B"/>
    <w:rsid w:val="00B23B10"/>
    <w:rsid w:val="00B30307"/>
    <w:rsid w:val="00B42037"/>
    <w:rsid w:val="00B5202C"/>
    <w:rsid w:val="00B60297"/>
    <w:rsid w:val="00B6327F"/>
    <w:rsid w:val="00B96A28"/>
    <w:rsid w:val="00BC6694"/>
    <w:rsid w:val="00BD55CD"/>
    <w:rsid w:val="00BE7C26"/>
    <w:rsid w:val="00BF0185"/>
    <w:rsid w:val="00C04959"/>
    <w:rsid w:val="00C11F3C"/>
    <w:rsid w:val="00C22542"/>
    <w:rsid w:val="00C238B9"/>
    <w:rsid w:val="00C53FC6"/>
    <w:rsid w:val="00C63E6A"/>
    <w:rsid w:val="00C7112A"/>
    <w:rsid w:val="00C814A8"/>
    <w:rsid w:val="00C83013"/>
    <w:rsid w:val="00CA1137"/>
    <w:rsid w:val="00CA7642"/>
    <w:rsid w:val="00CB2DE3"/>
    <w:rsid w:val="00CB71F4"/>
    <w:rsid w:val="00CC3EAD"/>
    <w:rsid w:val="00CE3ACB"/>
    <w:rsid w:val="00D129B5"/>
    <w:rsid w:val="00D15791"/>
    <w:rsid w:val="00D16E1F"/>
    <w:rsid w:val="00D23601"/>
    <w:rsid w:val="00D521D3"/>
    <w:rsid w:val="00D7628A"/>
    <w:rsid w:val="00D76636"/>
    <w:rsid w:val="00D7737B"/>
    <w:rsid w:val="00DA4766"/>
    <w:rsid w:val="00DA663B"/>
    <w:rsid w:val="00DB4977"/>
    <w:rsid w:val="00DC2190"/>
    <w:rsid w:val="00DF471B"/>
    <w:rsid w:val="00E0354F"/>
    <w:rsid w:val="00E4066D"/>
    <w:rsid w:val="00E432AE"/>
    <w:rsid w:val="00E903D1"/>
    <w:rsid w:val="00EA5F8D"/>
    <w:rsid w:val="00EB29F5"/>
    <w:rsid w:val="00EC17A8"/>
    <w:rsid w:val="00EC293A"/>
    <w:rsid w:val="00ED33D6"/>
    <w:rsid w:val="00EE1708"/>
    <w:rsid w:val="00EE593F"/>
    <w:rsid w:val="00EF3FBA"/>
    <w:rsid w:val="00F06AF2"/>
    <w:rsid w:val="00F1210D"/>
    <w:rsid w:val="00F1344E"/>
    <w:rsid w:val="00F35404"/>
    <w:rsid w:val="00F362B7"/>
    <w:rsid w:val="00F5744C"/>
    <w:rsid w:val="00F6738B"/>
    <w:rsid w:val="00F77373"/>
    <w:rsid w:val="00F8510B"/>
    <w:rsid w:val="00FA1430"/>
    <w:rsid w:val="00FB2859"/>
    <w:rsid w:val="00FB4E88"/>
    <w:rsid w:val="00FC5F04"/>
    <w:rsid w:val="00FC7818"/>
    <w:rsid w:val="00FE526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11C5"/>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998725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284</TotalTime>
  <Pages>6</Pages>
  <Words>1512</Words>
  <Characters>8625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dc:creator>
  <cp:keywords/>
  <dc:description/>
  <cp:lastModifiedBy>Test</cp:lastModifiedBy>
  <cp:revision>6</cp:revision>
  <dcterms:created xsi:type="dcterms:W3CDTF">2017-03-22T12:27:00Z</dcterms:created>
  <dcterms:modified xsi:type="dcterms:W3CDTF">2018-01-23T14:34:00Z</dcterms:modified>
</cp:coreProperties>
</file>