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CA9" w:rsidRPr="00567EFB" w:rsidRDefault="004D3CA9" w:rsidP="00567EF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7EFB">
        <w:rPr>
          <w:rFonts w:ascii="Times New Roman" w:hAnsi="Times New Roman"/>
          <w:b/>
          <w:sz w:val="28"/>
          <w:szCs w:val="28"/>
        </w:rPr>
        <w:t>Сведения о качестве реализуемой дополнительной общеобразовательной  программы «Юный инспектор движения» в наглядных формах представления анализа результативности за 3 года реализации программы</w:t>
      </w:r>
    </w:p>
    <w:p w:rsidR="004D3CA9" w:rsidRPr="00567EFB" w:rsidRDefault="004D3CA9" w:rsidP="00567EFB">
      <w:pPr>
        <w:spacing w:line="240" w:lineRule="auto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 xml:space="preserve">Направленность программы - </w:t>
      </w:r>
      <w:r>
        <w:rPr>
          <w:rFonts w:ascii="Times New Roman" w:hAnsi="Times New Roman"/>
          <w:sz w:val="28"/>
          <w:szCs w:val="28"/>
        </w:rPr>
        <w:t>социально-гумманитарная</w:t>
      </w:r>
      <w:r w:rsidRPr="00567EFB">
        <w:rPr>
          <w:rFonts w:ascii="Times New Roman" w:hAnsi="Times New Roman"/>
          <w:sz w:val="28"/>
          <w:szCs w:val="28"/>
        </w:rPr>
        <w:t xml:space="preserve"> </w:t>
      </w:r>
    </w:p>
    <w:p w:rsidR="004D3CA9" w:rsidRPr="00567EFB" w:rsidRDefault="004D3CA9" w:rsidP="00860E94">
      <w:pPr>
        <w:tabs>
          <w:tab w:val="right" w:pos="9355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 xml:space="preserve">Возраст </w:t>
      </w:r>
      <w:r>
        <w:rPr>
          <w:rFonts w:ascii="Times New Roman" w:hAnsi="Times New Roman"/>
          <w:sz w:val="28"/>
          <w:szCs w:val="28"/>
        </w:rPr>
        <w:t>обучающихся – 8 - 14</w:t>
      </w:r>
      <w:r w:rsidRPr="00567EFB">
        <w:rPr>
          <w:rFonts w:ascii="Times New Roman" w:hAnsi="Times New Roman"/>
          <w:sz w:val="28"/>
          <w:szCs w:val="28"/>
        </w:rPr>
        <w:t xml:space="preserve"> лет</w:t>
      </w:r>
      <w:r>
        <w:rPr>
          <w:rFonts w:ascii="Times New Roman" w:hAnsi="Times New Roman"/>
          <w:sz w:val="28"/>
          <w:szCs w:val="28"/>
        </w:rPr>
        <w:tab/>
      </w:r>
    </w:p>
    <w:p w:rsidR="004D3CA9" w:rsidRPr="00567EFB" w:rsidRDefault="004D3CA9" w:rsidP="00567EFB">
      <w:pPr>
        <w:spacing w:line="240" w:lineRule="auto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 xml:space="preserve"> Срок реализации программы – 3 года </w:t>
      </w:r>
    </w:p>
    <w:p w:rsidR="004D3CA9" w:rsidRPr="00567EFB" w:rsidRDefault="004D3CA9" w:rsidP="00567EFB">
      <w:pPr>
        <w:spacing w:line="240" w:lineRule="auto"/>
        <w:rPr>
          <w:rFonts w:ascii="Times New Roman" w:hAnsi="Times New Roman"/>
          <w:sz w:val="28"/>
          <w:szCs w:val="28"/>
        </w:rPr>
      </w:pPr>
      <w:r w:rsidRPr="00567EFB">
        <w:rPr>
          <w:rFonts w:ascii="Times New Roman" w:hAnsi="Times New Roman"/>
          <w:sz w:val="28"/>
          <w:szCs w:val="28"/>
        </w:rPr>
        <w:t>Автор-составитель программы – Хуснулгатина Л.М., педагог дополнительного образования</w:t>
      </w:r>
    </w:p>
    <w:p w:rsidR="004D3CA9" w:rsidRPr="00567EFB" w:rsidRDefault="004D3CA9" w:rsidP="00A513D8">
      <w:pPr>
        <w:pStyle w:val="BodyText"/>
        <w:tabs>
          <w:tab w:val="left" w:pos="709"/>
        </w:tabs>
        <w:ind w:right="116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567EFB">
        <w:rPr>
          <w:rFonts w:ascii="Times New Roman" w:hAnsi="Times New Roman" w:cs="Times New Roman"/>
          <w:sz w:val="28"/>
          <w:szCs w:val="28"/>
          <w:lang w:val="ru-RU"/>
        </w:rPr>
        <w:t>елесообразность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67EFB">
        <w:rPr>
          <w:rFonts w:ascii="Times New Roman" w:hAnsi="Times New Roman" w:cs="Times New Roman"/>
          <w:sz w:val="28"/>
          <w:szCs w:val="28"/>
          <w:lang w:val="ru-RU"/>
        </w:rPr>
        <w:t>программы «Юный инспектор движения» состоит в том, что изучение детьми правил дорожного движения, приобщение    к культуре поведения на дороге, формирование основ медицинских знаний даст возможность учащимся стать полноценными участниками безопасного дорожного движения: пешеходами, пассажирами, водителями.</w:t>
      </w:r>
    </w:p>
    <w:p w:rsidR="004D3CA9" w:rsidRDefault="004D3CA9" w:rsidP="00A513D8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567EFB">
        <w:rPr>
          <w:rFonts w:ascii="Times New Roman" w:hAnsi="Times New Roman"/>
          <w:bCs/>
          <w:sz w:val="28"/>
          <w:szCs w:val="28"/>
        </w:rPr>
        <w:t>Результат освоения программы определяется соблюдением обучающимися правил дорожного движения, участием в конкурсах, викторинах, соревнованиях, работой над творческими заданиями, активностью в пропаганде безопасного поведения на улице среди сверстников, результатами учебного тестирования.</w:t>
      </w:r>
    </w:p>
    <w:p w:rsidR="004D3CA9" w:rsidRPr="004F4800" w:rsidRDefault="004D3CA9" w:rsidP="00A513D8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F4800">
        <w:rPr>
          <w:rFonts w:ascii="Times New Roman" w:hAnsi="Times New Roman"/>
          <w:sz w:val="28"/>
          <w:szCs w:val="28"/>
        </w:rPr>
        <w:t>Итоговый контроль проводится по окончании первого полугодия (декабрь) каждого учебного года, что позволяет оценить степень освоения программы на данном этапе, и в конце каждого учебного года (май), что позволяет оценить результативность освоения программы за учебный год.</w:t>
      </w:r>
    </w:p>
    <w:p w:rsidR="004D3CA9" w:rsidRPr="004F4800" w:rsidRDefault="004D3CA9" w:rsidP="00A513D8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4F4800">
        <w:rPr>
          <w:rFonts w:ascii="Times New Roman" w:hAnsi="Times New Roman"/>
          <w:sz w:val="28"/>
          <w:szCs w:val="28"/>
        </w:rPr>
        <w:t>Еще один критерий по которому оценивается результативность реализации программы – победы и участие обучающихся в конкурсах и мероприятиях разного уровня.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9"/>
        <w:gridCol w:w="2422"/>
        <w:gridCol w:w="2235"/>
        <w:gridCol w:w="2628"/>
        <w:gridCol w:w="1787"/>
      </w:tblGrid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Достижения</w:t>
            </w:r>
          </w:p>
        </w:tc>
      </w:tr>
      <w:tr w:rsidR="004D3CA9" w:rsidRPr="00422EF1" w:rsidTr="00422EF1">
        <w:tc>
          <w:tcPr>
            <w:tcW w:w="9571" w:type="dxa"/>
            <w:gridSpan w:val="5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2022-2023  учебный год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"Дорога БЕЗ опасности"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ШарифуллинаЗухра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"Я знаю правила дорожного движения"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МинвалееваАдиля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422EF1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этап республиканского конкурса юных инспекторов движения «Безопасное колесо - 2022» (за знание правил дорожного движения среди мальчиков)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Хасанов Гамил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Онлайн-олимпиада «Безопасные дороги»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Хасанова Амина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"Лучший отряд ЮИД по итогам  2021-2022 учебного года"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Отряд ЮИД 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4D3CA9" w:rsidRPr="00422EF1" w:rsidTr="00422EF1">
        <w:tc>
          <w:tcPr>
            <w:tcW w:w="9571" w:type="dxa"/>
            <w:gridSpan w:val="5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>2023-2024  учебный год</w:t>
            </w:r>
          </w:p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конкурс «Фликер – спасет жизнь тебе и мне» (Номинация: Засветись всей семьёй)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МинвалееваАдиля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422EF1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творческих работ «Дорога БЕЗ опасности» (Интерактивный кроссворд)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ХуснулгатинИльназ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этап республиканского конкурса юных инспекторов движения «Безопасное колесо - 2023» (за знание ПДД среди мальчиков)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Сафиуллин Ильназ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этап республиканского конкурса «Лучший отряд юных инспекторов движения по итогам 2022 – 2023 учебного года и лучший руководитель отряда ЮИД»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этап республиканского конкурса юных инспекторов движения «Безопасное колесо - 2023» (общекомандный зачет)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этап республиканского конкурса юных инспекторов движения «Безопасное колесо - 2023» (за знание ПДД среди девушек)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Хасанова Амина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4D3CA9" w:rsidRPr="00422EF1" w:rsidTr="00422EF1">
        <w:tc>
          <w:tcPr>
            <w:tcW w:w="9571" w:type="dxa"/>
            <w:gridSpan w:val="5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2EF1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2024-2025  учебный год</w:t>
            </w:r>
          </w:p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Всероссийская онлайн-олимпиада «Безопасные дороги»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Хасанова Амина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Победитель 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422EF1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творческих работ «Дорога БЕЗ опасности» (Интерактивный кроссворд)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ХуснулгатинИльназ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422EF1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творческих работ «Дорога БЕЗ опасности» (Рисунок)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ГатауллинИльназ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этап </w:t>
            </w:r>
            <w:r w:rsidRPr="00422EF1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422EF1">
              <w:rPr>
                <w:rFonts w:ascii="Times New Roman" w:hAnsi="Times New Roman"/>
                <w:sz w:val="28"/>
                <w:szCs w:val="28"/>
              </w:rPr>
              <w:t xml:space="preserve"> республиканского конкурса творческих работ «Дорога БЕЗ опасности» 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Сайфуллина Саида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конкурс «Я знаю правила дорожного движения» (Презентация)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Сафиуллин Ильназ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4D3CA9" w:rsidRPr="00422EF1" w:rsidTr="003470C9">
        <w:tc>
          <w:tcPr>
            <w:tcW w:w="499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22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Районный конкурс «Я знаю правила дорожного движения» (Рисунок)</w:t>
            </w:r>
          </w:p>
        </w:tc>
        <w:tc>
          <w:tcPr>
            <w:tcW w:w="2235" w:type="dxa"/>
          </w:tcPr>
          <w:p w:rsidR="004D3CA9" w:rsidRPr="00422EF1" w:rsidRDefault="004D3CA9" w:rsidP="00422EF1">
            <w:pPr>
              <w:pStyle w:val="ListParagraph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28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Сайфуллина Саида</w:t>
            </w:r>
          </w:p>
        </w:tc>
        <w:tc>
          <w:tcPr>
            <w:tcW w:w="1787" w:type="dxa"/>
          </w:tcPr>
          <w:p w:rsidR="004D3CA9" w:rsidRPr="00422EF1" w:rsidRDefault="004D3CA9" w:rsidP="00422E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2EF1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4D3CA9" w:rsidRDefault="004D3CA9"/>
    <w:sectPr w:rsidR="004D3CA9" w:rsidSect="00F85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606"/>
    <w:rsid w:val="00027C46"/>
    <w:rsid w:val="00043AA4"/>
    <w:rsid w:val="0009763D"/>
    <w:rsid w:val="000E3CB0"/>
    <w:rsid w:val="000F70F4"/>
    <w:rsid w:val="00153DED"/>
    <w:rsid w:val="001738E5"/>
    <w:rsid w:val="00191CAA"/>
    <w:rsid w:val="0028669B"/>
    <w:rsid w:val="0029486A"/>
    <w:rsid w:val="00331145"/>
    <w:rsid w:val="003470C9"/>
    <w:rsid w:val="003C1386"/>
    <w:rsid w:val="003C278E"/>
    <w:rsid w:val="003E0A84"/>
    <w:rsid w:val="00405195"/>
    <w:rsid w:val="00422EF1"/>
    <w:rsid w:val="00451FA3"/>
    <w:rsid w:val="004C3DC6"/>
    <w:rsid w:val="004D3CA9"/>
    <w:rsid w:val="004F4800"/>
    <w:rsid w:val="00567EFB"/>
    <w:rsid w:val="006918C7"/>
    <w:rsid w:val="007118E8"/>
    <w:rsid w:val="0083546A"/>
    <w:rsid w:val="00860E94"/>
    <w:rsid w:val="008B50E4"/>
    <w:rsid w:val="009032FC"/>
    <w:rsid w:val="00975610"/>
    <w:rsid w:val="009A0606"/>
    <w:rsid w:val="00A513D8"/>
    <w:rsid w:val="00A74B52"/>
    <w:rsid w:val="00B55EE4"/>
    <w:rsid w:val="00BE6C4F"/>
    <w:rsid w:val="00C55532"/>
    <w:rsid w:val="00CC6F1E"/>
    <w:rsid w:val="00E0193A"/>
    <w:rsid w:val="00E21623"/>
    <w:rsid w:val="00E30DE4"/>
    <w:rsid w:val="00E873D3"/>
    <w:rsid w:val="00EC5414"/>
    <w:rsid w:val="00F85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4A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873D3"/>
    <w:pPr>
      <w:widowControl w:val="0"/>
      <w:spacing w:after="0" w:line="240" w:lineRule="auto"/>
    </w:pPr>
    <w:rPr>
      <w:rFonts w:cs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873D3"/>
    <w:rPr>
      <w:rFonts w:ascii="Calibri" w:hAnsi="Calibri"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6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7E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67EF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C1386"/>
    <w:pPr>
      <w:spacing w:after="0" w:line="240" w:lineRule="auto"/>
      <w:ind w:left="720"/>
      <w:contextualSpacing/>
      <w:jc w:val="both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4</Pages>
  <Words>567</Words>
  <Characters>3238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</dc:creator>
  <cp:keywords/>
  <dc:description/>
  <cp:lastModifiedBy>User</cp:lastModifiedBy>
  <cp:revision>22</cp:revision>
  <dcterms:created xsi:type="dcterms:W3CDTF">2021-02-10T15:16:00Z</dcterms:created>
  <dcterms:modified xsi:type="dcterms:W3CDTF">2025-02-24T05:43:00Z</dcterms:modified>
</cp:coreProperties>
</file>