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39" w:rsidRDefault="00C87539" w:rsidP="007825D1">
      <w:pPr>
        <w:shd w:val="clear" w:color="auto" w:fill="FFFFFF"/>
        <w:spacing w:after="158" w:line="360" w:lineRule="auto"/>
        <w:rPr>
          <w:rFonts w:ascii="Times New Roman" w:hAnsi="Times New Roman"/>
          <w:sz w:val="24"/>
          <w:szCs w:val="24"/>
        </w:rPr>
      </w:pPr>
    </w:p>
    <w:p w:rsidR="00C87539" w:rsidRDefault="00C87539" w:rsidP="00616DA4">
      <w:pPr>
        <w:shd w:val="clear" w:color="auto" w:fill="FFFFFF"/>
        <w:spacing w:after="158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680DE1">
        <w:rPr>
          <w:rFonts w:ascii="Times New Roman" w:hAnsi="Times New Roman"/>
          <w:b/>
          <w:bCs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71.25pt">
            <v:imagedata r:id="rId5" o:title=""/>
          </v:shape>
        </w:pict>
      </w:r>
    </w:p>
    <w:p w:rsidR="00C87539" w:rsidRPr="00616DA4" w:rsidRDefault="00C87539" w:rsidP="00616DA4">
      <w:pPr>
        <w:shd w:val="clear" w:color="auto" w:fill="FFFFFF"/>
        <w:spacing w:after="158"/>
        <w:jc w:val="center"/>
        <w:rPr>
          <w:rFonts w:ascii="Times New Roman" w:hAnsi="Times New Roman"/>
          <w:sz w:val="26"/>
          <w:szCs w:val="26"/>
        </w:rPr>
      </w:pPr>
      <w:r w:rsidRPr="006A284D">
        <w:rPr>
          <w:rFonts w:ascii="Times New Roman" w:hAnsi="Times New Roman"/>
          <w:b/>
          <w:bCs/>
          <w:sz w:val="26"/>
          <w:szCs w:val="26"/>
        </w:rPr>
        <w:t>3. Порядок отчисления</w:t>
      </w:r>
    </w:p>
    <w:p w:rsidR="00C87539" w:rsidRDefault="00C87539" w:rsidP="00616DA4">
      <w:pPr>
        <w:shd w:val="clear" w:color="auto" w:fill="FFFFFF"/>
        <w:spacing w:after="158"/>
        <w:ind w:firstLine="851"/>
        <w:jc w:val="both"/>
        <w:rPr>
          <w:rFonts w:ascii="Times New Roman" w:hAnsi="Times New Roman"/>
          <w:sz w:val="26"/>
          <w:szCs w:val="26"/>
        </w:rPr>
      </w:pPr>
      <w:r w:rsidRPr="006A284D">
        <w:rPr>
          <w:rFonts w:ascii="Times New Roman" w:hAnsi="Times New Roman"/>
          <w:sz w:val="26"/>
          <w:szCs w:val="26"/>
        </w:rPr>
        <w:t>3.1. Основанием для отчисления воспитанника  является распорядительный акт (приказ) по МБДОУ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МБДОУ, прекращаются с даты  отчисления воспитанника.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6A284D">
        <w:rPr>
          <w:rFonts w:ascii="Times New Roman" w:hAnsi="Times New Roman"/>
          <w:sz w:val="26"/>
          <w:szCs w:val="26"/>
        </w:rPr>
        <w:t>3.2. Отчисление воспитанника  из дошкольных групп м</w:t>
      </w:r>
      <w:r>
        <w:rPr>
          <w:rFonts w:ascii="Times New Roman" w:hAnsi="Times New Roman"/>
          <w:sz w:val="26"/>
          <w:szCs w:val="26"/>
        </w:rPr>
        <w:t>ожет производиться в следующих случаях: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- </w:t>
      </w:r>
      <w:r w:rsidRPr="006A284D">
        <w:rPr>
          <w:rFonts w:ascii="Times New Roman" w:hAnsi="Times New Roman"/>
          <w:sz w:val="26"/>
          <w:szCs w:val="26"/>
        </w:rPr>
        <w:t>по заявлению родителей (законных представителей);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6A284D">
        <w:rPr>
          <w:rFonts w:ascii="Times New Roman" w:hAnsi="Times New Roman"/>
          <w:sz w:val="26"/>
          <w:szCs w:val="26"/>
        </w:rPr>
        <w:t> - в связи с окончанием обучения по основной общеобразовательной про</w:t>
      </w:r>
      <w:r>
        <w:rPr>
          <w:rFonts w:ascii="Times New Roman" w:hAnsi="Times New Roman"/>
          <w:sz w:val="26"/>
          <w:szCs w:val="26"/>
        </w:rPr>
        <w:t xml:space="preserve">грамме дошкольного </w:t>
      </w:r>
      <w:r w:rsidRPr="006A284D">
        <w:rPr>
          <w:rFonts w:ascii="Times New Roman" w:hAnsi="Times New Roman"/>
          <w:sz w:val="26"/>
          <w:szCs w:val="26"/>
        </w:rPr>
        <w:t>образования МБДОУ;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6A284D">
        <w:rPr>
          <w:rFonts w:ascii="Times New Roman" w:hAnsi="Times New Roman"/>
          <w:sz w:val="26"/>
          <w:szCs w:val="26"/>
        </w:rPr>
        <w:t>-  по обстоятельствам, не зависящим от воли обучающегося (воспитанника)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деятельность,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6A284D">
        <w:rPr>
          <w:rFonts w:ascii="Times New Roman" w:hAnsi="Times New Roman"/>
          <w:sz w:val="26"/>
          <w:szCs w:val="26"/>
        </w:rPr>
        <w:t>- на основании заключения психолого-</w:t>
      </w:r>
      <w:r>
        <w:rPr>
          <w:rFonts w:ascii="Times New Roman" w:hAnsi="Times New Roman"/>
          <w:sz w:val="26"/>
          <w:szCs w:val="26"/>
        </w:rPr>
        <w:t xml:space="preserve"> </w:t>
      </w:r>
      <w:r w:rsidRPr="006A284D">
        <w:rPr>
          <w:rFonts w:ascii="Times New Roman" w:hAnsi="Times New Roman"/>
          <w:sz w:val="26"/>
          <w:szCs w:val="26"/>
        </w:rPr>
        <w:t>медико-</w:t>
      </w:r>
      <w:r>
        <w:rPr>
          <w:rFonts w:ascii="Times New Roman" w:hAnsi="Times New Roman"/>
          <w:sz w:val="26"/>
          <w:szCs w:val="26"/>
        </w:rPr>
        <w:t xml:space="preserve"> </w:t>
      </w:r>
      <w:r w:rsidRPr="006A284D">
        <w:rPr>
          <w:rFonts w:ascii="Times New Roman" w:hAnsi="Times New Roman"/>
          <w:sz w:val="26"/>
          <w:szCs w:val="26"/>
        </w:rPr>
        <w:t xml:space="preserve">педагогической комиссии о переводе воспитанника в иную возрастную группу. </w:t>
      </w:r>
    </w:p>
    <w:p w:rsidR="00C87539" w:rsidRDefault="00C87539" w:rsidP="00616DA4">
      <w:pPr>
        <w:shd w:val="clear" w:color="auto" w:fill="FFFFFF"/>
        <w:spacing w:after="0"/>
        <w:ind w:firstLine="851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4.</w:t>
      </w:r>
      <w:r w:rsidRPr="006A284D">
        <w:rPr>
          <w:rFonts w:ascii="Times New Roman" w:hAnsi="Times New Roman"/>
          <w:b/>
          <w:bCs/>
          <w:sz w:val="26"/>
          <w:szCs w:val="26"/>
        </w:rPr>
        <w:t xml:space="preserve"> Порядок восстановления в МБДОУ.</w:t>
      </w:r>
    </w:p>
    <w:p w:rsidR="00C87539" w:rsidRPr="00616DA4" w:rsidRDefault="00C87539" w:rsidP="00616DA4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6A284D">
        <w:rPr>
          <w:rFonts w:ascii="Times New Roman" w:hAnsi="Times New Roman"/>
          <w:sz w:val="26"/>
          <w:szCs w:val="26"/>
        </w:rPr>
        <w:t>4.1. Воспитанник, отчисленный из МБДОУ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6A284D">
        <w:rPr>
          <w:rFonts w:ascii="Times New Roman" w:hAnsi="Times New Roman"/>
          <w:sz w:val="26"/>
          <w:szCs w:val="26"/>
        </w:rPr>
        <w:t>4.2. Основанием для восстановления  воспитанника является распорядительный акт (приказ) по МБДОУ о восстановлении.</w:t>
      </w:r>
      <w:r w:rsidRPr="006A284D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6A284D">
        <w:rPr>
          <w:rFonts w:ascii="Times New Roman" w:hAnsi="Times New Roman"/>
          <w:sz w:val="26"/>
          <w:szCs w:val="26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МБДОУ возникают с даты восстановлении  воспитанника в МБДОУ.</w:t>
      </w:r>
    </w:p>
    <w:p w:rsidR="00C87539" w:rsidRPr="006A284D" w:rsidRDefault="00C87539" w:rsidP="00616DA4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C87539" w:rsidRPr="006A284D" w:rsidRDefault="00C87539" w:rsidP="00616DA4">
      <w:pPr>
        <w:ind w:firstLine="851"/>
        <w:jc w:val="both"/>
        <w:rPr>
          <w:sz w:val="26"/>
          <w:szCs w:val="26"/>
        </w:rPr>
      </w:pPr>
    </w:p>
    <w:sectPr w:rsidR="00C87539" w:rsidRPr="006A284D" w:rsidSect="006A28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A6BE1"/>
    <w:multiLevelType w:val="multilevel"/>
    <w:tmpl w:val="AF1A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969"/>
    <w:rsid w:val="000217F1"/>
    <w:rsid w:val="00027170"/>
    <w:rsid w:val="0006605C"/>
    <w:rsid w:val="00124A01"/>
    <w:rsid w:val="001519BB"/>
    <w:rsid w:val="002B040C"/>
    <w:rsid w:val="002D5D3D"/>
    <w:rsid w:val="00301EFB"/>
    <w:rsid w:val="00426D0E"/>
    <w:rsid w:val="00432D4F"/>
    <w:rsid w:val="0047313A"/>
    <w:rsid w:val="005622CF"/>
    <w:rsid w:val="00605AFB"/>
    <w:rsid w:val="00616DA4"/>
    <w:rsid w:val="00680DE1"/>
    <w:rsid w:val="006A284D"/>
    <w:rsid w:val="007812F4"/>
    <w:rsid w:val="007825D1"/>
    <w:rsid w:val="007A4B11"/>
    <w:rsid w:val="007E4969"/>
    <w:rsid w:val="00871A15"/>
    <w:rsid w:val="008D5B13"/>
    <w:rsid w:val="009329B8"/>
    <w:rsid w:val="009B5802"/>
    <w:rsid w:val="00A03AB2"/>
    <w:rsid w:val="00A6327E"/>
    <w:rsid w:val="00AE6B26"/>
    <w:rsid w:val="00BC2E96"/>
    <w:rsid w:val="00C538F5"/>
    <w:rsid w:val="00C87539"/>
    <w:rsid w:val="00D40430"/>
    <w:rsid w:val="00D645B8"/>
    <w:rsid w:val="00DF3431"/>
    <w:rsid w:val="00EE0E02"/>
    <w:rsid w:val="00F02F25"/>
    <w:rsid w:val="00F91CEC"/>
    <w:rsid w:val="00FF686C"/>
    <w:rsid w:val="00FF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D1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825D1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9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1CE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251</Words>
  <Characters>1435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админ</dc:creator>
  <cp:keywords/>
  <dc:description/>
  <cp:lastModifiedBy>Админ</cp:lastModifiedBy>
  <cp:revision>3</cp:revision>
  <cp:lastPrinted>2020-07-10T11:56:00Z</cp:lastPrinted>
  <dcterms:created xsi:type="dcterms:W3CDTF">2020-07-29T06:03:00Z</dcterms:created>
  <dcterms:modified xsi:type="dcterms:W3CDTF">2020-07-29T20:01:00Z</dcterms:modified>
</cp:coreProperties>
</file>