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D2" w:rsidRDefault="00F403D2" w:rsidP="006D528B">
      <w:pPr>
        <w:rPr>
          <w:rFonts w:ascii="Times New Roman" w:hAnsi="Times New Roman"/>
        </w:rPr>
      </w:pPr>
      <w:bookmarkStart w:id="0" w:name="bookmark2"/>
      <w:r w:rsidRPr="004A58D8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54.75pt">
            <v:imagedata r:id="rId7" o:title=""/>
          </v:shape>
        </w:pict>
      </w:r>
    </w:p>
    <w:p w:rsidR="00F403D2" w:rsidRPr="00A50DCB" w:rsidRDefault="00F403D2" w:rsidP="006D528B">
      <w:pPr>
        <w:jc w:val="center"/>
        <w:rPr>
          <w:rFonts w:ascii="Times New Roman" w:hAnsi="Times New Roman"/>
        </w:rPr>
      </w:pPr>
    </w:p>
    <w:p w:rsidR="00F403D2" w:rsidRPr="00F05DC9" w:rsidRDefault="00F403D2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403D2" w:rsidRPr="00F05DC9" w:rsidRDefault="00F403D2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403D2" w:rsidRPr="00F05DC9" w:rsidRDefault="00F403D2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403D2" w:rsidRPr="004A58D8" w:rsidRDefault="00F403D2" w:rsidP="004A58D8">
      <w:pPr>
        <w:pStyle w:val="4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  <w:lang w:val="en-US"/>
        </w:rPr>
      </w:pP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 в двух экземплярах;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приказ о приеме на работу;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личную карточку №Т-2. </w:t>
      </w:r>
    </w:p>
    <w:p w:rsidR="00F403D2" w:rsidRPr="00AB3BD6" w:rsidRDefault="00F403D2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0"/>
          <w:sz w:val="24"/>
          <w:szCs w:val="24"/>
        </w:rPr>
        <w:t>Работодатель знакомит: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Уставом Учреждения;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Правилами внутреннего трудового распорядка;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об оплате труда и премировании;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F403D2" w:rsidRPr="00BA1DEB" w:rsidRDefault="00F403D2" w:rsidP="00BA1DEB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center"/>
        <w:rPr>
          <w:sz w:val="24"/>
          <w:szCs w:val="24"/>
        </w:rPr>
      </w:pPr>
      <w:r w:rsidRPr="00AB3BD6">
        <w:t>проводит вводный инструктаж, инструктаж по охране труда на рабочем мес</w:t>
      </w:r>
      <w:r w:rsidRPr="00AB3BD6">
        <w:softHyphen/>
        <w:t>те, инструктаж по противопожарной безопасности, по анти</w:t>
      </w:r>
      <w:bookmarkStart w:id="1" w:name="bookmark4"/>
      <w:r>
        <w:t>террористической защищенно</w:t>
      </w:r>
      <w:r>
        <w:softHyphen/>
        <w:t>сти</w:t>
      </w:r>
      <w:r w:rsidRPr="00AB3BD6">
        <w:t>3. ПОРЯДОК ВЕДЕНИЯ ЛИЧНЫХ ДЕЛ ПЕДАГОГОВ И СОТРУДНИКОВ</w:t>
      </w:r>
      <w:bookmarkEnd w:id="1"/>
    </w:p>
    <w:p w:rsidR="00F403D2" w:rsidRPr="00AB3BD6" w:rsidRDefault="00F403D2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F403D2" w:rsidRPr="00AB3BD6" w:rsidRDefault="00F403D2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F403D2" w:rsidRPr="00AB3BD6" w:rsidRDefault="00F403D2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F403D2" w:rsidRPr="00AB3BD6" w:rsidRDefault="00F403D2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>. При увольнении работника  все листы из личного дела изымаю</w:t>
      </w:r>
      <w:r>
        <w:rPr>
          <w:sz w:val="24"/>
          <w:szCs w:val="24"/>
        </w:rPr>
        <w:t>тся изскоросшивателя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F403D2" w:rsidRPr="00AB3BD6" w:rsidRDefault="00F403D2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документ и по какой причине. </w:t>
      </w:r>
    </w:p>
    <w:p w:rsidR="00F403D2" w:rsidRPr="00AB3BD6" w:rsidRDefault="00F403D2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F403D2" w:rsidRPr="00AB3BD6" w:rsidRDefault="00F403D2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F403D2" w:rsidRDefault="00F403D2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>документов, подлежащих хранению в составе личных дел, в хро</w:t>
      </w:r>
      <w:r w:rsidRPr="00AB3BD6">
        <w:rPr>
          <w:sz w:val="24"/>
          <w:szCs w:val="24"/>
        </w:rPr>
        <w:softHyphen/>
        <w:t>нологическом порядке:</w:t>
      </w:r>
    </w:p>
    <w:p w:rsidR="00F403D2" w:rsidRPr="00134242" w:rsidRDefault="00F403D2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F403D2" w:rsidRPr="00AB3BD6" w:rsidRDefault="00F403D2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F403D2" w:rsidRDefault="00F403D2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F403D2" w:rsidRPr="00AB3BD6" w:rsidRDefault="00F403D2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F403D2" w:rsidRDefault="00F403D2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Заявлениесотрудника о приеме на работу;</w:t>
      </w:r>
    </w:p>
    <w:p w:rsidR="00F403D2" w:rsidRDefault="00F403D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Pr="00AB3BD6">
        <w:rPr>
          <w:sz w:val="24"/>
          <w:szCs w:val="24"/>
        </w:rPr>
        <w:t xml:space="preserve"> приказа о приеме на работу</w:t>
      </w:r>
      <w:r>
        <w:rPr>
          <w:sz w:val="24"/>
          <w:szCs w:val="24"/>
        </w:rPr>
        <w:t>;</w:t>
      </w:r>
    </w:p>
    <w:p w:rsidR="00F403D2" w:rsidRPr="00AB3BD6" w:rsidRDefault="00F403D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F403D2" w:rsidRDefault="00F403D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F403D2" w:rsidRPr="00AB3BD6" w:rsidRDefault="00F403D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F403D2" w:rsidRPr="00AB3BD6" w:rsidRDefault="00F403D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F403D2" w:rsidRPr="00AB3BD6" w:rsidRDefault="00F403D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F403D2" w:rsidRPr="00AB3BD6" w:rsidRDefault="00F403D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F403D2" w:rsidRPr="00AB3BD6" w:rsidRDefault="00F403D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F403D2" w:rsidRDefault="00F403D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>
        <w:rPr>
          <w:sz w:val="24"/>
          <w:szCs w:val="24"/>
        </w:rPr>
        <w:t xml:space="preserve"> сотрудника (при необходимости);</w:t>
      </w:r>
    </w:p>
    <w:p w:rsidR="00F403D2" w:rsidRPr="00AB3BD6" w:rsidRDefault="00F403D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делом;</w:t>
      </w:r>
    </w:p>
    <w:p w:rsidR="00F403D2" w:rsidRPr="00AB3BD6" w:rsidRDefault="00F403D2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3.7.2. Ежегодную</w:t>
      </w:r>
      <w:r w:rsidRPr="00AB3BD6">
        <w:rPr>
          <w:sz w:val="24"/>
          <w:szCs w:val="24"/>
        </w:rPr>
        <w:tab/>
        <w:t>проверку состояния личного дела педагогов и сотрудников Учреждения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F403D2" w:rsidRDefault="00F403D2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2" w:name="bookmark5"/>
    </w:p>
    <w:p w:rsidR="00F403D2" w:rsidRPr="00AB3BD6" w:rsidRDefault="00F403D2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4.ПОРЯДОК УЧЕТА И ХРАНЕНИЯ ЛИЧНЫХ ДЕЛ ПЕДАГОГОВ И</w:t>
      </w:r>
    </w:p>
    <w:p w:rsidR="00F403D2" w:rsidRPr="00AB3BD6" w:rsidRDefault="00F403D2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2"/>
    </w:p>
    <w:p w:rsidR="00F403D2" w:rsidRPr="00AB3BD6" w:rsidRDefault="00F403D2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Трудовые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Медицинские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Должностные инструкции хранятся в отдельной папке у директора Учреждения.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карточки работников (форма №Т.2.) хранятся в отдельной папке у директора Учреждения.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каждого сотрудник</w:t>
      </w:r>
      <w:r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>
        <w:rPr>
          <w:sz w:val="24"/>
          <w:szCs w:val="24"/>
        </w:rPr>
        <w:t>папке скоросшивателе</w:t>
      </w:r>
      <w:r w:rsidRPr="00AB3BD6">
        <w:rPr>
          <w:sz w:val="24"/>
          <w:szCs w:val="24"/>
        </w:rPr>
        <w:t xml:space="preserve"> в кабинете директора Учреждения.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Доступ к личным делам педагогов и сотрудников Учреждения имеют только сек</w:t>
      </w:r>
      <w:r w:rsidRPr="00AB3BD6">
        <w:rPr>
          <w:sz w:val="24"/>
          <w:szCs w:val="24"/>
        </w:rPr>
        <w:softHyphen/>
        <w:t>ретарь, директор Учреждения.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дела педагогов и сотрудников Учреждения, хранятся 75 лет с года уволь</w:t>
      </w:r>
      <w:r w:rsidRPr="00AB3BD6">
        <w:rPr>
          <w:sz w:val="24"/>
          <w:szCs w:val="24"/>
        </w:rPr>
        <w:softHyphen/>
        <w:t>нения работника.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</w:p>
    <w:p w:rsidR="00F403D2" w:rsidRPr="00AB3BD6" w:rsidRDefault="00F403D2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3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3"/>
    </w:p>
    <w:p w:rsidR="00F403D2" w:rsidRPr="00AB3BD6" w:rsidRDefault="00F403D2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>ное пользование производится с разрешения директора Учреждения.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>
        <w:rPr>
          <w:sz w:val="24"/>
          <w:szCs w:val="24"/>
        </w:rPr>
        <w:t>е рабочего дня секретарь 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F403D2" w:rsidRPr="00AB3BD6" w:rsidRDefault="00F403D2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4" w:name="bookmark7"/>
    </w:p>
    <w:p w:rsidR="00F403D2" w:rsidRPr="00AB3BD6" w:rsidRDefault="00F403D2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4"/>
    </w:p>
    <w:p w:rsidR="00F403D2" w:rsidRPr="00AB3BD6" w:rsidRDefault="00F403D2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1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своевременно представлять секретарю сведения об изменении в персональных данных, включенных в состав личного дела.</w:t>
      </w:r>
    </w:p>
    <w:p w:rsidR="00F403D2" w:rsidRPr="00AB3BD6" w:rsidRDefault="00F403D2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1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сохранность личных дел педагогов и сотрудников Учреждения;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F403D2" w:rsidRPr="004A58D8" w:rsidRDefault="00F403D2" w:rsidP="004A58D8">
      <w:pPr>
        <w:pStyle w:val="4"/>
        <w:shd w:val="clear" w:color="auto" w:fill="auto"/>
        <w:tabs>
          <w:tab w:val="left" w:pos="1455"/>
        </w:tabs>
        <w:spacing w:line="240" w:lineRule="auto"/>
        <w:rPr>
          <w:b/>
          <w:sz w:val="24"/>
          <w:szCs w:val="24"/>
        </w:rPr>
      </w:pPr>
      <w:bookmarkStart w:id="5" w:name="bookmark8"/>
      <w:r>
        <w:rPr>
          <w:b/>
          <w:lang w:val="en-US"/>
        </w:rPr>
        <w:t xml:space="preserve">                                                                           </w:t>
      </w:r>
      <w:r w:rsidRPr="004A58D8">
        <w:rPr>
          <w:b/>
        </w:rPr>
        <w:t>7. ПРАВА</w:t>
      </w:r>
      <w:bookmarkEnd w:id="5"/>
    </w:p>
    <w:p w:rsidR="00F403D2" w:rsidRPr="00AB3BD6" w:rsidRDefault="00F403D2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F403D2" w:rsidRPr="00AB3BD6" w:rsidRDefault="00F403D2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b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F403D2" w:rsidRPr="00AB3BD6" w:rsidRDefault="00F403D2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  <w:t>работодатель</w:t>
      </w:r>
      <w:r w:rsidRPr="00AB3BD6">
        <w:rPr>
          <w:i w:val="0"/>
          <w:sz w:val="24"/>
          <w:szCs w:val="24"/>
        </w:rPr>
        <w:t xml:space="preserve"> имеет право: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F403D2" w:rsidRPr="00AB3BD6" w:rsidRDefault="00F403D2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  <w:sectPr w:rsidR="00F403D2" w:rsidRPr="00AB3BD6" w:rsidSect="00AB3BD6">
          <w:footerReference w:type="default" r:id="rId8"/>
          <w:type w:val="continuous"/>
          <w:pgSz w:w="11905" w:h="16837"/>
          <w:pgMar w:top="1198" w:right="554" w:bottom="1134" w:left="1944" w:header="567" w:footer="567" w:gutter="0"/>
          <w:cols w:space="720"/>
          <w:noEndnote/>
          <w:titlePg/>
          <w:docGrid w:linePitch="360"/>
        </w:sect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F403D2" w:rsidRPr="00AB3BD6" w:rsidRDefault="00F403D2" w:rsidP="00B714AC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</w:pPr>
    </w:p>
    <w:sectPr w:rsidR="00F403D2" w:rsidRPr="00AB3BD6" w:rsidSect="00A57F8E">
      <w:footerReference w:type="default" r:id="rId9"/>
      <w:type w:val="continuous"/>
      <w:pgSz w:w="11905" w:h="16837"/>
      <w:pgMar w:top="141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3D2" w:rsidRDefault="00F403D2">
      <w:r>
        <w:separator/>
      </w:r>
    </w:p>
  </w:endnote>
  <w:endnote w:type="continuationSeparator" w:id="0">
    <w:p w:rsidR="00F403D2" w:rsidRDefault="00F40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3D2" w:rsidRPr="00AB3BD6" w:rsidRDefault="00F403D2">
    <w:pPr>
      <w:pStyle w:val="Footer"/>
      <w:jc w:val="center"/>
      <w:rPr>
        <w:rFonts w:ascii="Times New Roman" w:hAnsi="Times New Roman" w:cs="Times New Roman"/>
        <w:sz w:val="22"/>
      </w:rPr>
    </w:pPr>
    <w:r w:rsidRPr="00AB3BD6">
      <w:rPr>
        <w:rFonts w:ascii="Times New Roman" w:hAnsi="Times New Roman" w:cs="Times New Roman"/>
        <w:sz w:val="22"/>
      </w:rPr>
      <w:fldChar w:fldCharType="begin"/>
    </w:r>
    <w:r w:rsidRPr="00AB3BD6">
      <w:rPr>
        <w:rFonts w:ascii="Times New Roman" w:hAnsi="Times New Roman" w:cs="Times New Roman"/>
        <w:sz w:val="22"/>
      </w:rPr>
      <w:instrText>PAGE   \* MERGEFORMAT</w:instrText>
    </w:r>
    <w:r w:rsidRPr="00AB3BD6">
      <w:rPr>
        <w:rFonts w:ascii="Times New Roman" w:hAnsi="Times New Roman" w:cs="Times New Roman"/>
        <w:sz w:val="22"/>
      </w:rPr>
      <w:fldChar w:fldCharType="separate"/>
    </w:r>
    <w:r>
      <w:rPr>
        <w:rFonts w:ascii="Times New Roman" w:hAnsi="Times New Roman" w:cs="Times New Roman"/>
        <w:noProof/>
        <w:sz w:val="22"/>
      </w:rPr>
      <w:t>2</w:t>
    </w:r>
    <w:r w:rsidRPr="00AB3BD6">
      <w:rPr>
        <w:rFonts w:ascii="Times New Roman" w:hAnsi="Times New Roman" w:cs="Times New Roman"/>
        <w:sz w:val="22"/>
      </w:rPr>
      <w:fldChar w:fldCharType="end"/>
    </w:r>
  </w:p>
  <w:p w:rsidR="00F403D2" w:rsidRDefault="00F403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3D2" w:rsidRDefault="00F403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3D2" w:rsidRDefault="00F403D2"/>
  </w:footnote>
  <w:footnote w:type="continuationSeparator" w:id="0">
    <w:p w:rsidR="00F403D2" w:rsidRDefault="00F403D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680D"/>
    <w:rsid w:val="0006680D"/>
    <w:rsid w:val="00093FFF"/>
    <w:rsid w:val="000C02DC"/>
    <w:rsid w:val="000C2D16"/>
    <w:rsid w:val="00124CD9"/>
    <w:rsid w:val="00134242"/>
    <w:rsid w:val="001A3359"/>
    <w:rsid w:val="001C5C37"/>
    <w:rsid w:val="001F2F53"/>
    <w:rsid w:val="002533C2"/>
    <w:rsid w:val="00291589"/>
    <w:rsid w:val="002C445B"/>
    <w:rsid w:val="00331F03"/>
    <w:rsid w:val="0036353E"/>
    <w:rsid w:val="003A5B6A"/>
    <w:rsid w:val="003D5E7B"/>
    <w:rsid w:val="004377F6"/>
    <w:rsid w:val="00460B13"/>
    <w:rsid w:val="00482165"/>
    <w:rsid w:val="004945A6"/>
    <w:rsid w:val="004A58D8"/>
    <w:rsid w:val="00531D46"/>
    <w:rsid w:val="00533E13"/>
    <w:rsid w:val="005355F5"/>
    <w:rsid w:val="00536F9B"/>
    <w:rsid w:val="005418AC"/>
    <w:rsid w:val="00572FC9"/>
    <w:rsid w:val="005D49F0"/>
    <w:rsid w:val="005D5042"/>
    <w:rsid w:val="00623699"/>
    <w:rsid w:val="0065429B"/>
    <w:rsid w:val="00693C7E"/>
    <w:rsid w:val="006B2B73"/>
    <w:rsid w:val="006C335E"/>
    <w:rsid w:val="006D36BD"/>
    <w:rsid w:val="006D528B"/>
    <w:rsid w:val="0070659B"/>
    <w:rsid w:val="007104BC"/>
    <w:rsid w:val="00711370"/>
    <w:rsid w:val="007335E6"/>
    <w:rsid w:val="007606AC"/>
    <w:rsid w:val="00795181"/>
    <w:rsid w:val="007A06CD"/>
    <w:rsid w:val="007A3D5F"/>
    <w:rsid w:val="007B0120"/>
    <w:rsid w:val="007C2580"/>
    <w:rsid w:val="007D461B"/>
    <w:rsid w:val="00850F0F"/>
    <w:rsid w:val="00863B74"/>
    <w:rsid w:val="0089167B"/>
    <w:rsid w:val="00893D65"/>
    <w:rsid w:val="008D0F44"/>
    <w:rsid w:val="008D7F38"/>
    <w:rsid w:val="009067BC"/>
    <w:rsid w:val="009412D6"/>
    <w:rsid w:val="009D21A3"/>
    <w:rsid w:val="009E3EB6"/>
    <w:rsid w:val="00A237D0"/>
    <w:rsid w:val="00A36554"/>
    <w:rsid w:val="00A50DCB"/>
    <w:rsid w:val="00A56C43"/>
    <w:rsid w:val="00A57F8E"/>
    <w:rsid w:val="00A6744B"/>
    <w:rsid w:val="00A757AE"/>
    <w:rsid w:val="00A9039E"/>
    <w:rsid w:val="00AA2E5A"/>
    <w:rsid w:val="00AB3BD6"/>
    <w:rsid w:val="00AC3DFD"/>
    <w:rsid w:val="00AC78DE"/>
    <w:rsid w:val="00AE17BD"/>
    <w:rsid w:val="00B11B54"/>
    <w:rsid w:val="00B714AC"/>
    <w:rsid w:val="00BA1DEB"/>
    <w:rsid w:val="00C7272C"/>
    <w:rsid w:val="00C91368"/>
    <w:rsid w:val="00C97B2E"/>
    <w:rsid w:val="00CA6004"/>
    <w:rsid w:val="00D07D26"/>
    <w:rsid w:val="00D15A94"/>
    <w:rsid w:val="00D200DD"/>
    <w:rsid w:val="00D21981"/>
    <w:rsid w:val="00D45A36"/>
    <w:rsid w:val="00DC292C"/>
    <w:rsid w:val="00DE5E94"/>
    <w:rsid w:val="00DE5F0D"/>
    <w:rsid w:val="00E1408D"/>
    <w:rsid w:val="00E553CE"/>
    <w:rsid w:val="00E800DC"/>
    <w:rsid w:val="00EA4ABE"/>
    <w:rsid w:val="00EB6F46"/>
    <w:rsid w:val="00EE3EC1"/>
    <w:rsid w:val="00F05DC9"/>
    <w:rsid w:val="00F403D2"/>
    <w:rsid w:val="00F87E7A"/>
    <w:rsid w:val="00F91C64"/>
    <w:rsid w:val="00FB78F2"/>
    <w:rsid w:val="00FC3483"/>
    <w:rsid w:val="00FE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EB6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E3EB6"/>
    <w:rPr>
      <w:rFonts w:cs="Times New Roman"/>
      <w:color w:val="0066CC"/>
      <w:u w:val="single"/>
    </w:rPr>
  </w:style>
  <w:style w:type="character" w:customStyle="1" w:styleId="a">
    <w:name w:val="Основной текст_"/>
    <w:basedOn w:val="DefaultParagraphFont"/>
    <w:link w:val="4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Основной текст1"/>
    <w:basedOn w:val="a"/>
    <w:uiPriority w:val="99"/>
    <w:rsid w:val="009E3EB6"/>
    <w:rPr>
      <w:u w:val="single"/>
    </w:rPr>
  </w:style>
  <w:style w:type="character" w:customStyle="1" w:styleId="2">
    <w:name w:val="Основной текст2"/>
    <w:basedOn w:val="a"/>
    <w:uiPriority w:val="99"/>
    <w:rsid w:val="009E3EB6"/>
  </w:style>
  <w:style w:type="character" w:customStyle="1" w:styleId="3">
    <w:name w:val="Основной текст3"/>
    <w:basedOn w:val="a"/>
    <w:uiPriority w:val="99"/>
    <w:rsid w:val="009E3EB6"/>
  </w:style>
  <w:style w:type="character" w:customStyle="1" w:styleId="20">
    <w:name w:val="Основной текст (2)_"/>
    <w:basedOn w:val="DefaultParagraphFont"/>
    <w:link w:val="21"/>
    <w:uiPriority w:val="99"/>
    <w:locked/>
    <w:rsid w:val="009E3EB6"/>
    <w:rPr>
      <w:rFonts w:ascii="Times New Roman" w:hAnsi="Times New Roman" w:cs="Times New Roman"/>
      <w:spacing w:val="0"/>
      <w:sz w:val="18"/>
      <w:szCs w:val="18"/>
    </w:rPr>
  </w:style>
  <w:style w:type="character" w:customStyle="1" w:styleId="22">
    <w:name w:val="Основной текст (2)"/>
    <w:basedOn w:val="20"/>
    <w:uiPriority w:val="99"/>
    <w:rsid w:val="009E3EB6"/>
  </w:style>
  <w:style w:type="character" w:customStyle="1" w:styleId="220">
    <w:name w:val="Основной текст (2)2"/>
    <w:basedOn w:val="20"/>
    <w:uiPriority w:val="99"/>
    <w:rsid w:val="009E3EB6"/>
    <w:rPr>
      <w:u w:val="single"/>
    </w:rPr>
  </w:style>
  <w:style w:type="character" w:customStyle="1" w:styleId="23">
    <w:name w:val="Заголовок №2_"/>
    <w:basedOn w:val="DefaultParagraphFont"/>
    <w:link w:val="24"/>
    <w:uiPriority w:val="99"/>
    <w:locked/>
    <w:rsid w:val="009E3EB6"/>
    <w:rPr>
      <w:rFonts w:ascii="Times New Roman" w:hAnsi="Times New Roman" w:cs="Times New Roman"/>
      <w:spacing w:val="0"/>
      <w:sz w:val="27"/>
      <w:szCs w:val="27"/>
    </w:rPr>
  </w:style>
  <w:style w:type="character" w:customStyle="1" w:styleId="30">
    <w:name w:val="Заголовок №3_"/>
    <w:basedOn w:val="DefaultParagraphFont"/>
    <w:link w:val="31"/>
    <w:uiPriority w:val="99"/>
    <w:locked/>
    <w:rsid w:val="009E3EB6"/>
    <w:rPr>
      <w:rFonts w:ascii="Times New Roman" w:hAnsi="Times New Roman" w:cs="Times New Roman"/>
      <w:spacing w:val="0"/>
      <w:sz w:val="26"/>
      <w:szCs w:val="26"/>
    </w:rPr>
  </w:style>
  <w:style w:type="character" w:customStyle="1" w:styleId="40">
    <w:name w:val="Заголовок №4_"/>
    <w:basedOn w:val="DefaultParagraphFont"/>
    <w:link w:val="41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Основной текст (3)_"/>
    <w:basedOn w:val="DefaultParagraphFont"/>
    <w:link w:val="33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 + Не полужирный"/>
    <w:aliases w:val="Не курсив"/>
    <w:basedOn w:val="32"/>
    <w:uiPriority w:val="99"/>
    <w:rsid w:val="009E3EB6"/>
    <w:rPr>
      <w:b/>
      <w:bCs/>
      <w:i/>
      <w:iCs/>
    </w:rPr>
  </w:style>
  <w:style w:type="character" w:customStyle="1" w:styleId="a0">
    <w:name w:val="Основной текст + Полужирный"/>
    <w:aliases w:val="Курсив"/>
    <w:basedOn w:val="a"/>
    <w:uiPriority w:val="99"/>
    <w:rsid w:val="009E3EB6"/>
    <w:rPr>
      <w:b/>
      <w:bCs/>
      <w:i/>
      <w:iCs/>
    </w:rPr>
  </w:style>
  <w:style w:type="character" w:customStyle="1" w:styleId="a1">
    <w:name w:val="Основной текст + Курсив"/>
    <w:basedOn w:val="a"/>
    <w:uiPriority w:val="99"/>
    <w:rsid w:val="009E3EB6"/>
    <w:rPr>
      <w:i/>
      <w:iCs/>
    </w:rPr>
  </w:style>
  <w:style w:type="character" w:customStyle="1" w:styleId="42">
    <w:name w:val="Основной текст (4)_"/>
    <w:basedOn w:val="DefaultParagraphFont"/>
    <w:link w:val="43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9E3EB6"/>
    <w:rPr>
      <w:rFonts w:ascii="Times New Roman" w:hAnsi="Times New Roman" w:cs="Times New Roman"/>
      <w:spacing w:val="0"/>
      <w:sz w:val="32"/>
      <w:szCs w:val="32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9E3EB6"/>
    <w:rPr>
      <w:rFonts w:ascii="Times New Roman" w:hAnsi="Times New Roman" w:cs="Times New Roman"/>
      <w:sz w:val="20"/>
      <w:szCs w:val="20"/>
    </w:rPr>
  </w:style>
  <w:style w:type="character" w:customStyle="1" w:styleId="a2">
    <w:name w:val="Подпись к таблице_"/>
    <w:basedOn w:val="DefaultParagraphFont"/>
    <w:link w:val="a3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paragraph" w:customStyle="1" w:styleId="4">
    <w:name w:val="Основной текст4"/>
    <w:basedOn w:val="Normal"/>
    <w:link w:val="a"/>
    <w:uiPriority w:val="99"/>
    <w:rsid w:val="009E3EB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1"/>
    <w:basedOn w:val="Normal"/>
    <w:link w:val="20"/>
    <w:uiPriority w:val="99"/>
    <w:rsid w:val="009E3EB6"/>
    <w:pPr>
      <w:shd w:val="clear" w:color="auto" w:fill="FFFFFF"/>
      <w:spacing w:before="180" w:after="840"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4">
    <w:name w:val="Заголовок №2"/>
    <w:basedOn w:val="Normal"/>
    <w:link w:val="23"/>
    <w:uiPriority w:val="99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Normal"/>
    <w:link w:val="30"/>
    <w:uiPriority w:val="99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Normal"/>
    <w:link w:val="40"/>
    <w:uiPriority w:val="99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Normal"/>
    <w:link w:val="32"/>
    <w:uiPriority w:val="99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Normal"/>
    <w:link w:val="42"/>
    <w:uiPriority w:val="99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Normal"/>
    <w:link w:val="10"/>
    <w:uiPriority w:val="99"/>
    <w:rsid w:val="009E3EB6"/>
    <w:pPr>
      <w:shd w:val="clear" w:color="auto" w:fill="FFFFFF"/>
      <w:spacing w:after="120" w:line="24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Normal"/>
    <w:link w:val="5"/>
    <w:uiPriority w:val="99"/>
    <w:rsid w:val="009E3EB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">
    <w:name w:val="Подпись к таблице"/>
    <w:basedOn w:val="Normal"/>
    <w:link w:val="a2"/>
    <w:uiPriority w:val="99"/>
    <w:rsid w:val="009E3EB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uiPriority w:val="99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7606A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05DC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5DC9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rsid w:val="00F05DC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05DC9"/>
    <w:rPr>
      <w:rFonts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AB3B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3B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4</Pages>
  <Words>767</Words>
  <Characters>4378</Characters>
  <Application>Microsoft Office Outlook</Application>
  <DocSecurity>0</DocSecurity>
  <Lines>0</Lines>
  <Paragraphs>0</Paragraphs>
  <ScaleCrop>false</ScaleCrop>
  <Company>Kraftway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</dc:title>
  <dc:subject/>
  <dc:creator>Секретарь</dc:creator>
  <cp:keywords/>
  <dc:description/>
  <cp:lastModifiedBy>Ильгиз</cp:lastModifiedBy>
  <cp:revision>2</cp:revision>
  <cp:lastPrinted>2020-02-17T19:41:00Z</cp:lastPrinted>
  <dcterms:created xsi:type="dcterms:W3CDTF">2020-02-29T18:41:00Z</dcterms:created>
  <dcterms:modified xsi:type="dcterms:W3CDTF">2020-02-29T18:41:00Z</dcterms:modified>
</cp:coreProperties>
</file>