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5F" w:rsidRDefault="0012095F" w:rsidP="00C63D79">
      <w:pPr>
        <w:rPr>
          <w:lang w:val="en-US"/>
        </w:rPr>
      </w:pPr>
    </w:p>
    <w:p w:rsidR="0012095F" w:rsidRDefault="0012095F" w:rsidP="00C63D79">
      <w:pPr>
        <w:rPr>
          <w:lang w:val="en-US"/>
        </w:rPr>
      </w:pPr>
      <w:r w:rsidRPr="00D37CD9"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668.25pt">
            <v:imagedata r:id="rId5" o:title=""/>
          </v:shape>
        </w:pict>
      </w:r>
    </w:p>
    <w:p w:rsidR="0012095F" w:rsidRDefault="0012095F" w:rsidP="00C63D79">
      <w:pPr>
        <w:rPr>
          <w:lang w:val="en-US"/>
        </w:rPr>
      </w:pPr>
    </w:p>
    <w:p w:rsidR="0012095F" w:rsidRDefault="0012095F" w:rsidP="00C63D79">
      <w:pPr>
        <w:rPr>
          <w:lang w:val="en-US"/>
        </w:rPr>
      </w:pPr>
    </w:p>
    <w:p w:rsidR="0012095F" w:rsidRDefault="0012095F" w:rsidP="00C63D79">
      <w:pPr>
        <w:rPr>
          <w:lang w:val="en-US"/>
        </w:rPr>
      </w:pPr>
    </w:p>
    <w:p w:rsidR="0012095F" w:rsidRDefault="0012095F" w:rsidP="00C63D79">
      <w:pPr>
        <w:rPr>
          <w:lang w:val="en-US"/>
        </w:rPr>
      </w:pPr>
    </w:p>
    <w:p w:rsidR="0012095F" w:rsidRDefault="0012095F" w:rsidP="00C63D79">
      <w:pPr>
        <w:rPr>
          <w:lang w:val="en-US"/>
        </w:rPr>
      </w:pPr>
    </w:p>
    <w:p w:rsidR="0012095F" w:rsidRDefault="0012095F" w:rsidP="00C63D79">
      <w:pPr>
        <w:rPr>
          <w:lang w:val="en-US"/>
        </w:rPr>
      </w:pPr>
    </w:p>
    <w:p w:rsidR="0012095F" w:rsidRDefault="0012095F" w:rsidP="00C63D79">
      <w:pPr>
        <w:rPr>
          <w:lang w:val="en-US"/>
        </w:rPr>
      </w:pPr>
    </w:p>
    <w:p w:rsidR="0012095F" w:rsidRPr="00C63D79" w:rsidRDefault="0012095F" w:rsidP="00C63D79">
      <w:r w:rsidRPr="00C63D79">
        <w:t>воспитанников.</w:t>
      </w:r>
    </w:p>
    <w:p w:rsidR="0012095F" w:rsidRPr="00C63D79" w:rsidRDefault="0012095F" w:rsidP="00C63D79">
      <w:r w:rsidRPr="00C63D79">
        <w:t>МБДОУ устанавливает максимальный объем нагрузки детей во время непосредственно образовательной деятельности, соответствующий основной общеобразовательной программе дошкольного образования и нормам 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12095F" w:rsidRPr="00C63D79" w:rsidRDefault="0012095F" w:rsidP="00C63D79">
      <w:r w:rsidRPr="00C63D79">
        <w:t>в младшей группе - 2 ч. 45 мин;</w:t>
      </w:r>
    </w:p>
    <w:p w:rsidR="0012095F" w:rsidRPr="00C63D79" w:rsidRDefault="0012095F" w:rsidP="00C63D79">
      <w:r w:rsidRPr="00C63D79">
        <w:t xml:space="preserve">в средней группе </w:t>
      </w:r>
      <w:r w:rsidRPr="00C63D79">
        <w:rPr>
          <w:spacing w:val="20"/>
        </w:rPr>
        <w:t>-4ч.;</w:t>
      </w:r>
    </w:p>
    <w:p w:rsidR="0012095F" w:rsidRPr="00C63D79" w:rsidRDefault="0012095F" w:rsidP="00C63D79">
      <w:r w:rsidRPr="00C63D79">
        <w:t xml:space="preserve">в старшей группе </w:t>
      </w:r>
      <w:r w:rsidRPr="00C63D79">
        <w:rPr>
          <w:spacing w:val="50"/>
        </w:rPr>
        <w:t>-6</w:t>
      </w:r>
      <w:r w:rsidRPr="00C63D79">
        <w:t xml:space="preserve"> ч. 15 мин.;</w:t>
      </w:r>
    </w:p>
    <w:p w:rsidR="0012095F" w:rsidRPr="00C63D79" w:rsidRDefault="0012095F" w:rsidP="00C63D79">
      <w:r w:rsidRPr="00C63D79">
        <w:t>в подготовительной группе - 8 ч. 30 мин.</w:t>
      </w:r>
    </w:p>
    <w:p w:rsidR="0012095F" w:rsidRPr="00C63D79" w:rsidRDefault="0012095F" w:rsidP="00C63D79">
      <w:r w:rsidRPr="00C63D79">
        <w:t>Максимально допустимый объем образовательной нагрузки в первой половине дня в младшей и средней группах составляет 30  минут,  в старшей и подготовительной 40-45 минут .</w:t>
      </w:r>
    </w:p>
    <w:p w:rsidR="0012095F" w:rsidRPr="00C63D79" w:rsidRDefault="0012095F" w:rsidP="00C63D79">
      <w:r w:rsidRPr="00C63D79">
        <w:t>2.10.Продолжительность непрерывной непосредственно образовательной деятельности составляет:</w:t>
      </w:r>
    </w:p>
    <w:p w:rsidR="0012095F" w:rsidRPr="00C63D79" w:rsidRDefault="0012095F" w:rsidP="00C63D79">
      <w:r w:rsidRPr="00C63D79">
        <w:t>для детей 3-го года жизни - 10 минут;</w:t>
      </w:r>
    </w:p>
    <w:p w:rsidR="0012095F" w:rsidRPr="00C63D79" w:rsidRDefault="0012095F" w:rsidP="00C63D79">
      <w:r w:rsidRPr="00C63D79">
        <w:t xml:space="preserve"> для детей 4-го года жизни - 15 минут; </w:t>
      </w:r>
    </w:p>
    <w:p w:rsidR="0012095F" w:rsidRPr="00C63D79" w:rsidRDefault="0012095F" w:rsidP="00C63D79">
      <w:r w:rsidRPr="00C63D79">
        <w:t xml:space="preserve">для детей 5-го года жизни - 20 минут; </w:t>
      </w:r>
    </w:p>
    <w:p w:rsidR="0012095F" w:rsidRPr="00C63D79" w:rsidRDefault="0012095F" w:rsidP="00C63D79">
      <w:r w:rsidRPr="00C63D79">
        <w:t xml:space="preserve">для детей 6-го года жизни - 25 минут; </w:t>
      </w:r>
    </w:p>
    <w:p w:rsidR="0012095F" w:rsidRPr="00C63D79" w:rsidRDefault="0012095F" w:rsidP="00C63D79">
      <w:r w:rsidRPr="00C63D79">
        <w:t>для детей 7-го года жизни - 30 минут.</w:t>
      </w:r>
    </w:p>
    <w:p w:rsidR="0012095F" w:rsidRPr="00C63D79" w:rsidRDefault="0012095F" w:rsidP="00C63D79">
      <w:r w:rsidRPr="00C63D79">
        <w:t>Непосредственно образовательная деятельность для детей старшего дошкольного возраста осуществляется во второй половине дня после дневного сна, 3 раза в неделю. Ее продолжительность составляет 30 минут в день.</w:t>
      </w:r>
    </w:p>
    <w:p w:rsidR="0012095F" w:rsidRPr="00C63D79" w:rsidRDefault="0012095F" w:rsidP="00C63D79">
      <w:r w:rsidRPr="00C63D79">
        <w:t>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составляют 10 минут.</w:t>
      </w:r>
    </w:p>
    <w:p w:rsidR="0012095F" w:rsidRPr="00C63D79" w:rsidRDefault="0012095F" w:rsidP="00C63D79">
      <w:r w:rsidRPr="00C63D79">
        <w:t>Непосредственно образовательная деятельность по физическому развитию детей в возрасте от 3 до 7 лет организуется в МБДОУ 3 раза в неделю. Ее длительность составляет:</w:t>
      </w:r>
    </w:p>
    <w:p w:rsidR="0012095F" w:rsidRPr="00C63D79" w:rsidRDefault="0012095F" w:rsidP="00C63D79">
      <w:r w:rsidRPr="00C63D79">
        <w:t>в младшей группе - 15 минут;</w:t>
      </w:r>
    </w:p>
    <w:p w:rsidR="0012095F" w:rsidRPr="00C63D79" w:rsidRDefault="0012095F" w:rsidP="00C63D79">
      <w:r w:rsidRPr="00C63D79">
        <w:t>в средней группе - 20 минут;</w:t>
      </w:r>
    </w:p>
    <w:p w:rsidR="0012095F" w:rsidRPr="00C63D79" w:rsidRDefault="0012095F" w:rsidP="00C63D79">
      <w:r w:rsidRPr="00C63D79">
        <w:t>в старшей группе - 25 минут;</w:t>
      </w:r>
    </w:p>
    <w:p w:rsidR="0012095F" w:rsidRPr="00C63D79" w:rsidRDefault="0012095F" w:rsidP="00C63D79">
      <w:r w:rsidRPr="00C63D79">
        <w:t>в подготовительной группе - 30 минут.</w:t>
      </w:r>
    </w:p>
    <w:p w:rsidR="0012095F" w:rsidRPr="00C63D79" w:rsidRDefault="0012095F" w:rsidP="00C63D79"/>
    <w:p w:rsidR="0012095F" w:rsidRPr="00C63D79" w:rsidRDefault="0012095F" w:rsidP="00C63D79">
      <w:r w:rsidRPr="00C63D79">
        <w:t>3. Права воспитанников:</w:t>
      </w:r>
    </w:p>
    <w:p w:rsidR="0012095F" w:rsidRPr="00C63D79" w:rsidRDefault="0012095F" w:rsidP="00C63D79">
      <w:r w:rsidRPr="00C63D79">
        <w:t>3.1. Воспитанники имеют право на:</w:t>
      </w:r>
    </w:p>
    <w:p w:rsidR="0012095F" w:rsidRPr="00C63D79" w:rsidRDefault="0012095F" w:rsidP="00C63D79">
      <w:r w:rsidRPr="00C63D79">
        <w:t>создание и предоставление в МБДОУ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12095F" w:rsidRPr="00C63D79" w:rsidRDefault="0012095F" w:rsidP="00C63D79">
      <w:r w:rsidRPr="00C63D79">
        <w:t>-</w:t>
      </w:r>
      <w:r w:rsidRPr="00C63D79">
        <w:tab/>
        <w:t>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12095F" w:rsidRPr="00C63D79" w:rsidRDefault="0012095F" w:rsidP="00C63D79">
      <w:r w:rsidRPr="00C63D79">
        <w:t>-</w:t>
      </w:r>
      <w:r w:rsidRPr="00C63D79">
        <w:tab/>
        <w:t>обеспечение безопасности воспитанников во время пребывания в МБДОУ;</w:t>
      </w:r>
    </w:p>
    <w:p w:rsidR="0012095F" w:rsidRPr="00C63D79" w:rsidRDefault="0012095F" w:rsidP="00C63D79">
      <w:r w:rsidRPr="00C63D79">
        <w:t>-</w:t>
      </w:r>
      <w:r w:rsidRPr="00C63D79">
        <w:tab/>
        <w:t>уважение личности, человеческого достоинства;</w:t>
      </w:r>
    </w:p>
    <w:p w:rsidR="0012095F" w:rsidRPr="00C63D79" w:rsidRDefault="0012095F" w:rsidP="00C63D79">
      <w:r w:rsidRPr="00C63D79">
        <w:t>-</w:t>
      </w:r>
      <w:r w:rsidRPr="00C63D79">
        <w:tab/>
        <w:t>защиту от всех форм физического и психического насилия;</w:t>
      </w:r>
    </w:p>
    <w:p w:rsidR="0012095F" w:rsidRPr="00C63D79" w:rsidRDefault="0012095F" w:rsidP="00C63D79">
      <w:r w:rsidRPr="00C63D79">
        <w:t>-</w:t>
      </w:r>
      <w:r w:rsidRPr="00C63D79">
        <w:tab/>
        <w:t>охрану жизни и здоровья;</w:t>
      </w:r>
    </w:p>
    <w:p w:rsidR="0012095F" w:rsidRPr="00C63D79" w:rsidRDefault="0012095F" w:rsidP="00C63D79">
      <w:r w:rsidRPr="00C63D79">
        <w:t>-</w:t>
      </w:r>
      <w:r w:rsidRPr="00C63D79">
        <w:tab/>
        <w:t>получение образования . в соответствии с федеральным государственным образовательным стандартом дошкольного образования;</w:t>
      </w:r>
    </w:p>
    <w:p w:rsidR="0012095F" w:rsidRPr="00C63D79" w:rsidRDefault="0012095F" w:rsidP="00C63D79">
      <w:r w:rsidRPr="00C63D79">
        <w:t>-</w:t>
      </w:r>
      <w:r w:rsidRPr="00C63D79">
        <w:tab/>
        <w:t>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2095F" w:rsidRPr="00C63D79" w:rsidRDefault="0012095F" w:rsidP="00C63D79">
      <w:r w:rsidRPr="00C63D79">
        <w:t>-</w:t>
      </w:r>
      <w:r w:rsidRPr="00C63D79">
        <w:tab/>
        <w:t>поддержку инициативы и самостоятельности детей в различных видах деятельности;</w:t>
      </w:r>
    </w:p>
    <w:p w:rsidR="0012095F" w:rsidRPr="00C63D79" w:rsidRDefault="0012095F" w:rsidP="00C63D79">
      <w:r w:rsidRPr="00C63D79">
        <w:t>-</w:t>
      </w:r>
      <w:r w:rsidRPr="00C63D79">
        <w:tab/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2095F" w:rsidRPr="00C63D79" w:rsidRDefault="0012095F" w:rsidP="00C63D79">
      <w:r w:rsidRPr="00C63D79">
        <w:t>-</w:t>
      </w:r>
      <w:r w:rsidRPr="00C63D79">
        <w:tab/>
        <w:t>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12095F" w:rsidRPr="00C63D79" w:rsidRDefault="0012095F" w:rsidP="00C63D79">
      <w:r w:rsidRPr="00C63D79">
        <w:t>-</w:t>
      </w:r>
      <w:r w:rsidRPr="00C63D79">
        <w:tab/>
        <w:t>формирование и поддержку положительной самооценки детей, уверенности в собственных возможностях и способностях;</w:t>
      </w:r>
    </w:p>
    <w:p w:rsidR="0012095F" w:rsidRPr="00C63D79" w:rsidRDefault="0012095F" w:rsidP="00C63D79">
      <w:r w:rsidRPr="00C63D79">
        <w:t>-</w:t>
      </w:r>
      <w:r w:rsidRPr="00C63D79">
        <w:tab/>
        <w:t>обеспечение эмоционального благополучия;</w:t>
      </w:r>
    </w:p>
    <w:p w:rsidR="0012095F" w:rsidRPr="00C63D79" w:rsidRDefault="0012095F" w:rsidP="00C63D79">
      <w:r w:rsidRPr="00C63D79">
        <w:t>-</w:t>
      </w:r>
      <w:r w:rsidRPr="00C63D79">
        <w:tab/>
        <w:t>определение оптимальной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12095F" w:rsidRPr="00C63D79" w:rsidRDefault="0012095F" w:rsidP="00C63D79">
      <w:r w:rsidRPr="00C63D79">
        <w:t>-</w:t>
      </w:r>
      <w:r w:rsidRPr="00C63D79">
        <w:tab/>
        <w:t>каникулы плановые, перерывы при получении образования для отдыха и иных социальных целей в соответствии с календарным учебным графиком МБДОУ;</w:t>
      </w:r>
    </w:p>
    <w:p w:rsidR="0012095F" w:rsidRPr="00C63D79" w:rsidRDefault="0012095F" w:rsidP="00C63D79">
      <w:r w:rsidRPr="00C63D79">
        <w:t>-</w:t>
      </w:r>
      <w:r w:rsidRPr="00C63D79">
        <w:tab/>
        <w:t>перевод для получения дошкольного образования по другой форме получения образования (в форме семейного образования);</w:t>
      </w:r>
    </w:p>
    <w:p w:rsidR="0012095F" w:rsidRPr="00C63D79" w:rsidRDefault="0012095F" w:rsidP="00C63D79">
      <w:r w:rsidRPr="00C63D79">
        <w:t>-</w:t>
      </w:r>
      <w:r w:rsidRPr="00C63D79">
        <w:tab/>
        <w:t>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2095F" w:rsidRPr="00C63D79" w:rsidRDefault="0012095F" w:rsidP="00C63D79">
      <w:r w:rsidRPr="00C63D79">
        <w:t>-</w:t>
      </w:r>
      <w:r w:rsidRPr="00C63D79">
        <w:tab/>
        <w:t>организацию предметно-развивающей среды в МБДОУ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 МБДОУ;</w:t>
      </w:r>
    </w:p>
    <w:p w:rsidR="0012095F" w:rsidRPr="00C63D79" w:rsidRDefault="0012095F" w:rsidP="00C63D79">
      <w:r w:rsidRPr="00C63D79">
        <w:t>пользование в порядке, установленном МБДОУ, объектами инфраструктуры МБДОУ;</w:t>
      </w:r>
    </w:p>
    <w:p w:rsidR="0012095F" w:rsidRPr="00C63D79" w:rsidRDefault="0012095F" w:rsidP="00C63D79">
      <w:r w:rsidRPr="00C63D79">
        <w:t>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12095F" w:rsidRPr="00C63D79" w:rsidRDefault="0012095F" w:rsidP="00C63D79">
      <w:r w:rsidRPr="00C63D79">
        <w:t>поощрение за успехи в творческой, спортивной деятельности в соответствии с п. 5.2 настоящих Правил;</w:t>
      </w:r>
    </w:p>
    <w:p w:rsidR="0012095F" w:rsidRPr="00C63D79" w:rsidRDefault="0012095F" w:rsidP="00C63D79">
      <w:r w:rsidRPr="00C63D79">
        <w:t>участие в детских общественных объединениях, деятельность которых не противоречит законодательству Российской Федерации;</w:t>
      </w:r>
    </w:p>
    <w:p w:rsidR="0012095F" w:rsidRPr="00C63D79" w:rsidRDefault="0012095F" w:rsidP="00C63D79">
      <w:r w:rsidRPr="00C63D79">
        <w:t>получение трехразового гарантированного сбалансированного питания;</w:t>
      </w:r>
    </w:p>
    <w:p w:rsidR="0012095F" w:rsidRPr="00C63D79" w:rsidRDefault="0012095F" w:rsidP="00C63D79">
      <w:r w:rsidRPr="00C63D79">
        <w:t>организацию досуговой деятельности;</w:t>
      </w:r>
    </w:p>
    <w:p w:rsidR="0012095F" w:rsidRPr="00C63D79" w:rsidRDefault="0012095F" w:rsidP="00C63D79">
      <w:r w:rsidRPr="00C63D79">
        <w:t>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</w:t>
      </w:r>
    </w:p>
    <w:p w:rsidR="0012095F" w:rsidRPr="00C63D79" w:rsidRDefault="0012095F" w:rsidP="00C63D79">
      <w:r w:rsidRPr="00C63D79"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12095F" w:rsidRPr="00C63D79" w:rsidRDefault="0012095F" w:rsidP="00C63D79">
      <w:r w:rsidRPr="00C63D79">
        <w:t>посещение по выбору родителей (законных представителей) мероприятий, которые проводятся в МБДОУ и не предусмотрены учебным планом, в порядке, установленном соответствующим положением;</w:t>
      </w:r>
    </w:p>
    <w:p w:rsidR="0012095F" w:rsidRPr="00C63D79" w:rsidRDefault="0012095F" w:rsidP="00C63D79">
      <w:r w:rsidRPr="00C63D79">
        <w:t>текущий контроль за состоянием здоровья</w:t>
      </w:r>
    </w:p>
    <w:p w:rsidR="0012095F" w:rsidRPr="00C63D79" w:rsidRDefault="0012095F" w:rsidP="00C63D79">
      <w:r w:rsidRPr="00C63D79">
        <w:t>оказание первичной медико-санитарной помощи в порядке, установленном законодательством в сфере охраны здоровья;</w:t>
      </w:r>
    </w:p>
    <w:p w:rsidR="0012095F" w:rsidRPr="00C63D79" w:rsidRDefault="0012095F" w:rsidP="00C63D79">
      <w:r w:rsidRPr="00C63D79">
        <w:t>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12095F" w:rsidRPr="00C63D79" w:rsidRDefault="0012095F" w:rsidP="00C63D79">
      <w:r w:rsidRPr="00C63D79"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12095F" w:rsidRPr="00C63D79" w:rsidRDefault="0012095F" w:rsidP="00C63D79">
      <w:r w:rsidRPr="00C63D79">
        <w:t>профилактику несчастных случаев с воспитанниками во время пребывания в МБДОУ;</w:t>
      </w:r>
    </w:p>
    <w:p w:rsidR="0012095F" w:rsidRPr="00C63D79" w:rsidRDefault="0012095F" w:rsidP="00C63D79">
      <w:r w:rsidRPr="00C63D79">
        <w:t>расследование и учет несчастных случаев с воспитанниками во время пребывания в МБДОУ.</w:t>
      </w:r>
    </w:p>
    <w:p w:rsidR="0012095F" w:rsidRPr="00C63D79" w:rsidRDefault="0012095F" w:rsidP="00C63D79">
      <w:r w:rsidRPr="00C63D79">
        <w:t>Привлечение воспитанников МБДОУ без их согласия и согласия их родителей   (законных   представителей)   к   труду,   не предусмотренному "образовательной программой, запрещается.</w:t>
      </w:r>
    </w:p>
    <w:p w:rsidR="0012095F" w:rsidRPr="00C63D79" w:rsidRDefault="0012095F" w:rsidP="00C63D79">
      <w:r w:rsidRPr="00C63D79">
        <w:t>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воспитанников.</w:t>
      </w:r>
    </w:p>
    <w:p w:rsidR="0012095F" w:rsidRPr="00C63D79" w:rsidRDefault="0012095F" w:rsidP="00C63D79">
      <w:r w:rsidRPr="00C63D79">
        <w:t>При реализации основной общеобразовательной программы дошкольного образования МБДОУ в рамках педагогической диагностики проводится    оценка    индивидуального    развития    детей. Результаты</w:t>
      </w:r>
      <w:r w:rsidRPr="00F653EA">
        <w:t xml:space="preserve"> </w:t>
      </w:r>
      <w:r w:rsidRPr="00C63D79">
        <w:t>педагогической диагностики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детей.</w:t>
      </w:r>
    </w:p>
    <w:p w:rsidR="0012095F" w:rsidRPr="00C63D79" w:rsidRDefault="0012095F" w:rsidP="00C63D79">
      <w:r w:rsidRPr="00C63D79">
        <w:t>3.5. Участие ребенка в психологической диагностике развития детей, которую проводят квалифицированные специалисты (педагоги-психологи, психологи), допускается только с согласия его родителей (законных представителей).</w:t>
      </w:r>
    </w:p>
    <w:p w:rsidR="0012095F" w:rsidRPr="00C63D79" w:rsidRDefault="0012095F" w:rsidP="00C63D79">
      <w:r w:rsidRPr="00C63D79">
        <w:t xml:space="preserve">4. Требования, предъявляемые к воспитанникам/правила </w:t>
      </w:r>
      <w:r>
        <w:t>поведения</w:t>
      </w:r>
      <w:r w:rsidRPr="00F653EA">
        <w:t xml:space="preserve"> </w:t>
      </w:r>
      <w:r w:rsidRPr="00C63D79">
        <w:t>воспитанников.</w:t>
      </w:r>
    </w:p>
    <w:p w:rsidR="0012095F" w:rsidRPr="00C63D79" w:rsidRDefault="0012095F" w:rsidP="00C63D79">
      <w:r w:rsidRPr="00C63D79">
        <w:t>4.1. Требования к внешнему виду и к одежде воспитанников:</w:t>
      </w:r>
    </w:p>
    <w:p w:rsidR="0012095F" w:rsidRPr="00C63D79" w:rsidRDefault="0012095F" w:rsidP="00C63D79">
      <w:r w:rsidRPr="00C63D79">
        <w:t>опрятный внешний вид;</w:t>
      </w:r>
    </w:p>
    <w:p w:rsidR="0012095F" w:rsidRPr="00C63D79" w:rsidRDefault="0012095F" w:rsidP="00C63D79">
      <w:r w:rsidRPr="00C63D79">
        <w:t>чистая, исправная одежда и обувь (замки курток и обуви, а также другие детали одежды должны быть в полном порядке);</w:t>
      </w:r>
    </w:p>
    <w:p w:rsidR="0012095F" w:rsidRPr="00C63D79" w:rsidRDefault="0012095F" w:rsidP="00C63D79">
      <w:r w:rsidRPr="00C63D79">
        <w:t>умытое лицо; чистые нос, руки; подстриженные ногти;</w:t>
      </w:r>
    </w:p>
    <w:p w:rsidR="0012095F" w:rsidRPr="00C63D79" w:rsidRDefault="0012095F" w:rsidP="00C63D79">
      <w:r w:rsidRPr="00C63D79">
        <w:t>подстриженные и тщательно расчесанные (заплетенные) волосы;</w:t>
      </w:r>
    </w:p>
    <w:p w:rsidR="0012095F" w:rsidRPr="00C63D79" w:rsidRDefault="0012095F" w:rsidP="00C63D79">
      <w:r w:rsidRPr="00C63D79">
        <w:t>чистое нижнее белье;</w:t>
      </w:r>
    </w:p>
    <w:p w:rsidR="0012095F" w:rsidRPr="00C63D79" w:rsidRDefault="0012095F" w:rsidP="00C63D79">
      <w:r w:rsidRPr="00C63D79">
        <w:t>наличие носовых платков;</w:t>
      </w:r>
    </w:p>
    <w:p w:rsidR="0012095F" w:rsidRPr="00C63D79" w:rsidRDefault="0012095F" w:rsidP="00C63D79">
      <w:r w:rsidRPr="00C63D79">
        <w:t>наличие сменной обуви;</w:t>
      </w:r>
    </w:p>
    <w:p w:rsidR="0012095F" w:rsidRPr="00C63D79" w:rsidRDefault="0012095F" w:rsidP="00C63D79">
      <w:r w:rsidRPr="00C63D79">
        <w:t>наличие комплекта сменного белья и одежды во время пребывания в М</w:t>
      </w:r>
      <w:r>
        <w:t>Б</w:t>
      </w:r>
      <w:r w:rsidRPr="00C63D79">
        <w:t>ДОУ;</w:t>
      </w:r>
    </w:p>
    <w:p w:rsidR="0012095F" w:rsidRPr="00C63D79" w:rsidRDefault="0012095F" w:rsidP="00C63D79">
      <w:r w:rsidRPr="00C63D79">
        <w:t>наличие головного убора для защиты от солнца (для прогулок в летнее время);</w:t>
      </w:r>
    </w:p>
    <w:p w:rsidR="0012095F" w:rsidRPr="00C63D79" w:rsidRDefault="0012095F" w:rsidP="00C63D79">
      <w:r w:rsidRPr="00C63D79">
        <w:t>наличие соответствующей обуви (чешки) для музыкальных занятий;</w:t>
      </w:r>
    </w:p>
    <w:p w:rsidR="0012095F" w:rsidRPr="00C63D79" w:rsidRDefault="0012095F" w:rsidP="00C63D79">
      <w:r w:rsidRPr="00C63D79">
        <w:t>наличие специальной физкультурной формы для занятия физкультурой в спортивном зале (футболка и шорты из несинтетических материалов; хлопчатобумажные носки и спортивная обувь);</w:t>
      </w:r>
    </w:p>
    <w:p w:rsidR="0012095F" w:rsidRPr="00C63D79" w:rsidRDefault="0012095F" w:rsidP="00C63D79">
      <w:r w:rsidRPr="00C63D79">
        <w:t>соответствие одежды времени года и температуре воздуха;</w:t>
      </w:r>
    </w:p>
    <w:p w:rsidR="0012095F" w:rsidRPr="00C63D79" w:rsidRDefault="0012095F" w:rsidP="00C63D79">
      <w:r w:rsidRPr="00C63D79">
        <w:t>соответствие одежды размеру ребенка;</w:t>
      </w:r>
    </w:p>
    <w:p w:rsidR="0012095F" w:rsidRPr="00C63D79" w:rsidRDefault="0012095F" w:rsidP="00C63D79">
      <w:r w:rsidRPr="00C63D79">
        <w:t>отсутствие в карманах одежды опасных и различных мелких предметов;</w:t>
      </w:r>
    </w:p>
    <w:p w:rsidR="0012095F" w:rsidRPr="00C63D79" w:rsidRDefault="0012095F" w:rsidP="00C63D79">
      <w:r w:rsidRPr="00C63D79">
        <w:t>наличие пакета для загрязненной одежды в шкафу ребенка. 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воспитанников.</w:t>
      </w:r>
    </w:p>
    <w:p w:rsidR="0012095F" w:rsidRPr="00C63D79" w:rsidRDefault="0012095F" w:rsidP="00C63D79">
      <w:r w:rsidRPr="00C63D79">
        <w:t>4.3. Порядок прихода/приема воспитанников в МБДОУ:</w:t>
      </w:r>
    </w:p>
    <w:p w:rsidR="0012095F" w:rsidRPr="00C63D79" w:rsidRDefault="0012095F" w:rsidP="00C63D79">
      <w:r w:rsidRPr="00C63D79">
        <w:t>ежедневный утренний прием детей проводят воспитатели групп и (или) медицинский работник МБДОУ,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Больные дети или дети с подозрением на заболевание в МБДОУ не принимаются;</w:t>
      </w:r>
    </w:p>
    <w:p w:rsidR="0012095F" w:rsidRPr="00C63D79" w:rsidRDefault="0012095F" w:rsidP="00C63D79">
      <w:r w:rsidRPr="00C63D79">
        <w:t>дети,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родителей;</w:t>
      </w:r>
    </w:p>
    <w:p w:rsidR="0012095F" w:rsidRPr="00C63D79" w:rsidRDefault="0012095F" w:rsidP="00C63D79">
      <w:r w:rsidRPr="00C63D79">
        <w:t>прием детей в ДОУ осуществляется с 07</w:t>
      </w:r>
      <w:r>
        <w:t>.</w:t>
      </w:r>
      <w:r w:rsidRPr="00114A08">
        <w:t>0</w:t>
      </w:r>
      <w:r>
        <w:t>0 до 08.</w:t>
      </w:r>
      <w:r w:rsidRPr="00114A08">
        <w:t>00</w:t>
      </w:r>
      <w:r w:rsidRPr="00C63D79">
        <w:t>;</w:t>
      </w:r>
    </w:p>
    <w:p w:rsidR="0012095F" w:rsidRPr="00C63D79" w:rsidRDefault="0012095F" w:rsidP="00C63D79">
      <w:r w:rsidRPr="00C63D79">
        <w:t>родители (законные представители) лично передают воспитанников воспитателю группы;</w:t>
      </w:r>
    </w:p>
    <w:p w:rsidR="0012095F" w:rsidRPr="00C63D79" w:rsidRDefault="0012095F" w:rsidP="00C63D79">
      <w:r w:rsidRPr="00C63D79">
        <w:t>ребенок, входя в детский сад/группу, здоровается с воспитателем, младшим воспитателем, другими детьми;</w:t>
      </w:r>
    </w:p>
    <w:p w:rsidR="0012095F" w:rsidRPr="00C63D79" w:rsidRDefault="0012095F" w:rsidP="00C63D79">
      <w:r w:rsidRPr="00C63D79">
        <w:t>родители (законные представители) и (или) ребенок размещают верхнюю одежду ребенка в шкафчике ребенка;</w:t>
      </w:r>
    </w:p>
    <w:p w:rsidR="0012095F" w:rsidRPr="00C63D79" w:rsidRDefault="0012095F" w:rsidP="00C63D79">
      <w:r w:rsidRPr="00C63D79">
        <w:t>родителям (законным представителям) запрещается давать ребенку продукты питания;</w:t>
      </w:r>
    </w:p>
    <w:p w:rsidR="0012095F" w:rsidRPr="00C63D79" w:rsidRDefault="0012095F" w:rsidP="00C63D79">
      <w:r w:rsidRPr="00C63D79">
        <w:t>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:rsidR="0012095F" w:rsidRPr="00C63D79" w:rsidRDefault="0012095F" w:rsidP="00C63D79">
      <w:r w:rsidRPr="00C63D79">
        <w:t>Прием воспитанников после перенесенного заболевания, а также отсутствия более 3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12095F" w:rsidRPr="00C63D79" w:rsidRDefault="0012095F" w:rsidP="00C63D79">
      <w:r w:rsidRPr="00C63D79">
        <w:t>Ответственность за соблюдение порядка прихода/приема в МБДОУ воспитанников возлагается на родителей (законных представителей) воспитанников и на педагогических работников МБДОУ.</w:t>
      </w:r>
    </w:p>
    <w:p w:rsidR="0012095F" w:rsidRPr="00C63D79" w:rsidRDefault="0012095F" w:rsidP="00C63D79">
      <w:r w:rsidRPr="00C63D79">
        <w:t>4.6.Правила поведения воспитанников за столом во время приема пищи:</w:t>
      </w:r>
    </w:p>
    <w:p w:rsidR="0012095F" w:rsidRPr="00C63D79" w:rsidRDefault="0012095F" w:rsidP="00C63D79">
      <w:r w:rsidRPr="00C63D79">
        <w:t>перед едой мыть руки с мылом;</w:t>
      </w:r>
    </w:p>
    <w:p w:rsidR="0012095F" w:rsidRPr="00C63D79" w:rsidRDefault="0012095F" w:rsidP="00C63D79">
      <w:r w:rsidRPr="00C63D79">
        <w:t>садиться за стол спокойно, не обгонять друг друга;</w:t>
      </w:r>
    </w:p>
    <w:p w:rsidR="0012095F" w:rsidRPr="00C63D79" w:rsidRDefault="0012095F" w:rsidP="00C63D79">
      <w:r w:rsidRPr="00C63D79">
        <w:t>правильно сидеть за столом, следить за осанкой;</w:t>
      </w:r>
    </w:p>
    <w:p w:rsidR="0012095F" w:rsidRPr="00C63D79" w:rsidRDefault="0012095F" w:rsidP="00C63D79">
      <w:r w:rsidRPr="00C63D79">
        <w:t>не разговаривать во время приема пищи;</w:t>
      </w:r>
    </w:p>
    <w:p w:rsidR="0012095F" w:rsidRPr="00C63D79" w:rsidRDefault="0012095F" w:rsidP="00C63D79">
      <w:r w:rsidRPr="00C63D79">
        <w:t>правильно пережевывать пищу, не брать большими порциями или глотками;</w:t>
      </w:r>
    </w:p>
    <w:p w:rsidR="0012095F" w:rsidRPr="00C63D79" w:rsidRDefault="0012095F" w:rsidP="00C63D79">
      <w:r w:rsidRPr="00C63D79">
        <w:t>если пища горячая - не дуть, а аккуратно помешивать ложкой или ждать, пока остынет;</w:t>
      </w:r>
    </w:p>
    <w:p w:rsidR="0012095F" w:rsidRPr="00C63D79" w:rsidRDefault="0012095F" w:rsidP="00C63D79">
      <w:r w:rsidRPr="00C63D79">
        <w:t>стараться есть не спеша и аккуратно;</w:t>
      </w:r>
    </w:p>
    <w:p w:rsidR="0012095F" w:rsidRPr="00C63D79" w:rsidRDefault="0012095F" w:rsidP="00C63D79">
      <w:r w:rsidRPr="00C63D79">
        <w:t>уметь пользоваться столовыми приборами и салфеткой.</w:t>
      </w:r>
    </w:p>
    <w:p w:rsidR="0012095F" w:rsidRPr="00C63D79" w:rsidRDefault="0012095F" w:rsidP="00C63D79">
      <w:r w:rsidRPr="00C63D79">
        <w:t>4.7.Ответственность за усвоение и понимание детьми правил поведения</w:t>
      </w:r>
      <w:r w:rsidRPr="00C63D79">
        <w:br/>
        <w:t>за столом во время приема пищи, за соблюдение правил поведения во время</w:t>
      </w:r>
      <w:r w:rsidRPr="00C63D79">
        <w:br/>
        <w:t xml:space="preserve">занятий  возлагается  на родителей (законных представителей) воспитанников и </w:t>
      </w:r>
    </w:p>
    <w:p w:rsidR="0012095F" w:rsidRPr="00C63D79" w:rsidRDefault="0012095F" w:rsidP="00C63D79">
      <w:r w:rsidRPr="00C63D79">
        <w:t xml:space="preserve">  педагогических  работников  МБДОУ. </w:t>
      </w:r>
    </w:p>
    <w:p w:rsidR="0012095F" w:rsidRPr="00C63D79" w:rsidRDefault="0012095F" w:rsidP="00C63D79">
      <w:r w:rsidRPr="00C63D79">
        <w:t>4.8.Правила поведения воспитанников во время занятий:</w:t>
      </w:r>
    </w:p>
    <w:p w:rsidR="0012095F" w:rsidRPr="00C63D79" w:rsidRDefault="0012095F" w:rsidP="00C63D79">
      <w:r w:rsidRPr="00C63D79">
        <w:t>слушать воспитателя, выполнять задания, отвечать на вопросы;</w:t>
      </w:r>
    </w:p>
    <w:p w:rsidR="0012095F" w:rsidRPr="00C63D79" w:rsidRDefault="0012095F" w:rsidP="00C63D79">
      <w:r w:rsidRPr="00C63D79">
        <w:t>не мешать другим детям;</w:t>
      </w:r>
    </w:p>
    <w:p w:rsidR="0012095F" w:rsidRPr="00C63D79" w:rsidRDefault="0012095F" w:rsidP="00C63D79">
      <w:r w:rsidRPr="00C63D79">
        <w:t>при работе с ножницами, иглой, иными острыми (опасными) предметами соблюдать требования техники безопасности;</w:t>
      </w:r>
    </w:p>
    <w:p w:rsidR="0012095F" w:rsidRPr="00C63D79" w:rsidRDefault="0012095F" w:rsidP="00C63D79">
      <w:r w:rsidRPr="00C63D79">
        <w:t>для занятий физической культурой переодеться в спортивную форму.</w:t>
      </w:r>
    </w:p>
    <w:p w:rsidR="0012095F" w:rsidRPr="00C63D79" w:rsidRDefault="0012095F" w:rsidP="00C63D79">
      <w:r w:rsidRPr="00C63D79">
        <w:t>Ответственность за усвоение и понимание детьми правил поведения на занятиях, за соблюдение правил поведения во время занятий возлагается на педагогических работников МБДОУ.</w:t>
      </w:r>
    </w:p>
    <w:p w:rsidR="0012095F" w:rsidRPr="00C63D79" w:rsidRDefault="0012095F" w:rsidP="00C63D79">
      <w:r w:rsidRPr="00C63D79">
        <w:t>Правила поведения воспитанников в группе:</w:t>
      </w:r>
    </w:p>
    <w:p w:rsidR="0012095F" w:rsidRPr="00C63D79" w:rsidRDefault="0012095F" w:rsidP="00C63D79">
      <w:r w:rsidRPr="00C63D79">
        <w:t>воспитанники должны уважительно относиться к взрослым и к другим детям, вести себя вежливо;</w:t>
      </w:r>
    </w:p>
    <w:p w:rsidR="0012095F" w:rsidRPr="00C63D79" w:rsidRDefault="0012095F" w:rsidP="00C63D79">
      <w:r w:rsidRPr="00C63D79">
        <w:t>спокойно разговаривать, дружно играть, бережно обращаться с игрушками;</w:t>
      </w:r>
      <w:r w:rsidRPr="00C63D79">
        <w:tab/>
      </w:r>
    </w:p>
    <w:p w:rsidR="0012095F" w:rsidRPr="00C63D79" w:rsidRDefault="0012095F" w:rsidP="00C63D79">
      <w:r w:rsidRPr="00C63D79">
        <w:t>воспитанникам не разрешается бить и обижать друг друга;</w:t>
      </w:r>
    </w:p>
    <w:p w:rsidR="0012095F" w:rsidRPr="00C63D79" w:rsidRDefault="0012095F" w:rsidP="00C63D79">
      <w:r w:rsidRPr="00C63D79">
        <w:t>воспитанники не должны брать без разрешения личные вещи других детей, в том числе и принесенные из дома игрушки;</w:t>
      </w:r>
    </w:p>
    <w:p w:rsidR="0012095F" w:rsidRPr="00C63D79" w:rsidRDefault="0012095F" w:rsidP="00C63D79">
      <w:r w:rsidRPr="00C63D79">
        <w:t>не влезать на столы, подоконники, шкафы;</w:t>
      </w:r>
    </w:p>
    <w:p w:rsidR="0012095F" w:rsidRPr="00C63D79" w:rsidRDefault="0012095F" w:rsidP="00C63D79">
      <w:r w:rsidRPr="00C63D79">
        <w:t>не брать в рот пуговицы, мозаику, карандаши и прочие несъедобные предметы;</w:t>
      </w:r>
    </w:p>
    <w:p w:rsidR="0012095F" w:rsidRPr="00C63D79" w:rsidRDefault="0012095F" w:rsidP="00C63D79">
      <w:r w:rsidRPr="00C63D79">
        <w:t>не выходить из группы (в музыкальный зал, на прогулку) без разрешения взрослого и (или) без сопровождения взрослого.</w:t>
      </w:r>
    </w:p>
    <w:p w:rsidR="0012095F" w:rsidRPr="00C63D79" w:rsidRDefault="0012095F" w:rsidP="00C63D79">
      <w:r w:rsidRPr="00C63D79">
        <w:t>4.11.Ответственность за усвоение и понимание детьми правил</w:t>
      </w:r>
      <w:r w:rsidRPr="00C63D79">
        <w:br/>
        <w:t>поведения в группе, за соблюдение правил поведения в группе возлагается</w:t>
      </w:r>
      <w:r>
        <w:t xml:space="preserve"> на</w:t>
      </w:r>
      <w:r>
        <w:br/>
        <w:t>педагогических работников МБ</w:t>
      </w:r>
      <w:r w:rsidRPr="00C63D79">
        <w:t>ДОУ. Обучение указанным правилам также осуществляют родители (законные представители) воспитанников</w:t>
      </w:r>
    </w:p>
    <w:p w:rsidR="0012095F" w:rsidRPr="00C63D79" w:rsidRDefault="0012095F" w:rsidP="00C63D79">
      <w:r w:rsidRPr="00C63D79">
        <w:t>Правила поведения воспитанников во время прогулки на участке:</w:t>
      </w:r>
    </w:p>
    <w:p w:rsidR="0012095F" w:rsidRPr="00C63D79" w:rsidRDefault="0012095F" w:rsidP="00C63D79">
      <w:r w:rsidRPr="00C63D79">
        <w:t>выходить на участок только вместе с воспитателем или помощником воспитателя;</w:t>
      </w:r>
    </w:p>
    <w:p w:rsidR="0012095F" w:rsidRPr="00C63D79" w:rsidRDefault="0012095F" w:rsidP="00C63D79">
      <w:r w:rsidRPr="00C63D79">
        <w:t>не покидать своего участка без разрешения воспитателя;</w:t>
      </w:r>
    </w:p>
    <w:p w:rsidR="0012095F" w:rsidRPr="00C63D79" w:rsidRDefault="0012095F" w:rsidP="00C63D79">
      <w:r w:rsidRPr="00C63D79">
        <w:t>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</w:p>
    <w:p w:rsidR="0012095F" w:rsidRPr="00C63D79" w:rsidRDefault="0012095F" w:rsidP="00C63D79">
      <w:r w:rsidRPr="00C63D79">
        <w:t>не вступать в беседу с незнакомыми людьми, не брать у них ничего;</w:t>
      </w:r>
    </w:p>
    <w:p w:rsidR="0012095F" w:rsidRPr="00C63D79" w:rsidRDefault="0012095F" w:rsidP="00C63D79">
      <w:r w:rsidRPr="00C63D79">
        <w:t>не ходить босиком по траве, асфальту, песку на участке;</w:t>
      </w:r>
    </w:p>
    <w:p w:rsidR="0012095F" w:rsidRPr="00C63D79" w:rsidRDefault="0012095F" w:rsidP="00C63D79">
      <w:r w:rsidRPr="00C63D79">
        <w:t>не снимать головной убор;</w:t>
      </w:r>
    </w:p>
    <w:p w:rsidR="0012095F" w:rsidRPr="00C63D79" w:rsidRDefault="0012095F" w:rsidP="00C63D79">
      <w:r w:rsidRPr="00C63D79">
        <w:t>при участии в подвижных играх соблюдать правила, установленные воспитателем;</w:t>
      </w:r>
    </w:p>
    <w:p w:rsidR="0012095F" w:rsidRPr="00C63D79" w:rsidRDefault="0012095F" w:rsidP="00C63D79">
      <w:r w:rsidRPr="00C63D79">
        <w:t>не подходить к качелям, если на них уже кто-то катается</w:t>
      </w:r>
    </w:p>
    <w:p w:rsidR="0012095F" w:rsidRPr="00C63D79" w:rsidRDefault="0012095F" w:rsidP="00C63D79">
      <w:r w:rsidRPr="00C63D79">
        <w:t>не выходить за территорию детского сада.</w:t>
      </w:r>
    </w:p>
    <w:p w:rsidR="0012095F" w:rsidRPr="00C63D79" w:rsidRDefault="0012095F" w:rsidP="00C63D79">
      <w:r w:rsidRPr="00C63D79">
        <w:t>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воспитанников.</w:t>
      </w:r>
    </w:p>
    <w:p w:rsidR="0012095F" w:rsidRPr="00C63D79" w:rsidRDefault="0012095F" w:rsidP="00C63D79">
      <w:r w:rsidRPr="00C63D79">
        <w:t>Требования по обеспечению безопасности воспитанников:</w:t>
      </w:r>
    </w:p>
    <w:p w:rsidR="0012095F" w:rsidRPr="00C63D79" w:rsidRDefault="0012095F" w:rsidP="00C63D79">
      <w:r w:rsidRPr="00C63D79">
        <w:t>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МБДОУ.</w:t>
      </w:r>
    </w:p>
    <w:p w:rsidR="0012095F" w:rsidRPr="00C63D79" w:rsidRDefault="0012095F" w:rsidP="00C63D79">
      <w:r w:rsidRPr="00C63D79">
        <w:t>Порядок ухода воспитанников из МБДОУ:</w:t>
      </w:r>
    </w:p>
    <w:p w:rsidR="0012095F" w:rsidRPr="00C63D79" w:rsidRDefault="0012095F" w:rsidP="00C63D79">
      <w:r w:rsidRPr="00C63D79">
        <w:t>ребенка из МБДОУ забирают родители (законные представители);</w:t>
      </w:r>
    </w:p>
    <w:p w:rsidR="0012095F" w:rsidRPr="00C63D79" w:rsidRDefault="0012095F" w:rsidP="00C63D79">
      <w:r w:rsidRPr="00C63D79">
        <w:t>педагогическим и иным работникам МБДОУ запрещено отдавать детей лицам в нетрезвом состоянии, несовершеннолетним братьям и сестрам, отпускать детей одних по просьбе родителей.</w:t>
      </w:r>
    </w:p>
    <w:p w:rsidR="0012095F" w:rsidRPr="00C63D79" w:rsidRDefault="0012095F" w:rsidP="00C63D79">
      <w:r w:rsidRPr="00C63D79">
        <w:t>в исключительных случаях воспитатель группы отдает ребенка несовершеннолетнему лицу (не моложе 16 лет) на основании заранее представленного лично заведующего МБДОУ письменного заявления родителя или законного представителя ребенка.</w:t>
      </w:r>
    </w:p>
    <w:p w:rsidR="0012095F" w:rsidRPr="00C63D79" w:rsidRDefault="0012095F" w:rsidP="00C63D79">
      <w:r w:rsidRPr="00C63D79">
        <w:t>4.16. В целях усвоения и понимания детьми правил поведения в МБДОУ, формирования общей культуры, развития физических, интеллектуальных, нравственных, эстетических и личностных качеств детей, педагогические работники МБДОУ 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и администрация МБДОУ обязаны тесно сотрудничать с родителями (законными представителями) воспитанников.</w:t>
      </w:r>
    </w:p>
    <w:p w:rsidR="0012095F" w:rsidRPr="00C63D79" w:rsidRDefault="0012095F" w:rsidP="00C63D79">
      <w:r w:rsidRPr="00C63D79">
        <w:t>5. Поощрения, меры воспитательного воздействия</w:t>
      </w:r>
    </w:p>
    <w:p w:rsidR="0012095F" w:rsidRPr="00C63D79" w:rsidRDefault="0012095F" w:rsidP="00C63D79">
      <w:r w:rsidRPr="00C63D79">
        <w:t>Признавая уникальность и талантливость каждого ребенка, стремясь к достижению психологического и эмоционального благополучия детей в МБДОУ, педагогические работники МБДОУ используют различные виды поощрений (похвала, одобрение, поручение главной роли в игре и другие поощрения).</w:t>
      </w:r>
    </w:p>
    <w:p w:rsidR="0012095F" w:rsidRPr="00C63D79" w:rsidRDefault="0012095F" w:rsidP="00C63D79">
      <w:r w:rsidRPr="00C63D79">
        <w:t>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12095F" w:rsidRPr="00C63D79" w:rsidRDefault="0012095F" w:rsidP="00C63D79">
      <w:r w:rsidRPr="00C63D79">
        <w:t>За достижения на конкурсах, смотрах и иных мероприятиях на уровне муниципального района или Республ</w:t>
      </w:r>
      <w:r>
        <w:t>ики Татарстан к воспитанникам МБ</w:t>
      </w:r>
      <w:r w:rsidRPr="00C63D79">
        <w:t>ДОУ могут быть применены следующие виды поощрений:</w:t>
      </w:r>
    </w:p>
    <w:p w:rsidR="0012095F" w:rsidRPr="00C63D79" w:rsidRDefault="0012095F" w:rsidP="00C63D79">
      <w:r w:rsidRPr="00C63D79">
        <w:t>награждение почетной грамотой и (или) дипломом;</w:t>
      </w:r>
    </w:p>
    <w:p w:rsidR="0012095F" w:rsidRPr="00C63D79" w:rsidRDefault="0012095F" w:rsidP="00C63D79">
      <w:r w:rsidRPr="00C63D79">
        <w:t>награждение ценным подарком;</w:t>
      </w:r>
    </w:p>
    <w:p w:rsidR="0012095F" w:rsidRPr="00C63D79" w:rsidRDefault="0012095F" w:rsidP="00C63D79">
      <w:r w:rsidRPr="00C63D79">
        <w:t>направление благодарственного письма родителям (законным представителям) воспитанника.</w:t>
      </w:r>
    </w:p>
    <w:p w:rsidR="0012095F" w:rsidRPr="00C63D79" w:rsidRDefault="0012095F" w:rsidP="00C63D79">
      <w:r w:rsidRPr="00C63D79">
        <w:t>Применение поощрений осуществляется администрацией МБДОУ по представлению педагогических работников МБДОУ.</w:t>
      </w:r>
    </w:p>
    <w:p w:rsidR="0012095F" w:rsidRPr="00C63D79" w:rsidRDefault="0012095F" w:rsidP="00C63D79">
      <w:r w:rsidRPr="00C63D79">
        <w:t>Меры воспитательного воздействия.</w:t>
      </w:r>
    </w:p>
    <w:p w:rsidR="0012095F" w:rsidRPr="00C63D79" w:rsidRDefault="0012095F" w:rsidP="00C63D79">
      <w:r w:rsidRPr="00C63D79">
        <w:t>5.4.1.Меры воспитательного воздействия представляют собой действия администрации МБДОУ, ее педагогических работников, направленные на разъяснение недопустимости нарушения правил поведения в МБДОУ, осознание воспитанником пагубности совершенных им действий, воспитание личных качеств воспитанника.</w:t>
      </w:r>
    </w:p>
    <w:p w:rsidR="0012095F" w:rsidRPr="00C63D79" w:rsidRDefault="0012095F" w:rsidP="00C63D79">
      <w:r w:rsidRPr="00C63D79">
        <w:t>В качестве мер воспитательного воздействия применяется только устное воздействие в виде порицания или замечания.</w:t>
      </w:r>
    </w:p>
    <w:p w:rsidR="0012095F" w:rsidRPr="00C63D79" w:rsidRDefault="0012095F" w:rsidP="00C63D79">
      <w:r w:rsidRPr="00C63D79"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12095F" w:rsidRPr="00C63D79" w:rsidRDefault="0012095F" w:rsidP="00C63D79">
      <w:r w:rsidRPr="00C63D79">
        <w:t>Педагогические работники МБДОУ обязаны информировать родителей (законных представителей) воспитанников о случаях нарушения ребенком правил поведения в МБДОУ, тесно сотрудничать по указанному вопросу с родителями (законными представителями) воспитанников.</w:t>
      </w:r>
    </w:p>
    <w:p w:rsidR="0012095F" w:rsidRPr="00C63D79" w:rsidRDefault="0012095F" w:rsidP="00C63D79">
      <w:r w:rsidRPr="00C63D79">
        <w:t>Поощрения носят публичный характер, меры воспитательного воздействия носят индивидуальный, персональный характер.</w:t>
      </w:r>
    </w:p>
    <w:p w:rsidR="0012095F" w:rsidRPr="00C63D79" w:rsidRDefault="0012095F" w:rsidP="00C63D79">
      <w:r w:rsidRPr="00C63D79">
        <w:t>Защита прав воспитанников.</w:t>
      </w:r>
    </w:p>
    <w:p w:rsidR="0012095F" w:rsidRPr="00C63D79" w:rsidRDefault="0012095F" w:rsidP="00C63D79">
      <w:r w:rsidRPr="00C63D79">
        <w:t>6.1. В целях защиты прав ребенка родители (законные представители) самостоятельно или через своих представителей вправе:</w:t>
      </w:r>
    </w:p>
    <w:p w:rsidR="0012095F" w:rsidRPr="00C63D79" w:rsidRDefault="0012095F" w:rsidP="00C63D79">
      <w:r w:rsidRPr="00C63D79">
        <w:t>обращаться к заведующему МБДОУ;</w:t>
      </w:r>
    </w:p>
    <w:p w:rsidR="0012095F" w:rsidRPr="00C63D79" w:rsidRDefault="0012095F" w:rsidP="00C63D79">
      <w:r w:rsidRPr="00C63D79">
        <w:t>направлять в органы управления МБДОУ обращения о нарушении и (или) ущемлении его работниками прав, свобод и социальных гарантий воспитанников;</w:t>
      </w:r>
    </w:p>
    <w:p w:rsidR="0012095F" w:rsidRPr="00C63D79" w:rsidRDefault="0012095F" w:rsidP="00C63D79">
      <w:r w:rsidRPr="00C63D79">
        <w:t>обращаться в комиссию по урегулированию споров между участниками образовательных отношений МБДОУ;</w:t>
      </w:r>
    </w:p>
    <w:p w:rsidR="0012095F" w:rsidRPr="00C63D79" w:rsidRDefault="0012095F" w:rsidP="00C63D79">
      <w:r w:rsidRPr="00C63D79">
        <w:t>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12095F" w:rsidRPr="00C63D79" w:rsidRDefault="0012095F" w:rsidP="00C63D79">
      <w:r w:rsidRPr="00C63D79">
        <w:t>Заключительные положения.</w:t>
      </w:r>
    </w:p>
    <w:p w:rsidR="0012095F" w:rsidRPr="00C63D79" w:rsidRDefault="0012095F" w:rsidP="00C63D79">
      <w:r w:rsidRPr="00C63D79">
        <w:t>7.1. 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МБДОУ и родителями (законными представителями) ребенка.</w:t>
      </w:r>
      <w:bookmarkStart w:id="0" w:name="_GoBack"/>
      <w:bookmarkEnd w:id="0"/>
    </w:p>
    <w:p w:rsidR="0012095F" w:rsidRPr="00C63D79" w:rsidRDefault="0012095F" w:rsidP="00C63D79"/>
    <w:p w:rsidR="0012095F" w:rsidRPr="00C63D79" w:rsidRDefault="0012095F" w:rsidP="00C63D79"/>
    <w:sectPr w:rsidR="0012095F" w:rsidRPr="00C63D79" w:rsidSect="00AD0232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4AA1D16"/>
    <w:lvl w:ilvl="0">
      <w:numFmt w:val="bullet"/>
      <w:lvlText w:val="*"/>
      <w:lvlJc w:val="left"/>
    </w:lvl>
  </w:abstractNum>
  <w:abstractNum w:abstractNumId="1">
    <w:nsid w:val="05761E4B"/>
    <w:multiLevelType w:val="singleLevel"/>
    <w:tmpl w:val="BF268C8C"/>
    <w:lvl w:ilvl="0">
      <w:start w:val="2"/>
      <w:numFmt w:val="decimal"/>
      <w:lvlText w:val="5.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2">
    <w:nsid w:val="05FA043A"/>
    <w:multiLevelType w:val="singleLevel"/>
    <w:tmpl w:val="AFF02166"/>
    <w:lvl w:ilvl="0">
      <w:start w:val="2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>
    <w:nsid w:val="116874AD"/>
    <w:multiLevelType w:val="singleLevel"/>
    <w:tmpl w:val="BA3C27EC"/>
    <w:lvl w:ilvl="0">
      <w:start w:val="2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>
    <w:nsid w:val="16C25606"/>
    <w:multiLevelType w:val="singleLevel"/>
    <w:tmpl w:val="C79A10E6"/>
    <w:lvl w:ilvl="0">
      <w:start w:val="14"/>
      <w:numFmt w:val="decimal"/>
      <w:lvlText w:val="2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5">
    <w:nsid w:val="16F559DE"/>
    <w:multiLevelType w:val="singleLevel"/>
    <w:tmpl w:val="9F9EDBA6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1D051100"/>
    <w:multiLevelType w:val="singleLevel"/>
    <w:tmpl w:val="D0D28BA4"/>
    <w:lvl w:ilvl="0">
      <w:start w:val="9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7">
    <w:nsid w:val="23465CF0"/>
    <w:multiLevelType w:val="singleLevel"/>
    <w:tmpl w:val="5832EC5C"/>
    <w:lvl w:ilvl="0">
      <w:start w:val="13"/>
      <w:numFmt w:val="decimal"/>
      <w:lvlText w:val="2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8">
    <w:nsid w:val="2D1C4560"/>
    <w:multiLevelType w:val="singleLevel"/>
    <w:tmpl w:val="7B54D778"/>
    <w:lvl w:ilvl="0">
      <w:start w:val="3"/>
      <w:numFmt w:val="decimal"/>
      <w:lvlText w:val="5.4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9">
    <w:nsid w:val="354315D2"/>
    <w:multiLevelType w:val="singleLevel"/>
    <w:tmpl w:val="8D600218"/>
    <w:lvl w:ilvl="0">
      <w:start w:val="5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0">
    <w:nsid w:val="39EC4706"/>
    <w:multiLevelType w:val="singleLevel"/>
    <w:tmpl w:val="E63C44E4"/>
    <w:lvl w:ilvl="0">
      <w:start w:val="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4F750316"/>
    <w:multiLevelType w:val="singleLevel"/>
    <w:tmpl w:val="094E3C3A"/>
    <w:lvl w:ilvl="0">
      <w:start w:val="2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2">
    <w:nsid w:val="51FB59E4"/>
    <w:multiLevelType w:val="singleLevel"/>
    <w:tmpl w:val="6F603102"/>
    <w:lvl w:ilvl="0">
      <w:start w:val="6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3">
    <w:nsid w:val="584E7870"/>
    <w:multiLevelType w:val="singleLevel"/>
    <w:tmpl w:val="78C250C0"/>
    <w:lvl w:ilvl="0">
      <w:start w:val="12"/>
      <w:numFmt w:val="decimal"/>
      <w:lvlText w:val="4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4">
    <w:nsid w:val="58C1225A"/>
    <w:multiLevelType w:val="singleLevel"/>
    <w:tmpl w:val="2090AEEA"/>
    <w:lvl w:ilvl="0">
      <w:start w:val="6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5">
    <w:nsid w:val="5EC14ABC"/>
    <w:multiLevelType w:val="singleLevel"/>
    <w:tmpl w:val="88E66ABA"/>
    <w:lvl w:ilvl="0">
      <w:start w:val="4"/>
      <w:numFmt w:val="decimal"/>
      <w:lvlText w:val="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6">
    <w:nsid w:val="6D27329C"/>
    <w:multiLevelType w:val="singleLevel"/>
    <w:tmpl w:val="84B6CF90"/>
    <w:lvl w:ilvl="0">
      <w:start w:val="2"/>
      <w:numFmt w:val="decimal"/>
      <w:lvlText w:val="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7">
    <w:nsid w:val="72020287"/>
    <w:multiLevelType w:val="singleLevel"/>
    <w:tmpl w:val="58820370"/>
    <w:lvl w:ilvl="0">
      <w:start w:val="11"/>
      <w:numFmt w:val="decimal"/>
      <w:lvlText w:val="2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18">
    <w:nsid w:val="756F6FB1"/>
    <w:multiLevelType w:val="singleLevel"/>
    <w:tmpl w:val="76229532"/>
    <w:lvl w:ilvl="0">
      <w:start w:val="4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5"/>
  </w:num>
  <w:num w:numId="6">
    <w:abstractNumId w:val="16"/>
  </w:num>
  <w:num w:numId="7">
    <w:abstractNumId w:val="16"/>
    <w:lvlOverride w:ilvl="0">
      <w:lvl w:ilvl="0">
        <w:start w:val="2"/>
        <w:numFmt w:val="decimal"/>
        <w:lvlText w:val="2.%1.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6"/>
    <w:lvlOverride w:ilvl="0">
      <w:lvl w:ilvl="0">
        <w:start w:val="4"/>
        <w:numFmt w:val="decimal"/>
        <w:lvlText w:val="2.%1."/>
        <w:legacy w:legacy="1" w:legacySpace="0" w:legacyIndent="68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</w:num>
  <w:num w:numId="10">
    <w:abstractNumId w:val="14"/>
  </w:num>
  <w:num w:numId="11">
    <w:abstractNumId w:val="14"/>
    <w:lvlOverride w:ilvl="0">
      <w:lvl w:ilvl="0">
        <w:start w:val="6"/>
        <w:numFmt w:val="decimal"/>
        <w:lvlText w:val="2.%1.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7"/>
  </w:num>
  <w:num w:numId="13">
    <w:abstractNumId w:val="7"/>
  </w:num>
  <w:num w:numId="14">
    <w:abstractNumId w:val="4"/>
  </w:num>
  <w:num w:numId="15">
    <w:abstractNumId w:val="11"/>
  </w:num>
  <w:num w:numId="16">
    <w:abstractNumId w:val="11"/>
    <w:lvlOverride w:ilvl="0">
      <w:lvl w:ilvl="0">
        <w:start w:val="2"/>
        <w:numFmt w:val="decimal"/>
        <w:lvlText w:val="3.%1."/>
        <w:legacy w:legacy="1" w:legacySpace="0" w:legacyIndent="68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18">
    <w:abstractNumId w:val="18"/>
  </w:num>
  <w:num w:numId="19">
    <w:abstractNumId w:val="0"/>
    <w:lvlOverride w:ilvl="0">
      <w:lvl w:ilvl="0">
        <w:numFmt w:val="bullet"/>
        <w:lvlText w:val="-"/>
        <w:legacy w:legacy="1" w:legacySpace="0" w:legacyIndent="284"/>
        <w:lvlJc w:val="left"/>
        <w:rPr>
          <w:rFonts w:ascii="Times New Roman" w:hAnsi="Times New Roman" w:hint="default"/>
        </w:rPr>
      </w:lvl>
    </w:lvlOverride>
  </w:num>
  <w:num w:numId="20">
    <w:abstractNumId w:val="6"/>
  </w:num>
  <w:num w:numId="21">
    <w:abstractNumId w:val="6"/>
    <w:lvlOverride w:ilvl="0">
      <w:lvl w:ilvl="0">
        <w:start w:val="9"/>
        <w:numFmt w:val="decimal"/>
        <w:lvlText w:val="4.%1."/>
        <w:legacy w:legacy="1" w:legacySpace="0" w:legacyIndent="619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3"/>
  </w:num>
  <w:num w:numId="23">
    <w:abstractNumId w:val="13"/>
    <w:lvlOverride w:ilvl="0">
      <w:lvl w:ilvl="0">
        <w:start w:val="13"/>
        <w:numFmt w:val="decimal"/>
        <w:lvlText w:val="4.%1."/>
        <w:legacy w:legacy="1" w:legacySpace="0" w:legacyIndent="73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  <w:lvlOverride w:ilvl="0">
      <w:lvl w:ilvl="0">
        <w:start w:val="13"/>
        <w:numFmt w:val="decimal"/>
        <w:lvlText w:val="4.%1."/>
        <w:legacy w:legacy="1" w:legacySpace="0" w:legacyIndent="61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3"/>
    <w:lvlOverride w:ilvl="0">
      <w:lvl w:ilvl="0">
        <w:start w:val="15"/>
        <w:numFmt w:val="decimal"/>
        <w:lvlText w:val="4.%1."/>
        <w:legacy w:legacy="1" w:legacySpace="0" w:legacyIndent="619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5"/>
  </w:num>
  <w:num w:numId="27">
    <w:abstractNumId w:val="3"/>
  </w:num>
  <w:num w:numId="28">
    <w:abstractNumId w:val="3"/>
    <w:lvlOverride w:ilvl="0">
      <w:lvl w:ilvl="0">
        <w:start w:val="3"/>
        <w:numFmt w:val="decimal"/>
        <w:lvlText w:val="5.%1.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"/>
  </w:num>
  <w:num w:numId="30">
    <w:abstractNumId w:val="8"/>
  </w:num>
  <w:num w:numId="31">
    <w:abstractNumId w:val="12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D47"/>
    <w:rsid w:val="000373DC"/>
    <w:rsid w:val="00052479"/>
    <w:rsid w:val="000A4B52"/>
    <w:rsid w:val="000F20F2"/>
    <w:rsid w:val="00114A08"/>
    <w:rsid w:val="0012095F"/>
    <w:rsid w:val="00165789"/>
    <w:rsid w:val="00210BD6"/>
    <w:rsid w:val="00222578"/>
    <w:rsid w:val="002A276E"/>
    <w:rsid w:val="002F6C63"/>
    <w:rsid w:val="003124E8"/>
    <w:rsid w:val="0033189E"/>
    <w:rsid w:val="003A5764"/>
    <w:rsid w:val="003B3205"/>
    <w:rsid w:val="004519FD"/>
    <w:rsid w:val="0047664D"/>
    <w:rsid w:val="00494A13"/>
    <w:rsid w:val="006D0EF3"/>
    <w:rsid w:val="00756D47"/>
    <w:rsid w:val="007D5B66"/>
    <w:rsid w:val="00974288"/>
    <w:rsid w:val="009A51A8"/>
    <w:rsid w:val="00A318AD"/>
    <w:rsid w:val="00A72990"/>
    <w:rsid w:val="00A82874"/>
    <w:rsid w:val="00AD0232"/>
    <w:rsid w:val="00C12DC8"/>
    <w:rsid w:val="00C14AEF"/>
    <w:rsid w:val="00C6268B"/>
    <w:rsid w:val="00C63D79"/>
    <w:rsid w:val="00D37CD9"/>
    <w:rsid w:val="00E267E3"/>
    <w:rsid w:val="00E44BE1"/>
    <w:rsid w:val="00E57D34"/>
    <w:rsid w:val="00ED2020"/>
    <w:rsid w:val="00F30F86"/>
    <w:rsid w:val="00F653EA"/>
    <w:rsid w:val="00FF2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D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uiPriority w:val="99"/>
    <w:rsid w:val="00756D47"/>
  </w:style>
  <w:style w:type="paragraph" w:customStyle="1" w:styleId="Style22">
    <w:name w:val="Style22"/>
    <w:basedOn w:val="Normal"/>
    <w:uiPriority w:val="99"/>
    <w:rsid w:val="00756D47"/>
    <w:pPr>
      <w:spacing w:line="269" w:lineRule="exact"/>
      <w:jc w:val="both"/>
    </w:pPr>
  </w:style>
  <w:style w:type="paragraph" w:customStyle="1" w:styleId="Style29">
    <w:name w:val="Style29"/>
    <w:basedOn w:val="Normal"/>
    <w:uiPriority w:val="99"/>
    <w:rsid w:val="00756D47"/>
    <w:pPr>
      <w:spacing w:line="322" w:lineRule="exact"/>
      <w:ind w:firstLine="878"/>
      <w:jc w:val="both"/>
    </w:pPr>
  </w:style>
  <w:style w:type="character" w:customStyle="1" w:styleId="FontStyle57">
    <w:name w:val="Font Style57"/>
    <w:basedOn w:val="DefaultParagraphFont"/>
    <w:uiPriority w:val="99"/>
    <w:rsid w:val="00756D4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DefaultParagraphFont"/>
    <w:uiPriority w:val="99"/>
    <w:rsid w:val="00756D47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DefaultParagraphFont"/>
    <w:uiPriority w:val="99"/>
    <w:rsid w:val="00756D4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1">
    <w:name w:val="Style51"/>
    <w:basedOn w:val="Normal"/>
    <w:uiPriority w:val="99"/>
    <w:rsid w:val="00756D47"/>
    <w:pPr>
      <w:spacing w:line="326" w:lineRule="exact"/>
      <w:jc w:val="center"/>
    </w:pPr>
  </w:style>
  <w:style w:type="paragraph" w:customStyle="1" w:styleId="Style5">
    <w:name w:val="Style5"/>
    <w:basedOn w:val="Normal"/>
    <w:uiPriority w:val="99"/>
    <w:rsid w:val="00E57D34"/>
  </w:style>
  <w:style w:type="paragraph" w:styleId="NoSpacing">
    <w:name w:val="No Spacing"/>
    <w:uiPriority w:val="99"/>
    <w:qFormat/>
    <w:rsid w:val="0047664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2554</Words>
  <Characters>14558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User</dc:creator>
  <cp:keywords/>
  <dc:description/>
  <cp:lastModifiedBy>Ильгиз</cp:lastModifiedBy>
  <cp:revision>2</cp:revision>
  <cp:lastPrinted>2015-02-17T10:00:00Z</cp:lastPrinted>
  <dcterms:created xsi:type="dcterms:W3CDTF">2020-03-22T17:10:00Z</dcterms:created>
  <dcterms:modified xsi:type="dcterms:W3CDTF">2020-03-22T17:10:00Z</dcterms:modified>
</cp:coreProperties>
</file>