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AD6" w:rsidRPr="00832404" w:rsidRDefault="00047AD6" w:rsidP="001A1243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4"/>
          <w:szCs w:val="24"/>
          <w:lang w:val="en-US" w:eastAsia="ru-RU"/>
        </w:rPr>
      </w:pPr>
    </w:p>
    <w:p w:rsidR="00047AD6" w:rsidRPr="00832404" w:rsidRDefault="00047AD6" w:rsidP="001A1243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4"/>
          <w:szCs w:val="24"/>
          <w:lang w:val="en-US" w:eastAsia="ru-RU"/>
        </w:rPr>
      </w:pPr>
      <w:r w:rsidRPr="00750C0B">
        <w:rPr>
          <w:rFonts w:ascii="Times New Roman" w:hAnsi="Times New Roman"/>
          <w:sz w:val="24"/>
          <w:szCs w:val="24"/>
          <w:lang w:val="en-US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1.75pt;height:708pt">
            <v:imagedata r:id="rId4" o:title=""/>
          </v:shape>
        </w:pict>
      </w:r>
    </w:p>
    <w:p w:rsidR="00047AD6" w:rsidRPr="00832404" w:rsidRDefault="00047AD6" w:rsidP="001A1243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4"/>
          <w:szCs w:val="24"/>
          <w:lang w:val="en-US" w:eastAsia="ru-RU"/>
        </w:rPr>
      </w:pPr>
    </w:p>
    <w:p w:rsidR="00047AD6" w:rsidRDefault="00047AD6" w:rsidP="001A1243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4"/>
          <w:szCs w:val="24"/>
          <w:lang w:val="en-US" w:eastAsia="ru-RU"/>
        </w:rPr>
      </w:pPr>
    </w:p>
    <w:p w:rsidR="00047AD6" w:rsidRPr="00832404" w:rsidRDefault="00047AD6" w:rsidP="001A1243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4"/>
          <w:szCs w:val="24"/>
          <w:lang w:val="en-US" w:eastAsia="ru-RU"/>
        </w:rPr>
      </w:pPr>
    </w:p>
    <w:p w:rsidR="00047AD6" w:rsidRPr="00832404" w:rsidRDefault="00047AD6" w:rsidP="001A1243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4"/>
          <w:szCs w:val="24"/>
          <w:lang w:val="en-US" w:eastAsia="ru-RU"/>
        </w:rPr>
      </w:pPr>
    </w:p>
    <w:p w:rsidR="00047AD6" w:rsidRPr="00832404" w:rsidRDefault="00047AD6" w:rsidP="001A1243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4"/>
          <w:szCs w:val="24"/>
          <w:lang w:val="en-US" w:eastAsia="ru-RU"/>
        </w:rPr>
      </w:pPr>
    </w:p>
    <w:p w:rsidR="00047AD6" w:rsidRPr="00832404" w:rsidRDefault="00047AD6" w:rsidP="001A1243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832404">
        <w:rPr>
          <w:rFonts w:ascii="Times New Roman" w:hAnsi="Times New Roman"/>
          <w:sz w:val="24"/>
          <w:szCs w:val="24"/>
          <w:lang w:eastAsia="ru-RU"/>
        </w:rPr>
        <w:t>г) находящиеся в отпуске по уходу за ребенком до достижения им возраста трех лет;</w:t>
      </w:r>
    </w:p>
    <w:p w:rsidR="00047AD6" w:rsidRPr="00832404" w:rsidRDefault="00047AD6" w:rsidP="001A1243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trike/>
          <w:sz w:val="24"/>
          <w:szCs w:val="24"/>
          <w:lang w:eastAsia="ru-RU"/>
        </w:rPr>
      </w:pPr>
      <w:r w:rsidRPr="00832404">
        <w:rPr>
          <w:rFonts w:ascii="Times New Roman" w:hAnsi="Times New Roman"/>
          <w:sz w:val="24"/>
          <w:szCs w:val="24"/>
          <w:lang w:eastAsia="ru-RU"/>
        </w:rPr>
        <w:t>д) отсутствовавшие на рабочем месте более четырех месяцев в связи с заболеванием.</w:t>
      </w:r>
    </w:p>
    <w:p w:rsidR="00047AD6" w:rsidRPr="00832404" w:rsidRDefault="00047AD6" w:rsidP="001A1243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832404">
        <w:rPr>
          <w:rFonts w:ascii="Times New Roman" w:hAnsi="Times New Roman"/>
          <w:sz w:val="24"/>
          <w:szCs w:val="24"/>
          <w:lang w:eastAsia="ru-RU"/>
        </w:rPr>
        <w:t>Аттестация педагогических работников, предусмотренных подпунктами «в» и «г» пункта 1.8 данного Положения, возможна не ранее чем через два года после их выхода из указанных отпусков.</w:t>
      </w:r>
    </w:p>
    <w:p w:rsidR="00047AD6" w:rsidRPr="00832404" w:rsidRDefault="00047AD6" w:rsidP="001A124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32404">
        <w:rPr>
          <w:rFonts w:ascii="Times New Roman" w:hAnsi="Times New Roman"/>
          <w:sz w:val="24"/>
          <w:szCs w:val="24"/>
          <w:lang w:eastAsia="ru-RU"/>
        </w:rPr>
        <w:t>Аттестация педагогических работников, предусмотренных подпунктом «д» пункта 1.8 данного Положения, возможна не ранее чем через год после их выхода на работу.</w:t>
      </w:r>
    </w:p>
    <w:p w:rsidR="00047AD6" w:rsidRPr="00832404" w:rsidRDefault="00047AD6" w:rsidP="001A124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047AD6" w:rsidRPr="00832404" w:rsidRDefault="00047AD6" w:rsidP="001A1243">
      <w:pPr>
        <w:shd w:val="clear" w:color="auto" w:fill="FFFFFF"/>
        <w:autoSpaceDN w:val="0"/>
        <w:spacing w:after="0" w:line="240" w:lineRule="auto"/>
        <w:jc w:val="center"/>
        <w:outlineLvl w:val="4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32404">
        <w:rPr>
          <w:rFonts w:ascii="Times New Roman" w:hAnsi="Times New Roman"/>
          <w:b/>
          <w:bCs/>
          <w:sz w:val="24"/>
          <w:szCs w:val="24"/>
          <w:lang w:eastAsia="ru-RU"/>
        </w:rPr>
        <w:t>2.Аттестационная комиссия</w:t>
      </w:r>
    </w:p>
    <w:p w:rsidR="00047AD6" w:rsidRPr="00832404" w:rsidRDefault="00047AD6" w:rsidP="001A124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32404">
        <w:rPr>
          <w:rFonts w:ascii="Times New Roman" w:hAnsi="Times New Roman"/>
          <w:sz w:val="24"/>
          <w:szCs w:val="24"/>
          <w:lang w:eastAsia="ru-RU"/>
        </w:rPr>
        <w:t>2.1. Аттестацию педагогических работников осуществляет аттестационная комиссия, самостоятельно формируемая организацией.</w:t>
      </w:r>
    </w:p>
    <w:p w:rsidR="00047AD6" w:rsidRPr="00832404" w:rsidRDefault="00047AD6" w:rsidP="001A124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32404">
        <w:rPr>
          <w:rFonts w:ascii="Times New Roman" w:hAnsi="Times New Roman"/>
          <w:sz w:val="24"/>
          <w:szCs w:val="24"/>
          <w:lang w:eastAsia="ru-RU"/>
        </w:rPr>
        <w:t>2.2. Формирование, структура и состав аттестационной комиссии.</w:t>
      </w:r>
    </w:p>
    <w:p w:rsidR="00047AD6" w:rsidRPr="00832404" w:rsidRDefault="00047AD6" w:rsidP="001A1243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832404">
        <w:rPr>
          <w:rFonts w:ascii="Times New Roman" w:hAnsi="Times New Roman"/>
          <w:sz w:val="24"/>
          <w:szCs w:val="24"/>
          <w:lang w:eastAsia="ru-RU"/>
        </w:rPr>
        <w:t>2.2.1. Аттестационная комиссия создается распорядительным актом руководителя в составе председателя комиссии, заместителя председателя, секретаря и членов комиссии и формируется из числа работников организации, в которой работает педагогический работник, представителя выборного органа первичной профсоюзной организации (при наличии такого органа), представителей коллегиальных органов управления организации.</w:t>
      </w:r>
    </w:p>
    <w:p w:rsidR="00047AD6" w:rsidRPr="00832404" w:rsidRDefault="00047AD6" w:rsidP="001A1243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trike/>
          <w:sz w:val="24"/>
          <w:szCs w:val="24"/>
          <w:lang w:eastAsia="ru-RU"/>
        </w:rPr>
      </w:pPr>
      <w:r w:rsidRPr="00832404">
        <w:rPr>
          <w:rFonts w:ascii="Times New Roman" w:hAnsi="Times New Roman"/>
          <w:sz w:val="24"/>
          <w:szCs w:val="24"/>
          <w:lang w:eastAsia="ru-RU"/>
        </w:rPr>
        <w:t>2.2.2. Руководитель организации не может являться председателем аттестационной комиссии.</w:t>
      </w:r>
    </w:p>
    <w:p w:rsidR="00047AD6" w:rsidRPr="00832404" w:rsidRDefault="00047AD6" w:rsidP="001A1243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832404">
        <w:rPr>
          <w:rFonts w:ascii="Times New Roman" w:hAnsi="Times New Roman"/>
          <w:sz w:val="24"/>
          <w:szCs w:val="24"/>
          <w:lang w:eastAsia="ru-RU"/>
        </w:rPr>
        <w:t>2.2.3. Состав аттестационной комиссии формируется таким образом, чтобы была исключена возможность конфликта интересов, который мог бы повлиять на принимаемое аттестационной комиссией решение.</w:t>
      </w:r>
    </w:p>
    <w:p w:rsidR="00047AD6" w:rsidRPr="00832404" w:rsidRDefault="00047AD6" w:rsidP="001A1243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32404">
        <w:rPr>
          <w:rFonts w:ascii="Times New Roman" w:hAnsi="Times New Roman"/>
          <w:sz w:val="24"/>
          <w:szCs w:val="24"/>
          <w:lang w:eastAsia="ru-RU"/>
        </w:rPr>
        <w:t>2.2.4. Численный состав аттестационной комиссии – не менее 3 человек.</w:t>
      </w:r>
    </w:p>
    <w:p w:rsidR="00047AD6" w:rsidRPr="00832404" w:rsidRDefault="00047AD6" w:rsidP="001A1243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32404">
        <w:rPr>
          <w:rFonts w:ascii="Times New Roman" w:hAnsi="Times New Roman"/>
          <w:sz w:val="24"/>
          <w:szCs w:val="24"/>
          <w:lang w:eastAsia="ru-RU"/>
        </w:rPr>
        <w:t>2.2.5. Персональный состав аттестационной комиссии утверждается приказом руководителя.</w:t>
      </w:r>
    </w:p>
    <w:p w:rsidR="00047AD6" w:rsidRPr="00832404" w:rsidRDefault="00047AD6" w:rsidP="001A1243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32404">
        <w:rPr>
          <w:rFonts w:ascii="Times New Roman" w:hAnsi="Times New Roman"/>
          <w:sz w:val="24"/>
          <w:szCs w:val="24"/>
          <w:lang w:eastAsia="ru-RU"/>
        </w:rPr>
        <w:t>2.2.6. Срок действия аттестационной комиссии составляет 1 год.</w:t>
      </w:r>
    </w:p>
    <w:p w:rsidR="00047AD6" w:rsidRPr="00832404" w:rsidRDefault="00047AD6" w:rsidP="001A1243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32404">
        <w:rPr>
          <w:rFonts w:ascii="Times New Roman" w:hAnsi="Times New Roman"/>
          <w:sz w:val="24"/>
          <w:szCs w:val="24"/>
          <w:lang w:eastAsia="ru-RU"/>
        </w:rPr>
        <w:t>2.2.7. Полномочия отдельных членов аттестационной комиссии могут быть досрочно прекращены приказом руководителя по следующим основаниям:</w:t>
      </w:r>
    </w:p>
    <w:p w:rsidR="00047AD6" w:rsidRPr="00832404" w:rsidRDefault="00047AD6" w:rsidP="001A1243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32404">
        <w:rPr>
          <w:rFonts w:ascii="Times New Roman" w:hAnsi="Times New Roman"/>
          <w:sz w:val="24"/>
          <w:szCs w:val="24"/>
          <w:lang w:eastAsia="ru-RU"/>
        </w:rPr>
        <w:t>- невозможность выполнения обязанностей по состоянию здоровья;</w:t>
      </w:r>
    </w:p>
    <w:p w:rsidR="00047AD6" w:rsidRPr="00832404" w:rsidRDefault="00047AD6" w:rsidP="001A1243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32404">
        <w:rPr>
          <w:rFonts w:ascii="Times New Roman" w:hAnsi="Times New Roman"/>
          <w:sz w:val="24"/>
          <w:szCs w:val="24"/>
          <w:lang w:eastAsia="ru-RU"/>
        </w:rPr>
        <w:t>- увольнение члена аттестационной комиссии;</w:t>
      </w:r>
    </w:p>
    <w:p w:rsidR="00047AD6" w:rsidRPr="00832404" w:rsidRDefault="00047AD6" w:rsidP="001A1243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32404">
        <w:rPr>
          <w:rFonts w:ascii="Times New Roman" w:hAnsi="Times New Roman"/>
          <w:sz w:val="24"/>
          <w:szCs w:val="24"/>
          <w:lang w:eastAsia="ru-RU"/>
        </w:rPr>
        <w:t>- неисполнение или ненадлежащее исполнение обязанностей члена аттестационной комиссии.</w:t>
      </w:r>
    </w:p>
    <w:p w:rsidR="00047AD6" w:rsidRPr="00832404" w:rsidRDefault="00047AD6" w:rsidP="001A1243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32404">
        <w:rPr>
          <w:rFonts w:ascii="Times New Roman" w:hAnsi="Times New Roman"/>
          <w:sz w:val="24"/>
          <w:szCs w:val="24"/>
          <w:lang w:eastAsia="ru-RU"/>
        </w:rPr>
        <w:t>2.3. Председатель аттестационной комиссии:</w:t>
      </w:r>
    </w:p>
    <w:p w:rsidR="00047AD6" w:rsidRPr="00832404" w:rsidRDefault="00047AD6" w:rsidP="001A1243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32404">
        <w:rPr>
          <w:rFonts w:ascii="Times New Roman" w:hAnsi="Times New Roman"/>
          <w:sz w:val="24"/>
          <w:szCs w:val="24"/>
          <w:lang w:eastAsia="ru-RU"/>
        </w:rPr>
        <w:t>- руководит деятельностью аттестационной комиссии;</w:t>
      </w:r>
    </w:p>
    <w:p w:rsidR="00047AD6" w:rsidRPr="00832404" w:rsidRDefault="00047AD6" w:rsidP="001A1243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32404">
        <w:rPr>
          <w:rFonts w:ascii="Times New Roman" w:hAnsi="Times New Roman"/>
          <w:sz w:val="24"/>
          <w:szCs w:val="24"/>
          <w:lang w:eastAsia="ru-RU"/>
        </w:rPr>
        <w:t>- проводит заседания аттестационной комиссии;</w:t>
      </w:r>
    </w:p>
    <w:p w:rsidR="00047AD6" w:rsidRPr="00832404" w:rsidRDefault="00047AD6" w:rsidP="001A1243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32404">
        <w:rPr>
          <w:rFonts w:ascii="Times New Roman" w:hAnsi="Times New Roman"/>
          <w:sz w:val="24"/>
          <w:szCs w:val="24"/>
          <w:lang w:eastAsia="ru-RU"/>
        </w:rPr>
        <w:t>- распределяет обязанности между членами аттестационной комиссии;</w:t>
      </w:r>
    </w:p>
    <w:p w:rsidR="00047AD6" w:rsidRPr="00832404" w:rsidRDefault="00047AD6" w:rsidP="001A124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32404">
        <w:rPr>
          <w:rFonts w:ascii="Times New Roman" w:hAnsi="Times New Roman"/>
          <w:sz w:val="24"/>
          <w:szCs w:val="24"/>
          <w:lang w:eastAsia="ru-RU"/>
        </w:rPr>
        <w:t>- определяет по согласованию с членами комиссии порядок рассмотрения вопросов;</w:t>
      </w:r>
    </w:p>
    <w:p w:rsidR="00047AD6" w:rsidRPr="00832404" w:rsidRDefault="00047AD6" w:rsidP="001A1243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32404">
        <w:rPr>
          <w:rFonts w:ascii="Times New Roman" w:hAnsi="Times New Roman"/>
          <w:sz w:val="24"/>
          <w:szCs w:val="24"/>
          <w:lang w:eastAsia="ru-RU"/>
        </w:rPr>
        <w:t>- организует работу членов аттестационной комиссии по рассмотрению предложений, заявлений и жалоб аттестуемых работников, связанных с вопросами их аттестации;</w:t>
      </w:r>
    </w:p>
    <w:p w:rsidR="00047AD6" w:rsidRPr="00832404" w:rsidRDefault="00047AD6" w:rsidP="001A1243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32404">
        <w:rPr>
          <w:rFonts w:ascii="Times New Roman" w:hAnsi="Times New Roman"/>
          <w:sz w:val="24"/>
          <w:szCs w:val="24"/>
          <w:lang w:eastAsia="ru-RU"/>
        </w:rPr>
        <w:t>- подписывает протоколы заседаний аттестационной комиссии;</w:t>
      </w:r>
    </w:p>
    <w:p w:rsidR="00047AD6" w:rsidRPr="00832404" w:rsidRDefault="00047AD6" w:rsidP="001A1243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32404">
        <w:rPr>
          <w:rFonts w:ascii="Times New Roman" w:hAnsi="Times New Roman"/>
          <w:sz w:val="24"/>
          <w:szCs w:val="24"/>
          <w:lang w:eastAsia="ru-RU"/>
        </w:rPr>
        <w:t>- контролирует хранение и учет документов по аттестации;</w:t>
      </w:r>
    </w:p>
    <w:p w:rsidR="00047AD6" w:rsidRPr="00832404" w:rsidRDefault="00047AD6" w:rsidP="001A124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32404">
        <w:rPr>
          <w:rFonts w:ascii="Times New Roman" w:hAnsi="Times New Roman"/>
          <w:sz w:val="24"/>
          <w:szCs w:val="24"/>
          <w:lang w:eastAsia="ru-RU"/>
        </w:rPr>
        <w:t>- осуществляет другие полномочия.</w:t>
      </w:r>
    </w:p>
    <w:p w:rsidR="00047AD6" w:rsidRPr="00832404" w:rsidRDefault="00047AD6" w:rsidP="001A124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32404">
        <w:rPr>
          <w:rFonts w:ascii="Times New Roman" w:hAnsi="Times New Roman"/>
          <w:sz w:val="24"/>
          <w:szCs w:val="24"/>
          <w:lang w:eastAsia="ru-RU"/>
        </w:rPr>
        <w:t>2.4. В случае временного отсутствия (болезни, отпуска, командировки и других уважительных причин) председателя аттестационной комиссии полномочия председателя комиссии по его поручению осуществляет заместитель председателя комиссии либо один из членов аттестационной комиссии.</w:t>
      </w:r>
    </w:p>
    <w:p w:rsidR="00047AD6" w:rsidRPr="00832404" w:rsidRDefault="00047AD6" w:rsidP="001A124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32404">
        <w:rPr>
          <w:rFonts w:ascii="Times New Roman" w:hAnsi="Times New Roman"/>
          <w:sz w:val="24"/>
          <w:szCs w:val="24"/>
          <w:lang w:eastAsia="ru-RU"/>
        </w:rPr>
        <w:t>2.5. Заместитель председателя аттестационной комиссии:</w:t>
      </w:r>
    </w:p>
    <w:p w:rsidR="00047AD6" w:rsidRPr="00832404" w:rsidRDefault="00047AD6" w:rsidP="001A1243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32404">
        <w:rPr>
          <w:rFonts w:ascii="Times New Roman" w:hAnsi="Times New Roman"/>
          <w:sz w:val="24"/>
          <w:szCs w:val="24"/>
          <w:lang w:eastAsia="ru-RU"/>
        </w:rPr>
        <w:t>- исполняет обязанности председателя в его отсутствие (отпуск, командировка и т.п.);</w:t>
      </w:r>
    </w:p>
    <w:p w:rsidR="00047AD6" w:rsidRPr="00832404" w:rsidRDefault="00047AD6" w:rsidP="001A1243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32404">
        <w:rPr>
          <w:rFonts w:ascii="Times New Roman" w:hAnsi="Times New Roman"/>
          <w:sz w:val="24"/>
          <w:szCs w:val="24"/>
          <w:lang w:eastAsia="ru-RU"/>
        </w:rPr>
        <w:t>- участвует в работе аттестационной комиссии;</w:t>
      </w:r>
    </w:p>
    <w:p w:rsidR="00047AD6" w:rsidRPr="00832404" w:rsidRDefault="00047AD6" w:rsidP="001A1243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32404">
        <w:rPr>
          <w:rFonts w:ascii="Times New Roman" w:hAnsi="Times New Roman"/>
          <w:sz w:val="24"/>
          <w:szCs w:val="24"/>
          <w:lang w:eastAsia="ru-RU"/>
        </w:rPr>
        <w:t xml:space="preserve">- проводит консультации педагогических работников; </w:t>
      </w:r>
    </w:p>
    <w:p w:rsidR="00047AD6" w:rsidRPr="00832404" w:rsidRDefault="00047AD6" w:rsidP="001A1243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32404">
        <w:rPr>
          <w:rFonts w:ascii="Times New Roman" w:hAnsi="Times New Roman"/>
          <w:sz w:val="24"/>
          <w:szCs w:val="24"/>
          <w:lang w:eastAsia="ru-RU"/>
        </w:rPr>
        <w:t>- рассматривает обращения и жалобы аттестуемых педагогических работников, связанные с вопросами их аттестации;</w:t>
      </w:r>
    </w:p>
    <w:p w:rsidR="00047AD6" w:rsidRPr="00832404" w:rsidRDefault="00047AD6" w:rsidP="001A1243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32404">
        <w:rPr>
          <w:rFonts w:ascii="Times New Roman" w:hAnsi="Times New Roman"/>
          <w:sz w:val="24"/>
          <w:szCs w:val="24"/>
          <w:lang w:eastAsia="ru-RU"/>
        </w:rPr>
        <w:t>- подписывает протоколы заседаний аттестационной комиссии;</w:t>
      </w:r>
    </w:p>
    <w:p w:rsidR="00047AD6" w:rsidRPr="00832404" w:rsidRDefault="00047AD6" w:rsidP="001A124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32404">
        <w:rPr>
          <w:rFonts w:ascii="Times New Roman" w:hAnsi="Times New Roman"/>
          <w:sz w:val="24"/>
          <w:szCs w:val="24"/>
          <w:lang w:eastAsia="ru-RU"/>
        </w:rPr>
        <w:t>- осуществляет другие полномочия.</w:t>
      </w:r>
    </w:p>
    <w:p w:rsidR="00047AD6" w:rsidRPr="00832404" w:rsidRDefault="00047AD6" w:rsidP="001A124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32404">
        <w:rPr>
          <w:rFonts w:ascii="Times New Roman" w:hAnsi="Times New Roman"/>
          <w:sz w:val="24"/>
          <w:szCs w:val="24"/>
          <w:lang w:eastAsia="ru-RU"/>
        </w:rPr>
        <w:t>2.6. Секретарь аттестационной комиссии:</w:t>
      </w:r>
    </w:p>
    <w:p w:rsidR="00047AD6" w:rsidRPr="00832404" w:rsidRDefault="00047AD6" w:rsidP="001A1243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32404">
        <w:rPr>
          <w:rFonts w:ascii="Times New Roman" w:hAnsi="Times New Roman"/>
          <w:sz w:val="24"/>
          <w:szCs w:val="24"/>
          <w:lang w:eastAsia="ru-RU"/>
        </w:rPr>
        <w:t>- подчиняется непосредственно председателю аттестационной комиссии;</w:t>
      </w:r>
    </w:p>
    <w:p w:rsidR="00047AD6" w:rsidRPr="00832404" w:rsidRDefault="00047AD6" w:rsidP="001A1243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32404">
        <w:rPr>
          <w:rFonts w:ascii="Times New Roman" w:hAnsi="Times New Roman"/>
          <w:sz w:val="24"/>
          <w:szCs w:val="24"/>
          <w:lang w:eastAsia="ru-RU"/>
        </w:rPr>
        <w:t>- организует заседания аттестационной комиссии и сообщает членам комиссии о дате и повестке дня ее заседания;</w:t>
      </w:r>
    </w:p>
    <w:p w:rsidR="00047AD6" w:rsidRPr="00832404" w:rsidRDefault="00047AD6" w:rsidP="001A1243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32404">
        <w:rPr>
          <w:rFonts w:ascii="Times New Roman" w:hAnsi="Times New Roman"/>
          <w:sz w:val="24"/>
          <w:szCs w:val="24"/>
          <w:lang w:eastAsia="ru-RU"/>
        </w:rPr>
        <w:t xml:space="preserve">- осуществляет прием и регистрацию документов (представления, дополнительных </w:t>
      </w:r>
    </w:p>
    <w:p w:rsidR="00047AD6" w:rsidRPr="00832404" w:rsidRDefault="00047AD6" w:rsidP="001A1243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32404">
        <w:rPr>
          <w:rFonts w:ascii="Times New Roman" w:hAnsi="Times New Roman"/>
          <w:sz w:val="24"/>
          <w:szCs w:val="24"/>
          <w:lang w:eastAsia="ru-RU"/>
        </w:rPr>
        <w:t>собственных сведений педагогического работника, заявления о несогласии с представлением);</w:t>
      </w:r>
    </w:p>
    <w:p w:rsidR="00047AD6" w:rsidRPr="00832404" w:rsidRDefault="00047AD6" w:rsidP="001A1243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32404">
        <w:rPr>
          <w:rFonts w:ascii="Times New Roman" w:hAnsi="Times New Roman"/>
          <w:sz w:val="24"/>
          <w:szCs w:val="24"/>
          <w:lang w:eastAsia="ru-RU"/>
        </w:rPr>
        <w:t xml:space="preserve">- ведет и оформляет протоколы заседаний аттестационной комиссии; </w:t>
      </w:r>
    </w:p>
    <w:p w:rsidR="00047AD6" w:rsidRPr="00832404" w:rsidRDefault="00047AD6" w:rsidP="001A1243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32404">
        <w:rPr>
          <w:rFonts w:ascii="Times New Roman" w:hAnsi="Times New Roman"/>
          <w:sz w:val="24"/>
          <w:szCs w:val="24"/>
          <w:lang w:eastAsia="ru-RU"/>
        </w:rPr>
        <w:t xml:space="preserve">- обеспечивает оформление выписок  из протокола заседания аттестационной комиссии и аттестационных листов; </w:t>
      </w:r>
    </w:p>
    <w:p w:rsidR="00047AD6" w:rsidRPr="00832404" w:rsidRDefault="00047AD6" w:rsidP="001A1243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32404">
        <w:rPr>
          <w:rFonts w:ascii="Times New Roman" w:hAnsi="Times New Roman"/>
          <w:sz w:val="24"/>
          <w:szCs w:val="24"/>
          <w:lang w:eastAsia="ru-RU"/>
        </w:rPr>
        <w:t>- участвует в решении споров и конфликтных ситуаций, связанных с аттестацией педагогических работников;</w:t>
      </w:r>
    </w:p>
    <w:p w:rsidR="00047AD6" w:rsidRPr="00832404" w:rsidRDefault="00047AD6" w:rsidP="001A1243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32404">
        <w:rPr>
          <w:rFonts w:ascii="Times New Roman" w:hAnsi="Times New Roman"/>
          <w:sz w:val="24"/>
          <w:szCs w:val="24"/>
          <w:lang w:eastAsia="ru-RU"/>
        </w:rPr>
        <w:t>- обеспечивает хранение и учёт документов по аттестации педагогических работников;</w:t>
      </w:r>
    </w:p>
    <w:p w:rsidR="00047AD6" w:rsidRPr="00832404" w:rsidRDefault="00047AD6" w:rsidP="001A1243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32404">
        <w:rPr>
          <w:rFonts w:ascii="Times New Roman" w:hAnsi="Times New Roman"/>
          <w:sz w:val="24"/>
          <w:szCs w:val="24"/>
          <w:lang w:eastAsia="ru-RU"/>
        </w:rPr>
        <w:t>- подписывает протоколы заседаний аттестационной комиссии, выписки из протокола,  аттестационные листы;</w:t>
      </w:r>
    </w:p>
    <w:p w:rsidR="00047AD6" w:rsidRPr="00832404" w:rsidRDefault="00047AD6" w:rsidP="001A124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32404">
        <w:rPr>
          <w:rFonts w:ascii="Times New Roman" w:hAnsi="Times New Roman"/>
          <w:sz w:val="24"/>
          <w:szCs w:val="24"/>
          <w:lang w:eastAsia="ru-RU"/>
        </w:rPr>
        <w:t>- осуществляет другие полномочия.</w:t>
      </w:r>
    </w:p>
    <w:p w:rsidR="00047AD6" w:rsidRPr="00832404" w:rsidRDefault="00047AD6" w:rsidP="001A1243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32404">
        <w:rPr>
          <w:rFonts w:ascii="Times New Roman" w:hAnsi="Times New Roman"/>
          <w:sz w:val="24"/>
          <w:szCs w:val="24"/>
          <w:lang w:eastAsia="ru-RU"/>
        </w:rPr>
        <w:t>2.7. Члены аттестационной комиссии:</w:t>
      </w:r>
    </w:p>
    <w:p w:rsidR="00047AD6" w:rsidRPr="00832404" w:rsidRDefault="00047AD6" w:rsidP="001A1243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32404">
        <w:rPr>
          <w:rFonts w:ascii="Times New Roman" w:hAnsi="Times New Roman"/>
          <w:sz w:val="24"/>
          <w:szCs w:val="24"/>
          <w:lang w:eastAsia="ru-RU"/>
        </w:rPr>
        <w:t>- участвуют в работе аттестационной комиссии;</w:t>
      </w:r>
    </w:p>
    <w:p w:rsidR="00047AD6" w:rsidRPr="00832404" w:rsidRDefault="00047AD6" w:rsidP="001A1243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32404">
        <w:rPr>
          <w:rFonts w:ascii="Times New Roman" w:hAnsi="Times New Roman"/>
          <w:sz w:val="24"/>
          <w:szCs w:val="24"/>
          <w:lang w:eastAsia="ru-RU"/>
        </w:rPr>
        <w:t>- подписывают протоколы заседаний аттестационной комиссии.</w:t>
      </w:r>
    </w:p>
    <w:p w:rsidR="00047AD6" w:rsidRPr="00832404" w:rsidRDefault="00047AD6" w:rsidP="001A124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32404">
        <w:rPr>
          <w:rFonts w:ascii="Times New Roman" w:hAnsi="Times New Roman"/>
          <w:sz w:val="24"/>
          <w:szCs w:val="24"/>
          <w:lang w:eastAsia="ru-RU"/>
        </w:rPr>
        <w:t>2.8. Порядок работы аттестационной комиссии.</w:t>
      </w:r>
    </w:p>
    <w:p w:rsidR="00047AD6" w:rsidRPr="00832404" w:rsidRDefault="00047AD6" w:rsidP="001A124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32404">
        <w:rPr>
          <w:rFonts w:ascii="Times New Roman" w:hAnsi="Times New Roman"/>
          <w:sz w:val="24"/>
          <w:szCs w:val="24"/>
          <w:lang w:eastAsia="ru-RU"/>
        </w:rPr>
        <w:t>2.8.1. Заседания аттестационной комиссии проводятся в соответствии с графиком аттестации, утвержденным руководителем.</w:t>
      </w:r>
    </w:p>
    <w:p w:rsidR="00047AD6" w:rsidRPr="00832404" w:rsidRDefault="00047AD6" w:rsidP="001A124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32404">
        <w:rPr>
          <w:rFonts w:ascii="Times New Roman" w:hAnsi="Times New Roman"/>
          <w:sz w:val="24"/>
          <w:szCs w:val="24"/>
          <w:lang w:eastAsia="ru-RU"/>
        </w:rPr>
        <w:t>2.8.2. Заседание считается правомочным, если на нем присутствует не менее двух третей от общего числа членов комиссии.</w:t>
      </w:r>
    </w:p>
    <w:p w:rsidR="00047AD6" w:rsidRPr="00832404" w:rsidRDefault="00047AD6" w:rsidP="001A1243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32404">
        <w:rPr>
          <w:rFonts w:ascii="Times New Roman" w:hAnsi="Times New Roman"/>
          <w:sz w:val="24"/>
          <w:szCs w:val="24"/>
          <w:lang w:eastAsia="ru-RU"/>
        </w:rPr>
        <w:t>2.9. К документации аттестационной комиссии относятся:</w:t>
      </w:r>
    </w:p>
    <w:p w:rsidR="00047AD6" w:rsidRPr="00832404" w:rsidRDefault="00047AD6" w:rsidP="001A1243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32404">
        <w:rPr>
          <w:rFonts w:ascii="Times New Roman" w:hAnsi="Times New Roman"/>
          <w:sz w:val="24"/>
          <w:szCs w:val="24"/>
          <w:lang w:eastAsia="ru-RU"/>
        </w:rPr>
        <w:t xml:space="preserve">- приказ руководителя о составе, графике заседаний аттестационной комиссии; </w:t>
      </w:r>
    </w:p>
    <w:p w:rsidR="00047AD6" w:rsidRPr="00832404" w:rsidRDefault="00047AD6" w:rsidP="001A1243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32404">
        <w:rPr>
          <w:rFonts w:ascii="Times New Roman" w:hAnsi="Times New Roman"/>
          <w:sz w:val="24"/>
          <w:szCs w:val="24"/>
          <w:lang w:eastAsia="ru-RU"/>
        </w:rPr>
        <w:t>- протоколы заседаний аттестационной комиссии;</w:t>
      </w:r>
    </w:p>
    <w:p w:rsidR="00047AD6" w:rsidRPr="00832404" w:rsidRDefault="00047AD6" w:rsidP="001A1243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32404">
        <w:rPr>
          <w:rFonts w:ascii="Times New Roman" w:hAnsi="Times New Roman"/>
          <w:sz w:val="24"/>
          <w:szCs w:val="24"/>
          <w:lang w:eastAsia="ru-RU"/>
        </w:rPr>
        <w:t>- документы по аттестации педагогических работников в составе личных дел (представление, выписка из протокола заседания аттестационной комиссии);</w:t>
      </w:r>
    </w:p>
    <w:p w:rsidR="00047AD6" w:rsidRPr="00832404" w:rsidRDefault="00047AD6" w:rsidP="001A1243">
      <w:pPr>
        <w:widowControl w:val="0"/>
        <w:tabs>
          <w:tab w:val="left" w:pos="256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32404">
        <w:rPr>
          <w:rFonts w:ascii="Times New Roman" w:hAnsi="Times New Roman"/>
          <w:sz w:val="24"/>
          <w:szCs w:val="24"/>
          <w:lang w:eastAsia="ru-RU"/>
        </w:rPr>
        <w:t>- журналы регистрации документов: 1) журнал регистрации представлений на аттестацию с целью подтверждения соответствия педагогического работника занимаемой должности; 2) журнал регистрации письменных обращений педагогических работников.</w:t>
      </w:r>
    </w:p>
    <w:p w:rsidR="00047AD6" w:rsidRPr="00832404" w:rsidRDefault="00047AD6" w:rsidP="001A124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047AD6" w:rsidRPr="00832404" w:rsidRDefault="00047AD6" w:rsidP="001A1243">
      <w:pPr>
        <w:shd w:val="clear" w:color="auto" w:fill="FFFFFF"/>
        <w:autoSpaceDN w:val="0"/>
        <w:spacing w:after="0" w:line="240" w:lineRule="auto"/>
        <w:jc w:val="center"/>
        <w:outlineLvl w:val="4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32404">
        <w:rPr>
          <w:rFonts w:ascii="Times New Roman" w:hAnsi="Times New Roman"/>
          <w:b/>
          <w:bCs/>
          <w:sz w:val="24"/>
          <w:szCs w:val="24"/>
          <w:lang w:eastAsia="ru-RU"/>
        </w:rPr>
        <w:t>3.Подготовка к аттестации</w:t>
      </w:r>
    </w:p>
    <w:p w:rsidR="00047AD6" w:rsidRPr="00832404" w:rsidRDefault="00047AD6" w:rsidP="001A1243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832404">
        <w:rPr>
          <w:rFonts w:ascii="Times New Roman" w:hAnsi="Times New Roman"/>
          <w:sz w:val="24"/>
          <w:szCs w:val="24"/>
          <w:lang w:eastAsia="ru-RU"/>
        </w:rPr>
        <w:t>3.1. Решение о проведении аттестации педагогических работников принимается руководителем. Руководитель издает приказ и доводит его до сведения каждого аттестуемого до начала аттестации.</w:t>
      </w:r>
    </w:p>
    <w:p w:rsidR="00047AD6" w:rsidRPr="00832404" w:rsidRDefault="00047AD6" w:rsidP="001A124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32404">
        <w:rPr>
          <w:rFonts w:ascii="Times New Roman" w:hAnsi="Times New Roman"/>
          <w:sz w:val="24"/>
          <w:szCs w:val="24"/>
          <w:lang w:eastAsia="ru-RU"/>
        </w:rPr>
        <w:t>3.2. В графике проведения аттестации указываются:</w:t>
      </w:r>
    </w:p>
    <w:p w:rsidR="00047AD6" w:rsidRPr="00832404" w:rsidRDefault="00047AD6" w:rsidP="001A124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32404">
        <w:rPr>
          <w:rFonts w:ascii="Times New Roman" w:hAnsi="Times New Roman"/>
          <w:sz w:val="24"/>
          <w:szCs w:val="24"/>
          <w:lang w:eastAsia="ru-RU"/>
        </w:rPr>
        <w:t>- ФИО педагогического работника, подлежащего аттестации;</w:t>
      </w:r>
    </w:p>
    <w:p w:rsidR="00047AD6" w:rsidRPr="00832404" w:rsidRDefault="00047AD6" w:rsidP="001A124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32404">
        <w:rPr>
          <w:rFonts w:ascii="Times New Roman" w:hAnsi="Times New Roman"/>
          <w:sz w:val="24"/>
          <w:szCs w:val="24"/>
          <w:lang w:eastAsia="ru-RU"/>
        </w:rPr>
        <w:t>- должность педагогического работника;</w:t>
      </w:r>
    </w:p>
    <w:p w:rsidR="00047AD6" w:rsidRPr="00832404" w:rsidRDefault="00047AD6" w:rsidP="001A124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32404">
        <w:rPr>
          <w:rFonts w:ascii="Times New Roman" w:hAnsi="Times New Roman"/>
          <w:sz w:val="24"/>
          <w:szCs w:val="24"/>
          <w:lang w:eastAsia="ru-RU"/>
        </w:rPr>
        <w:t>3.3. Представление руководителя.</w:t>
      </w:r>
    </w:p>
    <w:p w:rsidR="00047AD6" w:rsidRPr="00832404" w:rsidRDefault="00047AD6" w:rsidP="001A124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32404">
        <w:rPr>
          <w:rFonts w:ascii="Times New Roman" w:hAnsi="Times New Roman"/>
          <w:bCs/>
          <w:sz w:val="24"/>
          <w:szCs w:val="24"/>
          <w:lang w:eastAsia="ru-RU"/>
        </w:rPr>
        <w:t xml:space="preserve">3.3.1. </w:t>
      </w:r>
      <w:r w:rsidRPr="00832404">
        <w:rPr>
          <w:rFonts w:ascii="Times New Roman" w:hAnsi="Times New Roman"/>
          <w:sz w:val="24"/>
          <w:szCs w:val="24"/>
          <w:lang w:eastAsia="ru-RU"/>
        </w:rPr>
        <w:t>Проведение аттестации педагогических работников осуществляется на основании представления работодателя в аттестационную комиссию.</w:t>
      </w:r>
    </w:p>
    <w:p w:rsidR="00047AD6" w:rsidRPr="00832404" w:rsidRDefault="00047AD6" w:rsidP="001A1243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832404">
        <w:rPr>
          <w:rFonts w:ascii="Times New Roman" w:hAnsi="Times New Roman"/>
          <w:sz w:val="24"/>
          <w:szCs w:val="24"/>
          <w:lang w:eastAsia="ru-RU"/>
        </w:rPr>
        <w:t>3.3.2. В представлении руководителя должны содержаться следующие сведения о педагогическом работнике:</w:t>
      </w:r>
    </w:p>
    <w:p w:rsidR="00047AD6" w:rsidRPr="00832404" w:rsidRDefault="00047AD6" w:rsidP="001A124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32404">
        <w:rPr>
          <w:rFonts w:ascii="Times New Roman" w:hAnsi="Times New Roman"/>
          <w:sz w:val="24"/>
          <w:szCs w:val="24"/>
          <w:lang w:eastAsia="ru-RU"/>
        </w:rPr>
        <w:t>а) фамилия, имя, отчество;</w:t>
      </w:r>
    </w:p>
    <w:p w:rsidR="00047AD6" w:rsidRPr="00832404" w:rsidRDefault="00047AD6" w:rsidP="001A124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32404">
        <w:rPr>
          <w:rFonts w:ascii="Times New Roman" w:hAnsi="Times New Roman"/>
          <w:sz w:val="24"/>
          <w:szCs w:val="24"/>
          <w:lang w:eastAsia="ru-RU"/>
        </w:rPr>
        <w:t>б) наименование должности на дату проведения аттестации;</w:t>
      </w:r>
    </w:p>
    <w:p w:rsidR="00047AD6" w:rsidRPr="00832404" w:rsidRDefault="00047AD6" w:rsidP="001A124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32404">
        <w:rPr>
          <w:rFonts w:ascii="Times New Roman" w:hAnsi="Times New Roman"/>
          <w:sz w:val="24"/>
          <w:szCs w:val="24"/>
          <w:lang w:eastAsia="ru-RU"/>
        </w:rPr>
        <w:t>в) уровень образования и квалификация по направлению подготовки;</w:t>
      </w:r>
    </w:p>
    <w:p w:rsidR="00047AD6" w:rsidRPr="00832404" w:rsidRDefault="00047AD6" w:rsidP="001A124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32404">
        <w:rPr>
          <w:rFonts w:ascii="Times New Roman" w:hAnsi="Times New Roman"/>
          <w:sz w:val="24"/>
          <w:szCs w:val="24"/>
          <w:lang w:eastAsia="ru-RU"/>
        </w:rPr>
        <w:t>г) информация о прохождении повышения квалификации;</w:t>
      </w:r>
    </w:p>
    <w:p w:rsidR="00047AD6" w:rsidRPr="00832404" w:rsidRDefault="00047AD6" w:rsidP="001A124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trike/>
          <w:sz w:val="24"/>
          <w:szCs w:val="24"/>
          <w:lang w:eastAsia="ru-RU"/>
        </w:rPr>
      </w:pPr>
      <w:r w:rsidRPr="00832404">
        <w:rPr>
          <w:rFonts w:ascii="Times New Roman" w:hAnsi="Times New Roman"/>
          <w:sz w:val="24"/>
          <w:szCs w:val="24"/>
          <w:lang w:eastAsia="ru-RU"/>
        </w:rPr>
        <w:t>д) результаты предыдущих аттестаций (в случае их проведения);</w:t>
      </w:r>
    </w:p>
    <w:p w:rsidR="00047AD6" w:rsidRPr="00832404" w:rsidRDefault="00047AD6" w:rsidP="001A124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32404">
        <w:rPr>
          <w:rFonts w:ascii="Times New Roman" w:hAnsi="Times New Roman"/>
          <w:sz w:val="24"/>
          <w:szCs w:val="24"/>
          <w:lang w:eastAsia="ru-RU"/>
        </w:rPr>
        <w:t>е) мотивированная всесторонняя и объективная оценка профессиональных, деловых качеств, результатов профессиональной деятельности на основе квалификационной характеристики по занимаемой должности и (или) профессиональных стандартов, в том числе в случаях, когда высшее или среднее профессиональное образование педагогических работников не соответствует профилю преподаваемого предмета либо профилю педагогической деятельности в организации, участия в деятельности методических объединений и иных формах методической работы.</w:t>
      </w:r>
    </w:p>
    <w:p w:rsidR="00047AD6" w:rsidRPr="00750C0B" w:rsidRDefault="00047AD6" w:rsidP="001A1243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832404">
        <w:rPr>
          <w:rFonts w:ascii="Times New Roman" w:hAnsi="Times New Roman"/>
          <w:sz w:val="24"/>
          <w:szCs w:val="24"/>
          <w:lang w:eastAsia="ru-RU"/>
        </w:rPr>
        <w:t>3.3.3. Педагогический работник с представлением должен быть ознакомлен руководителем под роспись не позднее, чем за месяц до дня проведения аттестации. После ознакомления с представлением педагогический работник имеет право представить в аттестационную комиссию собственные сведения, характеризующие его трудовую деятельность за период с даты предыдущей аттестации (при первичной аттестации – с даты поступления на работу), а также заявление с соответствующим обоснованием в случае несогласия со сведениями,</w:t>
      </w:r>
    </w:p>
    <w:p w:rsidR="00047AD6" w:rsidRPr="00832404" w:rsidRDefault="00047AD6" w:rsidP="001A1243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832404">
        <w:rPr>
          <w:rFonts w:ascii="Times New Roman" w:hAnsi="Times New Roman"/>
          <w:sz w:val="24"/>
          <w:szCs w:val="24"/>
          <w:lang w:eastAsia="ru-RU"/>
        </w:rPr>
        <w:t xml:space="preserve"> содержащимися в представлении руководителя.</w:t>
      </w:r>
    </w:p>
    <w:p w:rsidR="00047AD6" w:rsidRPr="00832404" w:rsidRDefault="00047AD6" w:rsidP="001A1243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832404">
        <w:rPr>
          <w:rFonts w:ascii="Times New Roman" w:hAnsi="Times New Roman"/>
          <w:sz w:val="24"/>
          <w:szCs w:val="24"/>
          <w:lang w:eastAsia="ru-RU"/>
        </w:rPr>
        <w:t>3.3.4. При отказе педагогического работника от ознакомления с представлением руководителя составляется соответствующий акт, который подписывается руководителем и лицами, в присутствии которых составлен акт.</w:t>
      </w:r>
    </w:p>
    <w:p w:rsidR="00047AD6" w:rsidRPr="00832404" w:rsidRDefault="00047AD6" w:rsidP="001A1243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4"/>
          <w:szCs w:val="24"/>
          <w:lang w:eastAsia="ru-RU"/>
        </w:rPr>
      </w:pPr>
    </w:p>
    <w:p w:rsidR="00047AD6" w:rsidRPr="00832404" w:rsidRDefault="00047AD6" w:rsidP="001A1243">
      <w:pPr>
        <w:shd w:val="clear" w:color="auto" w:fill="FFFFFF"/>
        <w:autoSpaceDN w:val="0"/>
        <w:spacing w:after="0" w:line="240" w:lineRule="auto"/>
        <w:jc w:val="center"/>
        <w:outlineLvl w:val="4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32404">
        <w:rPr>
          <w:rFonts w:ascii="Times New Roman" w:hAnsi="Times New Roman"/>
          <w:b/>
          <w:bCs/>
          <w:sz w:val="24"/>
          <w:szCs w:val="24"/>
          <w:lang w:eastAsia="ru-RU"/>
        </w:rPr>
        <w:t>4.Проведение аттестации</w:t>
      </w:r>
    </w:p>
    <w:p w:rsidR="00047AD6" w:rsidRPr="00832404" w:rsidRDefault="00047AD6" w:rsidP="001A124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32404">
        <w:rPr>
          <w:rFonts w:ascii="Times New Roman" w:hAnsi="Times New Roman"/>
          <w:sz w:val="24"/>
          <w:szCs w:val="24"/>
          <w:lang w:eastAsia="ru-RU"/>
        </w:rPr>
        <w:t>4.1. Педагогический работник должен лично присутствовать при его аттестации на заседании аттестационной комиссии.</w:t>
      </w:r>
    </w:p>
    <w:p w:rsidR="00047AD6" w:rsidRPr="00832404" w:rsidRDefault="00047AD6" w:rsidP="001A1243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832404">
        <w:rPr>
          <w:rFonts w:ascii="Times New Roman" w:hAnsi="Times New Roman"/>
          <w:sz w:val="24"/>
          <w:szCs w:val="24"/>
          <w:lang w:eastAsia="ru-RU"/>
        </w:rPr>
        <w:t>4.2. В случае невозможности присутствия работника в день проведения аттестации на заседании аттестационной комиссии по уважительным причинам (болезнь, командировка и др.) в график аттестации вносятся соответствующие изменения.</w:t>
      </w:r>
    </w:p>
    <w:p w:rsidR="00047AD6" w:rsidRPr="00832404" w:rsidRDefault="00047AD6" w:rsidP="001A1243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832404">
        <w:rPr>
          <w:rFonts w:ascii="Times New Roman" w:hAnsi="Times New Roman"/>
          <w:sz w:val="24"/>
          <w:szCs w:val="24"/>
          <w:lang w:eastAsia="ru-RU"/>
        </w:rPr>
        <w:t xml:space="preserve">4.3. При неявке педагогического работника на заседание аттестационной комиссии без уважительной причины комиссия вправе провести аттестацию в его отсутствие. </w:t>
      </w:r>
    </w:p>
    <w:p w:rsidR="00047AD6" w:rsidRPr="00832404" w:rsidRDefault="00047AD6" w:rsidP="001A124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32404">
        <w:rPr>
          <w:rFonts w:ascii="Times New Roman" w:hAnsi="Times New Roman"/>
          <w:sz w:val="24"/>
          <w:szCs w:val="24"/>
          <w:lang w:eastAsia="ru-RU"/>
        </w:rPr>
        <w:t>4.4. Оценка деятельности аттестуемого.</w:t>
      </w:r>
    </w:p>
    <w:p w:rsidR="00047AD6" w:rsidRPr="00832404" w:rsidRDefault="00047AD6" w:rsidP="001A1243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832404">
        <w:rPr>
          <w:rFonts w:ascii="Times New Roman" w:hAnsi="Times New Roman"/>
          <w:sz w:val="24"/>
          <w:szCs w:val="24"/>
          <w:lang w:eastAsia="ru-RU"/>
        </w:rPr>
        <w:t xml:space="preserve">4.4.1. Аттестационная комиссия рассматривает сведения о педагогическом работнике, содержащиеся в представлении руководителя, заявление аттестуемого с соответствующим обоснованием в случае несогласия с представлением руководителя, а также дает оценку соответствия педагогического работника квалификационным требованиям по занимаемой должности. </w:t>
      </w:r>
    </w:p>
    <w:p w:rsidR="00047AD6" w:rsidRPr="00832404" w:rsidRDefault="00047AD6" w:rsidP="001A124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outlineLvl w:val="4"/>
        <w:rPr>
          <w:rFonts w:ascii="Times New Roman" w:hAnsi="Times New Roman"/>
          <w:sz w:val="24"/>
          <w:szCs w:val="24"/>
          <w:lang w:eastAsia="ru-RU"/>
        </w:rPr>
      </w:pPr>
      <w:r w:rsidRPr="00832404">
        <w:rPr>
          <w:rFonts w:ascii="Times New Roman" w:hAnsi="Times New Roman"/>
          <w:sz w:val="24"/>
          <w:szCs w:val="24"/>
          <w:lang w:eastAsia="ru-RU"/>
        </w:rPr>
        <w:t>4.4.2. Обсуждение профессиональных и личностных качеств работника применительно к его должностным обязанностям и полномочиям должно быть объективным и доброжелательным.</w:t>
      </w:r>
    </w:p>
    <w:p w:rsidR="00047AD6" w:rsidRPr="00832404" w:rsidRDefault="00047AD6" w:rsidP="001A124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32404">
        <w:rPr>
          <w:rFonts w:ascii="Times New Roman" w:hAnsi="Times New Roman"/>
          <w:sz w:val="24"/>
          <w:szCs w:val="24"/>
          <w:lang w:eastAsia="ru-RU"/>
        </w:rPr>
        <w:t>4.4.3. Оценка деятельности работника основывается на его соответствии квалификационным требованиям по занимаемой должности, определении его участия в решении поставленных перед организацией задач, сложности выполняемой им работы, ее результативности. При этом должны учитываться профессиональные знания педагогического работника, опыт работы, повышение квалификации и переподготовка.</w:t>
      </w:r>
    </w:p>
    <w:p w:rsidR="00047AD6" w:rsidRPr="00832404" w:rsidRDefault="00047AD6" w:rsidP="001A124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32404">
        <w:rPr>
          <w:rFonts w:ascii="Times New Roman" w:hAnsi="Times New Roman"/>
          <w:sz w:val="24"/>
          <w:szCs w:val="24"/>
          <w:lang w:eastAsia="ru-RU"/>
        </w:rPr>
        <w:t xml:space="preserve">4.4.4. Члены аттестационной комиссии при необходимости вправе задавать педагогическому работнику вопросы, связанные с выполнением должностных обязанностей.  </w:t>
      </w:r>
    </w:p>
    <w:p w:rsidR="00047AD6" w:rsidRPr="00832404" w:rsidRDefault="00047AD6" w:rsidP="001A124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832404">
        <w:rPr>
          <w:rFonts w:ascii="Times New Roman" w:hAnsi="Times New Roman"/>
          <w:bCs/>
          <w:sz w:val="24"/>
          <w:szCs w:val="24"/>
          <w:lang w:eastAsia="ru-RU"/>
        </w:rPr>
        <w:t xml:space="preserve">4.4.5. Секретарь аттестационной комиссии ведет протокол заседания аттестационной комиссии (далее – протокол), в котором фиксирует ее решения и результаты голосования. Протокол подписывается председателем, заместителем председателя, секретарем и членами аттестационной комиссии, присутствовавшими на заседании, и хранится у </w:t>
      </w:r>
      <w:r w:rsidRPr="00832404">
        <w:rPr>
          <w:rFonts w:ascii="Times New Roman" w:hAnsi="Times New Roman"/>
          <w:sz w:val="24"/>
          <w:szCs w:val="24"/>
          <w:lang w:eastAsia="ru-RU"/>
        </w:rPr>
        <w:t>руководителя</w:t>
      </w:r>
      <w:r w:rsidRPr="00832404">
        <w:rPr>
          <w:rFonts w:ascii="Times New Roman" w:hAnsi="Times New Roman"/>
          <w:bCs/>
          <w:sz w:val="24"/>
          <w:szCs w:val="24"/>
          <w:lang w:eastAsia="ru-RU"/>
        </w:rPr>
        <w:t>.</w:t>
      </w:r>
    </w:p>
    <w:p w:rsidR="00047AD6" w:rsidRPr="00832404" w:rsidRDefault="00047AD6" w:rsidP="001A124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outlineLvl w:val="4"/>
        <w:rPr>
          <w:rFonts w:ascii="Times New Roman" w:hAnsi="Times New Roman"/>
          <w:bCs/>
          <w:sz w:val="24"/>
          <w:szCs w:val="24"/>
          <w:lang w:eastAsia="ru-RU"/>
        </w:rPr>
      </w:pPr>
      <w:r w:rsidRPr="00832404">
        <w:rPr>
          <w:rFonts w:ascii="Times New Roman" w:hAnsi="Times New Roman"/>
          <w:sz w:val="24"/>
          <w:szCs w:val="24"/>
          <w:lang w:eastAsia="ru-RU"/>
        </w:rPr>
        <w:t>4.5. Порядок принятия решений аттестационной комиссией.</w:t>
      </w:r>
    </w:p>
    <w:p w:rsidR="00047AD6" w:rsidRPr="00832404" w:rsidRDefault="00047AD6" w:rsidP="001A1243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832404">
        <w:rPr>
          <w:rFonts w:ascii="Times New Roman" w:hAnsi="Times New Roman"/>
          <w:sz w:val="24"/>
          <w:szCs w:val="24"/>
          <w:lang w:eastAsia="ru-RU"/>
        </w:rPr>
        <w:t>4.5.1. По результатам аттестации педагогического работника аттестационная комиссия принимает одно из следующих решений:</w:t>
      </w:r>
    </w:p>
    <w:p w:rsidR="00047AD6" w:rsidRPr="00832404" w:rsidRDefault="00047AD6" w:rsidP="001A1243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832404">
        <w:rPr>
          <w:rFonts w:ascii="Times New Roman" w:hAnsi="Times New Roman"/>
          <w:sz w:val="24"/>
          <w:szCs w:val="24"/>
          <w:lang w:eastAsia="ru-RU"/>
        </w:rPr>
        <w:t>- соответствует занимаемой должности (указывается должность работника);</w:t>
      </w:r>
    </w:p>
    <w:p w:rsidR="00047AD6" w:rsidRPr="00832404" w:rsidRDefault="00047AD6" w:rsidP="001A1243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832404">
        <w:rPr>
          <w:rFonts w:ascii="Times New Roman" w:hAnsi="Times New Roman"/>
          <w:sz w:val="24"/>
          <w:szCs w:val="24"/>
          <w:lang w:eastAsia="ru-RU"/>
        </w:rPr>
        <w:t xml:space="preserve">- соответствует занимаемой должности (указывается должность работника) при условии прохождения профессиональной переподготовки или повышения квалификации; </w:t>
      </w:r>
    </w:p>
    <w:p w:rsidR="00047AD6" w:rsidRPr="00832404" w:rsidRDefault="00047AD6" w:rsidP="001A1243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832404">
        <w:rPr>
          <w:rFonts w:ascii="Times New Roman" w:hAnsi="Times New Roman"/>
          <w:sz w:val="24"/>
          <w:szCs w:val="24"/>
          <w:lang w:eastAsia="ru-RU"/>
        </w:rPr>
        <w:t>- не соответствует занимаемой должности (указывается должность работника).</w:t>
      </w:r>
    </w:p>
    <w:p w:rsidR="00047AD6" w:rsidRPr="00832404" w:rsidRDefault="00047AD6" w:rsidP="001A1243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832404">
        <w:rPr>
          <w:rFonts w:ascii="Times New Roman" w:hAnsi="Times New Roman"/>
          <w:sz w:val="24"/>
          <w:szCs w:val="24"/>
          <w:lang w:eastAsia="ru-RU"/>
        </w:rPr>
        <w:t xml:space="preserve">4.5.2. Решение аттестационной комиссией принимается в отсутствие аттестуемого педагогического работника открытым голосованием большинством голосов присутствующих на заседании членов аттестационной комиссии. </w:t>
      </w:r>
    </w:p>
    <w:p w:rsidR="00047AD6" w:rsidRPr="00832404" w:rsidRDefault="00047AD6" w:rsidP="001A1243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832404">
        <w:rPr>
          <w:rFonts w:ascii="Times New Roman" w:hAnsi="Times New Roman"/>
          <w:sz w:val="24"/>
          <w:szCs w:val="24"/>
          <w:lang w:eastAsia="ru-RU"/>
        </w:rPr>
        <w:t>4.5.3. При равном количестве голосов членов аттестационной комиссии считается, что педагогический работник соответствует занимаемой должности.</w:t>
      </w:r>
    </w:p>
    <w:p w:rsidR="00047AD6" w:rsidRPr="00832404" w:rsidRDefault="00047AD6" w:rsidP="001A1243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832404">
        <w:rPr>
          <w:rFonts w:ascii="Times New Roman" w:hAnsi="Times New Roman"/>
          <w:sz w:val="24"/>
          <w:szCs w:val="24"/>
          <w:lang w:eastAsia="ru-RU"/>
        </w:rPr>
        <w:t>4.5.4. При прохождении аттестации педагогический работник, являющийся членом аттестационной комиссии, не участвует в голосовании по своей кандидатуре.</w:t>
      </w:r>
    </w:p>
    <w:p w:rsidR="00047AD6" w:rsidRPr="00832404" w:rsidRDefault="00047AD6" w:rsidP="001A1243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832404">
        <w:rPr>
          <w:rFonts w:ascii="Times New Roman" w:hAnsi="Times New Roman"/>
          <w:sz w:val="24"/>
          <w:szCs w:val="24"/>
          <w:lang w:eastAsia="ru-RU"/>
        </w:rPr>
        <w:t>4.5.5. Результаты аттестации педагогического работника, непосредственно присутствующего на заседании аттестационной комиссии, сообщаются ему после подведения итогов голосования.</w:t>
      </w:r>
    </w:p>
    <w:p w:rsidR="00047AD6" w:rsidRPr="00832404" w:rsidRDefault="00047AD6" w:rsidP="001A124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832404">
        <w:rPr>
          <w:rFonts w:ascii="Times New Roman" w:hAnsi="Times New Roman"/>
          <w:sz w:val="24"/>
          <w:szCs w:val="24"/>
          <w:lang w:eastAsia="ru-RU"/>
        </w:rPr>
        <w:t>4.5.6. П</w:t>
      </w:r>
      <w:r w:rsidRPr="00832404">
        <w:rPr>
          <w:rFonts w:ascii="Times New Roman" w:hAnsi="Times New Roman"/>
          <w:bCs/>
          <w:sz w:val="24"/>
          <w:szCs w:val="24"/>
          <w:lang w:eastAsia="ru-RU"/>
        </w:rPr>
        <w:t>едагогический работник знакомится под роспись с результатами аттестации, оформленными протоколом.</w:t>
      </w:r>
    </w:p>
    <w:p w:rsidR="00047AD6" w:rsidRPr="00832404" w:rsidRDefault="00047AD6" w:rsidP="001A124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32404">
        <w:rPr>
          <w:rFonts w:ascii="Times New Roman" w:hAnsi="Times New Roman"/>
          <w:sz w:val="24"/>
          <w:szCs w:val="24"/>
          <w:lang w:eastAsia="ru-RU"/>
        </w:rPr>
        <w:t>4.7. Решения, принимаемые руководителем.</w:t>
      </w:r>
    </w:p>
    <w:p w:rsidR="00047AD6" w:rsidRPr="00832404" w:rsidRDefault="00047AD6" w:rsidP="001A124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32404">
        <w:rPr>
          <w:rFonts w:ascii="Times New Roman" w:hAnsi="Times New Roman"/>
          <w:sz w:val="24"/>
          <w:szCs w:val="24"/>
          <w:lang w:eastAsia="ru-RU"/>
        </w:rPr>
        <w:t>4.7.1. Результаты аттестации работника представляются руководителю не позднее чем через три дня после ее проведения. </w:t>
      </w:r>
    </w:p>
    <w:p w:rsidR="00047AD6" w:rsidRPr="00750C0B" w:rsidRDefault="00047AD6" w:rsidP="001A1243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832404">
        <w:rPr>
          <w:rFonts w:ascii="Times New Roman" w:hAnsi="Times New Roman"/>
          <w:sz w:val="24"/>
          <w:szCs w:val="24"/>
          <w:lang w:eastAsia="ru-RU"/>
        </w:rPr>
        <w:t>4.7.2. В случае признания педагогического работника соответствующим занимаемой должности при условии прохождения профессиональной переподготовки или повышения квалификации руководитель принимает меры к направлению его на профессиональную</w:t>
      </w:r>
    </w:p>
    <w:p w:rsidR="00047AD6" w:rsidRPr="00832404" w:rsidRDefault="00047AD6" w:rsidP="001A1243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832404">
        <w:rPr>
          <w:rFonts w:ascii="Times New Roman" w:hAnsi="Times New Roman"/>
          <w:sz w:val="24"/>
          <w:szCs w:val="24"/>
          <w:lang w:eastAsia="ru-RU"/>
        </w:rPr>
        <w:t xml:space="preserve"> переподготовку или повышение квалификации в срок не позднее одного года после принятия аттестационной комиссией соответствующего решения. </w:t>
      </w:r>
    </w:p>
    <w:p w:rsidR="00047AD6" w:rsidRPr="00832404" w:rsidRDefault="00047AD6" w:rsidP="001A1243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832404">
        <w:rPr>
          <w:rFonts w:ascii="Times New Roman" w:hAnsi="Times New Roman"/>
          <w:sz w:val="24"/>
          <w:szCs w:val="24"/>
          <w:lang w:eastAsia="ru-RU"/>
        </w:rPr>
        <w:t>4.7.3. По завершению обучения педагогический работник представляет в аттестационную комиссию отчет об освоении программ профессиональной переподготовки или повышения квалификации.</w:t>
      </w:r>
    </w:p>
    <w:p w:rsidR="00047AD6" w:rsidRPr="00832404" w:rsidRDefault="00047AD6" w:rsidP="001A1243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832404">
        <w:rPr>
          <w:rFonts w:ascii="Times New Roman" w:hAnsi="Times New Roman"/>
          <w:sz w:val="24"/>
          <w:szCs w:val="24"/>
          <w:lang w:eastAsia="ru-RU"/>
        </w:rPr>
        <w:t xml:space="preserve">4.7.4. В случае признания педагогического работника по результатам аттестации несоответствующим занимаемой должности вследствие недостаточной квалификации трудовой договор с ним может быть расторгнут в соответствии с </w:t>
      </w:r>
      <w:hyperlink r:id="rId5" w:history="1">
        <w:r w:rsidRPr="00832404">
          <w:rPr>
            <w:rFonts w:ascii="Times New Roman" w:hAnsi="Times New Roman"/>
            <w:sz w:val="24"/>
            <w:szCs w:val="24"/>
            <w:lang w:eastAsia="ru-RU"/>
          </w:rPr>
          <w:t>пунктом 3 части 1 статьи 81</w:t>
        </w:r>
      </w:hyperlink>
      <w:r w:rsidRPr="00832404">
        <w:rPr>
          <w:rFonts w:ascii="Times New Roman" w:hAnsi="Times New Roman"/>
          <w:sz w:val="24"/>
          <w:szCs w:val="24"/>
          <w:lang w:eastAsia="ru-RU"/>
        </w:rPr>
        <w:t xml:space="preserve"> Трудового кодекса Российской Федерации. Увольнение по данному основанию допускается, если невозможно перевести педагогического работника с его письменного согласия на другую имеющуюся у руководителя работу (как вакантную должность или работу, соответствующую квалификации работника, так и вакантную нижестоящую должность или нижеоплачиваемую работу), которую работник может выполнять с учетом его состояния здоровья (</w:t>
      </w:r>
      <w:hyperlink r:id="rId6" w:history="1">
        <w:r w:rsidRPr="00832404">
          <w:rPr>
            <w:rFonts w:ascii="Times New Roman" w:hAnsi="Times New Roman"/>
            <w:sz w:val="24"/>
            <w:szCs w:val="24"/>
            <w:lang w:eastAsia="ru-RU"/>
          </w:rPr>
          <w:t>часть 3 статьи 81</w:t>
        </w:r>
      </w:hyperlink>
      <w:r w:rsidRPr="00832404">
        <w:rPr>
          <w:rFonts w:ascii="Times New Roman" w:hAnsi="Times New Roman"/>
          <w:sz w:val="24"/>
          <w:szCs w:val="24"/>
          <w:lang w:eastAsia="ru-RU"/>
        </w:rPr>
        <w:t xml:space="preserve"> Трудового кодекса Российской Федерации).</w:t>
      </w:r>
    </w:p>
    <w:p w:rsidR="00047AD6" w:rsidRPr="00832404" w:rsidRDefault="00047AD6" w:rsidP="001A1243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832404">
        <w:rPr>
          <w:rFonts w:ascii="Times New Roman" w:hAnsi="Times New Roman"/>
          <w:sz w:val="24"/>
          <w:szCs w:val="24"/>
          <w:lang w:eastAsia="ru-RU"/>
        </w:rPr>
        <w:t xml:space="preserve">4.8. Результаты аттестации педагогический работник вправе обжаловать в суде в соответствии с </w:t>
      </w:r>
      <w:hyperlink r:id="rId7" w:history="1">
        <w:r w:rsidRPr="00832404">
          <w:rPr>
            <w:rFonts w:ascii="Times New Roman" w:hAnsi="Times New Roman"/>
            <w:sz w:val="24"/>
            <w:szCs w:val="24"/>
            <w:lang w:eastAsia="ru-RU"/>
          </w:rPr>
          <w:t>законодательством</w:t>
        </w:r>
      </w:hyperlink>
      <w:r w:rsidRPr="00832404">
        <w:rPr>
          <w:rFonts w:ascii="Times New Roman" w:hAnsi="Times New Roman"/>
          <w:sz w:val="24"/>
          <w:szCs w:val="24"/>
          <w:lang w:eastAsia="ru-RU"/>
        </w:rPr>
        <w:t xml:space="preserve"> Российской Федерации.</w:t>
      </w:r>
    </w:p>
    <w:p w:rsidR="00047AD6" w:rsidRPr="00832404" w:rsidRDefault="00047AD6" w:rsidP="001A124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32404">
        <w:rPr>
          <w:rFonts w:ascii="Times New Roman" w:hAnsi="Times New Roman"/>
          <w:sz w:val="24"/>
          <w:szCs w:val="24"/>
          <w:lang w:eastAsia="ru-RU"/>
        </w:rPr>
        <w:t xml:space="preserve">4.9. Аттестационная комиссия образовательной организации по представлению руководителя вправе выносить рекомендации о возможности приема на работу на должности педагогических работников лиц, </w:t>
      </w:r>
      <w:r w:rsidRPr="00832404">
        <w:rPr>
          <w:rFonts w:ascii="Times New Roman" w:hAnsi="Times New Roman"/>
          <w:bCs/>
          <w:sz w:val="24"/>
          <w:szCs w:val="24"/>
          <w:lang w:eastAsia="ru-RU"/>
        </w:rPr>
        <w:t>не имеющих специальной подготовки или стажа работы, установленных в разделе «Требования к квалификации» квалификационных характеристик, но обладающих достаточным практическим опытом и компетентностью</w:t>
      </w:r>
      <w:r w:rsidRPr="00832404">
        <w:rPr>
          <w:rFonts w:ascii="Times New Roman" w:hAnsi="Times New Roman"/>
          <w:sz w:val="24"/>
          <w:szCs w:val="24"/>
          <w:lang w:eastAsia="ru-RU"/>
        </w:rPr>
        <w:t>, как это установлено пунктом 9 «Общих положений» раздела «Квалификационные характеристики должностей работников образования» Единого квалификационного справочника должностей руководителей, специалистов и служащих, утвержденного приказом Минздравсоцразвития Российской Федерации от 26.08.2010 № 761н, зарегистрированного в Минюсте Российской Федерации 06.10.2010, регистрационный № 18638.</w:t>
      </w:r>
    </w:p>
    <w:p w:rsidR="00047AD6" w:rsidRPr="00832404" w:rsidRDefault="00047AD6" w:rsidP="001A124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32404">
        <w:rPr>
          <w:rFonts w:ascii="Times New Roman" w:hAnsi="Times New Roman"/>
          <w:sz w:val="24"/>
          <w:szCs w:val="24"/>
          <w:lang w:eastAsia="ru-RU"/>
        </w:rPr>
        <w:t xml:space="preserve">4.10. Подведение итогов аттестации. </w:t>
      </w:r>
    </w:p>
    <w:p w:rsidR="00047AD6" w:rsidRPr="00832404" w:rsidRDefault="00047AD6" w:rsidP="001A124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32404">
        <w:rPr>
          <w:rFonts w:ascii="Times New Roman" w:hAnsi="Times New Roman"/>
          <w:sz w:val="24"/>
          <w:szCs w:val="24"/>
          <w:lang w:eastAsia="ru-RU"/>
        </w:rPr>
        <w:t>После проведения аттестации педагогических работников ежегодно издается распоряжение (или иной документ) руководителя, в котором рассматриваются результаты аттестации, утверждается план мероприятий, направленных на улучшение эффективности работы педагогических работников организации, выполнение предложений работников, поступивших в ходе аттестации.</w:t>
      </w:r>
    </w:p>
    <w:p w:rsidR="00047AD6" w:rsidRPr="00832404" w:rsidRDefault="00047AD6" w:rsidP="001A124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47AD6" w:rsidRPr="00832404" w:rsidRDefault="00047AD6" w:rsidP="001A1243">
      <w:pPr>
        <w:rPr>
          <w:sz w:val="24"/>
          <w:szCs w:val="24"/>
        </w:rPr>
      </w:pPr>
    </w:p>
    <w:sectPr w:rsidR="00047AD6" w:rsidRPr="00832404" w:rsidSect="00832404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33D1E"/>
    <w:rsid w:val="00033D1E"/>
    <w:rsid w:val="00047AD6"/>
    <w:rsid w:val="000B1C27"/>
    <w:rsid w:val="001A1243"/>
    <w:rsid w:val="001D1999"/>
    <w:rsid w:val="0033189E"/>
    <w:rsid w:val="003A3251"/>
    <w:rsid w:val="004078C2"/>
    <w:rsid w:val="004702AC"/>
    <w:rsid w:val="00487137"/>
    <w:rsid w:val="005747A4"/>
    <w:rsid w:val="00597871"/>
    <w:rsid w:val="005B3B8D"/>
    <w:rsid w:val="00604AF7"/>
    <w:rsid w:val="00643FBD"/>
    <w:rsid w:val="00750C0B"/>
    <w:rsid w:val="00832404"/>
    <w:rsid w:val="008950D7"/>
    <w:rsid w:val="00A1196F"/>
    <w:rsid w:val="00A47423"/>
    <w:rsid w:val="00AF0F9B"/>
    <w:rsid w:val="00B25DB5"/>
    <w:rsid w:val="00B74CEA"/>
    <w:rsid w:val="00C3284E"/>
    <w:rsid w:val="00C7310C"/>
    <w:rsid w:val="00D97FA8"/>
    <w:rsid w:val="00FE65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0F9B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033D1E"/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6375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75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7BD9F8B22C0912418FF587E9E4DFDA27FF30233EE21FC104F48DF42A37CAE5FC58BBC1A5CAB4lD41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BD9F8B22C0912418FF587E9E4DFDA27FF30233EE21FC104F48DF42A37CAE5FC58BBC1A1C9lB41G" TargetMode="External"/><Relationship Id="rId5" Type="http://schemas.openxmlformats.org/officeDocument/2006/relationships/hyperlink" Target="consultantplus://offline/ref=7BD9F8B22C0912418FF587E9E4DFDA27FF30233EE21FC104F48DF42A37CAE5FC58BBC1A0C0lB4EG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5</Pages>
  <Words>2038</Words>
  <Characters>11622</Characters>
  <Application>Microsoft Office Outlook</Application>
  <DocSecurity>0</DocSecurity>
  <Lines>0</Lines>
  <Paragraphs>0</Paragraphs>
  <ScaleCrop>false</ScaleCrop>
  <Company>Home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</dc:title>
  <dc:subject/>
  <dc:creator>Тамара</dc:creator>
  <cp:keywords/>
  <dc:description/>
  <cp:lastModifiedBy>Ильгиз</cp:lastModifiedBy>
  <cp:revision>2</cp:revision>
  <cp:lastPrinted>2019-10-30T09:47:00Z</cp:lastPrinted>
  <dcterms:created xsi:type="dcterms:W3CDTF">2020-03-22T16:55:00Z</dcterms:created>
  <dcterms:modified xsi:type="dcterms:W3CDTF">2020-03-22T16:55:00Z</dcterms:modified>
</cp:coreProperties>
</file>