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3A7000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45.75pt">
            <v:imagedata r:id="rId5" o:title=""/>
          </v:shape>
        </w:pict>
      </w:r>
    </w:p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32FD7" w:rsidRDefault="00532FD7" w:rsidP="003A7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Содержание образования определяется основной образовательной программой дошкольного образования МБДОУ, которая принимаетс</w:t>
      </w:r>
      <w:r>
        <w:rPr>
          <w:rFonts w:ascii="Times New Roman" w:hAnsi="Times New Roman"/>
          <w:sz w:val="24"/>
          <w:szCs w:val="24"/>
          <w:lang w:val="tt-RU"/>
        </w:rPr>
        <w:t xml:space="preserve">я </w:t>
      </w:r>
      <w:r>
        <w:rPr>
          <w:rFonts w:ascii="Times New Roman" w:hAnsi="Times New Roman"/>
          <w:sz w:val="24"/>
          <w:szCs w:val="24"/>
        </w:rPr>
        <w:t>общем собранием трудового коллектива МБДОУ и утверждается приказом заведующего МБДОУ.</w:t>
      </w:r>
    </w:p>
    <w:p w:rsidR="00532FD7" w:rsidRDefault="00532FD7" w:rsidP="006D7A6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Мероприятия, проводимые в МБДОУ, организуются на татарском и русском языках в зависимости от их целей, тематики, целевой аудитории и иных факторов.</w:t>
      </w:r>
    </w:p>
    <w:p w:rsidR="00532FD7" w:rsidRPr="00655F74" w:rsidRDefault="00532FD7" w:rsidP="006D7A6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32FD7" w:rsidRDefault="00532FD7" w:rsidP="006D7A6B">
      <w:pPr>
        <w:pStyle w:val="ListParagraph"/>
        <w:numPr>
          <w:ilvl w:val="0"/>
          <w:numId w:val="1"/>
        </w:num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532FD7" w:rsidRPr="007919A9" w:rsidRDefault="00532FD7" w:rsidP="006D7A6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sectPr w:rsidR="00532FD7" w:rsidRPr="007919A9" w:rsidSect="006D7A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40B8"/>
    <w:multiLevelType w:val="multilevel"/>
    <w:tmpl w:val="46FA6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B9D"/>
    <w:rsid w:val="00032EC3"/>
    <w:rsid w:val="001349B8"/>
    <w:rsid w:val="00172260"/>
    <w:rsid w:val="001930EA"/>
    <w:rsid w:val="001C64DE"/>
    <w:rsid w:val="001D1D7D"/>
    <w:rsid w:val="00224B59"/>
    <w:rsid w:val="003A7000"/>
    <w:rsid w:val="003C373F"/>
    <w:rsid w:val="0041125E"/>
    <w:rsid w:val="00532FD7"/>
    <w:rsid w:val="00542907"/>
    <w:rsid w:val="00551409"/>
    <w:rsid w:val="005A4D30"/>
    <w:rsid w:val="00655F74"/>
    <w:rsid w:val="00690D40"/>
    <w:rsid w:val="006D7A6B"/>
    <w:rsid w:val="0074445B"/>
    <w:rsid w:val="007919A9"/>
    <w:rsid w:val="007B3097"/>
    <w:rsid w:val="00802DAC"/>
    <w:rsid w:val="009362F4"/>
    <w:rsid w:val="009943B3"/>
    <w:rsid w:val="00B947EF"/>
    <w:rsid w:val="00C4782E"/>
    <w:rsid w:val="00CF26BD"/>
    <w:rsid w:val="00CF7DA1"/>
    <w:rsid w:val="00D06165"/>
    <w:rsid w:val="00DF7592"/>
    <w:rsid w:val="00E15B9D"/>
    <w:rsid w:val="00E525CB"/>
    <w:rsid w:val="00E673F3"/>
    <w:rsid w:val="00F8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B9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5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83</Words>
  <Characters>478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венера</dc:creator>
  <cp:keywords/>
  <dc:description/>
  <cp:lastModifiedBy>Админ</cp:lastModifiedBy>
  <cp:revision>2</cp:revision>
  <cp:lastPrinted>2020-02-22T13:33:00Z</cp:lastPrinted>
  <dcterms:created xsi:type="dcterms:W3CDTF">2020-07-29T19:53:00Z</dcterms:created>
  <dcterms:modified xsi:type="dcterms:W3CDTF">2020-07-29T19:53:00Z</dcterms:modified>
</cp:coreProperties>
</file>