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FC" w:rsidRDefault="00135CFC" w:rsidP="004C470A">
      <w:pPr>
        <w:pStyle w:val="NormalWeb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4.75pt">
            <v:imagedata r:id="rId4" o:title=""/>
          </v:shape>
        </w:pict>
      </w:r>
    </w:p>
    <w:p w:rsidR="00135CFC" w:rsidRDefault="00135CFC" w:rsidP="004C470A">
      <w:pPr>
        <w:pStyle w:val="NormalWeb"/>
        <w:rPr>
          <w:lang w:val="en-US"/>
        </w:rPr>
      </w:pPr>
    </w:p>
    <w:p w:rsidR="00135CFC" w:rsidRDefault="00135CFC" w:rsidP="004C470A">
      <w:pPr>
        <w:pStyle w:val="NormalWeb"/>
        <w:rPr>
          <w:lang w:val="en-US"/>
        </w:rPr>
      </w:pPr>
    </w:p>
    <w:p w:rsidR="00135CFC" w:rsidRDefault="00135CFC" w:rsidP="004C470A">
      <w:pPr>
        <w:pStyle w:val="NormalWeb"/>
        <w:rPr>
          <w:lang w:val="en-US"/>
        </w:rPr>
      </w:pPr>
    </w:p>
    <w:p w:rsidR="00135CFC" w:rsidRDefault="00135CFC" w:rsidP="004C470A">
      <w:pPr>
        <w:pStyle w:val="NormalWeb"/>
        <w:rPr>
          <w:lang w:val="en-US"/>
        </w:rPr>
      </w:pPr>
    </w:p>
    <w:p w:rsidR="00135CFC" w:rsidRPr="00517BE6" w:rsidRDefault="00135CFC" w:rsidP="004C470A">
      <w:pPr>
        <w:pStyle w:val="NormalWeb"/>
      </w:pPr>
      <w:r w:rsidRPr="00517BE6">
        <w:t>1)          введения режима одновременной работы двух воспитателей по 1 часу 30 минут в день;</w:t>
      </w:r>
    </w:p>
    <w:p w:rsidR="00135CFC" w:rsidRPr="00517BE6" w:rsidRDefault="00135CFC" w:rsidP="004C470A">
      <w:pPr>
        <w:pStyle w:val="NormalWeb"/>
      </w:pPr>
      <w:r w:rsidRPr="00517BE6">
        <w:t>2)          выполнения в течение этого времени работы по изготовлению учебно-наглядных пособий;</w:t>
      </w:r>
    </w:p>
    <w:p w:rsidR="00135CFC" w:rsidRPr="00517BE6" w:rsidRDefault="00135CFC" w:rsidP="004C470A">
      <w:pPr>
        <w:pStyle w:val="NormalWeb"/>
      </w:pPr>
      <w:r w:rsidRPr="00517BE6">
        <w:t>3)          выполнением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135CFC" w:rsidRPr="00517BE6" w:rsidRDefault="00135CFC" w:rsidP="004C470A">
      <w:pPr>
        <w:pStyle w:val="NormalWeb"/>
      </w:pPr>
      <w:r w:rsidRPr="00517BE6">
        <w:t>4)          организацией и проведением методической, диагностической и консультативной помощи родителям (законным представителям воспитанников);</w:t>
      </w:r>
    </w:p>
    <w:p w:rsidR="00135CFC" w:rsidRPr="00517BE6" w:rsidRDefault="00135CFC" w:rsidP="004C470A">
      <w:pPr>
        <w:pStyle w:val="NormalWeb"/>
      </w:pPr>
      <w:r w:rsidRPr="00517BE6">
        <w:t>         11.          Продолжительность рабочей недели педагогических работников закрепляется в правилах внутреннего трудового распорядка.</w:t>
      </w:r>
    </w:p>
    <w:p w:rsidR="00135CFC" w:rsidRPr="00517BE6" w:rsidRDefault="00135CFC" w:rsidP="004C470A">
      <w:pPr>
        <w:pStyle w:val="NormalWeb"/>
      </w:pPr>
      <w:r w:rsidRPr="00517BE6">
        <w:t>         12.          Продолжительность ежедневной работы педагогических работников определяется графиком работы, который утверждается распорядительным актом Учреждения.</w:t>
      </w:r>
    </w:p>
    <w:p w:rsidR="00135CFC" w:rsidRPr="00517BE6" w:rsidRDefault="00135CFC" w:rsidP="004C470A">
      <w:pPr>
        <w:pStyle w:val="NormalWeb"/>
      </w:pPr>
      <w:r w:rsidRPr="00517BE6">
        <w:t>           13.          Продолжительность рабочего дня воспитателей определяется графиком сменности, который утверждается руководителем Учреждения.</w:t>
      </w:r>
    </w:p>
    <w:p w:rsidR="00135CFC" w:rsidRPr="00517BE6" w:rsidRDefault="00135CFC" w:rsidP="004C470A">
      <w:pPr>
        <w:pStyle w:val="NormalWeb"/>
      </w:pPr>
      <w:r w:rsidRPr="00517BE6">
        <w:t>           14.          Периоды временного приостановления работы Учреждения в связи с отключением подачи воды или электроэнергии при проведении ремонтных работ  и в иных случаях  считаются для педагогическим работников рабочим временем, если они не совпадают с отпуском. Руководитель Учреждения  вправе привлекать педагогических работников к методической, организационной работе в пределах установленного для каждого педагогического работника рабочего времени с сохранением установленной заработной платы.</w:t>
      </w:r>
    </w:p>
    <w:p w:rsidR="00135CFC" w:rsidRPr="00517BE6" w:rsidRDefault="00135CFC" w:rsidP="004C470A">
      <w:pPr>
        <w:pStyle w:val="NormalWeb"/>
      </w:pPr>
      <w:r w:rsidRPr="00517BE6">
        <w:t>         15.          Составление расписания непосредственной образовательной деятельности  для педагогических работников (кроме воспитателей)  осуществляется с учётом рационального использования их рабочего времени.</w:t>
      </w:r>
    </w:p>
    <w:p w:rsidR="00135CFC" w:rsidRPr="00517BE6" w:rsidRDefault="00135CFC" w:rsidP="004C470A">
      <w:pPr>
        <w:pStyle w:val="NormalWeb"/>
      </w:pPr>
      <w:r w:rsidRPr="00517BE6">
        <w:t>         16.          Время отдыха – время, в течение которого педагогический работник свободен от исполнения трудовых обязанностей и которое он может использовать по своему усмотрению.</w:t>
      </w:r>
    </w:p>
    <w:p w:rsidR="00135CFC" w:rsidRPr="00517BE6" w:rsidRDefault="00135CFC" w:rsidP="004C470A">
      <w:pPr>
        <w:pStyle w:val="NormalWeb"/>
      </w:pPr>
      <w:r w:rsidRPr="00517BE6">
        <w:t>         17.          Работа в выходные и нерабочие праздничные дни запрещается, за исключением случаев, предусмотренных Трудовым кодексом Российской Федерации.</w:t>
      </w:r>
    </w:p>
    <w:p w:rsidR="00135CFC" w:rsidRPr="00517BE6" w:rsidRDefault="00135CFC" w:rsidP="004C470A">
      <w:pPr>
        <w:pStyle w:val="NormalWeb"/>
      </w:pPr>
      <w:r w:rsidRPr="00517BE6">
        <w:t>         18.          Привлечение педагогических работников к работе в выходные и нерабочие праздничные дни производится с их письменного согласия, в случае необходимости выполнения заранее непредвиденных работ, от срочного выполнения которых зависит в дальнейшем нормальная работа Учреждения.</w:t>
      </w:r>
    </w:p>
    <w:p w:rsidR="00135CFC" w:rsidRPr="00517BE6" w:rsidRDefault="00135CFC" w:rsidP="004C470A">
      <w:pPr>
        <w:pStyle w:val="NormalWeb"/>
      </w:pPr>
      <w:r w:rsidRPr="00517BE6">
        <w:t>         19.          Привлечение педагогических работников к работе в выходные и нерабочие праздничные дни оформляется распорядительным актом Учреждения</w:t>
      </w:r>
    </w:p>
    <w:p w:rsidR="00135CFC" w:rsidRPr="00517BE6" w:rsidRDefault="00135CFC" w:rsidP="004C470A">
      <w:pPr>
        <w:pStyle w:val="NormalWeb"/>
      </w:pPr>
      <w:r w:rsidRPr="00517BE6">
        <w:t>         20.          Работа в выходной и нерабочий праздничный день оплачивается не менее чем в двойном размере.</w:t>
      </w:r>
    </w:p>
    <w:p w:rsidR="00135CFC" w:rsidRPr="00517BE6" w:rsidRDefault="00135CFC" w:rsidP="004C470A">
      <w:pPr>
        <w:pStyle w:val="NormalWeb"/>
      </w:pPr>
      <w:r w:rsidRPr="00517BE6">
        <w:t>         21.          По желанию педагогического работника, работавшего в выходной или нерабочий праздничный день, ему может быть предоставлен другой день отдыха.</w:t>
      </w:r>
    </w:p>
    <w:p w:rsidR="00135CFC" w:rsidRPr="00517BE6" w:rsidRDefault="00135CFC" w:rsidP="004C470A">
      <w:pPr>
        <w:pStyle w:val="NormalWeb"/>
      </w:pPr>
      <w:r w:rsidRPr="00517BE6">
        <w:t>         22.          Педагогическим работникам предоставляются ежегодные оплачиваемые отпуска с сохранением места работы (должности) и среднего заработка.</w:t>
      </w:r>
    </w:p>
    <w:p w:rsidR="00135CFC" w:rsidRPr="00517BE6" w:rsidRDefault="00135CFC" w:rsidP="004C470A">
      <w:pPr>
        <w:pStyle w:val="NormalWeb"/>
      </w:pPr>
      <w:r w:rsidRPr="00517BE6">
        <w:t>         23.          График отпусков утверждается распорядительным актом Учреждения не позднее,  чем за две недели до наступления календарного года и обязателен как для Учреждения, так и для педагогического работника.</w:t>
      </w:r>
    </w:p>
    <w:p w:rsidR="00135CFC" w:rsidRPr="00517BE6" w:rsidRDefault="00135CFC" w:rsidP="004C470A">
      <w:pPr>
        <w:pStyle w:val="NormalWeb"/>
      </w:pPr>
      <w:r w:rsidRPr="00517BE6">
        <w:t>         24.          О времени начала отпуска педагогический работник должен быть извещен под роспись не позднее, чем за две недели до его начала.</w:t>
      </w:r>
    </w:p>
    <w:p w:rsidR="00135CFC" w:rsidRPr="00517BE6" w:rsidRDefault="00135CFC" w:rsidP="004C470A">
      <w:pPr>
        <w:pStyle w:val="NormalWeb"/>
      </w:pPr>
      <w:r w:rsidRPr="00517BE6">
        <w:t>         25.          Ежегодный оплачиваемый отпуск по письменному заявлению педагогического работника переносится на другой срок, если ему своевременно не была произведена оплата за время этого отпуска либо он был предупреждён о времени начала отпуска позднее чем за две недели до его начала.</w:t>
      </w:r>
    </w:p>
    <w:p w:rsidR="00135CFC" w:rsidRPr="00517BE6" w:rsidRDefault="00135CFC" w:rsidP="004C470A">
      <w:pPr>
        <w:pStyle w:val="NormalWeb"/>
      </w:pPr>
      <w:r w:rsidRPr="00517BE6">
        <w:t>         26.          По соглашению между педагогическим работником и Работодателем ежегодный оплачиваемый отпуск может быть разделен на части. При этом одна из частей отпуска должна быть не менее 14 календарных дней.</w:t>
      </w:r>
    </w:p>
    <w:p w:rsidR="00135CFC" w:rsidRPr="00517BE6" w:rsidRDefault="00135CFC" w:rsidP="004C470A">
      <w:pPr>
        <w:pStyle w:val="NormalWeb"/>
      </w:pPr>
      <w:r w:rsidRPr="00517BE6">
        <w:t>         27.          Отзыв педагогического работника из отпуска допускается только с его письменного согласия.</w:t>
      </w:r>
    </w:p>
    <w:p w:rsidR="00135CFC" w:rsidRPr="00517BE6" w:rsidRDefault="00135CFC" w:rsidP="004C470A">
      <w:pPr>
        <w:pStyle w:val="NormalWeb"/>
      </w:pPr>
      <w:r w:rsidRPr="00517BE6">
        <w:t>         28.          Неиспользованная в связи с отзывом часть отпуска должна быть предоставлена по выбору педагогического работника в удобное для него время в течение текущего рабочего года или присоединена к отпуску за следующий рабочий год.</w:t>
      </w:r>
    </w:p>
    <w:p w:rsidR="00135CFC" w:rsidRPr="00517BE6" w:rsidRDefault="00135CFC" w:rsidP="004C470A">
      <w:pPr>
        <w:pStyle w:val="NormalWeb"/>
      </w:pPr>
      <w:r w:rsidRPr="00517BE6">
        <w:t>         29.          При предоставлении педагогическим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размере.</w:t>
      </w:r>
    </w:p>
    <w:p w:rsidR="00135CFC" w:rsidRPr="00517BE6" w:rsidRDefault="00135CFC" w:rsidP="004C470A">
      <w:pPr>
        <w:pStyle w:val="NormalWeb"/>
      </w:pPr>
      <w:r w:rsidRPr="00517BE6">
        <w:t>         30.          Каждый педагогический работник не реже чем через каждые 10 лет непрерывной преподавательской работы имеет право на длительный, сроком до одного года, отпуск.</w:t>
      </w:r>
    </w:p>
    <w:p w:rsidR="00135CFC" w:rsidRPr="00517BE6" w:rsidRDefault="00135CFC" w:rsidP="004C470A">
      <w:pPr>
        <w:rPr>
          <w:sz w:val="24"/>
          <w:szCs w:val="24"/>
        </w:rPr>
      </w:pPr>
    </w:p>
    <w:p w:rsidR="00135CFC" w:rsidRPr="00517BE6" w:rsidRDefault="00135CFC">
      <w:pPr>
        <w:rPr>
          <w:sz w:val="24"/>
          <w:szCs w:val="24"/>
        </w:rPr>
      </w:pPr>
    </w:p>
    <w:sectPr w:rsidR="00135CFC" w:rsidRPr="00517BE6" w:rsidSect="00EE17C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470A"/>
    <w:rsid w:val="00067B10"/>
    <w:rsid w:val="00135CFC"/>
    <w:rsid w:val="001610D1"/>
    <w:rsid w:val="002C3FBC"/>
    <w:rsid w:val="002F2D34"/>
    <w:rsid w:val="0033189E"/>
    <w:rsid w:val="00344EEC"/>
    <w:rsid w:val="00481ED4"/>
    <w:rsid w:val="004C470A"/>
    <w:rsid w:val="00517BE6"/>
    <w:rsid w:val="00553506"/>
    <w:rsid w:val="006F6C47"/>
    <w:rsid w:val="00796812"/>
    <w:rsid w:val="007A1FE7"/>
    <w:rsid w:val="007E7016"/>
    <w:rsid w:val="00890A64"/>
    <w:rsid w:val="008B467D"/>
    <w:rsid w:val="00AD4BCC"/>
    <w:rsid w:val="00BD6684"/>
    <w:rsid w:val="00D515E9"/>
    <w:rsid w:val="00EE17C1"/>
    <w:rsid w:val="00F87315"/>
    <w:rsid w:val="00F9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50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C47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C470A"/>
    <w:rPr>
      <w:rFonts w:cs="Times New Roman"/>
      <w:b/>
      <w:bCs/>
    </w:rPr>
  </w:style>
  <w:style w:type="paragraph" w:styleId="NoSpacing">
    <w:name w:val="No Spacing"/>
    <w:uiPriority w:val="99"/>
    <w:qFormat/>
    <w:rsid w:val="004C470A"/>
  </w:style>
  <w:style w:type="paragraph" w:customStyle="1" w:styleId="Style4">
    <w:name w:val="Style4"/>
    <w:basedOn w:val="Normal"/>
    <w:uiPriority w:val="99"/>
    <w:rsid w:val="00EE1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Normal"/>
    <w:uiPriority w:val="99"/>
    <w:rsid w:val="00EE17C1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basedOn w:val="DefaultParagraphFont"/>
    <w:uiPriority w:val="99"/>
    <w:rsid w:val="00EE17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DefaultParagraphFont"/>
    <w:uiPriority w:val="99"/>
    <w:rsid w:val="00EE17C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4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702</Words>
  <Characters>4008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</dc:creator>
  <cp:keywords/>
  <dc:description/>
  <cp:lastModifiedBy>Ильгиз</cp:lastModifiedBy>
  <cp:revision>2</cp:revision>
  <cp:lastPrinted>2014-12-02T12:07:00Z</cp:lastPrinted>
  <dcterms:created xsi:type="dcterms:W3CDTF">2020-02-29T18:09:00Z</dcterms:created>
  <dcterms:modified xsi:type="dcterms:W3CDTF">2020-02-29T18:09:00Z</dcterms:modified>
</cp:coreProperties>
</file>