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0D50" w:rsidRPr="00550643" w:rsidRDefault="00C50D50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                       </w:t>
      </w:r>
      <w:bookmarkStart w:id="0" w:name="_GoBack"/>
      <w:bookmarkEnd w:id="0"/>
      <w:r>
        <w:t xml:space="preserve"> </w:t>
      </w:r>
      <w:r w:rsidRPr="00550643">
        <w:rPr>
          <w:sz w:val="24"/>
          <w:szCs w:val="24"/>
        </w:rPr>
        <w:t>Приложение №1</w:t>
      </w:r>
    </w:p>
    <w:p w:rsidR="00C50D50" w:rsidRDefault="00C50D50"/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center"/>
        <w:rPr>
          <w:sz w:val="28"/>
          <w:szCs w:val="28"/>
        </w:rPr>
      </w:pPr>
      <w:r w:rsidRPr="00550643">
        <w:rPr>
          <w:sz w:val="28"/>
          <w:szCs w:val="28"/>
        </w:rPr>
        <w:t xml:space="preserve">Памятка 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center"/>
        <w:rPr>
          <w:sz w:val="28"/>
          <w:szCs w:val="28"/>
        </w:rPr>
      </w:pPr>
      <w:r w:rsidRPr="00550643">
        <w:rPr>
          <w:sz w:val="28"/>
          <w:szCs w:val="28"/>
        </w:rPr>
        <w:t>для подачи электронной заявки на назначение отдельных мер социальной поддержки через Портал государственных и муниципальных услуг Республики Татарстан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 xml:space="preserve">В настоящее время на Портале государственных и муниципальных услуг Республики Татарстан (далее – Портал) </w:t>
      </w:r>
      <w:r w:rsidRPr="00550643">
        <w:rPr>
          <w:i/>
          <w:sz w:val="28"/>
          <w:szCs w:val="28"/>
          <w:lang w:val="en-US"/>
        </w:rPr>
        <w:t>uslugi</w:t>
      </w:r>
      <w:r w:rsidRPr="00550643">
        <w:rPr>
          <w:i/>
          <w:sz w:val="28"/>
          <w:szCs w:val="28"/>
        </w:rPr>
        <w:t>.</w:t>
      </w:r>
      <w:r w:rsidRPr="00550643">
        <w:rPr>
          <w:i/>
          <w:sz w:val="28"/>
          <w:szCs w:val="28"/>
          <w:lang w:val="en-US"/>
        </w:rPr>
        <w:t>tatarstan</w:t>
      </w:r>
      <w:r w:rsidRPr="00550643">
        <w:rPr>
          <w:i/>
          <w:sz w:val="28"/>
          <w:szCs w:val="28"/>
        </w:rPr>
        <w:t>.</w:t>
      </w:r>
      <w:r w:rsidRPr="00550643">
        <w:rPr>
          <w:i/>
          <w:sz w:val="28"/>
          <w:szCs w:val="28"/>
          <w:lang w:val="en-US"/>
        </w:rPr>
        <w:t>ru</w:t>
      </w:r>
      <w:r w:rsidRPr="00550643">
        <w:rPr>
          <w:sz w:val="28"/>
          <w:szCs w:val="28"/>
        </w:rPr>
        <w:t xml:space="preserve"> доступна возможность подать электронную заявку на назначение следующих государственных услуг: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(основная компенсация);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дополнительной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образования, предоставляемой гражданам с учетом их доходов;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ежемесячного пособия на ребенка.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</w:rPr>
      </w:pPr>
      <w:r w:rsidRPr="00550643">
        <w:rPr>
          <w:sz w:val="28"/>
          <w:szCs w:val="28"/>
        </w:rPr>
        <w:tab/>
        <w:t>Для этого на Портале через «Личный кабинет» необходимо выбрать вкладку «Социальная защита» - «Услуги подачи заявления в соцзащиту» -  "Подать заявление на основную компенсацию части родительской платы", либо "Подать заявление на дополнительную компенсацию части родительской платы", либо «Подать заявку для получения пособия на ребенка». Личное обращение в органы социальной защиты не требуется.</w:t>
      </w:r>
    </w:p>
    <w:p w:rsidR="00C50D50" w:rsidRPr="00550643" w:rsidRDefault="00C50D50" w:rsidP="00550643">
      <w:pPr>
        <w:widowControl/>
        <w:tabs>
          <w:tab w:val="center" w:pos="0"/>
        </w:tabs>
        <w:autoSpaceDE/>
        <w:autoSpaceDN/>
        <w:adjustRightInd/>
        <w:jc w:val="both"/>
        <w:rPr>
          <w:sz w:val="28"/>
          <w:szCs w:val="28"/>
          <w:lang w:val="tt-RU"/>
        </w:rPr>
      </w:pPr>
      <w:r w:rsidRPr="00550643">
        <w:rPr>
          <w:sz w:val="28"/>
          <w:szCs w:val="28"/>
        </w:rPr>
        <w:tab/>
        <w:t xml:space="preserve">Обращаем внимание, что подача заявлений на вышеуказанные государственные услуги через Портал доступна только после </w:t>
      </w:r>
      <w:r w:rsidRPr="00550643">
        <w:rPr>
          <w:sz w:val="28"/>
          <w:szCs w:val="28"/>
          <w:lang w:val="tt-RU"/>
        </w:rPr>
        <w:t>регистрации в Единой системе идентификации и авторизации (далее - ЕСИА).</w:t>
      </w:r>
    </w:p>
    <w:p w:rsidR="00C50D50" w:rsidRPr="00550643" w:rsidRDefault="00C50D50">
      <w:pPr>
        <w:rPr>
          <w:lang w:val="tt-RU"/>
        </w:rPr>
      </w:pPr>
    </w:p>
    <w:sectPr w:rsidR="00C50D50" w:rsidRPr="00550643" w:rsidSect="0064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5F7C"/>
    <w:rsid w:val="00000029"/>
    <w:rsid w:val="0000038D"/>
    <w:rsid w:val="00000641"/>
    <w:rsid w:val="000009E6"/>
    <w:rsid w:val="00000C5C"/>
    <w:rsid w:val="00000EC7"/>
    <w:rsid w:val="0000194D"/>
    <w:rsid w:val="00001D6C"/>
    <w:rsid w:val="00001EA0"/>
    <w:rsid w:val="00002216"/>
    <w:rsid w:val="00002253"/>
    <w:rsid w:val="00002647"/>
    <w:rsid w:val="0000270D"/>
    <w:rsid w:val="0000279B"/>
    <w:rsid w:val="00002893"/>
    <w:rsid w:val="00002D73"/>
    <w:rsid w:val="000031FB"/>
    <w:rsid w:val="00003208"/>
    <w:rsid w:val="0000338E"/>
    <w:rsid w:val="000036F9"/>
    <w:rsid w:val="0000370E"/>
    <w:rsid w:val="00003B1D"/>
    <w:rsid w:val="00003E06"/>
    <w:rsid w:val="00003E57"/>
    <w:rsid w:val="00003F7E"/>
    <w:rsid w:val="00004830"/>
    <w:rsid w:val="0000562E"/>
    <w:rsid w:val="00005E05"/>
    <w:rsid w:val="00006827"/>
    <w:rsid w:val="00006D6A"/>
    <w:rsid w:val="00006FC3"/>
    <w:rsid w:val="00007BA4"/>
    <w:rsid w:val="00010231"/>
    <w:rsid w:val="00010355"/>
    <w:rsid w:val="0001045C"/>
    <w:rsid w:val="00010645"/>
    <w:rsid w:val="00010AD7"/>
    <w:rsid w:val="00011120"/>
    <w:rsid w:val="000119B9"/>
    <w:rsid w:val="00011CD5"/>
    <w:rsid w:val="00012220"/>
    <w:rsid w:val="00012D50"/>
    <w:rsid w:val="000130F4"/>
    <w:rsid w:val="00013567"/>
    <w:rsid w:val="000137E1"/>
    <w:rsid w:val="00013AA0"/>
    <w:rsid w:val="00013B2D"/>
    <w:rsid w:val="00013D4F"/>
    <w:rsid w:val="00013EE4"/>
    <w:rsid w:val="000144E9"/>
    <w:rsid w:val="00014548"/>
    <w:rsid w:val="000145E2"/>
    <w:rsid w:val="00014623"/>
    <w:rsid w:val="00014FCE"/>
    <w:rsid w:val="000150D1"/>
    <w:rsid w:val="000152F8"/>
    <w:rsid w:val="00015BF3"/>
    <w:rsid w:val="00016B43"/>
    <w:rsid w:val="00016CAE"/>
    <w:rsid w:val="00017036"/>
    <w:rsid w:val="000170CC"/>
    <w:rsid w:val="0001778A"/>
    <w:rsid w:val="00017ADB"/>
    <w:rsid w:val="00017D28"/>
    <w:rsid w:val="00017E14"/>
    <w:rsid w:val="0002007B"/>
    <w:rsid w:val="000201C9"/>
    <w:rsid w:val="00020A5E"/>
    <w:rsid w:val="00020F53"/>
    <w:rsid w:val="00021493"/>
    <w:rsid w:val="00021734"/>
    <w:rsid w:val="000217F4"/>
    <w:rsid w:val="00021996"/>
    <w:rsid w:val="000225E7"/>
    <w:rsid w:val="00022B06"/>
    <w:rsid w:val="000236A9"/>
    <w:rsid w:val="00023D9F"/>
    <w:rsid w:val="00023DE9"/>
    <w:rsid w:val="00024062"/>
    <w:rsid w:val="00025BE1"/>
    <w:rsid w:val="00025CCC"/>
    <w:rsid w:val="00025E24"/>
    <w:rsid w:val="00025F0E"/>
    <w:rsid w:val="00026625"/>
    <w:rsid w:val="00026965"/>
    <w:rsid w:val="00026D50"/>
    <w:rsid w:val="00026E0D"/>
    <w:rsid w:val="000276FF"/>
    <w:rsid w:val="00027F23"/>
    <w:rsid w:val="00030291"/>
    <w:rsid w:val="000307D8"/>
    <w:rsid w:val="00030BB5"/>
    <w:rsid w:val="00030E12"/>
    <w:rsid w:val="00030F9D"/>
    <w:rsid w:val="00031046"/>
    <w:rsid w:val="000313AD"/>
    <w:rsid w:val="0003198A"/>
    <w:rsid w:val="00031AA8"/>
    <w:rsid w:val="00031BDD"/>
    <w:rsid w:val="00031DEF"/>
    <w:rsid w:val="00031F77"/>
    <w:rsid w:val="00031F96"/>
    <w:rsid w:val="00032616"/>
    <w:rsid w:val="000326F3"/>
    <w:rsid w:val="00032BE3"/>
    <w:rsid w:val="00032F0A"/>
    <w:rsid w:val="000331DC"/>
    <w:rsid w:val="00033867"/>
    <w:rsid w:val="00033F05"/>
    <w:rsid w:val="000347D7"/>
    <w:rsid w:val="00034C30"/>
    <w:rsid w:val="00034CC2"/>
    <w:rsid w:val="0003515D"/>
    <w:rsid w:val="00035266"/>
    <w:rsid w:val="00035602"/>
    <w:rsid w:val="0003567D"/>
    <w:rsid w:val="0003599F"/>
    <w:rsid w:val="0003611D"/>
    <w:rsid w:val="00036462"/>
    <w:rsid w:val="00036B18"/>
    <w:rsid w:val="00036DFB"/>
    <w:rsid w:val="00037033"/>
    <w:rsid w:val="00037B15"/>
    <w:rsid w:val="00037B1E"/>
    <w:rsid w:val="00040999"/>
    <w:rsid w:val="000415BB"/>
    <w:rsid w:val="00041762"/>
    <w:rsid w:val="0004200C"/>
    <w:rsid w:val="000426C9"/>
    <w:rsid w:val="00042973"/>
    <w:rsid w:val="00042D69"/>
    <w:rsid w:val="00043136"/>
    <w:rsid w:val="000432B5"/>
    <w:rsid w:val="00043983"/>
    <w:rsid w:val="00043A86"/>
    <w:rsid w:val="00043BAA"/>
    <w:rsid w:val="0004403B"/>
    <w:rsid w:val="00044D79"/>
    <w:rsid w:val="00044FFF"/>
    <w:rsid w:val="0004533D"/>
    <w:rsid w:val="0004564F"/>
    <w:rsid w:val="00045A79"/>
    <w:rsid w:val="00045AF7"/>
    <w:rsid w:val="00045D2B"/>
    <w:rsid w:val="00046302"/>
    <w:rsid w:val="00046A2C"/>
    <w:rsid w:val="00047321"/>
    <w:rsid w:val="000477B5"/>
    <w:rsid w:val="0005021B"/>
    <w:rsid w:val="00050CD4"/>
    <w:rsid w:val="0005159A"/>
    <w:rsid w:val="00052645"/>
    <w:rsid w:val="000526B7"/>
    <w:rsid w:val="00052C73"/>
    <w:rsid w:val="000533BF"/>
    <w:rsid w:val="00053E83"/>
    <w:rsid w:val="00053F25"/>
    <w:rsid w:val="00053FD0"/>
    <w:rsid w:val="0005448C"/>
    <w:rsid w:val="000545B3"/>
    <w:rsid w:val="00055ED3"/>
    <w:rsid w:val="00055F71"/>
    <w:rsid w:val="000565EE"/>
    <w:rsid w:val="000567FE"/>
    <w:rsid w:val="000578D2"/>
    <w:rsid w:val="00057A06"/>
    <w:rsid w:val="00057B32"/>
    <w:rsid w:val="00057E94"/>
    <w:rsid w:val="0006018A"/>
    <w:rsid w:val="00060433"/>
    <w:rsid w:val="00060560"/>
    <w:rsid w:val="00060B07"/>
    <w:rsid w:val="00060DE6"/>
    <w:rsid w:val="00060F84"/>
    <w:rsid w:val="000616EA"/>
    <w:rsid w:val="0006207D"/>
    <w:rsid w:val="00062287"/>
    <w:rsid w:val="000622BD"/>
    <w:rsid w:val="0006251D"/>
    <w:rsid w:val="000625F4"/>
    <w:rsid w:val="00062618"/>
    <w:rsid w:val="0006275C"/>
    <w:rsid w:val="000627DB"/>
    <w:rsid w:val="00062E91"/>
    <w:rsid w:val="00063082"/>
    <w:rsid w:val="000646D1"/>
    <w:rsid w:val="000648D6"/>
    <w:rsid w:val="00064C39"/>
    <w:rsid w:val="00064F08"/>
    <w:rsid w:val="000656BA"/>
    <w:rsid w:val="00066079"/>
    <w:rsid w:val="000666E7"/>
    <w:rsid w:val="00066BB0"/>
    <w:rsid w:val="00066BFC"/>
    <w:rsid w:val="00066D5C"/>
    <w:rsid w:val="00066E61"/>
    <w:rsid w:val="000672B9"/>
    <w:rsid w:val="000676AC"/>
    <w:rsid w:val="00067C21"/>
    <w:rsid w:val="00067E8D"/>
    <w:rsid w:val="00070498"/>
    <w:rsid w:val="000705E6"/>
    <w:rsid w:val="00070A21"/>
    <w:rsid w:val="00070E76"/>
    <w:rsid w:val="000715F0"/>
    <w:rsid w:val="00071832"/>
    <w:rsid w:val="000720C5"/>
    <w:rsid w:val="000722C1"/>
    <w:rsid w:val="0007278C"/>
    <w:rsid w:val="00072F2A"/>
    <w:rsid w:val="00073812"/>
    <w:rsid w:val="00073DB1"/>
    <w:rsid w:val="000746D1"/>
    <w:rsid w:val="00074B35"/>
    <w:rsid w:val="00074C38"/>
    <w:rsid w:val="00074D4B"/>
    <w:rsid w:val="00075006"/>
    <w:rsid w:val="000755ED"/>
    <w:rsid w:val="0007569A"/>
    <w:rsid w:val="00076A4F"/>
    <w:rsid w:val="00076BDA"/>
    <w:rsid w:val="00076E6B"/>
    <w:rsid w:val="00076EDD"/>
    <w:rsid w:val="000773FF"/>
    <w:rsid w:val="00077D79"/>
    <w:rsid w:val="0008000D"/>
    <w:rsid w:val="000800F5"/>
    <w:rsid w:val="000802CC"/>
    <w:rsid w:val="00080393"/>
    <w:rsid w:val="00080F0F"/>
    <w:rsid w:val="00081346"/>
    <w:rsid w:val="000816D1"/>
    <w:rsid w:val="00081B12"/>
    <w:rsid w:val="0008213F"/>
    <w:rsid w:val="000822B5"/>
    <w:rsid w:val="000823C8"/>
    <w:rsid w:val="000826BA"/>
    <w:rsid w:val="00082F7A"/>
    <w:rsid w:val="0008352A"/>
    <w:rsid w:val="00083A9D"/>
    <w:rsid w:val="00083ADB"/>
    <w:rsid w:val="0008447E"/>
    <w:rsid w:val="00084BCB"/>
    <w:rsid w:val="000853B3"/>
    <w:rsid w:val="00085AF4"/>
    <w:rsid w:val="0008637C"/>
    <w:rsid w:val="000867AE"/>
    <w:rsid w:val="00086ADA"/>
    <w:rsid w:val="00086D90"/>
    <w:rsid w:val="0008785C"/>
    <w:rsid w:val="00087973"/>
    <w:rsid w:val="000879AE"/>
    <w:rsid w:val="00090035"/>
    <w:rsid w:val="000903DC"/>
    <w:rsid w:val="00090512"/>
    <w:rsid w:val="0009057C"/>
    <w:rsid w:val="000908E7"/>
    <w:rsid w:val="00090C61"/>
    <w:rsid w:val="00090E0A"/>
    <w:rsid w:val="00090E75"/>
    <w:rsid w:val="000912B2"/>
    <w:rsid w:val="00091300"/>
    <w:rsid w:val="00091342"/>
    <w:rsid w:val="000915C1"/>
    <w:rsid w:val="00091727"/>
    <w:rsid w:val="00091942"/>
    <w:rsid w:val="00091C41"/>
    <w:rsid w:val="00092300"/>
    <w:rsid w:val="0009236F"/>
    <w:rsid w:val="00092A37"/>
    <w:rsid w:val="00092B27"/>
    <w:rsid w:val="00094454"/>
    <w:rsid w:val="00094EF9"/>
    <w:rsid w:val="000961F6"/>
    <w:rsid w:val="000962B8"/>
    <w:rsid w:val="00096629"/>
    <w:rsid w:val="000971FF"/>
    <w:rsid w:val="00097A42"/>
    <w:rsid w:val="00097C5F"/>
    <w:rsid w:val="00097D1C"/>
    <w:rsid w:val="00097ED5"/>
    <w:rsid w:val="000A0642"/>
    <w:rsid w:val="000A0837"/>
    <w:rsid w:val="000A08A0"/>
    <w:rsid w:val="000A08F4"/>
    <w:rsid w:val="000A0C38"/>
    <w:rsid w:val="000A104D"/>
    <w:rsid w:val="000A1A8D"/>
    <w:rsid w:val="000A1C73"/>
    <w:rsid w:val="000A1CE3"/>
    <w:rsid w:val="000A1F80"/>
    <w:rsid w:val="000A26EE"/>
    <w:rsid w:val="000A2EE2"/>
    <w:rsid w:val="000A3081"/>
    <w:rsid w:val="000A3184"/>
    <w:rsid w:val="000A3373"/>
    <w:rsid w:val="000A3543"/>
    <w:rsid w:val="000A36BA"/>
    <w:rsid w:val="000A38A2"/>
    <w:rsid w:val="000A38AC"/>
    <w:rsid w:val="000A398D"/>
    <w:rsid w:val="000A3CB6"/>
    <w:rsid w:val="000A3FBE"/>
    <w:rsid w:val="000A41E1"/>
    <w:rsid w:val="000A49B9"/>
    <w:rsid w:val="000A5B15"/>
    <w:rsid w:val="000A5B8E"/>
    <w:rsid w:val="000A6407"/>
    <w:rsid w:val="000A6B26"/>
    <w:rsid w:val="000A6E1F"/>
    <w:rsid w:val="000A6F98"/>
    <w:rsid w:val="000A70DD"/>
    <w:rsid w:val="000A7183"/>
    <w:rsid w:val="000A7B3B"/>
    <w:rsid w:val="000A7BB5"/>
    <w:rsid w:val="000A7D64"/>
    <w:rsid w:val="000B0030"/>
    <w:rsid w:val="000B0131"/>
    <w:rsid w:val="000B036B"/>
    <w:rsid w:val="000B079A"/>
    <w:rsid w:val="000B0F9C"/>
    <w:rsid w:val="000B1220"/>
    <w:rsid w:val="000B133B"/>
    <w:rsid w:val="000B14C1"/>
    <w:rsid w:val="000B15FA"/>
    <w:rsid w:val="000B1BB5"/>
    <w:rsid w:val="000B1D59"/>
    <w:rsid w:val="000B1DCF"/>
    <w:rsid w:val="000B2195"/>
    <w:rsid w:val="000B22AB"/>
    <w:rsid w:val="000B29B3"/>
    <w:rsid w:val="000B31C7"/>
    <w:rsid w:val="000B31E7"/>
    <w:rsid w:val="000B3B64"/>
    <w:rsid w:val="000B3DA4"/>
    <w:rsid w:val="000B4408"/>
    <w:rsid w:val="000B480D"/>
    <w:rsid w:val="000B483F"/>
    <w:rsid w:val="000B4896"/>
    <w:rsid w:val="000B589A"/>
    <w:rsid w:val="000B6002"/>
    <w:rsid w:val="000B6259"/>
    <w:rsid w:val="000B63C4"/>
    <w:rsid w:val="000B6458"/>
    <w:rsid w:val="000B64F5"/>
    <w:rsid w:val="000B6FB4"/>
    <w:rsid w:val="000B754A"/>
    <w:rsid w:val="000B7605"/>
    <w:rsid w:val="000B7C1D"/>
    <w:rsid w:val="000B7C43"/>
    <w:rsid w:val="000C05B1"/>
    <w:rsid w:val="000C0B52"/>
    <w:rsid w:val="000C11BF"/>
    <w:rsid w:val="000C183A"/>
    <w:rsid w:val="000C20F8"/>
    <w:rsid w:val="000C237D"/>
    <w:rsid w:val="000C24B7"/>
    <w:rsid w:val="000C259B"/>
    <w:rsid w:val="000C287C"/>
    <w:rsid w:val="000C28DE"/>
    <w:rsid w:val="000C2A68"/>
    <w:rsid w:val="000C2CD7"/>
    <w:rsid w:val="000C2F7E"/>
    <w:rsid w:val="000C3170"/>
    <w:rsid w:val="000C3AA2"/>
    <w:rsid w:val="000C3C00"/>
    <w:rsid w:val="000C3F44"/>
    <w:rsid w:val="000C4247"/>
    <w:rsid w:val="000C49B3"/>
    <w:rsid w:val="000C4BCE"/>
    <w:rsid w:val="000C4D73"/>
    <w:rsid w:val="000C4EFF"/>
    <w:rsid w:val="000C53A8"/>
    <w:rsid w:val="000C54D0"/>
    <w:rsid w:val="000C5714"/>
    <w:rsid w:val="000C575C"/>
    <w:rsid w:val="000C5C17"/>
    <w:rsid w:val="000C5CB3"/>
    <w:rsid w:val="000C664C"/>
    <w:rsid w:val="000C7313"/>
    <w:rsid w:val="000C7442"/>
    <w:rsid w:val="000C781D"/>
    <w:rsid w:val="000C782E"/>
    <w:rsid w:val="000C7B72"/>
    <w:rsid w:val="000C7C02"/>
    <w:rsid w:val="000C7DFC"/>
    <w:rsid w:val="000D00AC"/>
    <w:rsid w:val="000D05E8"/>
    <w:rsid w:val="000D1488"/>
    <w:rsid w:val="000D15B9"/>
    <w:rsid w:val="000D198E"/>
    <w:rsid w:val="000D19E1"/>
    <w:rsid w:val="000D2088"/>
    <w:rsid w:val="000D2493"/>
    <w:rsid w:val="000D26DA"/>
    <w:rsid w:val="000D276A"/>
    <w:rsid w:val="000D2781"/>
    <w:rsid w:val="000D3089"/>
    <w:rsid w:val="000D30C4"/>
    <w:rsid w:val="000D30D7"/>
    <w:rsid w:val="000D38BA"/>
    <w:rsid w:val="000D3B56"/>
    <w:rsid w:val="000D3BE6"/>
    <w:rsid w:val="000D3C76"/>
    <w:rsid w:val="000D3CE6"/>
    <w:rsid w:val="000D436F"/>
    <w:rsid w:val="000D4454"/>
    <w:rsid w:val="000D477C"/>
    <w:rsid w:val="000D49D8"/>
    <w:rsid w:val="000D54C8"/>
    <w:rsid w:val="000D568F"/>
    <w:rsid w:val="000D582A"/>
    <w:rsid w:val="000D5EE2"/>
    <w:rsid w:val="000D6752"/>
    <w:rsid w:val="000D7378"/>
    <w:rsid w:val="000D7586"/>
    <w:rsid w:val="000D7804"/>
    <w:rsid w:val="000E02D5"/>
    <w:rsid w:val="000E03BB"/>
    <w:rsid w:val="000E0584"/>
    <w:rsid w:val="000E08EF"/>
    <w:rsid w:val="000E0A33"/>
    <w:rsid w:val="000E0D06"/>
    <w:rsid w:val="000E11E0"/>
    <w:rsid w:val="000E140D"/>
    <w:rsid w:val="000E1658"/>
    <w:rsid w:val="000E191A"/>
    <w:rsid w:val="000E1D25"/>
    <w:rsid w:val="000E1E86"/>
    <w:rsid w:val="000E2519"/>
    <w:rsid w:val="000E2D77"/>
    <w:rsid w:val="000E3178"/>
    <w:rsid w:val="000E3300"/>
    <w:rsid w:val="000E36ED"/>
    <w:rsid w:val="000E36F7"/>
    <w:rsid w:val="000E3942"/>
    <w:rsid w:val="000E3F44"/>
    <w:rsid w:val="000E3F58"/>
    <w:rsid w:val="000E406F"/>
    <w:rsid w:val="000E44DD"/>
    <w:rsid w:val="000E4CD8"/>
    <w:rsid w:val="000E4EC9"/>
    <w:rsid w:val="000E5FED"/>
    <w:rsid w:val="000E689B"/>
    <w:rsid w:val="000E6B3E"/>
    <w:rsid w:val="000E6D5D"/>
    <w:rsid w:val="000E70A8"/>
    <w:rsid w:val="000E731F"/>
    <w:rsid w:val="000E79F4"/>
    <w:rsid w:val="000E7ACA"/>
    <w:rsid w:val="000F011F"/>
    <w:rsid w:val="000F0213"/>
    <w:rsid w:val="000F0686"/>
    <w:rsid w:val="000F1029"/>
    <w:rsid w:val="000F1415"/>
    <w:rsid w:val="000F1434"/>
    <w:rsid w:val="000F20C0"/>
    <w:rsid w:val="000F2882"/>
    <w:rsid w:val="000F2E2D"/>
    <w:rsid w:val="000F2F37"/>
    <w:rsid w:val="000F2FDE"/>
    <w:rsid w:val="000F41FF"/>
    <w:rsid w:val="000F4698"/>
    <w:rsid w:val="000F5084"/>
    <w:rsid w:val="000F50EB"/>
    <w:rsid w:val="000F514A"/>
    <w:rsid w:val="000F540B"/>
    <w:rsid w:val="000F5ED8"/>
    <w:rsid w:val="000F6315"/>
    <w:rsid w:val="000F692E"/>
    <w:rsid w:val="000F6F0F"/>
    <w:rsid w:val="000F7602"/>
    <w:rsid w:val="000F772A"/>
    <w:rsid w:val="000F7C30"/>
    <w:rsid w:val="000F7CC2"/>
    <w:rsid w:val="000F7D4B"/>
    <w:rsid w:val="000F7E05"/>
    <w:rsid w:val="001004E6"/>
    <w:rsid w:val="00100B0D"/>
    <w:rsid w:val="00101241"/>
    <w:rsid w:val="00101697"/>
    <w:rsid w:val="00101A84"/>
    <w:rsid w:val="00102012"/>
    <w:rsid w:val="001020C2"/>
    <w:rsid w:val="00102353"/>
    <w:rsid w:val="001025D4"/>
    <w:rsid w:val="001025E2"/>
    <w:rsid w:val="001028C4"/>
    <w:rsid w:val="00102A7B"/>
    <w:rsid w:val="00102D2C"/>
    <w:rsid w:val="00102DCD"/>
    <w:rsid w:val="001030FB"/>
    <w:rsid w:val="00103180"/>
    <w:rsid w:val="00104269"/>
    <w:rsid w:val="001043AB"/>
    <w:rsid w:val="001047A4"/>
    <w:rsid w:val="001047E6"/>
    <w:rsid w:val="00104A6C"/>
    <w:rsid w:val="00104F7C"/>
    <w:rsid w:val="001056F4"/>
    <w:rsid w:val="00105EC0"/>
    <w:rsid w:val="001060CD"/>
    <w:rsid w:val="00106253"/>
    <w:rsid w:val="001062EC"/>
    <w:rsid w:val="00106385"/>
    <w:rsid w:val="001064F5"/>
    <w:rsid w:val="00106F05"/>
    <w:rsid w:val="00106F4D"/>
    <w:rsid w:val="001072CA"/>
    <w:rsid w:val="00107B43"/>
    <w:rsid w:val="00107C77"/>
    <w:rsid w:val="00107DA8"/>
    <w:rsid w:val="00110904"/>
    <w:rsid w:val="001109A7"/>
    <w:rsid w:val="0011103F"/>
    <w:rsid w:val="00111240"/>
    <w:rsid w:val="0011134C"/>
    <w:rsid w:val="00111814"/>
    <w:rsid w:val="001122BD"/>
    <w:rsid w:val="00112F9A"/>
    <w:rsid w:val="0011352F"/>
    <w:rsid w:val="00113699"/>
    <w:rsid w:val="001139BC"/>
    <w:rsid w:val="00113B79"/>
    <w:rsid w:val="00115E45"/>
    <w:rsid w:val="001165F8"/>
    <w:rsid w:val="00116B52"/>
    <w:rsid w:val="001170D4"/>
    <w:rsid w:val="00117623"/>
    <w:rsid w:val="00120CFD"/>
    <w:rsid w:val="00120E32"/>
    <w:rsid w:val="00121E6E"/>
    <w:rsid w:val="00121F38"/>
    <w:rsid w:val="0012205B"/>
    <w:rsid w:val="00122550"/>
    <w:rsid w:val="00122A77"/>
    <w:rsid w:val="001230BB"/>
    <w:rsid w:val="00123423"/>
    <w:rsid w:val="00123AFB"/>
    <w:rsid w:val="00123C60"/>
    <w:rsid w:val="00123C9D"/>
    <w:rsid w:val="00123DCE"/>
    <w:rsid w:val="00124349"/>
    <w:rsid w:val="00124431"/>
    <w:rsid w:val="0012449D"/>
    <w:rsid w:val="001244A0"/>
    <w:rsid w:val="00125405"/>
    <w:rsid w:val="00125568"/>
    <w:rsid w:val="001258D9"/>
    <w:rsid w:val="001262E9"/>
    <w:rsid w:val="00126B1B"/>
    <w:rsid w:val="00126F30"/>
    <w:rsid w:val="001279C1"/>
    <w:rsid w:val="00127C11"/>
    <w:rsid w:val="001300A7"/>
    <w:rsid w:val="00130A8D"/>
    <w:rsid w:val="00130D32"/>
    <w:rsid w:val="00131DEE"/>
    <w:rsid w:val="00131EAA"/>
    <w:rsid w:val="00132370"/>
    <w:rsid w:val="00132E7B"/>
    <w:rsid w:val="00133DC4"/>
    <w:rsid w:val="00134AFA"/>
    <w:rsid w:val="00134D1C"/>
    <w:rsid w:val="00134EFC"/>
    <w:rsid w:val="001352C7"/>
    <w:rsid w:val="00135339"/>
    <w:rsid w:val="001353FD"/>
    <w:rsid w:val="00136011"/>
    <w:rsid w:val="00136994"/>
    <w:rsid w:val="00136A23"/>
    <w:rsid w:val="00136B5F"/>
    <w:rsid w:val="00136F5C"/>
    <w:rsid w:val="0013755A"/>
    <w:rsid w:val="001377B8"/>
    <w:rsid w:val="00137F14"/>
    <w:rsid w:val="001407FF"/>
    <w:rsid w:val="00141600"/>
    <w:rsid w:val="00141860"/>
    <w:rsid w:val="001419D8"/>
    <w:rsid w:val="00141BA0"/>
    <w:rsid w:val="00141BCD"/>
    <w:rsid w:val="001427C9"/>
    <w:rsid w:val="00142882"/>
    <w:rsid w:val="001429D7"/>
    <w:rsid w:val="00142E11"/>
    <w:rsid w:val="001434CA"/>
    <w:rsid w:val="0014375A"/>
    <w:rsid w:val="00143BE3"/>
    <w:rsid w:val="0014493B"/>
    <w:rsid w:val="0014502E"/>
    <w:rsid w:val="001454D5"/>
    <w:rsid w:val="00146E68"/>
    <w:rsid w:val="00146F37"/>
    <w:rsid w:val="00147430"/>
    <w:rsid w:val="001477FF"/>
    <w:rsid w:val="00147CE1"/>
    <w:rsid w:val="00147E48"/>
    <w:rsid w:val="00147E75"/>
    <w:rsid w:val="0015083A"/>
    <w:rsid w:val="00151101"/>
    <w:rsid w:val="001515A8"/>
    <w:rsid w:val="001520C7"/>
    <w:rsid w:val="0015229E"/>
    <w:rsid w:val="001522F8"/>
    <w:rsid w:val="0015253C"/>
    <w:rsid w:val="00152660"/>
    <w:rsid w:val="00152970"/>
    <w:rsid w:val="00152A5A"/>
    <w:rsid w:val="00152B61"/>
    <w:rsid w:val="00152B8C"/>
    <w:rsid w:val="00152BB3"/>
    <w:rsid w:val="00152CE3"/>
    <w:rsid w:val="00152ECA"/>
    <w:rsid w:val="00153295"/>
    <w:rsid w:val="00153DC6"/>
    <w:rsid w:val="001548FC"/>
    <w:rsid w:val="00154AF0"/>
    <w:rsid w:val="00154DFA"/>
    <w:rsid w:val="00154E77"/>
    <w:rsid w:val="00154F57"/>
    <w:rsid w:val="0015550A"/>
    <w:rsid w:val="00155566"/>
    <w:rsid w:val="0015577E"/>
    <w:rsid w:val="00155900"/>
    <w:rsid w:val="00155994"/>
    <w:rsid w:val="00155C3B"/>
    <w:rsid w:val="0015614B"/>
    <w:rsid w:val="0015630B"/>
    <w:rsid w:val="001563CD"/>
    <w:rsid w:val="00156BAE"/>
    <w:rsid w:val="00156C74"/>
    <w:rsid w:val="001575D5"/>
    <w:rsid w:val="00157B60"/>
    <w:rsid w:val="00157D1B"/>
    <w:rsid w:val="00157DDD"/>
    <w:rsid w:val="00157E35"/>
    <w:rsid w:val="001600D5"/>
    <w:rsid w:val="00160435"/>
    <w:rsid w:val="0016050B"/>
    <w:rsid w:val="0016069F"/>
    <w:rsid w:val="0016071B"/>
    <w:rsid w:val="001611F7"/>
    <w:rsid w:val="0016200C"/>
    <w:rsid w:val="00162076"/>
    <w:rsid w:val="0016211F"/>
    <w:rsid w:val="001628E5"/>
    <w:rsid w:val="001632A6"/>
    <w:rsid w:val="001634EC"/>
    <w:rsid w:val="001635C5"/>
    <w:rsid w:val="001638EF"/>
    <w:rsid w:val="001642F8"/>
    <w:rsid w:val="0016477F"/>
    <w:rsid w:val="0016484E"/>
    <w:rsid w:val="001648A6"/>
    <w:rsid w:val="00165220"/>
    <w:rsid w:val="00165702"/>
    <w:rsid w:val="0016581A"/>
    <w:rsid w:val="001658F1"/>
    <w:rsid w:val="00165B8C"/>
    <w:rsid w:val="00165DCC"/>
    <w:rsid w:val="00165F1D"/>
    <w:rsid w:val="001663CF"/>
    <w:rsid w:val="00166912"/>
    <w:rsid w:val="00166BF6"/>
    <w:rsid w:val="001672F9"/>
    <w:rsid w:val="00167479"/>
    <w:rsid w:val="001677FF"/>
    <w:rsid w:val="00167E71"/>
    <w:rsid w:val="0017012F"/>
    <w:rsid w:val="0017030E"/>
    <w:rsid w:val="001706D5"/>
    <w:rsid w:val="00170889"/>
    <w:rsid w:val="00170DAB"/>
    <w:rsid w:val="00171185"/>
    <w:rsid w:val="001715FA"/>
    <w:rsid w:val="00172672"/>
    <w:rsid w:val="00172A0A"/>
    <w:rsid w:val="00172A23"/>
    <w:rsid w:val="00172E46"/>
    <w:rsid w:val="00172E98"/>
    <w:rsid w:val="00172F99"/>
    <w:rsid w:val="001731A4"/>
    <w:rsid w:val="00173498"/>
    <w:rsid w:val="00173725"/>
    <w:rsid w:val="00174371"/>
    <w:rsid w:val="0017448C"/>
    <w:rsid w:val="00174774"/>
    <w:rsid w:val="00174D2B"/>
    <w:rsid w:val="0017512F"/>
    <w:rsid w:val="00175276"/>
    <w:rsid w:val="00175379"/>
    <w:rsid w:val="0017656D"/>
    <w:rsid w:val="00176CDC"/>
    <w:rsid w:val="00176CFC"/>
    <w:rsid w:val="00177194"/>
    <w:rsid w:val="00177297"/>
    <w:rsid w:val="001773A3"/>
    <w:rsid w:val="001774CC"/>
    <w:rsid w:val="0018022E"/>
    <w:rsid w:val="001811F8"/>
    <w:rsid w:val="001815EB"/>
    <w:rsid w:val="00181D68"/>
    <w:rsid w:val="00181D82"/>
    <w:rsid w:val="00182012"/>
    <w:rsid w:val="00182339"/>
    <w:rsid w:val="001826F3"/>
    <w:rsid w:val="00182806"/>
    <w:rsid w:val="00182BD6"/>
    <w:rsid w:val="00183399"/>
    <w:rsid w:val="00183CDF"/>
    <w:rsid w:val="00183DAA"/>
    <w:rsid w:val="001840A2"/>
    <w:rsid w:val="0018438F"/>
    <w:rsid w:val="00184FC3"/>
    <w:rsid w:val="00185161"/>
    <w:rsid w:val="00185407"/>
    <w:rsid w:val="00185C34"/>
    <w:rsid w:val="00185E95"/>
    <w:rsid w:val="00185E9A"/>
    <w:rsid w:val="00185FF0"/>
    <w:rsid w:val="001861FD"/>
    <w:rsid w:val="00186271"/>
    <w:rsid w:val="00186585"/>
    <w:rsid w:val="00186D92"/>
    <w:rsid w:val="00186ED4"/>
    <w:rsid w:val="001870C2"/>
    <w:rsid w:val="00187257"/>
    <w:rsid w:val="001874AD"/>
    <w:rsid w:val="00187C79"/>
    <w:rsid w:val="00190134"/>
    <w:rsid w:val="00190426"/>
    <w:rsid w:val="00190854"/>
    <w:rsid w:val="00190CF3"/>
    <w:rsid w:val="00191257"/>
    <w:rsid w:val="00191459"/>
    <w:rsid w:val="00191B65"/>
    <w:rsid w:val="0019208E"/>
    <w:rsid w:val="001923F8"/>
    <w:rsid w:val="00192B6E"/>
    <w:rsid w:val="00192CB9"/>
    <w:rsid w:val="0019348B"/>
    <w:rsid w:val="00194207"/>
    <w:rsid w:val="001945D6"/>
    <w:rsid w:val="001948D1"/>
    <w:rsid w:val="00195032"/>
    <w:rsid w:val="001952C9"/>
    <w:rsid w:val="001958AE"/>
    <w:rsid w:val="00195BBD"/>
    <w:rsid w:val="00195FCC"/>
    <w:rsid w:val="00196B56"/>
    <w:rsid w:val="00196B67"/>
    <w:rsid w:val="001978B9"/>
    <w:rsid w:val="0019796E"/>
    <w:rsid w:val="00197AB5"/>
    <w:rsid w:val="00197E36"/>
    <w:rsid w:val="001A0293"/>
    <w:rsid w:val="001A0A9E"/>
    <w:rsid w:val="001A115D"/>
    <w:rsid w:val="001A150E"/>
    <w:rsid w:val="001A16D3"/>
    <w:rsid w:val="001A1FA9"/>
    <w:rsid w:val="001A20CB"/>
    <w:rsid w:val="001A25CA"/>
    <w:rsid w:val="001A2896"/>
    <w:rsid w:val="001A2D14"/>
    <w:rsid w:val="001A2D6B"/>
    <w:rsid w:val="001A36F8"/>
    <w:rsid w:val="001A3A17"/>
    <w:rsid w:val="001A3BAE"/>
    <w:rsid w:val="001A3BD0"/>
    <w:rsid w:val="001A3BE9"/>
    <w:rsid w:val="001A4127"/>
    <w:rsid w:val="001A4628"/>
    <w:rsid w:val="001A4CA1"/>
    <w:rsid w:val="001A53F6"/>
    <w:rsid w:val="001A5C89"/>
    <w:rsid w:val="001A5CFE"/>
    <w:rsid w:val="001A615F"/>
    <w:rsid w:val="001A69DE"/>
    <w:rsid w:val="001A6B03"/>
    <w:rsid w:val="001A73ED"/>
    <w:rsid w:val="001A74FA"/>
    <w:rsid w:val="001A75A7"/>
    <w:rsid w:val="001A7B20"/>
    <w:rsid w:val="001A7B38"/>
    <w:rsid w:val="001B02E3"/>
    <w:rsid w:val="001B03F7"/>
    <w:rsid w:val="001B0451"/>
    <w:rsid w:val="001B0CA0"/>
    <w:rsid w:val="001B10BE"/>
    <w:rsid w:val="001B1A9F"/>
    <w:rsid w:val="001B1C20"/>
    <w:rsid w:val="001B1C9C"/>
    <w:rsid w:val="001B1DF2"/>
    <w:rsid w:val="001B2143"/>
    <w:rsid w:val="001B2282"/>
    <w:rsid w:val="001B2305"/>
    <w:rsid w:val="001B2530"/>
    <w:rsid w:val="001B25D8"/>
    <w:rsid w:val="001B2619"/>
    <w:rsid w:val="001B2EBE"/>
    <w:rsid w:val="001B3238"/>
    <w:rsid w:val="001B3271"/>
    <w:rsid w:val="001B37D9"/>
    <w:rsid w:val="001B3DCA"/>
    <w:rsid w:val="001B3E7D"/>
    <w:rsid w:val="001B43B7"/>
    <w:rsid w:val="001B5222"/>
    <w:rsid w:val="001B529F"/>
    <w:rsid w:val="001B57C3"/>
    <w:rsid w:val="001B6054"/>
    <w:rsid w:val="001B6A23"/>
    <w:rsid w:val="001B6DA1"/>
    <w:rsid w:val="001B73E7"/>
    <w:rsid w:val="001B7668"/>
    <w:rsid w:val="001B77DF"/>
    <w:rsid w:val="001B7889"/>
    <w:rsid w:val="001B78A3"/>
    <w:rsid w:val="001C0111"/>
    <w:rsid w:val="001C034D"/>
    <w:rsid w:val="001C04E8"/>
    <w:rsid w:val="001C0BAE"/>
    <w:rsid w:val="001C12F9"/>
    <w:rsid w:val="001C1C75"/>
    <w:rsid w:val="001C1E44"/>
    <w:rsid w:val="001C1F8B"/>
    <w:rsid w:val="001C27F2"/>
    <w:rsid w:val="001C2A3E"/>
    <w:rsid w:val="001C2AC0"/>
    <w:rsid w:val="001C2FC6"/>
    <w:rsid w:val="001C3AA8"/>
    <w:rsid w:val="001C3B23"/>
    <w:rsid w:val="001C4175"/>
    <w:rsid w:val="001C4B43"/>
    <w:rsid w:val="001C4C1F"/>
    <w:rsid w:val="001C5212"/>
    <w:rsid w:val="001C588A"/>
    <w:rsid w:val="001C5CB9"/>
    <w:rsid w:val="001C5D7C"/>
    <w:rsid w:val="001C6188"/>
    <w:rsid w:val="001C61E5"/>
    <w:rsid w:val="001C63C2"/>
    <w:rsid w:val="001C6637"/>
    <w:rsid w:val="001C6946"/>
    <w:rsid w:val="001C6B8B"/>
    <w:rsid w:val="001C7295"/>
    <w:rsid w:val="001C75EC"/>
    <w:rsid w:val="001C7B4E"/>
    <w:rsid w:val="001D0942"/>
    <w:rsid w:val="001D135F"/>
    <w:rsid w:val="001D1741"/>
    <w:rsid w:val="001D174A"/>
    <w:rsid w:val="001D18BB"/>
    <w:rsid w:val="001D1F0A"/>
    <w:rsid w:val="001D1F35"/>
    <w:rsid w:val="001D21B5"/>
    <w:rsid w:val="001D21C6"/>
    <w:rsid w:val="001D22D9"/>
    <w:rsid w:val="001D2AFB"/>
    <w:rsid w:val="001D310B"/>
    <w:rsid w:val="001D3470"/>
    <w:rsid w:val="001D357E"/>
    <w:rsid w:val="001D36EC"/>
    <w:rsid w:val="001D3F5F"/>
    <w:rsid w:val="001D3FC4"/>
    <w:rsid w:val="001D441D"/>
    <w:rsid w:val="001D4C42"/>
    <w:rsid w:val="001D513B"/>
    <w:rsid w:val="001D5598"/>
    <w:rsid w:val="001D55F8"/>
    <w:rsid w:val="001D56A5"/>
    <w:rsid w:val="001D5A62"/>
    <w:rsid w:val="001D5B75"/>
    <w:rsid w:val="001D5B88"/>
    <w:rsid w:val="001D603B"/>
    <w:rsid w:val="001D64F6"/>
    <w:rsid w:val="001D6665"/>
    <w:rsid w:val="001D6D18"/>
    <w:rsid w:val="001D70A0"/>
    <w:rsid w:val="001D7844"/>
    <w:rsid w:val="001E0270"/>
    <w:rsid w:val="001E1101"/>
    <w:rsid w:val="001E15F2"/>
    <w:rsid w:val="001E173B"/>
    <w:rsid w:val="001E19E6"/>
    <w:rsid w:val="001E2084"/>
    <w:rsid w:val="001E2ED6"/>
    <w:rsid w:val="001E316A"/>
    <w:rsid w:val="001E32C4"/>
    <w:rsid w:val="001E334E"/>
    <w:rsid w:val="001E34E4"/>
    <w:rsid w:val="001E383E"/>
    <w:rsid w:val="001E385E"/>
    <w:rsid w:val="001E3A6C"/>
    <w:rsid w:val="001E3F38"/>
    <w:rsid w:val="001E4159"/>
    <w:rsid w:val="001E4375"/>
    <w:rsid w:val="001E43F0"/>
    <w:rsid w:val="001E4CCE"/>
    <w:rsid w:val="001E4D5C"/>
    <w:rsid w:val="001E4FF1"/>
    <w:rsid w:val="001E511E"/>
    <w:rsid w:val="001E53E9"/>
    <w:rsid w:val="001E56C6"/>
    <w:rsid w:val="001E5C19"/>
    <w:rsid w:val="001E6404"/>
    <w:rsid w:val="001E6B64"/>
    <w:rsid w:val="001E6CA9"/>
    <w:rsid w:val="001E7053"/>
    <w:rsid w:val="001E7F5B"/>
    <w:rsid w:val="001F004C"/>
    <w:rsid w:val="001F0173"/>
    <w:rsid w:val="001F0466"/>
    <w:rsid w:val="001F06C7"/>
    <w:rsid w:val="001F0801"/>
    <w:rsid w:val="001F08C8"/>
    <w:rsid w:val="001F0972"/>
    <w:rsid w:val="001F0A24"/>
    <w:rsid w:val="001F0BBE"/>
    <w:rsid w:val="001F0D41"/>
    <w:rsid w:val="001F0EF3"/>
    <w:rsid w:val="001F114B"/>
    <w:rsid w:val="001F1287"/>
    <w:rsid w:val="001F16F0"/>
    <w:rsid w:val="001F1C2D"/>
    <w:rsid w:val="001F1E1A"/>
    <w:rsid w:val="001F215D"/>
    <w:rsid w:val="001F3318"/>
    <w:rsid w:val="001F354F"/>
    <w:rsid w:val="001F364D"/>
    <w:rsid w:val="001F43DC"/>
    <w:rsid w:val="001F45C6"/>
    <w:rsid w:val="001F496E"/>
    <w:rsid w:val="001F4AE1"/>
    <w:rsid w:val="001F4D0D"/>
    <w:rsid w:val="001F4E67"/>
    <w:rsid w:val="001F502B"/>
    <w:rsid w:val="001F52E4"/>
    <w:rsid w:val="001F5315"/>
    <w:rsid w:val="001F5ADB"/>
    <w:rsid w:val="001F5F10"/>
    <w:rsid w:val="001F620E"/>
    <w:rsid w:val="001F63BA"/>
    <w:rsid w:val="001F65A5"/>
    <w:rsid w:val="001F673D"/>
    <w:rsid w:val="001F67A2"/>
    <w:rsid w:val="001F69C0"/>
    <w:rsid w:val="001F6B2D"/>
    <w:rsid w:val="001F6D0E"/>
    <w:rsid w:val="001F6EF0"/>
    <w:rsid w:val="001F73D3"/>
    <w:rsid w:val="001F78EB"/>
    <w:rsid w:val="001F7BBC"/>
    <w:rsid w:val="001F7E11"/>
    <w:rsid w:val="0020003B"/>
    <w:rsid w:val="00200567"/>
    <w:rsid w:val="0020093E"/>
    <w:rsid w:val="00200AD0"/>
    <w:rsid w:val="00200DDE"/>
    <w:rsid w:val="00200F25"/>
    <w:rsid w:val="00200F88"/>
    <w:rsid w:val="00201839"/>
    <w:rsid w:val="00201841"/>
    <w:rsid w:val="00201D8E"/>
    <w:rsid w:val="00202713"/>
    <w:rsid w:val="002029A1"/>
    <w:rsid w:val="00202BA1"/>
    <w:rsid w:val="002030D4"/>
    <w:rsid w:val="002033B8"/>
    <w:rsid w:val="002034D4"/>
    <w:rsid w:val="00203C6A"/>
    <w:rsid w:val="002042D7"/>
    <w:rsid w:val="00204319"/>
    <w:rsid w:val="002044D9"/>
    <w:rsid w:val="00204D2D"/>
    <w:rsid w:val="00205603"/>
    <w:rsid w:val="0020571E"/>
    <w:rsid w:val="002058CE"/>
    <w:rsid w:val="00205BAA"/>
    <w:rsid w:val="00205DA3"/>
    <w:rsid w:val="002068BC"/>
    <w:rsid w:val="002069DE"/>
    <w:rsid w:val="00206AE2"/>
    <w:rsid w:val="002076E9"/>
    <w:rsid w:val="002077FD"/>
    <w:rsid w:val="00207AE6"/>
    <w:rsid w:val="00207C1A"/>
    <w:rsid w:val="0021061C"/>
    <w:rsid w:val="00210BE6"/>
    <w:rsid w:val="00211AE3"/>
    <w:rsid w:val="00211F49"/>
    <w:rsid w:val="002121F6"/>
    <w:rsid w:val="002124F7"/>
    <w:rsid w:val="002128CD"/>
    <w:rsid w:val="002139A3"/>
    <w:rsid w:val="00213ABB"/>
    <w:rsid w:val="00213D06"/>
    <w:rsid w:val="00213E88"/>
    <w:rsid w:val="0021402D"/>
    <w:rsid w:val="00214104"/>
    <w:rsid w:val="00214607"/>
    <w:rsid w:val="00214627"/>
    <w:rsid w:val="00214757"/>
    <w:rsid w:val="0021492D"/>
    <w:rsid w:val="00214CC4"/>
    <w:rsid w:val="00214E9D"/>
    <w:rsid w:val="00215083"/>
    <w:rsid w:val="0021523A"/>
    <w:rsid w:val="002155DD"/>
    <w:rsid w:val="002157B8"/>
    <w:rsid w:val="00215838"/>
    <w:rsid w:val="00215CAF"/>
    <w:rsid w:val="00215DAB"/>
    <w:rsid w:val="00216324"/>
    <w:rsid w:val="00216342"/>
    <w:rsid w:val="002169B6"/>
    <w:rsid w:val="00216B3C"/>
    <w:rsid w:val="00216CCF"/>
    <w:rsid w:val="00216DC3"/>
    <w:rsid w:val="00216EF6"/>
    <w:rsid w:val="002172B8"/>
    <w:rsid w:val="00217C8F"/>
    <w:rsid w:val="00217DAB"/>
    <w:rsid w:val="0022006D"/>
    <w:rsid w:val="00220768"/>
    <w:rsid w:val="00220B24"/>
    <w:rsid w:val="00220B5B"/>
    <w:rsid w:val="00220DFE"/>
    <w:rsid w:val="00220E1C"/>
    <w:rsid w:val="00220F42"/>
    <w:rsid w:val="00221A3D"/>
    <w:rsid w:val="00221D66"/>
    <w:rsid w:val="00222371"/>
    <w:rsid w:val="00222452"/>
    <w:rsid w:val="002227AD"/>
    <w:rsid w:val="00223401"/>
    <w:rsid w:val="0022432A"/>
    <w:rsid w:val="00224462"/>
    <w:rsid w:val="0022488B"/>
    <w:rsid w:val="00224A82"/>
    <w:rsid w:val="00224B0C"/>
    <w:rsid w:val="002250C3"/>
    <w:rsid w:val="00225140"/>
    <w:rsid w:val="002251F0"/>
    <w:rsid w:val="0022591F"/>
    <w:rsid w:val="0022611B"/>
    <w:rsid w:val="002265D4"/>
    <w:rsid w:val="00226D72"/>
    <w:rsid w:val="00226FC6"/>
    <w:rsid w:val="002270A2"/>
    <w:rsid w:val="00227251"/>
    <w:rsid w:val="002275B1"/>
    <w:rsid w:val="00227906"/>
    <w:rsid w:val="00227A78"/>
    <w:rsid w:val="00227E45"/>
    <w:rsid w:val="00230284"/>
    <w:rsid w:val="00230701"/>
    <w:rsid w:val="00230A3F"/>
    <w:rsid w:val="00230FFA"/>
    <w:rsid w:val="00231091"/>
    <w:rsid w:val="00231481"/>
    <w:rsid w:val="0023183A"/>
    <w:rsid w:val="002319A5"/>
    <w:rsid w:val="002324A8"/>
    <w:rsid w:val="002324E5"/>
    <w:rsid w:val="00232618"/>
    <w:rsid w:val="00232A99"/>
    <w:rsid w:val="00232D1B"/>
    <w:rsid w:val="00233919"/>
    <w:rsid w:val="00233A75"/>
    <w:rsid w:val="00233DAD"/>
    <w:rsid w:val="00234037"/>
    <w:rsid w:val="00234140"/>
    <w:rsid w:val="00234340"/>
    <w:rsid w:val="00234812"/>
    <w:rsid w:val="0023482D"/>
    <w:rsid w:val="002348D0"/>
    <w:rsid w:val="00234A7E"/>
    <w:rsid w:val="00234D3B"/>
    <w:rsid w:val="00234D41"/>
    <w:rsid w:val="00234D48"/>
    <w:rsid w:val="00234F2C"/>
    <w:rsid w:val="0023513D"/>
    <w:rsid w:val="002352F6"/>
    <w:rsid w:val="00235311"/>
    <w:rsid w:val="00235A9C"/>
    <w:rsid w:val="00235D22"/>
    <w:rsid w:val="00235EBF"/>
    <w:rsid w:val="00236F3D"/>
    <w:rsid w:val="002370D2"/>
    <w:rsid w:val="00237206"/>
    <w:rsid w:val="00237B5A"/>
    <w:rsid w:val="00237D5E"/>
    <w:rsid w:val="00240480"/>
    <w:rsid w:val="002404F4"/>
    <w:rsid w:val="00240AD1"/>
    <w:rsid w:val="00240B17"/>
    <w:rsid w:val="00240B35"/>
    <w:rsid w:val="00240C1B"/>
    <w:rsid w:val="00240D75"/>
    <w:rsid w:val="00240DF8"/>
    <w:rsid w:val="00240F2E"/>
    <w:rsid w:val="002413E7"/>
    <w:rsid w:val="002415C7"/>
    <w:rsid w:val="00241A67"/>
    <w:rsid w:val="00241D48"/>
    <w:rsid w:val="00241DE5"/>
    <w:rsid w:val="00241E66"/>
    <w:rsid w:val="0024256B"/>
    <w:rsid w:val="002435BE"/>
    <w:rsid w:val="00243614"/>
    <w:rsid w:val="00243ADF"/>
    <w:rsid w:val="00243E06"/>
    <w:rsid w:val="00243F29"/>
    <w:rsid w:val="00244335"/>
    <w:rsid w:val="002445CD"/>
    <w:rsid w:val="002448A1"/>
    <w:rsid w:val="00244A18"/>
    <w:rsid w:val="00244AC9"/>
    <w:rsid w:val="00245DAD"/>
    <w:rsid w:val="002463E3"/>
    <w:rsid w:val="00246564"/>
    <w:rsid w:val="002466A8"/>
    <w:rsid w:val="002467F9"/>
    <w:rsid w:val="002468AC"/>
    <w:rsid w:val="0024705B"/>
    <w:rsid w:val="00247128"/>
    <w:rsid w:val="002471B0"/>
    <w:rsid w:val="002473C5"/>
    <w:rsid w:val="002475F6"/>
    <w:rsid w:val="00247D04"/>
    <w:rsid w:val="0025010A"/>
    <w:rsid w:val="00250194"/>
    <w:rsid w:val="0025079A"/>
    <w:rsid w:val="002508AD"/>
    <w:rsid w:val="00250D38"/>
    <w:rsid w:val="00251184"/>
    <w:rsid w:val="00251637"/>
    <w:rsid w:val="00251831"/>
    <w:rsid w:val="00252046"/>
    <w:rsid w:val="0025256F"/>
    <w:rsid w:val="002526B8"/>
    <w:rsid w:val="00252970"/>
    <w:rsid w:val="00252E24"/>
    <w:rsid w:val="00252F6A"/>
    <w:rsid w:val="002531C4"/>
    <w:rsid w:val="00253A67"/>
    <w:rsid w:val="00254FC0"/>
    <w:rsid w:val="002551E9"/>
    <w:rsid w:val="0025533A"/>
    <w:rsid w:val="00255537"/>
    <w:rsid w:val="00255664"/>
    <w:rsid w:val="002556FC"/>
    <w:rsid w:val="00255A6B"/>
    <w:rsid w:val="002568AD"/>
    <w:rsid w:val="002568C0"/>
    <w:rsid w:val="00257882"/>
    <w:rsid w:val="00260212"/>
    <w:rsid w:val="002602EB"/>
    <w:rsid w:val="00260396"/>
    <w:rsid w:val="002603AC"/>
    <w:rsid w:val="00260508"/>
    <w:rsid w:val="00260988"/>
    <w:rsid w:val="002615D1"/>
    <w:rsid w:val="002616D5"/>
    <w:rsid w:val="00261BC2"/>
    <w:rsid w:val="00261D37"/>
    <w:rsid w:val="002624F1"/>
    <w:rsid w:val="0026273A"/>
    <w:rsid w:val="00262B2C"/>
    <w:rsid w:val="00264072"/>
    <w:rsid w:val="0026411D"/>
    <w:rsid w:val="002643C0"/>
    <w:rsid w:val="002647EC"/>
    <w:rsid w:val="002648D5"/>
    <w:rsid w:val="00264A38"/>
    <w:rsid w:val="002658B7"/>
    <w:rsid w:val="00265F15"/>
    <w:rsid w:val="00265F47"/>
    <w:rsid w:val="002664A3"/>
    <w:rsid w:val="002669DA"/>
    <w:rsid w:val="00266BA0"/>
    <w:rsid w:val="00267107"/>
    <w:rsid w:val="00267253"/>
    <w:rsid w:val="00267317"/>
    <w:rsid w:val="0026749F"/>
    <w:rsid w:val="002676F7"/>
    <w:rsid w:val="00267954"/>
    <w:rsid w:val="00267E4E"/>
    <w:rsid w:val="00270365"/>
    <w:rsid w:val="002703F2"/>
    <w:rsid w:val="002709C8"/>
    <w:rsid w:val="00270CC5"/>
    <w:rsid w:val="00270E1F"/>
    <w:rsid w:val="00271495"/>
    <w:rsid w:val="0027183D"/>
    <w:rsid w:val="00271924"/>
    <w:rsid w:val="00271AC5"/>
    <w:rsid w:val="00271B70"/>
    <w:rsid w:val="00271D3C"/>
    <w:rsid w:val="00271EFC"/>
    <w:rsid w:val="0027253C"/>
    <w:rsid w:val="00272760"/>
    <w:rsid w:val="00272C4D"/>
    <w:rsid w:val="002739EB"/>
    <w:rsid w:val="00273E1D"/>
    <w:rsid w:val="00273E61"/>
    <w:rsid w:val="0027455E"/>
    <w:rsid w:val="00274638"/>
    <w:rsid w:val="00274EB9"/>
    <w:rsid w:val="00275035"/>
    <w:rsid w:val="00275837"/>
    <w:rsid w:val="0027584F"/>
    <w:rsid w:val="00275B86"/>
    <w:rsid w:val="00275CA4"/>
    <w:rsid w:val="00275D16"/>
    <w:rsid w:val="00275D98"/>
    <w:rsid w:val="0027600B"/>
    <w:rsid w:val="00276387"/>
    <w:rsid w:val="00276534"/>
    <w:rsid w:val="002766B5"/>
    <w:rsid w:val="00276794"/>
    <w:rsid w:val="002768AC"/>
    <w:rsid w:val="002769C8"/>
    <w:rsid w:val="00276D04"/>
    <w:rsid w:val="00276EA4"/>
    <w:rsid w:val="002773BD"/>
    <w:rsid w:val="0027764A"/>
    <w:rsid w:val="00277947"/>
    <w:rsid w:val="00280253"/>
    <w:rsid w:val="00280608"/>
    <w:rsid w:val="002807C3"/>
    <w:rsid w:val="00280B39"/>
    <w:rsid w:val="00281077"/>
    <w:rsid w:val="002810FC"/>
    <w:rsid w:val="00281217"/>
    <w:rsid w:val="002817C8"/>
    <w:rsid w:val="00281E2F"/>
    <w:rsid w:val="00282581"/>
    <w:rsid w:val="002827B1"/>
    <w:rsid w:val="00282AA9"/>
    <w:rsid w:val="00282CA2"/>
    <w:rsid w:val="00282D45"/>
    <w:rsid w:val="002831EB"/>
    <w:rsid w:val="0028369F"/>
    <w:rsid w:val="00283DA1"/>
    <w:rsid w:val="0028415A"/>
    <w:rsid w:val="00284391"/>
    <w:rsid w:val="002844CD"/>
    <w:rsid w:val="00284B27"/>
    <w:rsid w:val="002850C3"/>
    <w:rsid w:val="00285444"/>
    <w:rsid w:val="00285C58"/>
    <w:rsid w:val="002860AC"/>
    <w:rsid w:val="002861C0"/>
    <w:rsid w:val="00286459"/>
    <w:rsid w:val="00286709"/>
    <w:rsid w:val="00286C07"/>
    <w:rsid w:val="00286E70"/>
    <w:rsid w:val="00286E77"/>
    <w:rsid w:val="00286F37"/>
    <w:rsid w:val="002870DE"/>
    <w:rsid w:val="0028738A"/>
    <w:rsid w:val="00290098"/>
    <w:rsid w:val="00290152"/>
    <w:rsid w:val="00290196"/>
    <w:rsid w:val="002903B1"/>
    <w:rsid w:val="0029072E"/>
    <w:rsid w:val="00290B03"/>
    <w:rsid w:val="00291462"/>
    <w:rsid w:val="00291EBA"/>
    <w:rsid w:val="002921BA"/>
    <w:rsid w:val="00292292"/>
    <w:rsid w:val="00293B60"/>
    <w:rsid w:val="0029410B"/>
    <w:rsid w:val="00294276"/>
    <w:rsid w:val="00294697"/>
    <w:rsid w:val="002946F0"/>
    <w:rsid w:val="00294899"/>
    <w:rsid w:val="00294BDF"/>
    <w:rsid w:val="0029507C"/>
    <w:rsid w:val="0029517B"/>
    <w:rsid w:val="00295CFE"/>
    <w:rsid w:val="00296345"/>
    <w:rsid w:val="00296546"/>
    <w:rsid w:val="0029679E"/>
    <w:rsid w:val="00296B8A"/>
    <w:rsid w:val="00296FCA"/>
    <w:rsid w:val="002971AC"/>
    <w:rsid w:val="002977CE"/>
    <w:rsid w:val="002977F4"/>
    <w:rsid w:val="0029784F"/>
    <w:rsid w:val="00297913"/>
    <w:rsid w:val="00297AA7"/>
    <w:rsid w:val="002A0007"/>
    <w:rsid w:val="002A03B7"/>
    <w:rsid w:val="002A0423"/>
    <w:rsid w:val="002A067E"/>
    <w:rsid w:val="002A1446"/>
    <w:rsid w:val="002A18F0"/>
    <w:rsid w:val="002A19D2"/>
    <w:rsid w:val="002A1D27"/>
    <w:rsid w:val="002A1F51"/>
    <w:rsid w:val="002A22BB"/>
    <w:rsid w:val="002A22C9"/>
    <w:rsid w:val="002A23CF"/>
    <w:rsid w:val="002A2748"/>
    <w:rsid w:val="002A2A33"/>
    <w:rsid w:val="002A2C59"/>
    <w:rsid w:val="002A34CB"/>
    <w:rsid w:val="002A3579"/>
    <w:rsid w:val="002A35FD"/>
    <w:rsid w:val="002A390B"/>
    <w:rsid w:val="002A3FDA"/>
    <w:rsid w:val="002A417D"/>
    <w:rsid w:val="002A429D"/>
    <w:rsid w:val="002A43EB"/>
    <w:rsid w:val="002A44D4"/>
    <w:rsid w:val="002A4536"/>
    <w:rsid w:val="002A458C"/>
    <w:rsid w:val="002A4626"/>
    <w:rsid w:val="002A4630"/>
    <w:rsid w:val="002A46A9"/>
    <w:rsid w:val="002A46F0"/>
    <w:rsid w:val="002A494A"/>
    <w:rsid w:val="002A4C8E"/>
    <w:rsid w:val="002A52CA"/>
    <w:rsid w:val="002A5928"/>
    <w:rsid w:val="002A5C9F"/>
    <w:rsid w:val="002A5CAC"/>
    <w:rsid w:val="002A5EBD"/>
    <w:rsid w:val="002A65CF"/>
    <w:rsid w:val="002A67C3"/>
    <w:rsid w:val="002A6A3A"/>
    <w:rsid w:val="002A6E6C"/>
    <w:rsid w:val="002A7493"/>
    <w:rsid w:val="002A770A"/>
    <w:rsid w:val="002A772E"/>
    <w:rsid w:val="002A7A4F"/>
    <w:rsid w:val="002A7D2D"/>
    <w:rsid w:val="002A7F90"/>
    <w:rsid w:val="002B0331"/>
    <w:rsid w:val="002B0643"/>
    <w:rsid w:val="002B0855"/>
    <w:rsid w:val="002B0D81"/>
    <w:rsid w:val="002B0FAB"/>
    <w:rsid w:val="002B115B"/>
    <w:rsid w:val="002B116D"/>
    <w:rsid w:val="002B16F8"/>
    <w:rsid w:val="002B1800"/>
    <w:rsid w:val="002B1A44"/>
    <w:rsid w:val="002B1E69"/>
    <w:rsid w:val="002B2465"/>
    <w:rsid w:val="002B2756"/>
    <w:rsid w:val="002B2778"/>
    <w:rsid w:val="002B2E45"/>
    <w:rsid w:val="002B347B"/>
    <w:rsid w:val="002B3989"/>
    <w:rsid w:val="002B3B8E"/>
    <w:rsid w:val="002B3EFE"/>
    <w:rsid w:val="002B3FD2"/>
    <w:rsid w:val="002B4878"/>
    <w:rsid w:val="002B4D54"/>
    <w:rsid w:val="002B4D88"/>
    <w:rsid w:val="002B536B"/>
    <w:rsid w:val="002B5C31"/>
    <w:rsid w:val="002B5FA4"/>
    <w:rsid w:val="002B66F2"/>
    <w:rsid w:val="002B6911"/>
    <w:rsid w:val="002B6B08"/>
    <w:rsid w:val="002B6E8E"/>
    <w:rsid w:val="002B7533"/>
    <w:rsid w:val="002B75E4"/>
    <w:rsid w:val="002B7A83"/>
    <w:rsid w:val="002B7C1A"/>
    <w:rsid w:val="002C05BE"/>
    <w:rsid w:val="002C067D"/>
    <w:rsid w:val="002C07F2"/>
    <w:rsid w:val="002C0BE6"/>
    <w:rsid w:val="002C11B2"/>
    <w:rsid w:val="002C1405"/>
    <w:rsid w:val="002C1807"/>
    <w:rsid w:val="002C1990"/>
    <w:rsid w:val="002C1B50"/>
    <w:rsid w:val="002C1FC3"/>
    <w:rsid w:val="002C21DA"/>
    <w:rsid w:val="002C2EB7"/>
    <w:rsid w:val="002C3236"/>
    <w:rsid w:val="002C36BF"/>
    <w:rsid w:val="002C3D98"/>
    <w:rsid w:val="002C3D9A"/>
    <w:rsid w:val="002C4394"/>
    <w:rsid w:val="002C477C"/>
    <w:rsid w:val="002C4BB7"/>
    <w:rsid w:val="002C529E"/>
    <w:rsid w:val="002C59D4"/>
    <w:rsid w:val="002C5A1C"/>
    <w:rsid w:val="002C6682"/>
    <w:rsid w:val="002C66DD"/>
    <w:rsid w:val="002C688A"/>
    <w:rsid w:val="002C724B"/>
    <w:rsid w:val="002C7337"/>
    <w:rsid w:val="002C75CD"/>
    <w:rsid w:val="002C76BD"/>
    <w:rsid w:val="002C76C0"/>
    <w:rsid w:val="002D0684"/>
    <w:rsid w:val="002D07AA"/>
    <w:rsid w:val="002D09D9"/>
    <w:rsid w:val="002D0A39"/>
    <w:rsid w:val="002D0D03"/>
    <w:rsid w:val="002D106C"/>
    <w:rsid w:val="002D11D4"/>
    <w:rsid w:val="002D1AA1"/>
    <w:rsid w:val="002D23B1"/>
    <w:rsid w:val="002D2BFF"/>
    <w:rsid w:val="002D2F68"/>
    <w:rsid w:val="002D36C8"/>
    <w:rsid w:val="002D375A"/>
    <w:rsid w:val="002D3833"/>
    <w:rsid w:val="002D4418"/>
    <w:rsid w:val="002D4729"/>
    <w:rsid w:val="002D4CB5"/>
    <w:rsid w:val="002D5095"/>
    <w:rsid w:val="002D53A0"/>
    <w:rsid w:val="002D5450"/>
    <w:rsid w:val="002D5CA3"/>
    <w:rsid w:val="002D61C2"/>
    <w:rsid w:val="002D6AD3"/>
    <w:rsid w:val="002D7236"/>
    <w:rsid w:val="002D7B4E"/>
    <w:rsid w:val="002E0167"/>
    <w:rsid w:val="002E1203"/>
    <w:rsid w:val="002E128B"/>
    <w:rsid w:val="002E153E"/>
    <w:rsid w:val="002E1F51"/>
    <w:rsid w:val="002E254B"/>
    <w:rsid w:val="002E2801"/>
    <w:rsid w:val="002E312F"/>
    <w:rsid w:val="002E31C7"/>
    <w:rsid w:val="002E4061"/>
    <w:rsid w:val="002E4C23"/>
    <w:rsid w:val="002E4D39"/>
    <w:rsid w:val="002E526A"/>
    <w:rsid w:val="002E535F"/>
    <w:rsid w:val="002E54C1"/>
    <w:rsid w:val="002E5586"/>
    <w:rsid w:val="002E5DA6"/>
    <w:rsid w:val="002E6075"/>
    <w:rsid w:val="002E68CF"/>
    <w:rsid w:val="002E6B96"/>
    <w:rsid w:val="002E6D3B"/>
    <w:rsid w:val="002E6FCC"/>
    <w:rsid w:val="002E7BCB"/>
    <w:rsid w:val="002E7C18"/>
    <w:rsid w:val="002E7C31"/>
    <w:rsid w:val="002F099A"/>
    <w:rsid w:val="002F16E2"/>
    <w:rsid w:val="002F1A54"/>
    <w:rsid w:val="002F2640"/>
    <w:rsid w:val="002F2B3C"/>
    <w:rsid w:val="002F2B50"/>
    <w:rsid w:val="002F2F55"/>
    <w:rsid w:val="002F34C9"/>
    <w:rsid w:val="002F3A71"/>
    <w:rsid w:val="002F4218"/>
    <w:rsid w:val="002F4551"/>
    <w:rsid w:val="002F4E58"/>
    <w:rsid w:val="002F4E5F"/>
    <w:rsid w:val="002F4E8F"/>
    <w:rsid w:val="002F50E5"/>
    <w:rsid w:val="002F5293"/>
    <w:rsid w:val="002F5586"/>
    <w:rsid w:val="002F5601"/>
    <w:rsid w:val="002F570B"/>
    <w:rsid w:val="002F62BB"/>
    <w:rsid w:val="002F6CE7"/>
    <w:rsid w:val="002F7425"/>
    <w:rsid w:val="002F7966"/>
    <w:rsid w:val="0030000F"/>
    <w:rsid w:val="00300967"/>
    <w:rsid w:val="00300AD2"/>
    <w:rsid w:val="00300C7C"/>
    <w:rsid w:val="00300E8D"/>
    <w:rsid w:val="00301987"/>
    <w:rsid w:val="00301CBA"/>
    <w:rsid w:val="003025D6"/>
    <w:rsid w:val="0030266E"/>
    <w:rsid w:val="003027F7"/>
    <w:rsid w:val="00302C09"/>
    <w:rsid w:val="0030333A"/>
    <w:rsid w:val="003036DF"/>
    <w:rsid w:val="00303749"/>
    <w:rsid w:val="00303B94"/>
    <w:rsid w:val="00303DE0"/>
    <w:rsid w:val="003040AF"/>
    <w:rsid w:val="003042A5"/>
    <w:rsid w:val="00304826"/>
    <w:rsid w:val="00304997"/>
    <w:rsid w:val="00304EDC"/>
    <w:rsid w:val="00304FCF"/>
    <w:rsid w:val="0030516B"/>
    <w:rsid w:val="00305191"/>
    <w:rsid w:val="0030573C"/>
    <w:rsid w:val="00306A35"/>
    <w:rsid w:val="00306C09"/>
    <w:rsid w:val="00306DEB"/>
    <w:rsid w:val="00306F86"/>
    <w:rsid w:val="00307156"/>
    <w:rsid w:val="00307414"/>
    <w:rsid w:val="00307490"/>
    <w:rsid w:val="0031099D"/>
    <w:rsid w:val="00311612"/>
    <w:rsid w:val="00311C8C"/>
    <w:rsid w:val="0031264B"/>
    <w:rsid w:val="003131A7"/>
    <w:rsid w:val="00313BE2"/>
    <w:rsid w:val="00313C5D"/>
    <w:rsid w:val="00313D3A"/>
    <w:rsid w:val="00314486"/>
    <w:rsid w:val="003147B3"/>
    <w:rsid w:val="00314AA2"/>
    <w:rsid w:val="00314D88"/>
    <w:rsid w:val="0031521D"/>
    <w:rsid w:val="0031577D"/>
    <w:rsid w:val="003157E8"/>
    <w:rsid w:val="003162F3"/>
    <w:rsid w:val="00316BDC"/>
    <w:rsid w:val="00316BFE"/>
    <w:rsid w:val="00316FAB"/>
    <w:rsid w:val="0031782C"/>
    <w:rsid w:val="00317F30"/>
    <w:rsid w:val="003206A2"/>
    <w:rsid w:val="003218C0"/>
    <w:rsid w:val="0032289C"/>
    <w:rsid w:val="003228B6"/>
    <w:rsid w:val="00322914"/>
    <w:rsid w:val="00322B45"/>
    <w:rsid w:val="00322F84"/>
    <w:rsid w:val="003233CD"/>
    <w:rsid w:val="00323513"/>
    <w:rsid w:val="003236CC"/>
    <w:rsid w:val="003236D5"/>
    <w:rsid w:val="003236F9"/>
    <w:rsid w:val="00323C76"/>
    <w:rsid w:val="00323CD8"/>
    <w:rsid w:val="00323D5A"/>
    <w:rsid w:val="0032415D"/>
    <w:rsid w:val="0032426F"/>
    <w:rsid w:val="0032472A"/>
    <w:rsid w:val="0032497B"/>
    <w:rsid w:val="00324C20"/>
    <w:rsid w:val="00325053"/>
    <w:rsid w:val="00325353"/>
    <w:rsid w:val="003253A2"/>
    <w:rsid w:val="003254B4"/>
    <w:rsid w:val="0032573D"/>
    <w:rsid w:val="00326406"/>
    <w:rsid w:val="003268E1"/>
    <w:rsid w:val="003276F3"/>
    <w:rsid w:val="003277BE"/>
    <w:rsid w:val="00327DB2"/>
    <w:rsid w:val="00330049"/>
    <w:rsid w:val="003303DA"/>
    <w:rsid w:val="0033064B"/>
    <w:rsid w:val="003308F7"/>
    <w:rsid w:val="00330ADA"/>
    <w:rsid w:val="00330B58"/>
    <w:rsid w:val="00330CBB"/>
    <w:rsid w:val="00330F64"/>
    <w:rsid w:val="00331439"/>
    <w:rsid w:val="00331C2D"/>
    <w:rsid w:val="00331D91"/>
    <w:rsid w:val="00332421"/>
    <w:rsid w:val="00332565"/>
    <w:rsid w:val="003327DB"/>
    <w:rsid w:val="00332E6C"/>
    <w:rsid w:val="00332F0D"/>
    <w:rsid w:val="00333068"/>
    <w:rsid w:val="00333A91"/>
    <w:rsid w:val="00333DD7"/>
    <w:rsid w:val="00334852"/>
    <w:rsid w:val="00334D54"/>
    <w:rsid w:val="00334D95"/>
    <w:rsid w:val="0033542C"/>
    <w:rsid w:val="00336136"/>
    <w:rsid w:val="003362B8"/>
    <w:rsid w:val="00336CBB"/>
    <w:rsid w:val="0033703C"/>
    <w:rsid w:val="00337929"/>
    <w:rsid w:val="00337B08"/>
    <w:rsid w:val="003404AF"/>
    <w:rsid w:val="00340904"/>
    <w:rsid w:val="00340BD4"/>
    <w:rsid w:val="003411A7"/>
    <w:rsid w:val="003412CC"/>
    <w:rsid w:val="003412E4"/>
    <w:rsid w:val="003417DD"/>
    <w:rsid w:val="00342753"/>
    <w:rsid w:val="00342C23"/>
    <w:rsid w:val="00342F19"/>
    <w:rsid w:val="003430BA"/>
    <w:rsid w:val="00343369"/>
    <w:rsid w:val="00345159"/>
    <w:rsid w:val="00345776"/>
    <w:rsid w:val="0034585E"/>
    <w:rsid w:val="0034594F"/>
    <w:rsid w:val="00345BC8"/>
    <w:rsid w:val="00346055"/>
    <w:rsid w:val="00346171"/>
    <w:rsid w:val="003463E1"/>
    <w:rsid w:val="00346920"/>
    <w:rsid w:val="00346985"/>
    <w:rsid w:val="00347314"/>
    <w:rsid w:val="00347E83"/>
    <w:rsid w:val="00347F19"/>
    <w:rsid w:val="00350117"/>
    <w:rsid w:val="0035020F"/>
    <w:rsid w:val="00350502"/>
    <w:rsid w:val="003508BE"/>
    <w:rsid w:val="00350979"/>
    <w:rsid w:val="003509A1"/>
    <w:rsid w:val="00351413"/>
    <w:rsid w:val="0035186F"/>
    <w:rsid w:val="003519CE"/>
    <w:rsid w:val="00351AA3"/>
    <w:rsid w:val="00351B4C"/>
    <w:rsid w:val="003520E4"/>
    <w:rsid w:val="00352707"/>
    <w:rsid w:val="00353448"/>
    <w:rsid w:val="003534E6"/>
    <w:rsid w:val="00353779"/>
    <w:rsid w:val="003543F4"/>
    <w:rsid w:val="00354CD1"/>
    <w:rsid w:val="00354CDF"/>
    <w:rsid w:val="00354ECE"/>
    <w:rsid w:val="00354ED4"/>
    <w:rsid w:val="003550FB"/>
    <w:rsid w:val="00355229"/>
    <w:rsid w:val="003552C4"/>
    <w:rsid w:val="00355424"/>
    <w:rsid w:val="00355458"/>
    <w:rsid w:val="00355B07"/>
    <w:rsid w:val="00355BE2"/>
    <w:rsid w:val="003561AC"/>
    <w:rsid w:val="00357882"/>
    <w:rsid w:val="0035789B"/>
    <w:rsid w:val="003600DD"/>
    <w:rsid w:val="0036036D"/>
    <w:rsid w:val="00360CAE"/>
    <w:rsid w:val="00361986"/>
    <w:rsid w:val="00361B0B"/>
    <w:rsid w:val="00361E71"/>
    <w:rsid w:val="003629BE"/>
    <w:rsid w:val="00362C1B"/>
    <w:rsid w:val="00362D62"/>
    <w:rsid w:val="00363107"/>
    <w:rsid w:val="0036359A"/>
    <w:rsid w:val="003637A3"/>
    <w:rsid w:val="00363D31"/>
    <w:rsid w:val="00363E64"/>
    <w:rsid w:val="00363EE5"/>
    <w:rsid w:val="00363EFB"/>
    <w:rsid w:val="003643F5"/>
    <w:rsid w:val="0036450F"/>
    <w:rsid w:val="00364916"/>
    <w:rsid w:val="00364C0D"/>
    <w:rsid w:val="00366525"/>
    <w:rsid w:val="00366799"/>
    <w:rsid w:val="00366AF0"/>
    <w:rsid w:val="00366F9E"/>
    <w:rsid w:val="00367837"/>
    <w:rsid w:val="00367EE1"/>
    <w:rsid w:val="00367FC4"/>
    <w:rsid w:val="00370061"/>
    <w:rsid w:val="0037081B"/>
    <w:rsid w:val="00370DBB"/>
    <w:rsid w:val="00370F71"/>
    <w:rsid w:val="00370FE5"/>
    <w:rsid w:val="003715C1"/>
    <w:rsid w:val="003716E4"/>
    <w:rsid w:val="00371C43"/>
    <w:rsid w:val="00371D55"/>
    <w:rsid w:val="00371E65"/>
    <w:rsid w:val="00372473"/>
    <w:rsid w:val="00372EC6"/>
    <w:rsid w:val="00372F50"/>
    <w:rsid w:val="0037446A"/>
    <w:rsid w:val="00374C0A"/>
    <w:rsid w:val="00374E6C"/>
    <w:rsid w:val="00374F39"/>
    <w:rsid w:val="003750A5"/>
    <w:rsid w:val="003755A5"/>
    <w:rsid w:val="00375752"/>
    <w:rsid w:val="00375FEF"/>
    <w:rsid w:val="003768D5"/>
    <w:rsid w:val="00376D90"/>
    <w:rsid w:val="00376E79"/>
    <w:rsid w:val="00380025"/>
    <w:rsid w:val="00380AD4"/>
    <w:rsid w:val="00380B2A"/>
    <w:rsid w:val="00381150"/>
    <w:rsid w:val="0038119C"/>
    <w:rsid w:val="003811C2"/>
    <w:rsid w:val="00381631"/>
    <w:rsid w:val="0038168B"/>
    <w:rsid w:val="00381BB9"/>
    <w:rsid w:val="00381F2F"/>
    <w:rsid w:val="00383042"/>
    <w:rsid w:val="00383984"/>
    <w:rsid w:val="00383F4C"/>
    <w:rsid w:val="003846F6"/>
    <w:rsid w:val="00384722"/>
    <w:rsid w:val="0038492F"/>
    <w:rsid w:val="00384984"/>
    <w:rsid w:val="00384BBA"/>
    <w:rsid w:val="00384F35"/>
    <w:rsid w:val="00384FCD"/>
    <w:rsid w:val="00385422"/>
    <w:rsid w:val="003855FE"/>
    <w:rsid w:val="0038573D"/>
    <w:rsid w:val="003860CE"/>
    <w:rsid w:val="00386407"/>
    <w:rsid w:val="00386A1A"/>
    <w:rsid w:val="00387665"/>
    <w:rsid w:val="0038779F"/>
    <w:rsid w:val="00387AB5"/>
    <w:rsid w:val="00387D6E"/>
    <w:rsid w:val="00390349"/>
    <w:rsid w:val="0039073C"/>
    <w:rsid w:val="003909FE"/>
    <w:rsid w:val="00390BC0"/>
    <w:rsid w:val="00390DCE"/>
    <w:rsid w:val="00391700"/>
    <w:rsid w:val="00391A34"/>
    <w:rsid w:val="00391C5F"/>
    <w:rsid w:val="00391E9A"/>
    <w:rsid w:val="00392219"/>
    <w:rsid w:val="00392605"/>
    <w:rsid w:val="003928F1"/>
    <w:rsid w:val="003929B6"/>
    <w:rsid w:val="00392D10"/>
    <w:rsid w:val="00392EE8"/>
    <w:rsid w:val="003930CE"/>
    <w:rsid w:val="00393385"/>
    <w:rsid w:val="00393B03"/>
    <w:rsid w:val="00393C8F"/>
    <w:rsid w:val="003949E9"/>
    <w:rsid w:val="00394ADD"/>
    <w:rsid w:val="00394C22"/>
    <w:rsid w:val="00394D97"/>
    <w:rsid w:val="00394F48"/>
    <w:rsid w:val="0039534E"/>
    <w:rsid w:val="003953A5"/>
    <w:rsid w:val="003957A6"/>
    <w:rsid w:val="0039594E"/>
    <w:rsid w:val="00395C35"/>
    <w:rsid w:val="00396895"/>
    <w:rsid w:val="00396A06"/>
    <w:rsid w:val="00396A70"/>
    <w:rsid w:val="00396A7B"/>
    <w:rsid w:val="00396F73"/>
    <w:rsid w:val="00396FEB"/>
    <w:rsid w:val="003970A1"/>
    <w:rsid w:val="003974BB"/>
    <w:rsid w:val="0039756B"/>
    <w:rsid w:val="00397C9C"/>
    <w:rsid w:val="00397E62"/>
    <w:rsid w:val="00397FE3"/>
    <w:rsid w:val="003A04B4"/>
    <w:rsid w:val="003A0EB6"/>
    <w:rsid w:val="003A1410"/>
    <w:rsid w:val="003A1515"/>
    <w:rsid w:val="003A15F2"/>
    <w:rsid w:val="003A1CA9"/>
    <w:rsid w:val="003A1E23"/>
    <w:rsid w:val="003A1E3D"/>
    <w:rsid w:val="003A1FC6"/>
    <w:rsid w:val="003A22E2"/>
    <w:rsid w:val="003A2546"/>
    <w:rsid w:val="003A351F"/>
    <w:rsid w:val="003A391F"/>
    <w:rsid w:val="003A3B86"/>
    <w:rsid w:val="003A3D91"/>
    <w:rsid w:val="003A41E2"/>
    <w:rsid w:val="003A47F0"/>
    <w:rsid w:val="003A4802"/>
    <w:rsid w:val="003A486E"/>
    <w:rsid w:val="003A4A47"/>
    <w:rsid w:val="003A5715"/>
    <w:rsid w:val="003A5884"/>
    <w:rsid w:val="003A5D88"/>
    <w:rsid w:val="003A60B3"/>
    <w:rsid w:val="003A60D4"/>
    <w:rsid w:val="003A63A7"/>
    <w:rsid w:val="003A63B9"/>
    <w:rsid w:val="003A69B6"/>
    <w:rsid w:val="003A6B64"/>
    <w:rsid w:val="003A6C7A"/>
    <w:rsid w:val="003A6D14"/>
    <w:rsid w:val="003A7002"/>
    <w:rsid w:val="003A7B54"/>
    <w:rsid w:val="003B0BED"/>
    <w:rsid w:val="003B0BFF"/>
    <w:rsid w:val="003B0DBA"/>
    <w:rsid w:val="003B1015"/>
    <w:rsid w:val="003B1735"/>
    <w:rsid w:val="003B1AB8"/>
    <w:rsid w:val="003B1D62"/>
    <w:rsid w:val="003B203B"/>
    <w:rsid w:val="003B2095"/>
    <w:rsid w:val="003B2142"/>
    <w:rsid w:val="003B2689"/>
    <w:rsid w:val="003B28EE"/>
    <w:rsid w:val="003B290B"/>
    <w:rsid w:val="003B292D"/>
    <w:rsid w:val="003B3137"/>
    <w:rsid w:val="003B3588"/>
    <w:rsid w:val="003B37FC"/>
    <w:rsid w:val="003B3A82"/>
    <w:rsid w:val="003B424F"/>
    <w:rsid w:val="003B4346"/>
    <w:rsid w:val="003B4AD0"/>
    <w:rsid w:val="003B4DA6"/>
    <w:rsid w:val="003B4E28"/>
    <w:rsid w:val="003B50AA"/>
    <w:rsid w:val="003B54BA"/>
    <w:rsid w:val="003B5524"/>
    <w:rsid w:val="003B5EA7"/>
    <w:rsid w:val="003B6E59"/>
    <w:rsid w:val="003B6E9F"/>
    <w:rsid w:val="003B6EFE"/>
    <w:rsid w:val="003B7005"/>
    <w:rsid w:val="003B753B"/>
    <w:rsid w:val="003B7716"/>
    <w:rsid w:val="003B7C4D"/>
    <w:rsid w:val="003B7E95"/>
    <w:rsid w:val="003C016C"/>
    <w:rsid w:val="003C027B"/>
    <w:rsid w:val="003C02A6"/>
    <w:rsid w:val="003C07A1"/>
    <w:rsid w:val="003C0AB9"/>
    <w:rsid w:val="003C17B1"/>
    <w:rsid w:val="003C1980"/>
    <w:rsid w:val="003C1ECB"/>
    <w:rsid w:val="003C24CD"/>
    <w:rsid w:val="003C267E"/>
    <w:rsid w:val="003C287E"/>
    <w:rsid w:val="003C3649"/>
    <w:rsid w:val="003C36E6"/>
    <w:rsid w:val="003C38A3"/>
    <w:rsid w:val="003C38E8"/>
    <w:rsid w:val="003C3A3C"/>
    <w:rsid w:val="003C3D5A"/>
    <w:rsid w:val="003C41AF"/>
    <w:rsid w:val="003C443A"/>
    <w:rsid w:val="003C462C"/>
    <w:rsid w:val="003C4F83"/>
    <w:rsid w:val="003C5235"/>
    <w:rsid w:val="003C523D"/>
    <w:rsid w:val="003C54AC"/>
    <w:rsid w:val="003C5980"/>
    <w:rsid w:val="003C5AE2"/>
    <w:rsid w:val="003C5EA2"/>
    <w:rsid w:val="003C6665"/>
    <w:rsid w:val="003C6ADC"/>
    <w:rsid w:val="003C6BF7"/>
    <w:rsid w:val="003C6DB9"/>
    <w:rsid w:val="003C724B"/>
    <w:rsid w:val="003C7550"/>
    <w:rsid w:val="003D0009"/>
    <w:rsid w:val="003D00E2"/>
    <w:rsid w:val="003D031D"/>
    <w:rsid w:val="003D08D8"/>
    <w:rsid w:val="003D0D02"/>
    <w:rsid w:val="003D0E7C"/>
    <w:rsid w:val="003D130B"/>
    <w:rsid w:val="003D15CA"/>
    <w:rsid w:val="003D1E03"/>
    <w:rsid w:val="003D1EE1"/>
    <w:rsid w:val="003D2110"/>
    <w:rsid w:val="003D29E3"/>
    <w:rsid w:val="003D2E10"/>
    <w:rsid w:val="003D2FB7"/>
    <w:rsid w:val="003D332A"/>
    <w:rsid w:val="003D3893"/>
    <w:rsid w:val="003D3B95"/>
    <w:rsid w:val="003D421C"/>
    <w:rsid w:val="003D4292"/>
    <w:rsid w:val="003D4597"/>
    <w:rsid w:val="003D4712"/>
    <w:rsid w:val="003D52DB"/>
    <w:rsid w:val="003D563F"/>
    <w:rsid w:val="003D590B"/>
    <w:rsid w:val="003D5C38"/>
    <w:rsid w:val="003D5DF8"/>
    <w:rsid w:val="003D6229"/>
    <w:rsid w:val="003D652A"/>
    <w:rsid w:val="003D65A6"/>
    <w:rsid w:val="003D67BE"/>
    <w:rsid w:val="003D6EA9"/>
    <w:rsid w:val="003D6EC1"/>
    <w:rsid w:val="003D7682"/>
    <w:rsid w:val="003E044E"/>
    <w:rsid w:val="003E0ABC"/>
    <w:rsid w:val="003E0DA0"/>
    <w:rsid w:val="003E12A4"/>
    <w:rsid w:val="003E18A7"/>
    <w:rsid w:val="003E1AA9"/>
    <w:rsid w:val="003E1EB2"/>
    <w:rsid w:val="003E21F7"/>
    <w:rsid w:val="003E22E6"/>
    <w:rsid w:val="003E2D90"/>
    <w:rsid w:val="003E2EA8"/>
    <w:rsid w:val="003E2FB6"/>
    <w:rsid w:val="003E304A"/>
    <w:rsid w:val="003E30D9"/>
    <w:rsid w:val="003E3EE4"/>
    <w:rsid w:val="003E4665"/>
    <w:rsid w:val="003E47F5"/>
    <w:rsid w:val="003E49B2"/>
    <w:rsid w:val="003E53B7"/>
    <w:rsid w:val="003E5410"/>
    <w:rsid w:val="003E5A0D"/>
    <w:rsid w:val="003E5CAA"/>
    <w:rsid w:val="003E670C"/>
    <w:rsid w:val="003E6B23"/>
    <w:rsid w:val="003E78C0"/>
    <w:rsid w:val="003F011A"/>
    <w:rsid w:val="003F069C"/>
    <w:rsid w:val="003F0C13"/>
    <w:rsid w:val="003F0D65"/>
    <w:rsid w:val="003F0E61"/>
    <w:rsid w:val="003F0F4D"/>
    <w:rsid w:val="003F1728"/>
    <w:rsid w:val="003F19A5"/>
    <w:rsid w:val="003F1B3F"/>
    <w:rsid w:val="003F1B88"/>
    <w:rsid w:val="003F2593"/>
    <w:rsid w:val="003F26D1"/>
    <w:rsid w:val="003F2BDA"/>
    <w:rsid w:val="003F2F90"/>
    <w:rsid w:val="003F30BB"/>
    <w:rsid w:val="003F3172"/>
    <w:rsid w:val="003F37D8"/>
    <w:rsid w:val="003F389B"/>
    <w:rsid w:val="003F3A18"/>
    <w:rsid w:val="003F3C3F"/>
    <w:rsid w:val="003F3DF5"/>
    <w:rsid w:val="003F3F35"/>
    <w:rsid w:val="003F4553"/>
    <w:rsid w:val="003F49FA"/>
    <w:rsid w:val="003F4C00"/>
    <w:rsid w:val="003F4E05"/>
    <w:rsid w:val="003F5017"/>
    <w:rsid w:val="003F50EC"/>
    <w:rsid w:val="003F5DEA"/>
    <w:rsid w:val="003F5E2B"/>
    <w:rsid w:val="003F681A"/>
    <w:rsid w:val="003F6828"/>
    <w:rsid w:val="003F6A70"/>
    <w:rsid w:val="003F7099"/>
    <w:rsid w:val="003F7AE3"/>
    <w:rsid w:val="003F7E73"/>
    <w:rsid w:val="003F7EA2"/>
    <w:rsid w:val="00400260"/>
    <w:rsid w:val="0040089D"/>
    <w:rsid w:val="004009CC"/>
    <w:rsid w:val="0040184C"/>
    <w:rsid w:val="00401949"/>
    <w:rsid w:val="00401E53"/>
    <w:rsid w:val="00401FED"/>
    <w:rsid w:val="004026CA"/>
    <w:rsid w:val="004028F2"/>
    <w:rsid w:val="00402976"/>
    <w:rsid w:val="004030B5"/>
    <w:rsid w:val="0040333F"/>
    <w:rsid w:val="004039FB"/>
    <w:rsid w:val="00403A51"/>
    <w:rsid w:val="0040472E"/>
    <w:rsid w:val="004055F6"/>
    <w:rsid w:val="0040580E"/>
    <w:rsid w:val="00405812"/>
    <w:rsid w:val="00405D73"/>
    <w:rsid w:val="00405FAC"/>
    <w:rsid w:val="0040621F"/>
    <w:rsid w:val="00406411"/>
    <w:rsid w:val="00406451"/>
    <w:rsid w:val="0040666D"/>
    <w:rsid w:val="00406A7C"/>
    <w:rsid w:val="004074DD"/>
    <w:rsid w:val="004077C2"/>
    <w:rsid w:val="004079C2"/>
    <w:rsid w:val="00407CE4"/>
    <w:rsid w:val="004100C7"/>
    <w:rsid w:val="004103E1"/>
    <w:rsid w:val="00410876"/>
    <w:rsid w:val="00410902"/>
    <w:rsid w:val="00410B69"/>
    <w:rsid w:val="00410B7B"/>
    <w:rsid w:val="00410E3D"/>
    <w:rsid w:val="00411B41"/>
    <w:rsid w:val="00411B9B"/>
    <w:rsid w:val="00411C9D"/>
    <w:rsid w:val="00412055"/>
    <w:rsid w:val="0041208B"/>
    <w:rsid w:val="0041215C"/>
    <w:rsid w:val="0041248F"/>
    <w:rsid w:val="00412877"/>
    <w:rsid w:val="00412B07"/>
    <w:rsid w:val="00412D01"/>
    <w:rsid w:val="00413844"/>
    <w:rsid w:val="00414005"/>
    <w:rsid w:val="00414038"/>
    <w:rsid w:val="004147DF"/>
    <w:rsid w:val="00414A93"/>
    <w:rsid w:val="00415455"/>
    <w:rsid w:val="004157A1"/>
    <w:rsid w:val="00415E74"/>
    <w:rsid w:val="0041635B"/>
    <w:rsid w:val="004169E5"/>
    <w:rsid w:val="00416B78"/>
    <w:rsid w:val="00416E9D"/>
    <w:rsid w:val="0041704A"/>
    <w:rsid w:val="0041763F"/>
    <w:rsid w:val="00417756"/>
    <w:rsid w:val="00417D12"/>
    <w:rsid w:val="004203DD"/>
    <w:rsid w:val="004208DB"/>
    <w:rsid w:val="00420B75"/>
    <w:rsid w:val="0042102E"/>
    <w:rsid w:val="004210D5"/>
    <w:rsid w:val="0042114F"/>
    <w:rsid w:val="00421178"/>
    <w:rsid w:val="004214AD"/>
    <w:rsid w:val="004217BE"/>
    <w:rsid w:val="004219AF"/>
    <w:rsid w:val="00421B89"/>
    <w:rsid w:val="00421BCD"/>
    <w:rsid w:val="0042251B"/>
    <w:rsid w:val="0042294B"/>
    <w:rsid w:val="00422992"/>
    <w:rsid w:val="00422C03"/>
    <w:rsid w:val="004237A3"/>
    <w:rsid w:val="0042391D"/>
    <w:rsid w:val="00423BDF"/>
    <w:rsid w:val="00424F06"/>
    <w:rsid w:val="0042579C"/>
    <w:rsid w:val="00425FA4"/>
    <w:rsid w:val="0042672C"/>
    <w:rsid w:val="00426F02"/>
    <w:rsid w:val="004270B7"/>
    <w:rsid w:val="0042719F"/>
    <w:rsid w:val="004277BE"/>
    <w:rsid w:val="00427C81"/>
    <w:rsid w:val="00427D16"/>
    <w:rsid w:val="004304A7"/>
    <w:rsid w:val="00430E1D"/>
    <w:rsid w:val="00431034"/>
    <w:rsid w:val="00431648"/>
    <w:rsid w:val="004317C1"/>
    <w:rsid w:val="00431E94"/>
    <w:rsid w:val="00431F28"/>
    <w:rsid w:val="004328EB"/>
    <w:rsid w:val="00433270"/>
    <w:rsid w:val="004336BF"/>
    <w:rsid w:val="004337D8"/>
    <w:rsid w:val="00433874"/>
    <w:rsid w:val="00434487"/>
    <w:rsid w:val="00434EDB"/>
    <w:rsid w:val="004354CF"/>
    <w:rsid w:val="00435939"/>
    <w:rsid w:val="00435B66"/>
    <w:rsid w:val="00435CB8"/>
    <w:rsid w:val="004360F0"/>
    <w:rsid w:val="00436180"/>
    <w:rsid w:val="0043636D"/>
    <w:rsid w:val="0043643E"/>
    <w:rsid w:val="004367B6"/>
    <w:rsid w:val="00436C10"/>
    <w:rsid w:val="0043792F"/>
    <w:rsid w:val="0043798B"/>
    <w:rsid w:val="00437EC9"/>
    <w:rsid w:val="004401E8"/>
    <w:rsid w:val="0044037C"/>
    <w:rsid w:val="0044084B"/>
    <w:rsid w:val="0044095A"/>
    <w:rsid w:val="00440DA4"/>
    <w:rsid w:val="00440E39"/>
    <w:rsid w:val="00441FF3"/>
    <w:rsid w:val="00442B87"/>
    <w:rsid w:val="00442DE5"/>
    <w:rsid w:val="00443025"/>
    <w:rsid w:val="0044331C"/>
    <w:rsid w:val="00443AED"/>
    <w:rsid w:val="00444070"/>
    <w:rsid w:val="0044408C"/>
    <w:rsid w:val="0044431A"/>
    <w:rsid w:val="004443F6"/>
    <w:rsid w:val="004444FA"/>
    <w:rsid w:val="004448F1"/>
    <w:rsid w:val="00444963"/>
    <w:rsid w:val="00444B2F"/>
    <w:rsid w:val="00444CE1"/>
    <w:rsid w:val="004450CB"/>
    <w:rsid w:val="00445703"/>
    <w:rsid w:val="0044575A"/>
    <w:rsid w:val="00445790"/>
    <w:rsid w:val="00445A77"/>
    <w:rsid w:val="00445AA5"/>
    <w:rsid w:val="00445ED2"/>
    <w:rsid w:val="00445F26"/>
    <w:rsid w:val="004460A8"/>
    <w:rsid w:val="0044661B"/>
    <w:rsid w:val="00446AEC"/>
    <w:rsid w:val="00446D69"/>
    <w:rsid w:val="00446FCF"/>
    <w:rsid w:val="00447F44"/>
    <w:rsid w:val="00447FAA"/>
    <w:rsid w:val="0045055B"/>
    <w:rsid w:val="00451D89"/>
    <w:rsid w:val="00451DF0"/>
    <w:rsid w:val="004521D2"/>
    <w:rsid w:val="004525ED"/>
    <w:rsid w:val="00452E40"/>
    <w:rsid w:val="00453D0B"/>
    <w:rsid w:val="00454740"/>
    <w:rsid w:val="00455A30"/>
    <w:rsid w:val="00456C43"/>
    <w:rsid w:val="0045715C"/>
    <w:rsid w:val="0045717E"/>
    <w:rsid w:val="00457858"/>
    <w:rsid w:val="00457E44"/>
    <w:rsid w:val="00457E88"/>
    <w:rsid w:val="00460049"/>
    <w:rsid w:val="00460A5D"/>
    <w:rsid w:val="00460BDA"/>
    <w:rsid w:val="0046101A"/>
    <w:rsid w:val="004616AB"/>
    <w:rsid w:val="004616F4"/>
    <w:rsid w:val="00461805"/>
    <w:rsid w:val="0046186C"/>
    <w:rsid w:val="00461CBF"/>
    <w:rsid w:val="00461E95"/>
    <w:rsid w:val="00461F54"/>
    <w:rsid w:val="004620AE"/>
    <w:rsid w:val="0046213F"/>
    <w:rsid w:val="004623F0"/>
    <w:rsid w:val="00462814"/>
    <w:rsid w:val="00462A2E"/>
    <w:rsid w:val="00462BD9"/>
    <w:rsid w:val="00462F72"/>
    <w:rsid w:val="00463255"/>
    <w:rsid w:val="00463A7E"/>
    <w:rsid w:val="00463EBC"/>
    <w:rsid w:val="004641BD"/>
    <w:rsid w:val="00464245"/>
    <w:rsid w:val="00464613"/>
    <w:rsid w:val="004646DC"/>
    <w:rsid w:val="00464707"/>
    <w:rsid w:val="004648E9"/>
    <w:rsid w:val="00464A47"/>
    <w:rsid w:val="0046504A"/>
    <w:rsid w:val="00465105"/>
    <w:rsid w:val="004655DC"/>
    <w:rsid w:val="00465AAF"/>
    <w:rsid w:val="00465BFE"/>
    <w:rsid w:val="00466743"/>
    <w:rsid w:val="00466D6A"/>
    <w:rsid w:val="00466D7E"/>
    <w:rsid w:val="00466FA4"/>
    <w:rsid w:val="0046750D"/>
    <w:rsid w:val="004675A9"/>
    <w:rsid w:val="004708E7"/>
    <w:rsid w:val="00470F6C"/>
    <w:rsid w:val="00471672"/>
    <w:rsid w:val="00471984"/>
    <w:rsid w:val="00471A9B"/>
    <w:rsid w:val="00471EF0"/>
    <w:rsid w:val="00472028"/>
    <w:rsid w:val="004724C4"/>
    <w:rsid w:val="0047264C"/>
    <w:rsid w:val="004726C6"/>
    <w:rsid w:val="004727A5"/>
    <w:rsid w:val="00472C20"/>
    <w:rsid w:val="00472E5C"/>
    <w:rsid w:val="00472FED"/>
    <w:rsid w:val="004731FB"/>
    <w:rsid w:val="0047356A"/>
    <w:rsid w:val="00473DB4"/>
    <w:rsid w:val="00473F35"/>
    <w:rsid w:val="004742D3"/>
    <w:rsid w:val="00474950"/>
    <w:rsid w:val="00474987"/>
    <w:rsid w:val="00474E79"/>
    <w:rsid w:val="00474EA1"/>
    <w:rsid w:val="00475D1B"/>
    <w:rsid w:val="00475D6C"/>
    <w:rsid w:val="00475DF1"/>
    <w:rsid w:val="00476708"/>
    <w:rsid w:val="004769C8"/>
    <w:rsid w:val="00476A17"/>
    <w:rsid w:val="00476B43"/>
    <w:rsid w:val="00476C82"/>
    <w:rsid w:val="004775AA"/>
    <w:rsid w:val="00477696"/>
    <w:rsid w:val="00477D74"/>
    <w:rsid w:val="00477EAF"/>
    <w:rsid w:val="00477FA8"/>
    <w:rsid w:val="0048004E"/>
    <w:rsid w:val="00480129"/>
    <w:rsid w:val="004804F6"/>
    <w:rsid w:val="004805F9"/>
    <w:rsid w:val="00480D59"/>
    <w:rsid w:val="004810A7"/>
    <w:rsid w:val="00481431"/>
    <w:rsid w:val="00481DE0"/>
    <w:rsid w:val="00482398"/>
    <w:rsid w:val="004823FE"/>
    <w:rsid w:val="0048254C"/>
    <w:rsid w:val="004827CD"/>
    <w:rsid w:val="004828BE"/>
    <w:rsid w:val="00482E2C"/>
    <w:rsid w:val="00482F8B"/>
    <w:rsid w:val="004833C6"/>
    <w:rsid w:val="00483DAA"/>
    <w:rsid w:val="00484565"/>
    <w:rsid w:val="00484782"/>
    <w:rsid w:val="00484967"/>
    <w:rsid w:val="004851E8"/>
    <w:rsid w:val="00485747"/>
    <w:rsid w:val="00485966"/>
    <w:rsid w:val="00485A27"/>
    <w:rsid w:val="00485F5A"/>
    <w:rsid w:val="00485FCB"/>
    <w:rsid w:val="0048695A"/>
    <w:rsid w:val="004869A2"/>
    <w:rsid w:val="00487456"/>
    <w:rsid w:val="0048749E"/>
    <w:rsid w:val="004875A7"/>
    <w:rsid w:val="004878FB"/>
    <w:rsid w:val="00487A76"/>
    <w:rsid w:val="00487C13"/>
    <w:rsid w:val="00487E2E"/>
    <w:rsid w:val="0049013E"/>
    <w:rsid w:val="004903B0"/>
    <w:rsid w:val="004909D5"/>
    <w:rsid w:val="00490A9C"/>
    <w:rsid w:val="00491261"/>
    <w:rsid w:val="00491345"/>
    <w:rsid w:val="004913F2"/>
    <w:rsid w:val="004918EB"/>
    <w:rsid w:val="00491BB9"/>
    <w:rsid w:val="00491C61"/>
    <w:rsid w:val="00491ECE"/>
    <w:rsid w:val="004921F8"/>
    <w:rsid w:val="0049271A"/>
    <w:rsid w:val="004930F3"/>
    <w:rsid w:val="00493243"/>
    <w:rsid w:val="004936AB"/>
    <w:rsid w:val="004936AC"/>
    <w:rsid w:val="00493E72"/>
    <w:rsid w:val="00494105"/>
    <w:rsid w:val="0049431B"/>
    <w:rsid w:val="00494405"/>
    <w:rsid w:val="00494605"/>
    <w:rsid w:val="0049461D"/>
    <w:rsid w:val="00494F98"/>
    <w:rsid w:val="00494F9B"/>
    <w:rsid w:val="0049504B"/>
    <w:rsid w:val="0049543A"/>
    <w:rsid w:val="0049563F"/>
    <w:rsid w:val="00495E40"/>
    <w:rsid w:val="00495FE0"/>
    <w:rsid w:val="004960EC"/>
    <w:rsid w:val="00496507"/>
    <w:rsid w:val="00496BC3"/>
    <w:rsid w:val="00496DE4"/>
    <w:rsid w:val="00497018"/>
    <w:rsid w:val="00497030"/>
    <w:rsid w:val="00497396"/>
    <w:rsid w:val="004973FA"/>
    <w:rsid w:val="00497A12"/>
    <w:rsid w:val="00497DC1"/>
    <w:rsid w:val="00497F82"/>
    <w:rsid w:val="00497F83"/>
    <w:rsid w:val="004A0416"/>
    <w:rsid w:val="004A09BB"/>
    <w:rsid w:val="004A14AF"/>
    <w:rsid w:val="004A1F28"/>
    <w:rsid w:val="004A2075"/>
    <w:rsid w:val="004A24FB"/>
    <w:rsid w:val="004A2727"/>
    <w:rsid w:val="004A2DE8"/>
    <w:rsid w:val="004A3DFC"/>
    <w:rsid w:val="004A41FA"/>
    <w:rsid w:val="004A476D"/>
    <w:rsid w:val="004A4F9E"/>
    <w:rsid w:val="004A58B7"/>
    <w:rsid w:val="004A5943"/>
    <w:rsid w:val="004A5E5F"/>
    <w:rsid w:val="004A6157"/>
    <w:rsid w:val="004A6A13"/>
    <w:rsid w:val="004A70DF"/>
    <w:rsid w:val="004A715D"/>
    <w:rsid w:val="004A7BB8"/>
    <w:rsid w:val="004A7D84"/>
    <w:rsid w:val="004B02FA"/>
    <w:rsid w:val="004B0523"/>
    <w:rsid w:val="004B0538"/>
    <w:rsid w:val="004B05F6"/>
    <w:rsid w:val="004B071E"/>
    <w:rsid w:val="004B0A58"/>
    <w:rsid w:val="004B0D39"/>
    <w:rsid w:val="004B143E"/>
    <w:rsid w:val="004B195C"/>
    <w:rsid w:val="004B1AB6"/>
    <w:rsid w:val="004B200D"/>
    <w:rsid w:val="004B2451"/>
    <w:rsid w:val="004B29FE"/>
    <w:rsid w:val="004B2E79"/>
    <w:rsid w:val="004B3163"/>
    <w:rsid w:val="004B3A63"/>
    <w:rsid w:val="004B3AF4"/>
    <w:rsid w:val="004B3DD6"/>
    <w:rsid w:val="004B3FDE"/>
    <w:rsid w:val="004B40D7"/>
    <w:rsid w:val="004B415A"/>
    <w:rsid w:val="004B4416"/>
    <w:rsid w:val="004B4432"/>
    <w:rsid w:val="004B4670"/>
    <w:rsid w:val="004B4AA7"/>
    <w:rsid w:val="004B5178"/>
    <w:rsid w:val="004B54A2"/>
    <w:rsid w:val="004B57AF"/>
    <w:rsid w:val="004B5878"/>
    <w:rsid w:val="004B5D1A"/>
    <w:rsid w:val="004B5E48"/>
    <w:rsid w:val="004B6183"/>
    <w:rsid w:val="004B639C"/>
    <w:rsid w:val="004B6559"/>
    <w:rsid w:val="004B760A"/>
    <w:rsid w:val="004B7AD3"/>
    <w:rsid w:val="004B7BBC"/>
    <w:rsid w:val="004C145D"/>
    <w:rsid w:val="004C157F"/>
    <w:rsid w:val="004C1680"/>
    <w:rsid w:val="004C1E90"/>
    <w:rsid w:val="004C21DD"/>
    <w:rsid w:val="004C2476"/>
    <w:rsid w:val="004C26E2"/>
    <w:rsid w:val="004C2993"/>
    <w:rsid w:val="004C2B9D"/>
    <w:rsid w:val="004C2DD9"/>
    <w:rsid w:val="004C36B6"/>
    <w:rsid w:val="004C3EFA"/>
    <w:rsid w:val="004C5009"/>
    <w:rsid w:val="004C51A1"/>
    <w:rsid w:val="004C531B"/>
    <w:rsid w:val="004C57DF"/>
    <w:rsid w:val="004C5CCE"/>
    <w:rsid w:val="004C5CF2"/>
    <w:rsid w:val="004C621B"/>
    <w:rsid w:val="004C6548"/>
    <w:rsid w:val="004C668E"/>
    <w:rsid w:val="004C6BB4"/>
    <w:rsid w:val="004C6D0B"/>
    <w:rsid w:val="004C6E4D"/>
    <w:rsid w:val="004C6FFC"/>
    <w:rsid w:val="004C7559"/>
    <w:rsid w:val="004C7D99"/>
    <w:rsid w:val="004D115E"/>
    <w:rsid w:val="004D1B53"/>
    <w:rsid w:val="004D1C4C"/>
    <w:rsid w:val="004D2AB1"/>
    <w:rsid w:val="004D2E32"/>
    <w:rsid w:val="004D30C7"/>
    <w:rsid w:val="004D34ED"/>
    <w:rsid w:val="004D3533"/>
    <w:rsid w:val="004D3EB1"/>
    <w:rsid w:val="004D452F"/>
    <w:rsid w:val="004D45DC"/>
    <w:rsid w:val="004D5452"/>
    <w:rsid w:val="004D5C20"/>
    <w:rsid w:val="004D5D06"/>
    <w:rsid w:val="004D5F17"/>
    <w:rsid w:val="004D5FD6"/>
    <w:rsid w:val="004D6018"/>
    <w:rsid w:val="004D611E"/>
    <w:rsid w:val="004D692E"/>
    <w:rsid w:val="004D6D50"/>
    <w:rsid w:val="004D712C"/>
    <w:rsid w:val="004D7464"/>
    <w:rsid w:val="004D76F2"/>
    <w:rsid w:val="004D7F9E"/>
    <w:rsid w:val="004D7FEE"/>
    <w:rsid w:val="004E00F8"/>
    <w:rsid w:val="004E0528"/>
    <w:rsid w:val="004E0B5A"/>
    <w:rsid w:val="004E0DC6"/>
    <w:rsid w:val="004E130E"/>
    <w:rsid w:val="004E155E"/>
    <w:rsid w:val="004E1781"/>
    <w:rsid w:val="004E181C"/>
    <w:rsid w:val="004E1A52"/>
    <w:rsid w:val="004E1BB1"/>
    <w:rsid w:val="004E2872"/>
    <w:rsid w:val="004E2CF6"/>
    <w:rsid w:val="004E397D"/>
    <w:rsid w:val="004E4710"/>
    <w:rsid w:val="004E476F"/>
    <w:rsid w:val="004E47CD"/>
    <w:rsid w:val="004E58C7"/>
    <w:rsid w:val="004E5D49"/>
    <w:rsid w:val="004E5EDB"/>
    <w:rsid w:val="004E60AE"/>
    <w:rsid w:val="004E65C0"/>
    <w:rsid w:val="004E67B9"/>
    <w:rsid w:val="004E6D4F"/>
    <w:rsid w:val="004E6E2D"/>
    <w:rsid w:val="004E6E8F"/>
    <w:rsid w:val="004E6EBE"/>
    <w:rsid w:val="004E7309"/>
    <w:rsid w:val="004E7498"/>
    <w:rsid w:val="004E76C9"/>
    <w:rsid w:val="004E7A04"/>
    <w:rsid w:val="004E7A1E"/>
    <w:rsid w:val="004E7C18"/>
    <w:rsid w:val="004E7D06"/>
    <w:rsid w:val="004F014F"/>
    <w:rsid w:val="004F0863"/>
    <w:rsid w:val="004F0B60"/>
    <w:rsid w:val="004F0D3E"/>
    <w:rsid w:val="004F1078"/>
    <w:rsid w:val="004F16D2"/>
    <w:rsid w:val="004F1ECB"/>
    <w:rsid w:val="004F212A"/>
    <w:rsid w:val="004F299C"/>
    <w:rsid w:val="004F3C1A"/>
    <w:rsid w:val="004F4764"/>
    <w:rsid w:val="004F47A8"/>
    <w:rsid w:val="004F5346"/>
    <w:rsid w:val="004F570A"/>
    <w:rsid w:val="004F5F11"/>
    <w:rsid w:val="004F60D0"/>
    <w:rsid w:val="004F64FE"/>
    <w:rsid w:val="004F6542"/>
    <w:rsid w:val="004F6642"/>
    <w:rsid w:val="004F67E4"/>
    <w:rsid w:val="004F70D1"/>
    <w:rsid w:val="004F737E"/>
    <w:rsid w:val="004F7732"/>
    <w:rsid w:val="004F7938"/>
    <w:rsid w:val="004F7E65"/>
    <w:rsid w:val="005004AD"/>
    <w:rsid w:val="0050074D"/>
    <w:rsid w:val="005008EC"/>
    <w:rsid w:val="00500A7E"/>
    <w:rsid w:val="00500A9E"/>
    <w:rsid w:val="00500B5C"/>
    <w:rsid w:val="00500C0D"/>
    <w:rsid w:val="00501109"/>
    <w:rsid w:val="005017FC"/>
    <w:rsid w:val="00501B7F"/>
    <w:rsid w:val="00501CE8"/>
    <w:rsid w:val="00501F20"/>
    <w:rsid w:val="005020FA"/>
    <w:rsid w:val="00502257"/>
    <w:rsid w:val="0050237B"/>
    <w:rsid w:val="00502807"/>
    <w:rsid w:val="00503053"/>
    <w:rsid w:val="00503BE4"/>
    <w:rsid w:val="00503E79"/>
    <w:rsid w:val="00504008"/>
    <w:rsid w:val="0050400D"/>
    <w:rsid w:val="00504025"/>
    <w:rsid w:val="00504276"/>
    <w:rsid w:val="00504C76"/>
    <w:rsid w:val="00504E28"/>
    <w:rsid w:val="00504EAE"/>
    <w:rsid w:val="0050530E"/>
    <w:rsid w:val="005059C4"/>
    <w:rsid w:val="00505ACE"/>
    <w:rsid w:val="00505C10"/>
    <w:rsid w:val="00505C6A"/>
    <w:rsid w:val="00506003"/>
    <w:rsid w:val="005077B5"/>
    <w:rsid w:val="00507CE7"/>
    <w:rsid w:val="00507CEE"/>
    <w:rsid w:val="005100A1"/>
    <w:rsid w:val="00510311"/>
    <w:rsid w:val="0051097E"/>
    <w:rsid w:val="005109A7"/>
    <w:rsid w:val="00510BDF"/>
    <w:rsid w:val="00510E31"/>
    <w:rsid w:val="00510EF6"/>
    <w:rsid w:val="00511149"/>
    <w:rsid w:val="0051195E"/>
    <w:rsid w:val="00511B0C"/>
    <w:rsid w:val="00511C74"/>
    <w:rsid w:val="005123F8"/>
    <w:rsid w:val="00512862"/>
    <w:rsid w:val="00512C50"/>
    <w:rsid w:val="00512CE6"/>
    <w:rsid w:val="005133E5"/>
    <w:rsid w:val="005135C0"/>
    <w:rsid w:val="005138B8"/>
    <w:rsid w:val="00514119"/>
    <w:rsid w:val="00514277"/>
    <w:rsid w:val="00514DDB"/>
    <w:rsid w:val="00515063"/>
    <w:rsid w:val="00515134"/>
    <w:rsid w:val="00515512"/>
    <w:rsid w:val="005159D1"/>
    <w:rsid w:val="00515BDE"/>
    <w:rsid w:val="00515DBB"/>
    <w:rsid w:val="00516091"/>
    <w:rsid w:val="005160F6"/>
    <w:rsid w:val="00516139"/>
    <w:rsid w:val="00516551"/>
    <w:rsid w:val="0051695E"/>
    <w:rsid w:val="00517351"/>
    <w:rsid w:val="00517A1A"/>
    <w:rsid w:val="00517D12"/>
    <w:rsid w:val="0052004F"/>
    <w:rsid w:val="0052009B"/>
    <w:rsid w:val="00520125"/>
    <w:rsid w:val="005201AA"/>
    <w:rsid w:val="005201E7"/>
    <w:rsid w:val="0052039C"/>
    <w:rsid w:val="005206B0"/>
    <w:rsid w:val="00520C79"/>
    <w:rsid w:val="00520E96"/>
    <w:rsid w:val="0052111D"/>
    <w:rsid w:val="0052138D"/>
    <w:rsid w:val="00521859"/>
    <w:rsid w:val="00521989"/>
    <w:rsid w:val="00521A7E"/>
    <w:rsid w:val="00521B5F"/>
    <w:rsid w:val="00521BA7"/>
    <w:rsid w:val="00521F28"/>
    <w:rsid w:val="00522326"/>
    <w:rsid w:val="00522689"/>
    <w:rsid w:val="00522A35"/>
    <w:rsid w:val="00522AC5"/>
    <w:rsid w:val="0052328D"/>
    <w:rsid w:val="005238BB"/>
    <w:rsid w:val="00523B0D"/>
    <w:rsid w:val="00523DEE"/>
    <w:rsid w:val="005243BD"/>
    <w:rsid w:val="00524655"/>
    <w:rsid w:val="00524871"/>
    <w:rsid w:val="00524D01"/>
    <w:rsid w:val="00524D6F"/>
    <w:rsid w:val="00524E76"/>
    <w:rsid w:val="00524E8F"/>
    <w:rsid w:val="005251AD"/>
    <w:rsid w:val="0052565E"/>
    <w:rsid w:val="00525EE0"/>
    <w:rsid w:val="00526677"/>
    <w:rsid w:val="00526808"/>
    <w:rsid w:val="00526A6F"/>
    <w:rsid w:val="00526F06"/>
    <w:rsid w:val="0052733B"/>
    <w:rsid w:val="00527EB4"/>
    <w:rsid w:val="00530010"/>
    <w:rsid w:val="0053026E"/>
    <w:rsid w:val="0053042B"/>
    <w:rsid w:val="00530C75"/>
    <w:rsid w:val="0053167F"/>
    <w:rsid w:val="0053171E"/>
    <w:rsid w:val="00531B98"/>
    <w:rsid w:val="00532CE3"/>
    <w:rsid w:val="00533075"/>
    <w:rsid w:val="0053331B"/>
    <w:rsid w:val="0053348C"/>
    <w:rsid w:val="005337D2"/>
    <w:rsid w:val="005340B1"/>
    <w:rsid w:val="00534575"/>
    <w:rsid w:val="005348D4"/>
    <w:rsid w:val="00534A62"/>
    <w:rsid w:val="00534BA3"/>
    <w:rsid w:val="00535259"/>
    <w:rsid w:val="005353C1"/>
    <w:rsid w:val="005355FD"/>
    <w:rsid w:val="00535EA4"/>
    <w:rsid w:val="00536727"/>
    <w:rsid w:val="00536EEB"/>
    <w:rsid w:val="0053730C"/>
    <w:rsid w:val="0053799C"/>
    <w:rsid w:val="00540312"/>
    <w:rsid w:val="0054042D"/>
    <w:rsid w:val="005404EB"/>
    <w:rsid w:val="005418DD"/>
    <w:rsid w:val="0054194A"/>
    <w:rsid w:val="00541AC9"/>
    <w:rsid w:val="00542170"/>
    <w:rsid w:val="00542766"/>
    <w:rsid w:val="00542B37"/>
    <w:rsid w:val="00543D86"/>
    <w:rsid w:val="005441DE"/>
    <w:rsid w:val="00544847"/>
    <w:rsid w:val="00544935"/>
    <w:rsid w:val="00545073"/>
    <w:rsid w:val="005450C5"/>
    <w:rsid w:val="00545124"/>
    <w:rsid w:val="005455CB"/>
    <w:rsid w:val="0054566E"/>
    <w:rsid w:val="00545C2E"/>
    <w:rsid w:val="00546DBF"/>
    <w:rsid w:val="00546E66"/>
    <w:rsid w:val="00546EC2"/>
    <w:rsid w:val="0054709C"/>
    <w:rsid w:val="00547E28"/>
    <w:rsid w:val="00550643"/>
    <w:rsid w:val="00550A02"/>
    <w:rsid w:val="00550C82"/>
    <w:rsid w:val="005513F2"/>
    <w:rsid w:val="0055145C"/>
    <w:rsid w:val="00551986"/>
    <w:rsid w:val="00551D0C"/>
    <w:rsid w:val="00551E09"/>
    <w:rsid w:val="005521DB"/>
    <w:rsid w:val="005527A1"/>
    <w:rsid w:val="00552B33"/>
    <w:rsid w:val="00552DB0"/>
    <w:rsid w:val="00552DE1"/>
    <w:rsid w:val="005534D6"/>
    <w:rsid w:val="00553D95"/>
    <w:rsid w:val="00553F04"/>
    <w:rsid w:val="00554236"/>
    <w:rsid w:val="00554D63"/>
    <w:rsid w:val="00556436"/>
    <w:rsid w:val="0055669A"/>
    <w:rsid w:val="005567B1"/>
    <w:rsid w:val="0055707E"/>
    <w:rsid w:val="005571C9"/>
    <w:rsid w:val="00557515"/>
    <w:rsid w:val="005578FB"/>
    <w:rsid w:val="00557B24"/>
    <w:rsid w:val="00557B52"/>
    <w:rsid w:val="00560824"/>
    <w:rsid w:val="00560D78"/>
    <w:rsid w:val="00560F7F"/>
    <w:rsid w:val="00560FBD"/>
    <w:rsid w:val="00561CDD"/>
    <w:rsid w:val="0056204B"/>
    <w:rsid w:val="00562633"/>
    <w:rsid w:val="0056302E"/>
    <w:rsid w:val="0056323D"/>
    <w:rsid w:val="005634EC"/>
    <w:rsid w:val="00563570"/>
    <w:rsid w:val="00563576"/>
    <w:rsid w:val="00563EEA"/>
    <w:rsid w:val="00564BA8"/>
    <w:rsid w:val="00564D81"/>
    <w:rsid w:val="00564EB4"/>
    <w:rsid w:val="00564F61"/>
    <w:rsid w:val="00565542"/>
    <w:rsid w:val="00565585"/>
    <w:rsid w:val="00566606"/>
    <w:rsid w:val="005673D7"/>
    <w:rsid w:val="0057005B"/>
    <w:rsid w:val="0057007C"/>
    <w:rsid w:val="00570137"/>
    <w:rsid w:val="0057013A"/>
    <w:rsid w:val="00570529"/>
    <w:rsid w:val="0057135D"/>
    <w:rsid w:val="0057209C"/>
    <w:rsid w:val="005723D1"/>
    <w:rsid w:val="0057283A"/>
    <w:rsid w:val="00572C80"/>
    <w:rsid w:val="00572DF1"/>
    <w:rsid w:val="005738BF"/>
    <w:rsid w:val="00573AD7"/>
    <w:rsid w:val="005742BD"/>
    <w:rsid w:val="005744F1"/>
    <w:rsid w:val="005747DF"/>
    <w:rsid w:val="00574AF1"/>
    <w:rsid w:val="0057579E"/>
    <w:rsid w:val="00575A80"/>
    <w:rsid w:val="00575BEC"/>
    <w:rsid w:val="00575D39"/>
    <w:rsid w:val="00575E00"/>
    <w:rsid w:val="00575F4B"/>
    <w:rsid w:val="0057634E"/>
    <w:rsid w:val="005763A1"/>
    <w:rsid w:val="00576494"/>
    <w:rsid w:val="00576DF8"/>
    <w:rsid w:val="005775F8"/>
    <w:rsid w:val="0057769D"/>
    <w:rsid w:val="0058039C"/>
    <w:rsid w:val="0058091D"/>
    <w:rsid w:val="00580A0F"/>
    <w:rsid w:val="00580CDF"/>
    <w:rsid w:val="00580DB5"/>
    <w:rsid w:val="005810F2"/>
    <w:rsid w:val="005817F0"/>
    <w:rsid w:val="005826F0"/>
    <w:rsid w:val="00582A17"/>
    <w:rsid w:val="00582A74"/>
    <w:rsid w:val="00582C6A"/>
    <w:rsid w:val="00582C7E"/>
    <w:rsid w:val="0058324D"/>
    <w:rsid w:val="005832AB"/>
    <w:rsid w:val="0058392F"/>
    <w:rsid w:val="00583973"/>
    <w:rsid w:val="00583979"/>
    <w:rsid w:val="00583A8F"/>
    <w:rsid w:val="005840C8"/>
    <w:rsid w:val="005844AC"/>
    <w:rsid w:val="0058455A"/>
    <w:rsid w:val="00584AD3"/>
    <w:rsid w:val="00585240"/>
    <w:rsid w:val="00585560"/>
    <w:rsid w:val="00585B4E"/>
    <w:rsid w:val="00585E00"/>
    <w:rsid w:val="005868D6"/>
    <w:rsid w:val="005869E6"/>
    <w:rsid w:val="00586E45"/>
    <w:rsid w:val="00586ED5"/>
    <w:rsid w:val="00587084"/>
    <w:rsid w:val="0058747F"/>
    <w:rsid w:val="0058769B"/>
    <w:rsid w:val="00587862"/>
    <w:rsid w:val="00587929"/>
    <w:rsid w:val="0058792E"/>
    <w:rsid w:val="005903CA"/>
    <w:rsid w:val="005904EF"/>
    <w:rsid w:val="0059097D"/>
    <w:rsid w:val="00590AD3"/>
    <w:rsid w:val="00590FE0"/>
    <w:rsid w:val="005913B7"/>
    <w:rsid w:val="00591555"/>
    <w:rsid w:val="00592124"/>
    <w:rsid w:val="00592146"/>
    <w:rsid w:val="00592664"/>
    <w:rsid w:val="005927B2"/>
    <w:rsid w:val="005928C3"/>
    <w:rsid w:val="00592993"/>
    <w:rsid w:val="00592EAE"/>
    <w:rsid w:val="00592F2E"/>
    <w:rsid w:val="00593413"/>
    <w:rsid w:val="005934FB"/>
    <w:rsid w:val="00593DE1"/>
    <w:rsid w:val="00594449"/>
    <w:rsid w:val="005947A8"/>
    <w:rsid w:val="00594801"/>
    <w:rsid w:val="00594D02"/>
    <w:rsid w:val="00594E9B"/>
    <w:rsid w:val="00595771"/>
    <w:rsid w:val="005958F7"/>
    <w:rsid w:val="00595C97"/>
    <w:rsid w:val="00595F05"/>
    <w:rsid w:val="00596030"/>
    <w:rsid w:val="00596043"/>
    <w:rsid w:val="00596164"/>
    <w:rsid w:val="005961BB"/>
    <w:rsid w:val="00596314"/>
    <w:rsid w:val="005963B0"/>
    <w:rsid w:val="00596529"/>
    <w:rsid w:val="005967CF"/>
    <w:rsid w:val="00596C40"/>
    <w:rsid w:val="005972B4"/>
    <w:rsid w:val="00597A74"/>
    <w:rsid w:val="005A1910"/>
    <w:rsid w:val="005A1B3B"/>
    <w:rsid w:val="005A22E0"/>
    <w:rsid w:val="005A249C"/>
    <w:rsid w:val="005A27AC"/>
    <w:rsid w:val="005A27B3"/>
    <w:rsid w:val="005A2EB5"/>
    <w:rsid w:val="005A3353"/>
    <w:rsid w:val="005A36DD"/>
    <w:rsid w:val="005A3C17"/>
    <w:rsid w:val="005A3EBB"/>
    <w:rsid w:val="005A41F6"/>
    <w:rsid w:val="005A453D"/>
    <w:rsid w:val="005A47FE"/>
    <w:rsid w:val="005A4A83"/>
    <w:rsid w:val="005A4CD2"/>
    <w:rsid w:val="005A5522"/>
    <w:rsid w:val="005A57CE"/>
    <w:rsid w:val="005A5EB3"/>
    <w:rsid w:val="005A63C9"/>
    <w:rsid w:val="005A6611"/>
    <w:rsid w:val="005A68A6"/>
    <w:rsid w:val="005A69AA"/>
    <w:rsid w:val="005A6E35"/>
    <w:rsid w:val="005A71F2"/>
    <w:rsid w:val="005A78D4"/>
    <w:rsid w:val="005A7CE9"/>
    <w:rsid w:val="005A7DF9"/>
    <w:rsid w:val="005B024D"/>
    <w:rsid w:val="005B07CA"/>
    <w:rsid w:val="005B0D1B"/>
    <w:rsid w:val="005B0FCB"/>
    <w:rsid w:val="005B133F"/>
    <w:rsid w:val="005B1344"/>
    <w:rsid w:val="005B19C9"/>
    <w:rsid w:val="005B1A49"/>
    <w:rsid w:val="005B1AA1"/>
    <w:rsid w:val="005B2217"/>
    <w:rsid w:val="005B22BA"/>
    <w:rsid w:val="005B2532"/>
    <w:rsid w:val="005B2A4B"/>
    <w:rsid w:val="005B3085"/>
    <w:rsid w:val="005B30B0"/>
    <w:rsid w:val="005B3194"/>
    <w:rsid w:val="005B3530"/>
    <w:rsid w:val="005B373F"/>
    <w:rsid w:val="005B38F9"/>
    <w:rsid w:val="005B3D52"/>
    <w:rsid w:val="005B3EC4"/>
    <w:rsid w:val="005B4258"/>
    <w:rsid w:val="005B44A7"/>
    <w:rsid w:val="005B49D3"/>
    <w:rsid w:val="005B4EB6"/>
    <w:rsid w:val="005B516E"/>
    <w:rsid w:val="005B5170"/>
    <w:rsid w:val="005B555F"/>
    <w:rsid w:val="005B680C"/>
    <w:rsid w:val="005B6C25"/>
    <w:rsid w:val="005B6CBA"/>
    <w:rsid w:val="005B7087"/>
    <w:rsid w:val="005B71AF"/>
    <w:rsid w:val="005B7296"/>
    <w:rsid w:val="005B7947"/>
    <w:rsid w:val="005B7A76"/>
    <w:rsid w:val="005B7FCE"/>
    <w:rsid w:val="005C00CF"/>
    <w:rsid w:val="005C0995"/>
    <w:rsid w:val="005C1227"/>
    <w:rsid w:val="005C141D"/>
    <w:rsid w:val="005C1AED"/>
    <w:rsid w:val="005C235D"/>
    <w:rsid w:val="005C25D6"/>
    <w:rsid w:val="005C2B00"/>
    <w:rsid w:val="005C2B9B"/>
    <w:rsid w:val="005C2FEE"/>
    <w:rsid w:val="005C300B"/>
    <w:rsid w:val="005C347B"/>
    <w:rsid w:val="005C3600"/>
    <w:rsid w:val="005C3CAE"/>
    <w:rsid w:val="005C3CCF"/>
    <w:rsid w:val="005C4578"/>
    <w:rsid w:val="005C49CC"/>
    <w:rsid w:val="005C49F9"/>
    <w:rsid w:val="005C4BCA"/>
    <w:rsid w:val="005C5039"/>
    <w:rsid w:val="005C57AD"/>
    <w:rsid w:val="005C5C40"/>
    <w:rsid w:val="005C615F"/>
    <w:rsid w:val="005C63A2"/>
    <w:rsid w:val="005C651E"/>
    <w:rsid w:val="005C6B09"/>
    <w:rsid w:val="005C6EF0"/>
    <w:rsid w:val="005C7008"/>
    <w:rsid w:val="005C7293"/>
    <w:rsid w:val="005C7369"/>
    <w:rsid w:val="005C743B"/>
    <w:rsid w:val="005C7793"/>
    <w:rsid w:val="005C7BC7"/>
    <w:rsid w:val="005C7EA3"/>
    <w:rsid w:val="005D1467"/>
    <w:rsid w:val="005D176E"/>
    <w:rsid w:val="005D196F"/>
    <w:rsid w:val="005D1CC7"/>
    <w:rsid w:val="005D1E11"/>
    <w:rsid w:val="005D204B"/>
    <w:rsid w:val="005D207F"/>
    <w:rsid w:val="005D2167"/>
    <w:rsid w:val="005D21C3"/>
    <w:rsid w:val="005D25F9"/>
    <w:rsid w:val="005D264F"/>
    <w:rsid w:val="005D2C45"/>
    <w:rsid w:val="005D394B"/>
    <w:rsid w:val="005D3E37"/>
    <w:rsid w:val="005D405E"/>
    <w:rsid w:val="005D44F2"/>
    <w:rsid w:val="005D4D98"/>
    <w:rsid w:val="005D4FC6"/>
    <w:rsid w:val="005D5194"/>
    <w:rsid w:val="005D5961"/>
    <w:rsid w:val="005D5974"/>
    <w:rsid w:val="005D5D0D"/>
    <w:rsid w:val="005D611F"/>
    <w:rsid w:val="005D67C3"/>
    <w:rsid w:val="005D6892"/>
    <w:rsid w:val="005D7098"/>
    <w:rsid w:val="005D7120"/>
    <w:rsid w:val="005D72C9"/>
    <w:rsid w:val="005D75CD"/>
    <w:rsid w:val="005D7B86"/>
    <w:rsid w:val="005E0188"/>
    <w:rsid w:val="005E0253"/>
    <w:rsid w:val="005E0631"/>
    <w:rsid w:val="005E0A24"/>
    <w:rsid w:val="005E0E51"/>
    <w:rsid w:val="005E1295"/>
    <w:rsid w:val="005E274E"/>
    <w:rsid w:val="005E2994"/>
    <w:rsid w:val="005E2A7E"/>
    <w:rsid w:val="005E2DF7"/>
    <w:rsid w:val="005E2FA9"/>
    <w:rsid w:val="005E352E"/>
    <w:rsid w:val="005E35F5"/>
    <w:rsid w:val="005E40B1"/>
    <w:rsid w:val="005E49EC"/>
    <w:rsid w:val="005E4AFF"/>
    <w:rsid w:val="005E4C37"/>
    <w:rsid w:val="005E4F20"/>
    <w:rsid w:val="005E5423"/>
    <w:rsid w:val="005E5819"/>
    <w:rsid w:val="005E6042"/>
    <w:rsid w:val="005E60ED"/>
    <w:rsid w:val="005E63A0"/>
    <w:rsid w:val="005E655C"/>
    <w:rsid w:val="005E6676"/>
    <w:rsid w:val="005E66AE"/>
    <w:rsid w:val="005E6994"/>
    <w:rsid w:val="005E6FBC"/>
    <w:rsid w:val="005E7010"/>
    <w:rsid w:val="005E75BA"/>
    <w:rsid w:val="005E7A65"/>
    <w:rsid w:val="005E7E12"/>
    <w:rsid w:val="005E7E71"/>
    <w:rsid w:val="005F0415"/>
    <w:rsid w:val="005F07AF"/>
    <w:rsid w:val="005F0A5F"/>
    <w:rsid w:val="005F0FC5"/>
    <w:rsid w:val="005F1676"/>
    <w:rsid w:val="005F1BB8"/>
    <w:rsid w:val="005F1C62"/>
    <w:rsid w:val="005F2113"/>
    <w:rsid w:val="005F2351"/>
    <w:rsid w:val="005F24BB"/>
    <w:rsid w:val="005F32B5"/>
    <w:rsid w:val="005F36AA"/>
    <w:rsid w:val="005F382C"/>
    <w:rsid w:val="005F3934"/>
    <w:rsid w:val="005F3DF6"/>
    <w:rsid w:val="005F4807"/>
    <w:rsid w:val="005F4825"/>
    <w:rsid w:val="005F483C"/>
    <w:rsid w:val="005F48F5"/>
    <w:rsid w:val="005F4BB3"/>
    <w:rsid w:val="005F4D24"/>
    <w:rsid w:val="005F5BFD"/>
    <w:rsid w:val="005F60E0"/>
    <w:rsid w:val="005F61A3"/>
    <w:rsid w:val="005F6431"/>
    <w:rsid w:val="005F6484"/>
    <w:rsid w:val="005F7172"/>
    <w:rsid w:val="005F74E8"/>
    <w:rsid w:val="005F7736"/>
    <w:rsid w:val="005F7922"/>
    <w:rsid w:val="005F7A6A"/>
    <w:rsid w:val="0060049E"/>
    <w:rsid w:val="00600C58"/>
    <w:rsid w:val="00600D05"/>
    <w:rsid w:val="006010AC"/>
    <w:rsid w:val="006011E6"/>
    <w:rsid w:val="0060154C"/>
    <w:rsid w:val="0060190E"/>
    <w:rsid w:val="006026B3"/>
    <w:rsid w:val="006027D3"/>
    <w:rsid w:val="00602910"/>
    <w:rsid w:val="0060291D"/>
    <w:rsid w:val="00602A7E"/>
    <w:rsid w:val="006030F7"/>
    <w:rsid w:val="0060363B"/>
    <w:rsid w:val="0060371C"/>
    <w:rsid w:val="00603AEF"/>
    <w:rsid w:val="006043B0"/>
    <w:rsid w:val="006043CA"/>
    <w:rsid w:val="00604612"/>
    <w:rsid w:val="00604829"/>
    <w:rsid w:val="00605142"/>
    <w:rsid w:val="00605550"/>
    <w:rsid w:val="006055BB"/>
    <w:rsid w:val="0060590B"/>
    <w:rsid w:val="0060590F"/>
    <w:rsid w:val="00605DDB"/>
    <w:rsid w:val="00606597"/>
    <w:rsid w:val="00607497"/>
    <w:rsid w:val="006076B5"/>
    <w:rsid w:val="00607E24"/>
    <w:rsid w:val="00607E45"/>
    <w:rsid w:val="00607FC9"/>
    <w:rsid w:val="00610374"/>
    <w:rsid w:val="00610607"/>
    <w:rsid w:val="006108FB"/>
    <w:rsid w:val="006109E3"/>
    <w:rsid w:val="00611BA0"/>
    <w:rsid w:val="00611E23"/>
    <w:rsid w:val="00611EA5"/>
    <w:rsid w:val="00612235"/>
    <w:rsid w:val="00613792"/>
    <w:rsid w:val="00613F5A"/>
    <w:rsid w:val="00614116"/>
    <w:rsid w:val="006143EC"/>
    <w:rsid w:val="00614857"/>
    <w:rsid w:val="00614C74"/>
    <w:rsid w:val="00614DC1"/>
    <w:rsid w:val="00615244"/>
    <w:rsid w:val="00615758"/>
    <w:rsid w:val="00615AFF"/>
    <w:rsid w:val="00615CB6"/>
    <w:rsid w:val="00615EAB"/>
    <w:rsid w:val="00616261"/>
    <w:rsid w:val="006163BC"/>
    <w:rsid w:val="00616FDA"/>
    <w:rsid w:val="00617C5F"/>
    <w:rsid w:val="0062005C"/>
    <w:rsid w:val="00620440"/>
    <w:rsid w:val="0062070E"/>
    <w:rsid w:val="0062195A"/>
    <w:rsid w:val="00621C5F"/>
    <w:rsid w:val="00621D27"/>
    <w:rsid w:val="006226C1"/>
    <w:rsid w:val="00622F7F"/>
    <w:rsid w:val="00623541"/>
    <w:rsid w:val="006237FC"/>
    <w:rsid w:val="00623A43"/>
    <w:rsid w:val="00624195"/>
    <w:rsid w:val="0062426C"/>
    <w:rsid w:val="00624307"/>
    <w:rsid w:val="00624615"/>
    <w:rsid w:val="00624777"/>
    <w:rsid w:val="006249B2"/>
    <w:rsid w:val="00624F51"/>
    <w:rsid w:val="00625400"/>
    <w:rsid w:val="006262FE"/>
    <w:rsid w:val="0062643E"/>
    <w:rsid w:val="00626513"/>
    <w:rsid w:val="00626712"/>
    <w:rsid w:val="0062749D"/>
    <w:rsid w:val="006276E1"/>
    <w:rsid w:val="00627C35"/>
    <w:rsid w:val="00630079"/>
    <w:rsid w:val="00630D44"/>
    <w:rsid w:val="006314B9"/>
    <w:rsid w:val="0063237A"/>
    <w:rsid w:val="00632B2E"/>
    <w:rsid w:val="00633093"/>
    <w:rsid w:val="0063315A"/>
    <w:rsid w:val="006338B5"/>
    <w:rsid w:val="00633EEB"/>
    <w:rsid w:val="006341AE"/>
    <w:rsid w:val="006341EE"/>
    <w:rsid w:val="00634959"/>
    <w:rsid w:val="006357A4"/>
    <w:rsid w:val="006357F4"/>
    <w:rsid w:val="00635B67"/>
    <w:rsid w:val="00636377"/>
    <w:rsid w:val="0063651F"/>
    <w:rsid w:val="0063665B"/>
    <w:rsid w:val="006372F4"/>
    <w:rsid w:val="00637F76"/>
    <w:rsid w:val="00640161"/>
    <w:rsid w:val="006403CD"/>
    <w:rsid w:val="006409EA"/>
    <w:rsid w:val="0064106B"/>
    <w:rsid w:val="00641504"/>
    <w:rsid w:val="0064213A"/>
    <w:rsid w:val="00642B1E"/>
    <w:rsid w:val="00642D21"/>
    <w:rsid w:val="00642DEE"/>
    <w:rsid w:val="00642FB9"/>
    <w:rsid w:val="00643269"/>
    <w:rsid w:val="0064394E"/>
    <w:rsid w:val="00643AA6"/>
    <w:rsid w:val="00643EDB"/>
    <w:rsid w:val="0064491B"/>
    <w:rsid w:val="00644C42"/>
    <w:rsid w:val="00644CCA"/>
    <w:rsid w:val="00644CDF"/>
    <w:rsid w:val="00645382"/>
    <w:rsid w:val="00645414"/>
    <w:rsid w:val="006458BA"/>
    <w:rsid w:val="006458D1"/>
    <w:rsid w:val="00645910"/>
    <w:rsid w:val="00645BEA"/>
    <w:rsid w:val="00645DC6"/>
    <w:rsid w:val="006465C1"/>
    <w:rsid w:val="00647C82"/>
    <w:rsid w:val="00647DC2"/>
    <w:rsid w:val="006500CB"/>
    <w:rsid w:val="006507CA"/>
    <w:rsid w:val="006509BE"/>
    <w:rsid w:val="00650A6A"/>
    <w:rsid w:val="00650C9D"/>
    <w:rsid w:val="00651060"/>
    <w:rsid w:val="006519C3"/>
    <w:rsid w:val="00651B5B"/>
    <w:rsid w:val="00651BC5"/>
    <w:rsid w:val="00651C84"/>
    <w:rsid w:val="00651E71"/>
    <w:rsid w:val="00651ED9"/>
    <w:rsid w:val="00652C08"/>
    <w:rsid w:val="006530F1"/>
    <w:rsid w:val="00653111"/>
    <w:rsid w:val="0065339E"/>
    <w:rsid w:val="0065357A"/>
    <w:rsid w:val="00653857"/>
    <w:rsid w:val="00654157"/>
    <w:rsid w:val="00654608"/>
    <w:rsid w:val="006546D7"/>
    <w:rsid w:val="0065483D"/>
    <w:rsid w:val="00654899"/>
    <w:rsid w:val="006549CD"/>
    <w:rsid w:val="00654A66"/>
    <w:rsid w:val="00654AF1"/>
    <w:rsid w:val="00654EC9"/>
    <w:rsid w:val="00655282"/>
    <w:rsid w:val="006553FE"/>
    <w:rsid w:val="0065546E"/>
    <w:rsid w:val="00655634"/>
    <w:rsid w:val="0065592F"/>
    <w:rsid w:val="0065601C"/>
    <w:rsid w:val="00656033"/>
    <w:rsid w:val="00656758"/>
    <w:rsid w:val="00656CC1"/>
    <w:rsid w:val="00656DA9"/>
    <w:rsid w:val="00656E44"/>
    <w:rsid w:val="00657A78"/>
    <w:rsid w:val="00657B6B"/>
    <w:rsid w:val="00660820"/>
    <w:rsid w:val="006612AC"/>
    <w:rsid w:val="00661D90"/>
    <w:rsid w:val="00661E9B"/>
    <w:rsid w:val="006621CA"/>
    <w:rsid w:val="0066257D"/>
    <w:rsid w:val="00662DD3"/>
    <w:rsid w:val="00663208"/>
    <w:rsid w:val="00663762"/>
    <w:rsid w:val="00664187"/>
    <w:rsid w:val="006643C3"/>
    <w:rsid w:val="0066465D"/>
    <w:rsid w:val="0066494E"/>
    <w:rsid w:val="00664E53"/>
    <w:rsid w:val="0066560B"/>
    <w:rsid w:val="00665933"/>
    <w:rsid w:val="00665952"/>
    <w:rsid w:val="00665B4B"/>
    <w:rsid w:val="00665F15"/>
    <w:rsid w:val="00666710"/>
    <w:rsid w:val="00667327"/>
    <w:rsid w:val="00667363"/>
    <w:rsid w:val="006677D0"/>
    <w:rsid w:val="00667AFA"/>
    <w:rsid w:val="00670828"/>
    <w:rsid w:val="0067094B"/>
    <w:rsid w:val="00670C11"/>
    <w:rsid w:val="00670F36"/>
    <w:rsid w:val="00670FD2"/>
    <w:rsid w:val="0067106D"/>
    <w:rsid w:val="00671595"/>
    <w:rsid w:val="00671639"/>
    <w:rsid w:val="00671ACD"/>
    <w:rsid w:val="00672298"/>
    <w:rsid w:val="00672B05"/>
    <w:rsid w:val="00672EB5"/>
    <w:rsid w:val="00672F82"/>
    <w:rsid w:val="00673003"/>
    <w:rsid w:val="00673395"/>
    <w:rsid w:val="00673408"/>
    <w:rsid w:val="006735E5"/>
    <w:rsid w:val="0067390F"/>
    <w:rsid w:val="00674266"/>
    <w:rsid w:val="006743F9"/>
    <w:rsid w:val="00674E98"/>
    <w:rsid w:val="00675015"/>
    <w:rsid w:val="006751A0"/>
    <w:rsid w:val="0067586F"/>
    <w:rsid w:val="00675D06"/>
    <w:rsid w:val="00676312"/>
    <w:rsid w:val="00676808"/>
    <w:rsid w:val="00676DED"/>
    <w:rsid w:val="00676E7D"/>
    <w:rsid w:val="006771A6"/>
    <w:rsid w:val="00677659"/>
    <w:rsid w:val="006800A7"/>
    <w:rsid w:val="00680503"/>
    <w:rsid w:val="006805B7"/>
    <w:rsid w:val="0068062D"/>
    <w:rsid w:val="006807A6"/>
    <w:rsid w:val="00680831"/>
    <w:rsid w:val="006808CD"/>
    <w:rsid w:val="00680AE9"/>
    <w:rsid w:val="006814F5"/>
    <w:rsid w:val="00681934"/>
    <w:rsid w:val="00681B3C"/>
    <w:rsid w:val="00681C41"/>
    <w:rsid w:val="006821D6"/>
    <w:rsid w:val="0068268D"/>
    <w:rsid w:val="00682996"/>
    <w:rsid w:val="00682B17"/>
    <w:rsid w:val="00682E3C"/>
    <w:rsid w:val="0068325C"/>
    <w:rsid w:val="006832D6"/>
    <w:rsid w:val="0068349F"/>
    <w:rsid w:val="00683D09"/>
    <w:rsid w:val="00684407"/>
    <w:rsid w:val="006844C0"/>
    <w:rsid w:val="0068474A"/>
    <w:rsid w:val="00684978"/>
    <w:rsid w:val="006849C4"/>
    <w:rsid w:val="00685156"/>
    <w:rsid w:val="0068596E"/>
    <w:rsid w:val="00685FFD"/>
    <w:rsid w:val="00686413"/>
    <w:rsid w:val="00686472"/>
    <w:rsid w:val="0068673C"/>
    <w:rsid w:val="00686A04"/>
    <w:rsid w:val="00686DD4"/>
    <w:rsid w:val="0068776C"/>
    <w:rsid w:val="00687E9D"/>
    <w:rsid w:val="00690617"/>
    <w:rsid w:val="00691674"/>
    <w:rsid w:val="00691A0E"/>
    <w:rsid w:val="00691CC0"/>
    <w:rsid w:val="006922F9"/>
    <w:rsid w:val="0069255A"/>
    <w:rsid w:val="006925DB"/>
    <w:rsid w:val="00692BA4"/>
    <w:rsid w:val="00692F39"/>
    <w:rsid w:val="00693410"/>
    <w:rsid w:val="00693BF2"/>
    <w:rsid w:val="00693F1E"/>
    <w:rsid w:val="00694224"/>
    <w:rsid w:val="00694A1A"/>
    <w:rsid w:val="00694B05"/>
    <w:rsid w:val="00694BF6"/>
    <w:rsid w:val="006960A0"/>
    <w:rsid w:val="006960E3"/>
    <w:rsid w:val="00696350"/>
    <w:rsid w:val="00696C12"/>
    <w:rsid w:val="00696D4A"/>
    <w:rsid w:val="006979F6"/>
    <w:rsid w:val="00697D48"/>
    <w:rsid w:val="00697EF3"/>
    <w:rsid w:val="006A12F3"/>
    <w:rsid w:val="006A1A2F"/>
    <w:rsid w:val="006A1C19"/>
    <w:rsid w:val="006A1C8B"/>
    <w:rsid w:val="006A1FB5"/>
    <w:rsid w:val="006A28B4"/>
    <w:rsid w:val="006A2EE1"/>
    <w:rsid w:val="006A3200"/>
    <w:rsid w:val="006A36B0"/>
    <w:rsid w:val="006A3B2C"/>
    <w:rsid w:val="006A486A"/>
    <w:rsid w:val="006A4CDD"/>
    <w:rsid w:val="006A4D58"/>
    <w:rsid w:val="006A5459"/>
    <w:rsid w:val="006A5537"/>
    <w:rsid w:val="006A5B14"/>
    <w:rsid w:val="006A5C52"/>
    <w:rsid w:val="006A5F5F"/>
    <w:rsid w:val="006A6103"/>
    <w:rsid w:val="006A611A"/>
    <w:rsid w:val="006A61C8"/>
    <w:rsid w:val="006A6766"/>
    <w:rsid w:val="006A6BEE"/>
    <w:rsid w:val="006A6F3C"/>
    <w:rsid w:val="006A796D"/>
    <w:rsid w:val="006A79D2"/>
    <w:rsid w:val="006A7C5D"/>
    <w:rsid w:val="006B04B6"/>
    <w:rsid w:val="006B0A84"/>
    <w:rsid w:val="006B15C8"/>
    <w:rsid w:val="006B17EA"/>
    <w:rsid w:val="006B1FC5"/>
    <w:rsid w:val="006B23AD"/>
    <w:rsid w:val="006B2758"/>
    <w:rsid w:val="006B30F2"/>
    <w:rsid w:val="006B3CF4"/>
    <w:rsid w:val="006B3E7C"/>
    <w:rsid w:val="006B3F77"/>
    <w:rsid w:val="006B4856"/>
    <w:rsid w:val="006B48AB"/>
    <w:rsid w:val="006B4CFB"/>
    <w:rsid w:val="006B4EE1"/>
    <w:rsid w:val="006B50CB"/>
    <w:rsid w:val="006B52F3"/>
    <w:rsid w:val="006B5BB4"/>
    <w:rsid w:val="006B5CAA"/>
    <w:rsid w:val="006B5E2E"/>
    <w:rsid w:val="006B6BA3"/>
    <w:rsid w:val="006B734B"/>
    <w:rsid w:val="006B7E4B"/>
    <w:rsid w:val="006C021F"/>
    <w:rsid w:val="006C1388"/>
    <w:rsid w:val="006C1961"/>
    <w:rsid w:val="006C1CD6"/>
    <w:rsid w:val="006C1D0A"/>
    <w:rsid w:val="006C2395"/>
    <w:rsid w:val="006C2B47"/>
    <w:rsid w:val="006C2BEB"/>
    <w:rsid w:val="006C2C19"/>
    <w:rsid w:val="006C36C2"/>
    <w:rsid w:val="006C3BB4"/>
    <w:rsid w:val="006C3F0A"/>
    <w:rsid w:val="006C406F"/>
    <w:rsid w:val="006C4C27"/>
    <w:rsid w:val="006C5076"/>
    <w:rsid w:val="006C5801"/>
    <w:rsid w:val="006C626C"/>
    <w:rsid w:val="006C64D0"/>
    <w:rsid w:val="006C690D"/>
    <w:rsid w:val="006C6A1D"/>
    <w:rsid w:val="006C6A75"/>
    <w:rsid w:val="006C7287"/>
    <w:rsid w:val="006C72EB"/>
    <w:rsid w:val="006C76D2"/>
    <w:rsid w:val="006C78C6"/>
    <w:rsid w:val="006C7962"/>
    <w:rsid w:val="006C7B71"/>
    <w:rsid w:val="006C7DF2"/>
    <w:rsid w:val="006D0160"/>
    <w:rsid w:val="006D019E"/>
    <w:rsid w:val="006D0759"/>
    <w:rsid w:val="006D0990"/>
    <w:rsid w:val="006D0A12"/>
    <w:rsid w:val="006D0F44"/>
    <w:rsid w:val="006D1478"/>
    <w:rsid w:val="006D14D7"/>
    <w:rsid w:val="006D164A"/>
    <w:rsid w:val="006D1AA7"/>
    <w:rsid w:val="006D1BD4"/>
    <w:rsid w:val="006D1FD9"/>
    <w:rsid w:val="006D2200"/>
    <w:rsid w:val="006D2668"/>
    <w:rsid w:val="006D2F5B"/>
    <w:rsid w:val="006D34EA"/>
    <w:rsid w:val="006D3A38"/>
    <w:rsid w:val="006D4149"/>
    <w:rsid w:val="006D4246"/>
    <w:rsid w:val="006D4364"/>
    <w:rsid w:val="006D492B"/>
    <w:rsid w:val="006D4A1E"/>
    <w:rsid w:val="006D4F4C"/>
    <w:rsid w:val="006D5A64"/>
    <w:rsid w:val="006D5A8E"/>
    <w:rsid w:val="006D6459"/>
    <w:rsid w:val="006D6503"/>
    <w:rsid w:val="006D6E27"/>
    <w:rsid w:val="006D7D01"/>
    <w:rsid w:val="006E05A1"/>
    <w:rsid w:val="006E0A25"/>
    <w:rsid w:val="006E0D56"/>
    <w:rsid w:val="006E0DBC"/>
    <w:rsid w:val="006E0F33"/>
    <w:rsid w:val="006E10B8"/>
    <w:rsid w:val="006E13A4"/>
    <w:rsid w:val="006E17F8"/>
    <w:rsid w:val="006E1B06"/>
    <w:rsid w:val="006E2385"/>
    <w:rsid w:val="006E29D7"/>
    <w:rsid w:val="006E2A59"/>
    <w:rsid w:val="006E2ECE"/>
    <w:rsid w:val="006E2F7C"/>
    <w:rsid w:val="006E2FCD"/>
    <w:rsid w:val="006E3144"/>
    <w:rsid w:val="006E32C6"/>
    <w:rsid w:val="006E3562"/>
    <w:rsid w:val="006E369E"/>
    <w:rsid w:val="006E3804"/>
    <w:rsid w:val="006E449B"/>
    <w:rsid w:val="006E4A07"/>
    <w:rsid w:val="006E4CCD"/>
    <w:rsid w:val="006E5335"/>
    <w:rsid w:val="006E5E49"/>
    <w:rsid w:val="006E5E81"/>
    <w:rsid w:val="006E6B42"/>
    <w:rsid w:val="006E6EA0"/>
    <w:rsid w:val="006E7000"/>
    <w:rsid w:val="006E730B"/>
    <w:rsid w:val="006E75CE"/>
    <w:rsid w:val="006F07DC"/>
    <w:rsid w:val="006F0C22"/>
    <w:rsid w:val="006F0C7C"/>
    <w:rsid w:val="006F1846"/>
    <w:rsid w:val="006F19BD"/>
    <w:rsid w:val="006F1F02"/>
    <w:rsid w:val="006F1F42"/>
    <w:rsid w:val="006F21CA"/>
    <w:rsid w:val="006F2221"/>
    <w:rsid w:val="006F2248"/>
    <w:rsid w:val="006F2A56"/>
    <w:rsid w:val="006F318A"/>
    <w:rsid w:val="006F3225"/>
    <w:rsid w:val="006F367D"/>
    <w:rsid w:val="006F3BB1"/>
    <w:rsid w:val="006F477D"/>
    <w:rsid w:val="006F5553"/>
    <w:rsid w:val="006F5661"/>
    <w:rsid w:val="006F57A8"/>
    <w:rsid w:val="006F6812"/>
    <w:rsid w:val="006F6C3E"/>
    <w:rsid w:val="006F6C66"/>
    <w:rsid w:val="006F74F0"/>
    <w:rsid w:val="006F7669"/>
    <w:rsid w:val="006F772A"/>
    <w:rsid w:val="006F79B1"/>
    <w:rsid w:val="006F7A82"/>
    <w:rsid w:val="00700110"/>
    <w:rsid w:val="007001A6"/>
    <w:rsid w:val="00700481"/>
    <w:rsid w:val="00700921"/>
    <w:rsid w:val="007017A0"/>
    <w:rsid w:val="00702034"/>
    <w:rsid w:val="007020D6"/>
    <w:rsid w:val="00702750"/>
    <w:rsid w:val="00702953"/>
    <w:rsid w:val="00702BFA"/>
    <w:rsid w:val="00703CB4"/>
    <w:rsid w:val="00704158"/>
    <w:rsid w:val="00704318"/>
    <w:rsid w:val="0070455A"/>
    <w:rsid w:val="00705140"/>
    <w:rsid w:val="007054C3"/>
    <w:rsid w:val="00705898"/>
    <w:rsid w:val="0070604B"/>
    <w:rsid w:val="00706270"/>
    <w:rsid w:val="007064A7"/>
    <w:rsid w:val="00706609"/>
    <w:rsid w:val="007066CD"/>
    <w:rsid w:val="00706893"/>
    <w:rsid w:val="00706E72"/>
    <w:rsid w:val="00710BBA"/>
    <w:rsid w:val="00710D8B"/>
    <w:rsid w:val="00712388"/>
    <w:rsid w:val="00712506"/>
    <w:rsid w:val="0071267B"/>
    <w:rsid w:val="0071319D"/>
    <w:rsid w:val="00713D2A"/>
    <w:rsid w:val="00714A3F"/>
    <w:rsid w:val="00714EC3"/>
    <w:rsid w:val="0071597A"/>
    <w:rsid w:val="0071630D"/>
    <w:rsid w:val="00716577"/>
    <w:rsid w:val="007166A8"/>
    <w:rsid w:val="00716765"/>
    <w:rsid w:val="007167A8"/>
    <w:rsid w:val="00716888"/>
    <w:rsid w:val="00716CD0"/>
    <w:rsid w:val="00717293"/>
    <w:rsid w:val="00717419"/>
    <w:rsid w:val="00717922"/>
    <w:rsid w:val="007207B9"/>
    <w:rsid w:val="00721205"/>
    <w:rsid w:val="00721A59"/>
    <w:rsid w:val="00721FBB"/>
    <w:rsid w:val="0072221B"/>
    <w:rsid w:val="00722E1E"/>
    <w:rsid w:val="00722EF9"/>
    <w:rsid w:val="00723797"/>
    <w:rsid w:val="00723F75"/>
    <w:rsid w:val="00723F9F"/>
    <w:rsid w:val="007240D8"/>
    <w:rsid w:val="007245F1"/>
    <w:rsid w:val="0072507F"/>
    <w:rsid w:val="0072557D"/>
    <w:rsid w:val="00725E6D"/>
    <w:rsid w:val="007260B3"/>
    <w:rsid w:val="007264B0"/>
    <w:rsid w:val="007264BE"/>
    <w:rsid w:val="0072677F"/>
    <w:rsid w:val="00726B59"/>
    <w:rsid w:val="00726D74"/>
    <w:rsid w:val="00727246"/>
    <w:rsid w:val="007273E2"/>
    <w:rsid w:val="00727C25"/>
    <w:rsid w:val="00727CC2"/>
    <w:rsid w:val="007314F2"/>
    <w:rsid w:val="0073172D"/>
    <w:rsid w:val="0073181A"/>
    <w:rsid w:val="00732C8E"/>
    <w:rsid w:val="007330C1"/>
    <w:rsid w:val="007336A7"/>
    <w:rsid w:val="00733A6F"/>
    <w:rsid w:val="00733BE3"/>
    <w:rsid w:val="0073432B"/>
    <w:rsid w:val="0073460F"/>
    <w:rsid w:val="00735568"/>
    <w:rsid w:val="0073577A"/>
    <w:rsid w:val="00735928"/>
    <w:rsid w:val="00735CC9"/>
    <w:rsid w:val="00735F17"/>
    <w:rsid w:val="00736242"/>
    <w:rsid w:val="007365C1"/>
    <w:rsid w:val="00737211"/>
    <w:rsid w:val="0073798C"/>
    <w:rsid w:val="00740821"/>
    <w:rsid w:val="00740B85"/>
    <w:rsid w:val="00740DA7"/>
    <w:rsid w:val="00740E26"/>
    <w:rsid w:val="00741974"/>
    <w:rsid w:val="00741D0D"/>
    <w:rsid w:val="007422E3"/>
    <w:rsid w:val="00742BB2"/>
    <w:rsid w:val="007431F3"/>
    <w:rsid w:val="007432C0"/>
    <w:rsid w:val="00743902"/>
    <w:rsid w:val="00743992"/>
    <w:rsid w:val="00744497"/>
    <w:rsid w:val="00745847"/>
    <w:rsid w:val="00745E17"/>
    <w:rsid w:val="00745EA9"/>
    <w:rsid w:val="0074615F"/>
    <w:rsid w:val="00746725"/>
    <w:rsid w:val="0074682E"/>
    <w:rsid w:val="00746947"/>
    <w:rsid w:val="00746CA8"/>
    <w:rsid w:val="00747F73"/>
    <w:rsid w:val="00750BC0"/>
    <w:rsid w:val="00750BC1"/>
    <w:rsid w:val="00750D40"/>
    <w:rsid w:val="00751017"/>
    <w:rsid w:val="007512C4"/>
    <w:rsid w:val="007518FD"/>
    <w:rsid w:val="00751A3E"/>
    <w:rsid w:val="007522A4"/>
    <w:rsid w:val="007526C0"/>
    <w:rsid w:val="0075274F"/>
    <w:rsid w:val="00752CBD"/>
    <w:rsid w:val="00752D64"/>
    <w:rsid w:val="00752E56"/>
    <w:rsid w:val="00752F72"/>
    <w:rsid w:val="00753197"/>
    <w:rsid w:val="0075319E"/>
    <w:rsid w:val="00753366"/>
    <w:rsid w:val="007534B8"/>
    <w:rsid w:val="007535F7"/>
    <w:rsid w:val="0075365D"/>
    <w:rsid w:val="007536CF"/>
    <w:rsid w:val="00753C1B"/>
    <w:rsid w:val="00753C4C"/>
    <w:rsid w:val="00753DBF"/>
    <w:rsid w:val="00754D55"/>
    <w:rsid w:val="007550AD"/>
    <w:rsid w:val="00755138"/>
    <w:rsid w:val="0075515F"/>
    <w:rsid w:val="00755911"/>
    <w:rsid w:val="00755CA5"/>
    <w:rsid w:val="00755CFD"/>
    <w:rsid w:val="00755E91"/>
    <w:rsid w:val="007561D7"/>
    <w:rsid w:val="007564A6"/>
    <w:rsid w:val="00756A57"/>
    <w:rsid w:val="00757210"/>
    <w:rsid w:val="00757E95"/>
    <w:rsid w:val="00757E97"/>
    <w:rsid w:val="007608DC"/>
    <w:rsid w:val="00760E1E"/>
    <w:rsid w:val="007613A4"/>
    <w:rsid w:val="0076159C"/>
    <w:rsid w:val="0076167D"/>
    <w:rsid w:val="00761839"/>
    <w:rsid w:val="00761878"/>
    <w:rsid w:val="00761A21"/>
    <w:rsid w:val="00761BF5"/>
    <w:rsid w:val="00761C53"/>
    <w:rsid w:val="00762289"/>
    <w:rsid w:val="00762369"/>
    <w:rsid w:val="0076269D"/>
    <w:rsid w:val="0076297D"/>
    <w:rsid w:val="00762A65"/>
    <w:rsid w:val="007630E2"/>
    <w:rsid w:val="007631AE"/>
    <w:rsid w:val="007632E0"/>
    <w:rsid w:val="00763306"/>
    <w:rsid w:val="00763893"/>
    <w:rsid w:val="0076458D"/>
    <w:rsid w:val="00764928"/>
    <w:rsid w:val="00764B60"/>
    <w:rsid w:val="00764D47"/>
    <w:rsid w:val="00764E98"/>
    <w:rsid w:val="00764EF8"/>
    <w:rsid w:val="00764F58"/>
    <w:rsid w:val="00765135"/>
    <w:rsid w:val="00765392"/>
    <w:rsid w:val="00765410"/>
    <w:rsid w:val="0076548D"/>
    <w:rsid w:val="00765C0C"/>
    <w:rsid w:val="00765CE1"/>
    <w:rsid w:val="00765E2B"/>
    <w:rsid w:val="0076650B"/>
    <w:rsid w:val="0076690E"/>
    <w:rsid w:val="0076694D"/>
    <w:rsid w:val="00766D02"/>
    <w:rsid w:val="007674BA"/>
    <w:rsid w:val="0076756F"/>
    <w:rsid w:val="0076767E"/>
    <w:rsid w:val="0076767F"/>
    <w:rsid w:val="00767A78"/>
    <w:rsid w:val="00767E8A"/>
    <w:rsid w:val="0077005C"/>
    <w:rsid w:val="007700E0"/>
    <w:rsid w:val="00770397"/>
    <w:rsid w:val="00770696"/>
    <w:rsid w:val="00770822"/>
    <w:rsid w:val="007708E5"/>
    <w:rsid w:val="00770F58"/>
    <w:rsid w:val="007710CB"/>
    <w:rsid w:val="007711C5"/>
    <w:rsid w:val="00771455"/>
    <w:rsid w:val="007716B5"/>
    <w:rsid w:val="00771701"/>
    <w:rsid w:val="0077197F"/>
    <w:rsid w:val="00771F93"/>
    <w:rsid w:val="00771FF3"/>
    <w:rsid w:val="0077279B"/>
    <w:rsid w:val="00772DC0"/>
    <w:rsid w:val="00772EA8"/>
    <w:rsid w:val="00773521"/>
    <w:rsid w:val="00773EF6"/>
    <w:rsid w:val="007747B1"/>
    <w:rsid w:val="0077483C"/>
    <w:rsid w:val="00774AE4"/>
    <w:rsid w:val="00774B78"/>
    <w:rsid w:val="00774DB8"/>
    <w:rsid w:val="007752FB"/>
    <w:rsid w:val="00775666"/>
    <w:rsid w:val="0077576E"/>
    <w:rsid w:val="00775D7A"/>
    <w:rsid w:val="00776FDC"/>
    <w:rsid w:val="0077717F"/>
    <w:rsid w:val="0077780B"/>
    <w:rsid w:val="00777A69"/>
    <w:rsid w:val="00777B85"/>
    <w:rsid w:val="00780008"/>
    <w:rsid w:val="00780301"/>
    <w:rsid w:val="00780302"/>
    <w:rsid w:val="0078134E"/>
    <w:rsid w:val="00781378"/>
    <w:rsid w:val="0078139B"/>
    <w:rsid w:val="007814D8"/>
    <w:rsid w:val="0078197F"/>
    <w:rsid w:val="00782239"/>
    <w:rsid w:val="007828DD"/>
    <w:rsid w:val="00783371"/>
    <w:rsid w:val="007833C5"/>
    <w:rsid w:val="007836C8"/>
    <w:rsid w:val="00783DF3"/>
    <w:rsid w:val="00783EB8"/>
    <w:rsid w:val="00785465"/>
    <w:rsid w:val="00785979"/>
    <w:rsid w:val="0078630A"/>
    <w:rsid w:val="0078654D"/>
    <w:rsid w:val="00786999"/>
    <w:rsid w:val="00786E8C"/>
    <w:rsid w:val="0078720C"/>
    <w:rsid w:val="0078741A"/>
    <w:rsid w:val="007877E8"/>
    <w:rsid w:val="007877FA"/>
    <w:rsid w:val="00787EE3"/>
    <w:rsid w:val="0079074D"/>
    <w:rsid w:val="007907DF"/>
    <w:rsid w:val="00791086"/>
    <w:rsid w:val="00791271"/>
    <w:rsid w:val="0079139E"/>
    <w:rsid w:val="00791870"/>
    <w:rsid w:val="00791980"/>
    <w:rsid w:val="007923DA"/>
    <w:rsid w:val="00792E31"/>
    <w:rsid w:val="00792F2E"/>
    <w:rsid w:val="00793C4B"/>
    <w:rsid w:val="00793F35"/>
    <w:rsid w:val="00793FBB"/>
    <w:rsid w:val="00794999"/>
    <w:rsid w:val="007951DB"/>
    <w:rsid w:val="00795560"/>
    <w:rsid w:val="00795A2A"/>
    <w:rsid w:val="00796163"/>
    <w:rsid w:val="0079658B"/>
    <w:rsid w:val="0079663B"/>
    <w:rsid w:val="007968E1"/>
    <w:rsid w:val="00796B0D"/>
    <w:rsid w:val="00796B17"/>
    <w:rsid w:val="00797092"/>
    <w:rsid w:val="0079740F"/>
    <w:rsid w:val="00797554"/>
    <w:rsid w:val="00797BBB"/>
    <w:rsid w:val="00797ECB"/>
    <w:rsid w:val="00797EE1"/>
    <w:rsid w:val="007A0D24"/>
    <w:rsid w:val="007A138F"/>
    <w:rsid w:val="007A1ED2"/>
    <w:rsid w:val="007A2321"/>
    <w:rsid w:val="007A2373"/>
    <w:rsid w:val="007A2853"/>
    <w:rsid w:val="007A291A"/>
    <w:rsid w:val="007A3167"/>
    <w:rsid w:val="007A32A1"/>
    <w:rsid w:val="007A364A"/>
    <w:rsid w:val="007A4019"/>
    <w:rsid w:val="007A421E"/>
    <w:rsid w:val="007A45BB"/>
    <w:rsid w:val="007A4613"/>
    <w:rsid w:val="007A46B4"/>
    <w:rsid w:val="007A492A"/>
    <w:rsid w:val="007A506B"/>
    <w:rsid w:val="007A575E"/>
    <w:rsid w:val="007A5966"/>
    <w:rsid w:val="007A59F8"/>
    <w:rsid w:val="007A5CD2"/>
    <w:rsid w:val="007A6087"/>
    <w:rsid w:val="007A64DF"/>
    <w:rsid w:val="007A6506"/>
    <w:rsid w:val="007A696D"/>
    <w:rsid w:val="007A6D55"/>
    <w:rsid w:val="007A73B3"/>
    <w:rsid w:val="007A7416"/>
    <w:rsid w:val="007A764B"/>
    <w:rsid w:val="007A76CF"/>
    <w:rsid w:val="007B01BD"/>
    <w:rsid w:val="007B04B5"/>
    <w:rsid w:val="007B0957"/>
    <w:rsid w:val="007B13D0"/>
    <w:rsid w:val="007B19C4"/>
    <w:rsid w:val="007B1A11"/>
    <w:rsid w:val="007B1EF7"/>
    <w:rsid w:val="007B1F25"/>
    <w:rsid w:val="007B2676"/>
    <w:rsid w:val="007B2708"/>
    <w:rsid w:val="007B2F61"/>
    <w:rsid w:val="007B34D4"/>
    <w:rsid w:val="007B395E"/>
    <w:rsid w:val="007B3D25"/>
    <w:rsid w:val="007B4AB9"/>
    <w:rsid w:val="007B4CFA"/>
    <w:rsid w:val="007B500C"/>
    <w:rsid w:val="007B5224"/>
    <w:rsid w:val="007B5EB8"/>
    <w:rsid w:val="007B6214"/>
    <w:rsid w:val="007B6778"/>
    <w:rsid w:val="007B6B23"/>
    <w:rsid w:val="007B701A"/>
    <w:rsid w:val="007B7367"/>
    <w:rsid w:val="007B74CB"/>
    <w:rsid w:val="007B77C9"/>
    <w:rsid w:val="007C0979"/>
    <w:rsid w:val="007C09CB"/>
    <w:rsid w:val="007C0D7D"/>
    <w:rsid w:val="007C1977"/>
    <w:rsid w:val="007C19D2"/>
    <w:rsid w:val="007C1EF0"/>
    <w:rsid w:val="007C2246"/>
    <w:rsid w:val="007C3367"/>
    <w:rsid w:val="007C373D"/>
    <w:rsid w:val="007C40DF"/>
    <w:rsid w:val="007C41BA"/>
    <w:rsid w:val="007C50B5"/>
    <w:rsid w:val="007C5288"/>
    <w:rsid w:val="007C53D4"/>
    <w:rsid w:val="007C567C"/>
    <w:rsid w:val="007C5879"/>
    <w:rsid w:val="007C58DA"/>
    <w:rsid w:val="007C67FC"/>
    <w:rsid w:val="007C6EA6"/>
    <w:rsid w:val="007D0525"/>
    <w:rsid w:val="007D0579"/>
    <w:rsid w:val="007D0A7F"/>
    <w:rsid w:val="007D0BA7"/>
    <w:rsid w:val="007D12E8"/>
    <w:rsid w:val="007D19A0"/>
    <w:rsid w:val="007D200A"/>
    <w:rsid w:val="007D2AAE"/>
    <w:rsid w:val="007D2C0E"/>
    <w:rsid w:val="007D2C6A"/>
    <w:rsid w:val="007D3000"/>
    <w:rsid w:val="007D3154"/>
    <w:rsid w:val="007D3206"/>
    <w:rsid w:val="007D3F0B"/>
    <w:rsid w:val="007D3F91"/>
    <w:rsid w:val="007D3FCD"/>
    <w:rsid w:val="007D4465"/>
    <w:rsid w:val="007D4A9E"/>
    <w:rsid w:val="007D4CA9"/>
    <w:rsid w:val="007D4D3E"/>
    <w:rsid w:val="007D547A"/>
    <w:rsid w:val="007D550B"/>
    <w:rsid w:val="007D56F1"/>
    <w:rsid w:val="007D572C"/>
    <w:rsid w:val="007D5954"/>
    <w:rsid w:val="007D5BD0"/>
    <w:rsid w:val="007D5DB9"/>
    <w:rsid w:val="007D5E00"/>
    <w:rsid w:val="007D679E"/>
    <w:rsid w:val="007D690E"/>
    <w:rsid w:val="007D6BAA"/>
    <w:rsid w:val="007D6BFA"/>
    <w:rsid w:val="007D752F"/>
    <w:rsid w:val="007D754C"/>
    <w:rsid w:val="007D77FA"/>
    <w:rsid w:val="007D7ABD"/>
    <w:rsid w:val="007D7CE2"/>
    <w:rsid w:val="007E0740"/>
    <w:rsid w:val="007E1906"/>
    <w:rsid w:val="007E1D1C"/>
    <w:rsid w:val="007E1F37"/>
    <w:rsid w:val="007E2148"/>
    <w:rsid w:val="007E2370"/>
    <w:rsid w:val="007E2382"/>
    <w:rsid w:val="007E275F"/>
    <w:rsid w:val="007E29E7"/>
    <w:rsid w:val="007E2CD3"/>
    <w:rsid w:val="007E327E"/>
    <w:rsid w:val="007E3520"/>
    <w:rsid w:val="007E3570"/>
    <w:rsid w:val="007E4566"/>
    <w:rsid w:val="007E4AD2"/>
    <w:rsid w:val="007E4AF1"/>
    <w:rsid w:val="007E4BAA"/>
    <w:rsid w:val="007E50F7"/>
    <w:rsid w:val="007E550F"/>
    <w:rsid w:val="007E653C"/>
    <w:rsid w:val="007E676B"/>
    <w:rsid w:val="007E6E23"/>
    <w:rsid w:val="007E71B1"/>
    <w:rsid w:val="007E746A"/>
    <w:rsid w:val="007E7953"/>
    <w:rsid w:val="007E7F9F"/>
    <w:rsid w:val="007F020D"/>
    <w:rsid w:val="007F071F"/>
    <w:rsid w:val="007F1637"/>
    <w:rsid w:val="007F1671"/>
    <w:rsid w:val="007F1B5F"/>
    <w:rsid w:val="007F1FCE"/>
    <w:rsid w:val="007F25FD"/>
    <w:rsid w:val="007F273C"/>
    <w:rsid w:val="007F3145"/>
    <w:rsid w:val="007F3DEA"/>
    <w:rsid w:val="007F3DEE"/>
    <w:rsid w:val="007F4728"/>
    <w:rsid w:val="007F4BC0"/>
    <w:rsid w:val="007F55AF"/>
    <w:rsid w:val="007F5B4F"/>
    <w:rsid w:val="007F5FA2"/>
    <w:rsid w:val="007F603A"/>
    <w:rsid w:val="007F6529"/>
    <w:rsid w:val="007F65DF"/>
    <w:rsid w:val="007F66CF"/>
    <w:rsid w:val="007F6A67"/>
    <w:rsid w:val="007F6B2C"/>
    <w:rsid w:val="007F7021"/>
    <w:rsid w:val="007F7437"/>
    <w:rsid w:val="007F74BC"/>
    <w:rsid w:val="007F7B27"/>
    <w:rsid w:val="007F7DC1"/>
    <w:rsid w:val="00800128"/>
    <w:rsid w:val="008002B4"/>
    <w:rsid w:val="0080054F"/>
    <w:rsid w:val="00800618"/>
    <w:rsid w:val="008009AC"/>
    <w:rsid w:val="00800C44"/>
    <w:rsid w:val="0080104D"/>
    <w:rsid w:val="00801249"/>
    <w:rsid w:val="00801914"/>
    <w:rsid w:val="008028C5"/>
    <w:rsid w:val="00802A19"/>
    <w:rsid w:val="00802BFB"/>
    <w:rsid w:val="008032A7"/>
    <w:rsid w:val="0080332F"/>
    <w:rsid w:val="008036F7"/>
    <w:rsid w:val="008037DA"/>
    <w:rsid w:val="008039B9"/>
    <w:rsid w:val="00803AA6"/>
    <w:rsid w:val="00803D8F"/>
    <w:rsid w:val="00803DEB"/>
    <w:rsid w:val="00804393"/>
    <w:rsid w:val="0080444D"/>
    <w:rsid w:val="00804E37"/>
    <w:rsid w:val="00804F30"/>
    <w:rsid w:val="00804F89"/>
    <w:rsid w:val="00804FA3"/>
    <w:rsid w:val="00805678"/>
    <w:rsid w:val="00805689"/>
    <w:rsid w:val="008059C5"/>
    <w:rsid w:val="00805EA0"/>
    <w:rsid w:val="00806599"/>
    <w:rsid w:val="00806D99"/>
    <w:rsid w:val="0080713B"/>
    <w:rsid w:val="008078B6"/>
    <w:rsid w:val="008078E8"/>
    <w:rsid w:val="008105AD"/>
    <w:rsid w:val="00810619"/>
    <w:rsid w:val="008106DE"/>
    <w:rsid w:val="00810A17"/>
    <w:rsid w:val="0081191C"/>
    <w:rsid w:val="008119E2"/>
    <w:rsid w:val="00811A85"/>
    <w:rsid w:val="00811B29"/>
    <w:rsid w:val="00811E14"/>
    <w:rsid w:val="00811FF8"/>
    <w:rsid w:val="0081234A"/>
    <w:rsid w:val="0081254E"/>
    <w:rsid w:val="008125F3"/>
    <w:rsid w:val="00812628"/>
    <w:rsid w:val="008129BE"/>
    <w:rsid w:val="00812E89"/>
    <w:rsid w:val="00812F8C"/>
    <w:rsid w:val="00813E09"/>
    <w:rsid w:val="00813EB8"/>
    <w:rsid w:val="0081469E"/>
    <w:rsid w:val="00814865"/>
    <w:rsid w:val="0081531F"/>
    <w:rsid w:val="00815366"/>
    <w:rsid w:val="0081560E"/>
    <w:rsid w:val="008157FA"/>
    <w:rsid w:val="00815948"/>
    <w:rsid w:val="00815A73"/>
    <w:rsid w:val="00816023"/>
    <w:rsid w:val="00817C8C"/>
    <w:rsid w:val="008200E7"/>
    <w:rsid w:val="00820CAB"/>
    <w:rsid w:val="00820D38"/>
    <w:rsid w:val="008210C9"/>
    <w:rsid w:val="008210E4"/>
    <w:rsid w:val="0082111A"/>
    <w:rsid w:val="0082155E"/>
    <w:rsid w:val="008217E9"/>
    <w:rsid w:val="00821C27"/>
    <w:rsid w:val="00821F83"/>
    <w:rsid w:val="0082227E"/>
    <w:rsid w:val="008222D4"/>
    <w:rsid w:val="0082254F"/>
    <w:rsid w:val="0082262E"/>
    <w:rsid w:val="00822881"/>
    <w:rsid w:val="00822A06"/>
    <w:rsid w:val="00822A87"/>
    <w:rsid w:val="00822B55"/>
    <w:rsid w:val="00822E3E"/>
    <w:rsid w:val="00822F6A"/>
    <w:rsid w:val="0082308F"/>
    <w:rsid w:val="00823323"/>
    <w:rsid w:val="00823904"/>
    <w:rsid w:val="00823B14"/>
    <w:rsid w:val="00823BB7"/>
    <w:rsid w:val="0082427A"/>
    <w:rsid w:val="0082440A"/>
    <w:rsid w:val="008247D0"/>
    <w:rsid w:val="00824E10"/>
    <w:rsid w:val="00824EF1"/>
    <w:rsid w:val="00824FE9"/>
    <w:rsid w:val="00825123"/>
    <w:rsid w:val="008254B4"/>
    <w:rsid w:val="00825DB5"/>
    <w:rsid w:val="008260B0"/>
    <w:rsid w:val="0082619B"/>
    <w:rsid w:val="00826274"/>
    <w:rsid w:val="0082633E"/>
    <w:rsid w:val="00826790"/>
    <w:rsid w:val="00826CCA"/>
    <w:rsid w:val="00827331"/>
    <w:rsid w:val="00827638"/>
    <w:rsid w:val="00827940"/>
    <w:rsid w:val="00827A7F"/>
    <w:rsid w:val="00827B0B"/>
    <w:rsid w:val="00827FF5"/>
    <w:rsid w:val="008302C7"/>
    <w:rsid w:val="00831B29"/>
    <w:rsid w:val="0083290D"/>
    <w:rsid w:val="00832A65"/>
    <w:rsid w:val="00832DDE"/>
    <w:rsid w:val="0083361F"/>
    <w:rsid w:val="0083403E"/>
    <w:rsid w:val="00834ACF"/>
    <w:rsid w:val="00834B09"/>
    <w:rsid w:val="00834B12"/>
    <w:rsid w:val="0083520B"/>
    <w:rsid w:val="0083559B"/>
    <w:rsid w:val="008355B0"/>
    <w:rsid w:val="00835DA3"/>
    <w:rsid w:val="00836262"/>
    <w:rsid w:val="00836966"/>
    <w:rsid w:val="00836DC4"/>
    <w:rsid w:val="008370EE"/>
    <w:rsid w:val="00840308"/>
    <w:rsid w:val="00840336"/>
    <w:rsid w:val="00840ACC"/>
    <w:rsid w:val="00840BB8"/>
    <w:rsid w:val="008410D8"/>
    <w:rsid w:val="008412F5"/>
    <w:rsid w:val="00841311"/>
    <w:rsid w:val="008413BA"/>
    <w:rsid w:val="0084150D"/>
    <w:rsid w:val="008415CF"/>
    <w:rsid w:val="0084204B"/>
    <w:rsid w:val="008425B8"/>
    <w:rsid w:val="00842C6E"/>
    <w:rsid w:val="00842D82"/>
    <w:rsid w:val="0084318A"/>
    <w:rsid w:val="0084327B"/>
    <w:rsid w:val="008433F5"/>
    <w:rsid w:val="008436D5"/>
    <w:rsid w:val="00843766"/>
    <w:rsid w:val="00843CDD"/>
    <w:rsid w:val="00843FDA"/>
    <w:rsid w:val="008441A9"/>
    <w:rsid w:val="008444A2"/>
    <w:rsid w:val="008444AE"/>
    <w:rsid w:val="00844813"/>
    <w:rsid w:val="008448E1"/>
    <w:rsid w:val="00845111"/>
    <w:rsid w:val="00845428"/>
    <w:rsid w:val="00845A60"/>
    <w:rsid w:val="00845AB5"/>
    <w:rsid w:val="00845E26"/>
    <w:rsid w:val="008462BF"/>
    <w:rsid w:val="00846650"/>
    <w:rsid w:val="00846AE0"/>
    <w:rsid w:val="00847215"/>
    <w:rsid w:val="008473CA"/>
    <w:rsid w:val="00847412"/>
    <w:rsid w:val="0084754C"/>
    <w:rsid w:val="00847A3D"/>
    <w:rsid w:val="00847BD1"/>
    <w:rsid w:val="00847C9E"/>
    <w:rsid w:val="008503B5"/>
    <w:rsid w:val="00850BC8"/>
    <w:rsid w:val="0085131E"/>
    <w:rsid w:val="008514E8"/>
    <w:rsid w:val="008515F1"/>
    <w:rsid w:val="008516DC"/>
    <w:rsid w:val="00851777"/>
    <w:rsid w:val="0085184C"/>
    <w:rsid w:val="0085191F"/>
    <w:rsid w:val="00851FF1"/>
    <w:rsid w:val="00852156"/>
    <w:rsid w:val="00852D35"/>
    <w:rsid w:val="00853C9B"/>
    <w:rsid w:val="00853DE0"/>
    <w:rsid w:val="008544AB"/>
    <w:rsid w:val="0085457F"/>
    <w:rsid w:val="0085483B"/>
    <w:rsid w:val="00854C7E"/>
    <w:rsid w:val="00854F7B"/>
    <w:rsid w:val="008554A5"/>
    <w:rsid w:val="0085567E"/>
    <w:rsid w:val="008556EE"/>
    <w:rsid w:val="0085594B"/>
    <w:rsid w:val="008559C9"/>
    <w:rsid w:val="00855AA1"/>
    <w:rsid w:val="00855C8A"/>
    <w:rsid w:val="00855CA0"/>
    <w:rsid w:val="00855ED2"/>
    <w:rsid w:val="008565FB"/>
    <w:rsid w:val="00856750"/>
    <w:rsid w:val="0085681D"/>
    <w:rsid w:val="008568B5"/>
    <w:rsid w:val="008569C1"/>
    <w:rsid w:val="0085750E"/>
    <w:rsid w:val="008575C8"/>
    <w:rsid w:val="00857824"/>
    <w:rsid w:val="00857C88"/>
    <w:rsid w:val="0086077E"/>
    <w:rsid w:val="008608EF"/>
    <w:rsid w:val="00860CF4"/>
    <w:rsid w:val="00860EB1"/>
    <w:rsid w:val="00860EC3"/>
    <w:rsid w:val="0086169C"/>
    <w:rsid w:val="00861781"/>
    <w:rsid w:val="00861DBE"/>
    <w:rsid w:val="008629EF"/>
    <w:rsid w:val="00862B80"/>
    <w:rsid w:val="0086323D"/>
    <w:rsid w:val="008635CD"/>
    <w:rsid w:val="00863DC4"/>
    <w:rsid w:val="008645D4"/>
    <w:rsid w:val="008646C9"/>
    <w:rsid w:val="00864751"/>
    <w:rsid w:val="00864A98"/>
    <w:rsid w:val="00864BC7"/>
    <w:rsid w:val="00865067"/>
    <w:rsid w:val="008650C7"/>
    <w:rsid w:val="00865A48"/>
    <w:rsid w:val="00866041"/>
    <w:rsid w:val="00866765"/>
    <w:rsid w:val="00866C88"/>
    <w:rsid w:val="00867278"/>
    <w:rsid w:val="00867324"/>
    <w:rsid w:val="008675A3"/>
    <w:rsid w:val="0086779F"/>
    <w:rsid w:val="00870798"/>
    <w:rsid w:val="00870B14"/>
    <w:rsid w:val="00870FA6"/>
    <w:rsid w:val="00871026"/>
    <w:rsid w:val="0087107F"/>
    <w:rsid w:val="0087177B"/>
    <w:rsid w:val="0087199C"/>
    <w:rsid w:val="008719A1"/>
    <w:rsid w:val="00871A7D"/>
    <w:rsid w:val="00871D23"/>
    <w:rsid w:val="008730BD"/>
    <w:rsid w:val="0087374E"/>
    <w:rsid w:val="00873A97"/>
    <w:rsid w:val="00873DC3"/>
    <w:rsid w:val="00873E1E"/>
    <w:rsid w:val="008743A2"/>
    <w:rsid w:val="008743F1"/>
    <w:rsid w:val="0087445B"/>
    <w:rsid w:val="00874FA9"/>
    <w:rsid w:val="008755D8"/>
    <w:rsid w:val="008757BE"/>
    <w:rsid w:val="0087594A"/>
    <w:rsid w:val="00876777"/>
    <w:rsid w:val="00876897"/>
    <w:rsid w:val="00876CF9"/>
    <w:rsid w:val="0087747C"/>
    <w:rsid w:val="0087796C"/>
    <w:rsid w:val="00877DF6"/>
    <w:rsid w:val="00880050"/>
    <w:rsid w:val="00880369"/>
    <w:rsid w:val="008805A2"/>
    <w:rsid w:val="008805B4"/>
    <w:rsid w:val="008806D1"/>
    <w:rsid w:val="00880BFB"/>
    <w:rsid w:val="00880D8D"/>
    <w:rsid w:val="0088120D"/>
    <w:rsid w:val="008817A3"/>
    <w:rsid w:val="00881890"/>
    <w:rsid w:val="008818DC"/>
    <w:rsid w:val="00881AD5"/>
    <w:rsid w:val="00881E9C"/>
    <w:rsid w:val="008829E8"/>
    <w:rsid w:val="00882EAE"/>
    <w:rsid w:val="0088310C"/>
    <w:rsid w:val="008831E6"/>
    <w:rsid w:val="00883602"/>
    <w:rsid w:val="00883711"/>
    <w:rsid w:val="008838B3"/>
    <w:rsid w:val="00884C3D"/>
    <w:rsid w:val="008851CF"/>
    <w:rsid w:val="00885599"/>
    <w:rsid w:val="00886230"/>
    <w:rsid w:val="0088637F"/>
    <w:rsid w:val="008865C6"/>
    <w:rsid w:val="00886A3C"/>
    <w:rsid w:val="00886C58"/>
    <w:rsid w:val="00886C66"/>
    <w:rsid w:val="0088714D"/>
    <w:rsid w:val="00887629"/>
    <w:rsid w:val="008876C9"/>
    <w:rsid w:val="00887758"/>
    <w:rsid w:val="00887F10"/>
    <w:rsid w:val="00887F7C"/>
    <w:rsid w:val="00887F9E"/>
    <w:rsid w:val="0089023E"/>
    <w:rsid w:val="00890A0E"/>
    <w:rsid w:val="00890CF1"/>
    <w:rsid w:val="00890CF5"/>
    <w:rsid w:val="00891073"/>
    <w:rsid w:val="0089115A"/>
    <w:rsid w:val="00891406"/>
    <w:rsid w:val="00891910"/>
    <w:rsid w:val="008919F1"/>
    <w:rsid w:val="008923C8"/>
    <w:rsid w:val="0089244F"/>
    <w:rsid w:val="00892753"/>
    <w:rsid w:val="00892823"/>
    <w:rsid w:val="00892B32"/>
    <w:rsid w:val="00892C45"/>
    <w:rsid w:val="00892CFE"/>
    <w:rsid w:val="00892FB4"/>
    <w:rsid w:val="008932A0"/>
    <w:rsid w:val="0089332C"/>
    <w:rsid w:val="00893964"/>
    <w:rsid w:val="00893BD1"/>
    <w:rsid w:val="00893D48"/>
    <w:rsid w:val="00893DBD"/>
    <w:rsid w:val="0089438B"/>
    <w:rsid w:val="00894563"/>
    <w:rsid w:val="00894719"/>
    <w:rsid w:val="008949D3"/>
    <w:rsid w:val="00894A2F"/>
    <w:rsid w:val="00894F19"/>
    <w:rsid w:val="008950E2"/>
    <w:rsid w:val="0089513A"/>
    <w:rsid w:val="008951F7"/>
    <w:rsid w:val="00895424"/>
    <w:rsid w:val="008956F3"/>
    <w:rsid w:val="00895AA8"/>
    <w:rsid w:val="00895B66"/>
    <w:rsid w:val="00895B87"/>
    <w:rsid w:val="00895C10"/>
    <w:rsid w:val="00895ECF"/>
    <w:rsid w:val="0089605F"/>
    <w:rsid w:val="00896609"/>
    <w:rsid w:val="00896858"/>
    <w:rsid w:val="00897118"/>
    <w:rsid w:val="00897993"/>
    <w:rsid w:val="008A058E"/>
    <w:rsid w:val="008A05E9"/>
    <w:rsid w:val="008A0695"/>
    <w:rsid w:val="008A09C2"/>
    <w:rsid w:val="008A214B"/>
    <w:rsid w:val="008A25B2"/>
    <w:rsid w:val="008A3387"/>
    <w:rsid w:val="008A3D9E"/>
    <w:rsid w:val="008A4341"/>
    <w:rsid w:val="008A44ED"/>
    <w:rsid w:val="008A48C5"/>
    <w:rsid w:val="008A4E90"/>
    <w:rsid w:val="008A52B0"/>
    <w:rsid w:val="008A5391"/>
    <w:rsid w:val="008A53CD"/>
    <w:rsid w:val="008A5802"/>
    <w:rsid w:val="008A59E8"/>
    <w:rsid w:val="008A5DAB"/>
    <w:rsid w:val="008A5FFB"/>
    <w:rsid w:val="008A6263"/>
    <w:rsid w:val="008A66C7"/>
    <w:rsid w:val="008A6A64"/>
    <w:rsid w:val="008A6AB7"/>
    <w:rsid w:val="008A7087"/>
    <w:rsid w:val="008A7141"/>
    <w:rsid w:val="008A7ABC"/>
    <w:rsid w:val="008B043F"/>
    <w:rsid w:val="008B0669"/>
    <w:rsid w:val="008B06ED"/>
    <w:rsid w:val="008B0879"/>
    <w:rsid w:val="008B0AE2"/>
    <w:rsid w:val="008B1521"/>
    <w:rsid w:val="008B181C"/>
    <w:rsid w:val="008B211E"/>
    <w:rsid w:val="008B24E8"/>
    <w:rsid w:val="008B2A15"/>
    <w:rsid w:val="008B2C90"/>
    <w:rsid w:val="008B3815"/>
    <w:rsid w:val="008B3906"/>
    <w:rsid w:val="008B39AE"/>
    <w:rsid w:val="008B3D1A"/>
    <w:rsid w:val="008B41FB"/>
    <w:rsid w:val="008B5094"/>
    <w:rsid w:val="008B5146"/>
    <w:rsid w:val="008B55DF"/>
    <w:rsid w:val="008B5A0B"/>
    <w:rsid w:val="008B6221"/>
    <w:rsid w:val="008B6647"/>
    <w:rsid w:val="008B6879"/>
    <w:rsid w:val="008B6FCF"/>
    <w:rsid w:val="008B7184"/>
    <w:rsid w:val="008B74C9"/>
    <w:rsid w:val="008B74D3"/>
    <w:rsid w:val="008B79B4"/>
    <w:rsid w:val="008B7CFF"/>
    <w:rsid w:val="008C00F7"/>
    <w:rsid w:val="008C06AC"/>
    <w:rsid w:val="008C133C"/>
    <w:rsid w:val="008C163F"/>
    <w:rsid w:val="008C1B76"/>
    <w:rsid w:val="008C20BB"/>
    <w:rsid w:val="008C2622"/>
    <w:rsid w:val="008C2A94"/>
    <w:rsid w:val="008C341A"/>
    <w:rsid w:val="008C39B7"/>
    <w:rsid w:val="008C40BE"/>
    <w:rsid w:val="008C4182"/>
    <w:rsid w:val="008C4889"/>
    <w:rsid w:val="008C4992"/>
    <w:rsid w:val="008C4D54"/>
    <w:rsid w:val="008C5C1D"/>
    <w:rsid w:val="008C5D23"/>
    <w:rsid w:val="008C6802"/>
    <w:rsid w:val="008C6901"/>
    <w:rsid w:val="008C6DEB"/>
    <w:rsid w:val="008C70FB"/>
    <w:rsid w:val="008C73BB"/>
    <w:rsid w:val="008C763C"/>
    <w:rsid w:val="008C7AB3"/>
    <w:rsid w:val="008C7EB5"/>
    <w:rsid w:val="008C7F12"/>
    <w:rsid w:val="008D023F"/>
    <w:rsid w:val="008D04D9"/>
    <w:rsid w:val="008D06B9"/>
    <w:rsid w:val="008D07FC"/>
    <w:rsid w:val="008D0AA2"/>
    <w:rsid w:val="008D0BA1"/>
    <w:rsid w:val="008D0BA5"/>
    <w:rsid w:val="008D0C48"/>
    <w:rsid w:val="008D0EAD"/>
    <w:rsid w:val="008D0EDA"/>
    <w:rsid w:val="008D1483"/>
    <w:rsid w:val="008D14A9"/>
    <w:rsid w:val="008D1777"/>
    <w:rsid w:val="008D180B"/>
    <w:rsid w:val="008D231D"/>
    <w:rsid w:val="008D24CC"/>
    <w:rsid w:val="008D2C94"/>
    <w:rsid w:val="008D302D"/>
    <w:rsid w:val="008D3FE9"/>
    <w:rsid w:val="008D483B"/>
    <w:rsid w:val="008D4ADB"/>
    <w:rsid w:val="008D4DCC"/>
    <w:rsid w:val="008D59CF"/>
    <w:rsid w:val="008D5A36"/>
    <w:rsid w:val="008D5A67"/>
    <w:rsid w:val="008D5E6E"/>
    <w:rsid w:val="008D63A2"/>
    <w:rsid w:val="008D6433"/>
    <w:rsid w:val="008D6DF2"/>
    <w:rsid w:val="008D7282"/>
    <w:rsid w:val="008D775F"/>
    <w:rsid w:val="008D7C8F"/>
    <w:rsid w:val="008D7DB2"/>
    <w:rsid w:val="008E0311"/>
    <w:rsid w:val="008E05C3"/>
    <w:rsid w:val="008E064A"/>
    <w:rsid w:val="008E0FA3"/>
    <w:rsid w:val="008E1280"/>
    <w:rsid w:val="008E24DD"/>
    <w:rsid w:val="008E2777"/>
    <w:rsid w:val="008E2836"/>
    <w:rsid w:val="008E2ACD"/>
    <w:rsid w:val="008E2BE1"/>
    <w:rsid w:val="008E2C83"/>
    <w:rsid w:val="008E30B3"/>
    <w:rsid w:val="008E3493"/>
    <w:rsid w:val="008E39CC"/>
    <w:rsid w:val="008E3A8D"/>
    <w:rsid w:val="008E3B36"/>
    <w:rsid w:val="008E4679"/>
    <w:rsid w:val="008E4DF1"/>
    <w:rsid w:val="008E4ECD"/>
    <w:rsid w:val="008E501A"/>
    <w:rsid w:val="008E5A25"/>
    <w:rsid w:val="008E5C36"/>
    <w:rsid w:val="008E5C80"/>
    <w:rsid w:val="008E6AEB"/>
    <w:rsid w:val="008E7585"/>
    <w:rsid w:val="008E79AD"/>
    <w:rsid w:val="008E7B35"/>
    <w:rsid w:val="008E7BD2"/>
    <w:rsid w:val="008E7D06"/>
    <w:rsid w:val="008E7DED"/>
    <w:rsid w:val="008F015F"/>
    <w:rsid w:val="008F0652"/>
    <w:rsid w:val="008F0779"/>
    <w:rsid w:val="008F0838"/>
    <w:rsid w:val="008F1226"/>
    <w:rsid w:val="008F153B"/>
    <w:rsid w:val="008F16F3"/>
    <w:rsid w:val="008F1720"/>
    <w:rsid w:val="008F1BB9"/>
    <w:rsid w:val="008F2267"/>
    <w:rsid w:val="008F2304"/>
    <w:rsid w:val="008F257E"/>
    <w:rsid w:val="008F25E0"/>
    <w:rsid w:val="008F27D8"/>
    <w:rsid w:val="008F27F7"/>
    <w:rsid w:val="008F28CE"/>
    <w:rsid w:val="008F2A15"/>
    <w:rsid w:val="008F2BA5"/>
    <w:rsid w:val="008F37A2"/>
    <w:rsid w:val="008F3850"/>
    <w:rsid w:val="008F39C6"/>
    <w:rsid w:val="008F44CF"/>
    <w:rsid w:val="008F4666"/>
    <w:rsid w:val="008F467C"/>
    <w:rsid w:val="008F4764"/>
    <w:rsid w:val="008F4815"/>
    <w:rsid w:val="008F5298"/>
    <w:rsid w:val="008F54E2"/>
    <w:rsid w:val="008F6259"/>
    <w:rsid w:val="008F6325"/>
    <w:rsid w:val="008F63C2"/>
    <w:rsid w:val="008F6493"/>
    <w:rsid w:val="008F6EE5"/>
    <w:rsid w:val="008F6F93"/>
    <w:rsid w:val="008F700A"/>
    <w:rsid w:val="008F72A7"/>
    <w:rsid w:val="008F7885"/>
    <w:rsid w:val="008F7A4B"/>
    <w:rsid w:val="009002F9"/>
    <w:rsid w:val="009005C8"/>
    <w:rsid w:val="0090085F"/>
    <w:rsid w:val="00900934"/>
    <w:rsid w:val="00900EF1"/>
    <w:rsid w:val="00901017"/>
    <w:rsid w:val="0090139F"/>
    <w:rsid w:val="00901423"/>
    <w:rsid w:val="00901439"/>
    <w:rsid w:val="00901872"/>
    <w:rsid w:val="00901B05"/>
    <w:rsid w:val="00901ED2"/>
    <w:rsid w:val="009028B4"/>
    <w:rsid w:val="00902995"/>
    <w:rsid w:val="00902EDC"/>
    <w:rsid w:val="0090310B"/>
    <w:rsid w:val="0090326F"/>
    <w:rsid w:val="00903616"/>
    <w:rsid w:val="00903BFC"/>
    <w:rsid w:val="009042CC"/>
    <w:rsid w:val="00904468"/>
    <w:rsid w:val="00904678"/>
    <w:rsid w:val="00904886"/>
    <w:rsid w:val="00904FF7"/>
    <w:rsid w:val="0090551A"/>
    <w:rsid w:val="0090556A"/>
    <w:rsid w:val="00905B40"/>
    <w:rsid w:val="00905CD6"/>
    <w:rsid w:val="00905F25"/>
    <w:rsid w:val="00905F7C"/>
    <w:rsid w:val="00906057"/>
    <w:rsid w:val="00906676"/>
    <w:rsid w:val="00906837"/>
    <w:rsid w:val="00906CCB"/>
    <w:rsid w:val="00907106"/>
    <w:rsid w:val="00907216"/>
    <w:rsid w:val="009075B3"/>
    <w:rsid w:val="00907850"/>
    <w:rsid w:val="00907C14"/>
    <w:rsid w:val="00907D0B"/>
    <w:rsid w:val="00907E99"/>
    <w:rsid w:val="00907EDE"/>
    <w:rsid w:val="009104C8"/>
    <w:rsid w:val="0091075E"/>
    <w:rsid w:val="009108AB"/>
    <w:rsid w:val="00910C48"/>
    <w:rsid w:val="00910CF8"/>
    <w:rsid w:val="0091107F"/>
    <w:rsid w:val="009114AC"/>
    <w:rsid w:val="00911D9F"/>
    <w:rsid w:val="00912600"/>
    <w:rsid w:val="00912EA6"/>
    <w:rsid w:val="00913066"/>
    <w:rsid w:val="0091332A"/>
    <w:rsid w:val="00913CDC"/>
    <w:rsid w:val="0091436A"/>
    <w:rsid w:val="0091452A"/>
    <w:rsid w:val="0091489A"/>
    <w:rsid w:val="009158C4"/>
    <w:rsid w:val="00915D31"/>
    <w:rsid w:val="009164F5"/>
    <w:rsid w:val="009165D2"/>
    <w:rsid w:val="009167C9"/>
    <w:rsid w:val="00916A0B"/>
    <w:rsid w:val="00916A62"/>
    <w:rsid w:val="00916AC3"/>
    <w:rsid w:val="00916C10"/>
    <w:rsid w:val="009175E6"/>
    <w:rsid w:val="00917F75"/>
    <w:rsid w:val="00920177"/>
    <w:rsid w:val="009201DC"/>
    <w:rsid w:val="009205DD"/>
    <w:rsid w:val="00920925"/>
    <w:rsid w:val="00920CAF"/>
    <w:rsid w:val="00921413"/>
    <w:rsid w:val="00921583"/>
    <w:rsid w:val="00921DC7"/>
    <w:rsid w:val="00921FD2"/>
    <w:rsid w:val="009221D0"/>
    <w:rsid w:val="00922328"/>
    <w:rsid w:val="00922D91"/>
    <w:rsid w:val="009234E3"/>
    <w:rsid w:val="0092350B"/>
    <w:rsid w:val="00923704"/>
    <w:rsid w:val="0092382C"/>
    <w:rsid w:val="00923A34"/>
    <w:rsid w:val="00923F45"/>
    <w:rsid w:val="00924BCC"/>
    <w:rsid w:val="00924DEE"/>
    <w:rsid w:val="00925291"/>
    <w:rsid w:val="009259FB"/>
    <w:rsid w:val="00925B70"/>
    <w:rsid w:val="009263B5"/>
    <w:rsid w:val="0092665C"/>
    <w:rsid w:val="00926668"/>
    <w:rsid w:val="00926982"/>
    <w:rsid w:val="009269DC"/>
    <w:rsid w:val="009273AE"/>
    <w:rsid w:val="009278F9"/>
    <w:rsid w:val="009304E7"/>
    <w:rsid w:val="00930EB1"/>
    <w:rsid w:val="00930F85"/>
    <w:rsid w:val="0093199C"/>
    <w:rsid w:val="00932071"/>
    <w:rsid w:val="00932FC3"/>
    <w:rsid w:val="00933050"/>
    <w:rsid w:val="00933773"/>
    <w:rsid w:val="009339B9"/>
    <w:rsid w:val="00933EED"/>
    <w:rsid w:val="00934128"/>
    <w:rsid w:val="00934287"/>
    <w:rsid w:val="00934A75"/>
    <w:rsid w:val="00934C5F"/>
    <w:rsid w:val="00934F7F"/>
    <w:rsid w:val="009351B3"/>
    <w:rsid w:val="009351F9"/>
    <w:rsid w:val="00935DFE"/>
    <w:rsid w:val="0093632B"/>
    <w:rsid w:val="00936EBD"/>
    <w:rsid w:val="00936FEE"/>
    <w:rsid w:val="009371FE"/>
    <w:rsid w:val="009373D1"/>
    <w:rsid w:val="009374D2"/>
    <w:rsid w:val="00937ABD"/>
    <w:rsid w:val="00937B0A"/>
    <w:rsid w:val="00937F33"/>
    <w:rsid w:val="009403FF"/>
    <w:rsid w:val="009406DE"/>
    <w:rsid w:val="009408E9"/>
    <w:rsid w:val="00940C38"/>
    <w:rsid w:val="00941460"/>
    <w:rsid w:val="009416AE"/>
    <w:rsid w:val="00941812"/>
    <w:rsid w:val="00941C15"/>
    <w:rsid w:val="0094248B"/>
    <w:rsid w:val="00942BA1"/>
    <w:rsid w:val="00942C36"/>
    <w:rsid w:val="00943133"/>
    <w:rsid w:val="009431F6"/>
    <w:rsid w:val="0094321B"/>
    <w:rsid w:val="0094355E"/>
    <w:rsid w:val="00943BB1"/>
    <w:rsid w:val="00943C13"/>
    <w:rsid w:val="00943E41"/>
    <w:rsid w:val="00943F90"/>
    <w:rsid w:val="00944001"/>
    <w:rsid w:val="0094461E"/>
    <w:rsid w:val="0094469B"/>
    <w:rsid w:val="00944969"/>
    <w:rsid w:val="00944995"/>
    <w:rsid w:val="00945810"/>
    <w:rsid w:val="00945F21"/>
    <w:rsid w:val="00946092"/>
    <w:rsid w:val="0094701B"/>
    <w:rsid w:val="00947FC8"/>
    <w:rsid w:val="00950306"/>
    <w:rsid w:val="00950606"/>
    <w:rsid w:val="00950A85"/>
    <w:rsid w:val="00950E3E"/>
    <w:rsid w:val="00951302"/>
    <w:rsid w:val="009518C3"/>
    <w:rsid w:val="00951DF6"/>
    <w:rsid w:val="00951F59"/>
    <w:rsid w:val="00952479"/>
    <w:rsid w:val="0095288E"/>
    <w:rsid w:val="009528E4"/>
    <w:rsid w:val="00952D13"/>
    <w:rsid w:val="00952DC1"/>
    <w:rsid w:val="00953377"/>
    <w:rsid w:val="00953BF0"/>
    <w:rsid w:val="00953CB2"/>
    <w:rsid w:val="00953E59"/>
    <w:rsid w:val="00953F62"/>
    <w:rsid w:val="00953FA9"/>
    <w:rsid w:val="009542FB"/>
    <w:rsid w:val="009545EF"/>
    <w:rsid w:val="00954DBD"/>
    <w:rsid w:val="00954E7C"/>
    <w:rsid w:val="00954FA9"/>
    <w:rsid w:val="009550E9"/>
    <w:rsid w:val="0095517D"/>
    <w:rsid w:val="00955F38"/>
    <w:rsid w:val="0095609E"/>
    <w:rsid w:val="009563C1"/>
    <w:rsid w:val="009566E1"/>
    <w:rsid w:val="00956728"/>
    <w:rsid w:val="00956AC4"/>
    <w:rsid w:val="00957F07"/>
    <w:rsid w:val="00960AB0"/>
    <w:rsid w:val="00960D0A"/>
    <w:rsid w:val="00961415"/>
    <w:rsid w:val="0096160A"/>
    <w:rsid w:val="009616C7"/>
    <w:rsid w:val="009619D1"/>
    <w:rsid w:val="00962210"/>
    <w:rsid w:val="00962315"/>
    <w:rsid w:val="00962852"/>
    <w:rsid w:val="00962CF6"/>
    <w:rsid w:val="009634B7"/>
    <w:rsid w:val="009638F5"/>
    <w:rsid w:val="00963B06"/>
    <w:rsid w:val="00964782"/>
    <w:rsid w:val="00964A42"/>
    <w:rsid w:val="009652FA"/>
    <w:rsid w:val="0096542E"/>
    <w:rsid w:val="009658CF"/>
    <w:rsid w:val="00965942"/>
    <w:rsid w:val="0096665C"/>
    <w:rsid w:val="00966719"/>
    <w:rsid w:val="00966D78"/>
    <w:rsid w:val="00966E53"/>
    <w:rsid w:val="00966E8F"/>
    <w:rsid w:val="0096721B"/>
    <w:rsid w:val="00967332"/>
    <w:rsid w:val="00967392"/>
    <w:rsid w:val="00967641"/>
    <w:rsid w:val="00967DC9"/>
    <w:rsid w:val="00970612"/>
    <w:rsid w:val="0097061B"/>
    <w:rsid w:val="009709AA"/>
    <w:rsid w:val="00970DAA"/>
    <w:rsid w:val="0097150A"/>
    <w:rsid w:val="00971782"/>
    <w:rsid w:val="00971944"/>
    <w:rsid w:val="0097261C"/>
    <w:rsid w:val="00972F2A"/>
    <w:rsid w:val="00972FFD"/>
    <w:rsid w:val="009745B2"/>
    <w:rsid w:val="00974A88"/>
    <w:rsid w:val="00975467"/>
    <w:rsid w:val="00976014"/>
    <w:rsid w:val="009767AE"/>
    <w:rsid w:val="00976B16"/>
    <w:rsid w:val="00976B6C"/>
    <w:rsid w:val="00976DAF"/>
    <w:rsid w:val="00976F69"/>
    <w:rsid w:val="00977A58"/>
    <w:rsid w:val="00977F97"/>
    <w:rsid w:val="0098009A"/>
    <w:rsid w:val="009801B6"/>
    <w:rsid w:val="009801BB"/>
    <w:rsid w:val="00980390"/>
    <w:rsid w:val="00980440"/>
    <w:rsid w:val="00980566"/>
    <w:rsid w:val="00980635"/>
    <w:rsid w:val="0098098B"/>
    <w:rsid w:val="009809EE"/>
    <w:rsid w:val="00981029"/>
    <w:rsid w:val="00981756"/>
    <w:rsid w:val="00981824"/>
    <w:rsid w:val="009818AA"/>
    <w:rsid w:val="00981978"/>
    <w:rsid w:val="00981C82"/>
    <w:rsid w:val="0098206F"/>
    <w:rsid w:val="0098267A"/>
    <w:rsid w:val="00982858"/>
    <w:rsid w:val="00983037"/>
    <w:rsid w:val="009831EB"/>
    <w:rsid w:val="0098334A"/>
    <w:rsid w:val="0098346D"/>
    <w:rsid w:val="0098348A"/>
    <w:rsid w:val="0098354C"/>
    <w:rsid w:val="0098373E"/>
    <w:rsid w:val="00983B78"/>
    <w:rsid w:val="00983BF6"/>
    <w:rsid w:val="00984A8E"/>
    <w:rsid w:val="00985576"/>
    <w:rsid w:val="00985C6C"/>
    <w:rsid w:val="00986124"/>
    <w:rsid w:val="0098612A"/>
    <w:rsid w:val="009864BF"/>
    <w:rsid w:val="00986621"/>
    <w:rsid w:val="00986B80"/>
    <w:rsid w:val="00987127"/>
    <w:rsid w:val="00987489"/>
    <w:rsid w:val="0098761B"/>
    <w:rsid w:val="00987702"/>
    <w:rsid w:val="00987B38"/>
    <w:rsid w:val="00990398"/>
    <w:rsid w:val="00990563"/>
    <w:rsid w:val="0099076D"/>
    <w:rsid w:val="009907FC"/>
    <w:rsid w:val="0099247D"/>
    <w:rsid w:val="00992901"/>
    <w:rsid w:val="009929C9"/>
    <w:rsid w:val="00992E4C"/>
    <w:rsid w:val="009934F2"/>
    <w:rsid w:val="00993652"/>
    <w:rsid w:val="00993752"/>
    <w:rsid w:val="00993BF6"/>
    <w:rsid w:val="00994A04"/>
    <w:rsid w:val="00994D64"/>
    <w:rsid w:val="009954AA"/>
    <w:rsid w:val="009958E2"/>
    <w:rsid w:val="00995ECF"/>
    <w:rsid w:val="0099644E"/>
    <w:rsid w:val="0099645E"/>
    <w:rsid w:val="009969C2"/>
    <w:rsid w:val="00996C5C"/>
    <w:rsid w:val="00996DD3"/>
    <w:rsid w:val="00996E32"/>
    <w:rsid w:val="00996E41"/>
    <w:rsid w:val="00997336"/>
    <w:rsid w:val="0099736C"/>
    <w:rsid w:val="009977BC"/>
    <w:rsid w:val="00997AF2"/>
    <w:rsid w:val="009A028E"/>
    <w:rsid w:val="009A0915"/>
    <w:rsid w:val="009A0B2A"/>
    <w:rsid w:val="009A0D82"/>
    <w:rsid w:val="009A0DA8"/>
    <w:rsid w:val="009A1574"/>
    <w:rsid w:val="009A1AF0"/>
    <w:rsid w:val="009A1C53"/>
    <w:rsid w:val="009A1F7A"/>
    <w:rsid w:val="009A1FAA"/>
    <w:rsid w:val="009A208A"/>
    <w:rsid w:val="009A20B5"/>
    <w:rsid w:val="009A20BB"/>
    <w:rsid w:val="009A2437"/>
    <w:rsid w:val="009A2619"/>
    <w:rsid w:val="009A2661"/>
    <w:rsid w:val="009A3410"/>
    <w:rsid w:val="009A3C51"/>
    <w:rsid w:val="009A429E"/>
    <w:rsid w:val="009A4322"/>
    <w:rsid w:val="009A496F"/>
    <w:rsid w:val="009A49F0"/>
    <w:rsid w:val="009A4B06"/>
    <w:rsid w:val="009A50B9"/>
    <w:rsid w:val="009A50E3"/>
    <w:rsid w:val="009A56CA"/>
    <w:rsid w:val="009A5A94"/>
    <w:rsid w:val="009A5D73"/>
    <w:rsid w:val="009A679A"/>
    <w:rsid w:val="009A6BB1"/>
    <w:rsid w:val="009A78FA"/>
    <w:rsid w:val="009B0315"/>
    <w:rsid w:val="009B0832"/>
    <w:rsid w:val="009B0887"/>
    <w:rsid w:val="009B08E7"/>
    <w:rsid w:val="009B0EBD"/>
    <w:rsid w:val="009B1783"/>
    <w:rsid w:val="009B213B"/>
    <w:rsid w:val="009B2371"/>
    <w:rsid w:val="009B2772"/>
    <w:rsid w:val="009B29AD"/>
    <w:rsid w:val="009B2A10"/>
    <w:rsid w:val="009B2C46"/>
    <w:rsid w:val="009B2E34"/>
    <w:rsid w:val="009B31DC"/>
    <w:rsid w:val="009B344D"/>
    <w:rsid w:val="009B383B"/>
    <w:rsid w:val="009B3FBA"/>
    <w:rsid w:val="009B425B"/>
    <w:rsid w:val="009B476D"/>
    <w:rsid w:val="009B5618"/>
    <w:rsid w:val="009B56F1"/>
    <w:rsid w:val="009B5A0F"/>
    <w:rsid w:val="009B5B2C"/>
    <w:rsid w:val="009B5DF3"/>
    <w:rsid w:val="009B635E"/>
    <w:rsid w:val="009B6F7B"/>
    <w:rsid w:val="009B7146"/>
    <w:rsid w:val="009B7153"/>
    <w:rsid w:val="009B7675"/>
    <w:rsid w:val="009B7792"/>
    <w:rsid w:val="009B7FA6"/>
    <w:rsid w:val="009C02DD"/>
    <w:rsid w:val="009C1AB6"/>
    <w:rsid w:val="009C1E1F"/>
    <w:rsid w:val="009C1E63"/>
    <w:rsid w:val="009C1FF5"/>
    <w:rsid w:val="009C2290"/>
    <w:rsid w:val="009C25C6"/>
    <w:rsid w:val="009C2B1D"/>
    <w:rsid w:val="009C2E8F"/>
    <w:rsid w:val="009C2F21"/>
    <w:rsid w:val="009C3040"/>
    <w:rsid w:val="009C3168"/>
    <w:rsid w:val="009C3394"/>
    <w:rsid w:val="009C34D1"/>
    <w:rsid w:val="009C35BD"/>
    <w:rsid w:val="009C3BE5"/>
    <w:rsid w:val="009C40D0"/>
    <w:rsid w:val="009C4319"/>
    <w:rsid w:val="009C439D"/>
    <w:rsid w:val="009C4A98"/>
    <w:rsid w:val="009C5AF0"/>
    <w:rsid w:val="009C5C35"/>
    <w:rsid w:val="009C6D25"/>
    <w:rsid w:val="009C74E3"/>
    <w:rsid w:val="009C7753"/>
    <w:rsid w:val="009C7D67"/>
    <w:rsid w:val="009C7F35"/>
    <w:rsid w:val="009D0098"/>
    <w:rsid w:val="009D03EA"/>
    <w:rsid w:val="009D05F6"/>
    <w:rsid w:val="009D0C16"/>
    <w:rsid w:val="009D10D9"/>
    <w:rsid w:val="009D114C"/>
    <w:rsid w:val="009D16D3"/>
    <w:rsid w:val="009D1C0E"/>
    <w:rsid w:val="009D2316"/>
    <w:rsid w:val="009D2406"/>
    <w:rsid w:val="009D2D93"/>
    <w:rsid w:val="009D33DB"/>
    <w:rsid w:val="009D3955"/>
    <w:rsid w:val="009D4F5F"/>
    <w:rsid w:val="009D53A1"/>
    <w:rsid w:val="009D54BC"/>
    <w:rsid w:val="009D5BE3"/>
    <w:rsid w:val="009D5DE5"/>
    <w:rsid w:val="009D5F99"/>
    <w:rsid w:val="009D6ACB"/>
    <w:rsid w:val="009D6F06"/>
    <w:rsid w:val="009D706B"/>
    <w:rsid w:val="009D74FB"/>
    <w:rsid w:val="009D7970"/>
    <w:rsid w:val="009D7CCF"/>
    <w:rsid w:val="009D7D99"/>
    <w:rsid w:val="009E03C9"/>
    <w:rsid w:val="009E04C1"/>
    <w:rsid w:val="009E062E"/>
    <w:rsid w:val="009E1224"/>
    <w:rsid w:val="009E13F2"/>
    <w:rsid w:val="009E15E8"/>
    <w:rsid w:val="009E196E"/>
    <w:rsid w:val="009E20E4"/>
    <w:rsid w:val="009E2415"/>
    <w:rsid w:val="009E2564"/>
    <w:rsid w:val="009E262F"/>
    <w:rsid w:val="009E29BE"/>
    <w:rsid w:val="009E3819"/>
    <w:rsid w:val="009E38C4"/>
    <w:rsid w:val="009E3BB5"/>
    <w:rsid w:val="009E4125"/>
    <w:rsid w:val="009E4997"/>
    <w:rsid w:val="009E4CDF"/>
    <w:rsid w:val="009E571D"/>
    <w:rsid w:val="009E5DC2"/>
    <w:rsid w:val="009E6450"/>
    <w:rsid w:val="009E65B7"/>
    <w:rsid w:val="009E66F9"/>
    <w:rsid w:val="009E7989"/>
    <w:rsid w:val="009E7CBA"/>
    <w:rsid w:val="009E7DD0"/>
    <w:rsid w:val="009F02A9"/>
    <w:rsid w:val="009F078D"/>
    <w:rsid w:val="009F0831"/>
    <w:rsid w:val="009F0E14"/>
    <w:rsid w:val="009F19B2"/>
    <w:rsid w:val="009F1D54"/>
    <w:rsid w:val="009F233A"/>
    <w:rsid w:val="009F24C3"/>
    <w:rsid w:val="009F25A2"/>
    <w:rsid w:val="009F2755"/>
    <w:rsid w:val="009F293D"/>
    <w:rsid w:val="009F2AC2"/>
    <w:rsid w:val="009F2C20"/>
    <w:rsid w:val="009F3061"/>
    <w:rsid w:val="009F3180"/>
    <w:rsid w:val="009F3DE9"/>
    <w:rsid w:val="009F499B"/>
    <w:rsid w:val="009F49EA"/>
    <w:rsid w:val="009F4AD1"/>
    <w:rsid w:val="009F5177"/>
    <w:rsid w:val="009F5382"/>
    <w:rsid w:val="009F5B3A"/>
    <w:rsid w:val="009F5D0A"/>
    <w:rsid w:val="009F614E"/>
    <w:rsid w:val="009F68A0"/>
    <w:rsid w:val="009F6A89"/>
    <w:rsid w:val="009F6A8C"/>
    <w:rsid w:val="009F6B3B"/>
    <w:rsid w:val="009F6C53"/>
    <w:rsid w:val="009F705B"/>
    <w:rsid w:val="009F733F"/>
    <w:rsid w:val="009F761F"/>
    <w:rsid w:val="009F7FC3"/>
    <w:rsid w:val="00A00011"/>
    <w:rsid w:val="00A00444"/>
    <w:rsid w:val="00A00472"/>
    <w:rsid w:val="00A0084D"/>
    <w:rsid w:val="00A00925"/>
    <w:rsid w:val="00A00BD6"/>
    <w:rsid w:val="00A00DDF"/>
    <w:rsid w:val="00A01256"/>
    <w:rsid w:val="00A01B35"/>
    <w:rsid w:val="00A01FC5"/>
    <w:rsid w:val="00A021FF"/>
    <w:rsid w:val="00A02374"/>
    <w:rsid w:val="00A02506"/>
    <w:rsid w:val="00A0251B"/>
    <w:rsid w:val="00A027D0"/>
    <w:rsid w:val="00A028C4"/>
    <w:rsid w:val="00A028DE"/>
    <w:rsid w:val="00A02C3D"/>
    <w:rsid w:val="00A03037"/>
    <w:rsid w:val="00A03415"/>
    <w:rsid w:val="00A036BF"/>
    <w:rsid w:val="00A0398F"/>
    <w:rsid w:val="00A03E73"/>
    <w:rsid w:val="00A047CC"/>
    <w:rsid w:val="00A04C67"/>
    <w:rsid w:val="00A04E2C"/>
    <w:rsid w:val="00A051C2"/>
    <w:rsid w:val="00A0520F"/>
    <w:rsid w:val="00A05513"/>
    <w:rsid w:val="00A06059"/>
    <w:rsid w:val="00A06494"/>
    <w:rsid w:val="00A06645"/>
    <w:rsid w:val="00A06759"/>
    <w:rsid w:val="00A06B37"/>
    <w:rsid w:val="00A06EE2"/>
    <w:rsid w:val="00A07931"/>
    <w:rsid w:val="00A07FAC"/>
    <w:rsid w:val="00A10265"/>
    <w:rsid w:val="00A10865"/>
    <w:rsid w:val="00A10EB6"/>
    <w:rsid w:val="00A10F44"/>
    <w:rsid w:val="00A116E9"/>
    <w:rsid w:val="00A1186D"/>
    <w:rsid w:val="00A11D36"/>
    <w:rsid w:val="00A11E21"/>
    <w:rsid w:val="00A11E51"/>
    <w:rsid w:val="00A11F92"/>
    <w:rsid w:val="00A121F1"/>
    <w:rsid w:val="00A122A4"/>
    <w:rsid w:val="00A12491"/>
    <w:rsid w:val="00A1351A"/>
    <w:rsid w:val="00A1374F"/>
    <w:rsid w:val="00A13C16"/>
    <w:rsid w:val="00A1481A"/>
    <w:rsid w:val="00A14B41"/>
    <w:rsid w:val="00A14BE3"/>
    <w:rsid w:val="00A14D36"/>
    <w:rsid w:val="00A14E5E"/>
    <w:rsid w:val="00A156E5"/>
    <w:rsid w:val="00A159B9"/>
    <w:rsid w:val="00A15E77"/>
    <w:rsid w:val="00A15E9D"/>
    <w:rsid w:val="00A15FF4"/>
    <w:rsid w:val="00A160CD"/>
    <w:rsid w:val="00A161A3"/>
    <w:rsid w:val="00A16962"/>
    <w:rsid w:val="00A16F85"/>
    <w:rsid w:val="00A172D2"/>
    <w:rsid w:val="00A175F4"/>
    <w:rsid w:val="00A17A2A"/>
    <w:rsid w:val="00A200EB"/>
    <w:rsid w:val="00A20154"/>
    <w:rsid w:val="00A20954"/>
    <w:rsid w:val="00A20A80"/>
    <w:rsid w:val="00A20D0F"/>
    <w:rsid w:val="00A21E08"/>
    <w:rsid w:val="00A21E49"/>
    <w:rsid w:val="00A220B0"/>
    <w:rsid w:val="00A22732"/>
    <w:rsid w:val="00A22A72"/>
    <w:rsid w:val="00A22F14"/>
    <w:rsid w:val="00A237E9"/>
    <w:rsid w:val="00A2399A"/>
    <w:rsid w:val="00A23E8C"/>
    <w:rsid w:val="00A240FB"/>
    <w:rsid w:val="00A2419F"/>
    <w:rsid w:val="00A24BBA"/>
    <w:rsid w:val="00A24C5B"/>
    <w:rsid w:val="00A2520A"/>
    <w:rsid w:val="00A2520B"/>
    <w:rsid w:val="00A25611"/>
    <w:rsid w:val="00A25A97"/>
    <w:rsid w:val="00A25BE2"/>
    <w:rsid w:val="00A260CF"/>
    <w:rsid w:val="00A261D3"/>
    <w:rsid w:val="00A26374"/>
    <w:rsid w:val="00A26483"/>
    <w:rsid w:val="00A2682B"/>
    <w:rsid w:val="00A26F1D"/>
    <w:rsid w:val="00A272FE"/>
    <w:rsid w:val="00A2766B"/>
    <w:rsid w:val="00A276FD"/>
    <w:rsid w:val="00A27901"/>
    <w:rsid w:val="00A27A90"/>
    <w:rsid w:val="00A27ABB"/>
    <w:rsid w:val="00A302C4"/>
    <w:rsid w:val="00A3077E"/>
    <w:rsid w:val="00A308A4"/>
    <w:rsid w:val="00A31121"/>
    <w:rsid w:val="00A311AA"/>
    <w:rsid w:val="00A3139B"/>
    <w:rsid w:val="00A3168B"/>
    <w:rsid w:val="00A323D9"/>
    <w:rsid w:val="00A32534"/>
    <w:rsid w:val="00A32604"/>
    <w:rsid w:val="00A3282D"/>
    <w:rsid w:val="00A32AE7"/>
    <w:rsid w:val="00A3340E"/>
    <w:rsid w:val="00A33BD4"/>
    <w:rsid w:val="00A33D57"/>
    <w:rsid w:val="00A34193"/>
    <w:rsid w:val="00A342AF"/>
    <w:rsid w:val="00A346D8"/>
    <w:rsid w:val="00A349C7"/>
    <w:rsid w:val="00A34F6F"/>
    <w:rsid w:val="00A351ED"/>
    <w:rsid w:val="00A3542C"/>
    <w:rsid w:val="00A3546B"/>
    <w:rsid w:val="00A3555F"/>
    <w:rsid w:val="00A35608"/>
    <w:rsid w:val="00A35FF5"/>
    <w:rsid w:val="00A364DD"/>
    <w:rsid w:val="00A36B1F"/>
    <w:rsid w:val="00A3735F"/>
    <w:rsid w:val="00A37B94"/>
    <w:rsid w:val="00A37F35"/>
    <w:rsid w:val="00A4041D"/>
    <w:rsid w:val="00A40988"/>
    <w:rsid w:val="00A4111B"/>
    <w:rsid w:val="00A41178"/>
    <w:rsid w:val="00A4184D"/>
    <w:rsid w:val="00A42861"/>
    <w:rsid w:val="00A4297F"/>
    <w:rsid w:val="00A42F56"/>
    <w:rsid w:val="00A43878"/>
    <w:rsid w:val="00A43D82"/>
    <w:rsid w:val="00A43E34"/>
    <w:rsid w:val="00A441F8"/>
    <w:rsid w:val="00A44B7F"/>
    <w:rsid w:val="00A44C8F"/>
    <w:rsid w:val="00A452BB"/>
    <w:rsid w:val="00A4581E"/>
    <w:rsid w:val="00A45A58"/>
    <w:rsid w:val="00A45E41"/>
    <w:rsid w:val="00A46199"/>
    <w:rsid w:val="00A4631F"/>
    <w:rsid w:val="00A46791"/>
    <w:rsid w:val="00A46906"/>
    <w:rsid w:val="00A46BA7"/>
    <w:rsid w:val="00A46C77"/>
    <w:rsid w:val="00A46DFF"/>
    <w:rsid w:val="00A4747A"/>
    <w:rsid w:val="00A476EC"/>
    <w:rsid w:val="00A479CF"/>
    <w:rsid w:val="00A47DFF"/>
    <w:rsid w:val="00A47E23"/>
    <w:rsid w:val="00A505F4"/>
    <w:rsid w:val="00A5072F"/>
    <w:rsid w:val="00A507F7"/>
    <w:rsid w:val="00A514C3"/>
    <w:rsid w:val="00A51B4A"/>
    <w:rsid w:val="00A51D3C"/>
    <w:rsid w:val="00A51FB9"/>
    <w:rsid w:val="00A51FDC"/>
    <w:rsid w:val="00A52309"/>
    <w:rsid w:val="00A52441"/>
    <w:rsid w:val="00A52455"/>
    <w:rsid w:val="00A52A1C"/>
    <w:rsid w:val="00A53248"/>
    <w:rsid w:val="00A544B9"/>
    <w:rsid w:val="00A54865"/>
    <w:rsid w:val="00A55831"/>
    <w:rsid w:val="00A55E42"/>
    <w:rsid w:val="00A55F7B"/>
    <w:rsid w:val="00A562E7"/>
    <w:rsid w:val="00A567B5"/>
    <w:rsid w:val="00A57DED"/>
    <w:rsid w:val="00A57F8A"/>
    <w:rsid w:val="00A601F6"/>
    <w:rsid w:val="00A602BF"/>
    <w:rsid w:val="00A60B38"/>
    <w:rsid w:val="00A611EB"/>
    <w:rsid w:val="00A61281"/>
    <w:rsid w:val="00A6201F"/>
    <w:rsid w:val="00A620F3"/>
    <w:rsid w:val="00A6210D"/>
    <w:rsid w:val="00A62456"/>
    <w:rsid w:val="00A629E2"/>
    <w:rsid w:val="00A62EFE"/>
    <w:rsid w:val="00A6334B"/>
    <w:rsid w:val="00A634E2"/>
    <w:rsid w:val="00A6364A"/>
    <w:rsid w:val="00A637E7"/>
    <w:rsid w:val="00A63C8D"/>
    <w:rsid w:val="00A63EB0"/>
    <w:rsid w:val="00A643CE"/>
    <w:rsid w:val="00A643DA"/>
    <w:rsid w:val="00A64893"/>
    <w:rsid w:val="00A64C92"/>
    <w:rsid w:val="00A654AE"/>
    <w:rsid w:val="00A65748"/>
    <w:rsid w:val="00A65C2F"/>
    <w:rsid w:val="00A65E08"/>
    <w:rsid w:val="00A65ED9"/>
    <w:rsid w:val="00A66BF2"/>
    <w:rsid w:val="00A66C93"/>
    <w:rsid w:val="00A67181"/>
    <w:rsid w:val="00A6718E"/>
    <w:rsid w:val="00A67220"/>
    <w:rsid w:val="00A675E7"/>
    <w:rsid w:val="00A6773C"/>
    <w:rsid w:val="00A67A9F"/>
    <w:rsid w:val="00A67DE1"/>
    <w:rsid w:val="00A7020E"/>
    <w:rsid w:val="00A70375"/>
    <w:rsid w:val="00A706B4"/>
    <w:rsid w:val="00A70A71"/>
    <w:rsid w:val="00A70CF9"/>
    <w:rsid w:val="00A70DA1"/>
    <w:rsid w:val="00A71063"/>
    <w:rsid w:val="00A713FC"/>
    <w:rsid w:val="00A7140C"/>
    <w:rsid w:val="00A71551"/>
    <w:rsid w:val="00A71B96"/>
    <w:rsid w:val="00A71F62"/>
    <w:rsid w:val="00A72542"/>
    <w:rsid w:val="00A7276F"/>
    <w:rsid w:val="00A72B40"/>
    <w:rsid w:val="00A730BE"/>
    <w:rsid w:val="00A731BB"/>
    <w:rsid w:val="00A731BC"/>
    <w:rsid w:val="00A7323F"/>
    <w:rsid w:val="00A73415"/>
    <w:rsid w:val="00A73538"/>
    <w:rsid w:val="00A738B4"/>
    <w:rsid w:val="00A73AE9"/>
    <w:rsid w:val="00A7426B"/>
    <w:rsid w:val="00A74EA4"/>
    <w:rsid w:val="00A74F36"/>
    <w:rsid w:val="00A7529A"/>
    <w:rsid w:val="00A75C6B"/>
    <w:rsid w:val="00A76AA3"/>
    <w:rsid w:val="00A76FC8"/>
    <w:rsid w:val="00A77027"/>
    <w:rsid w:val="00A77A6F"/>
    <w:rsid w:val="00A80F9E"/>
    <w:rsid w:val="00A81183"/>
    <w:rsid w:val="00A81A7F"/>
    <w:rsid w:val="00A81AE0"/>
    <w:rsid w:val="00A827AE"/>
    <w:rsid w:val="00A82A9E"/>
    <w:rsid w:val="00A82E78"/>
    <w:rsid w:val="00A83144"/>
    <w:rsid w:val="00A839AE"/>
    <w:rsid w:val="00A83C55"/>
    <w:rsid w:val="00A83FF3"/>
    <w:rsid w:val="00A85317"/>
    <w:rsid w:val="00A85C57"/>
    <w:rsid w:val="00A85F7C"/>
    <w:rsid w:val="00A86BF2"/>
    <w:rsid w:val="00A87265"/>
    <w:rsid w:val="00A87491"/>
    <w:rsid w:val="00A876C5"/>
    <w:rsid w:val="00A87EB3"/>
    <w:rsid w:val="00A903E4"/>
    <w:rsid w:val="00A907AA"/>
    <w:rsid w:val="00A911CA"/>
    <w:rsid w:val="00A91D43"/>
    <w:rsid w:val="00A91F8B"/>
    <w:rsid w:val="00A92349"/>
    <w:rsid w:val="00A923C0"/>
    <w:rsid w:val="00A92623"/>
    <w:rsid w:val="00A92819"/>
    <w:rsid w:val="00A92894"/>
    <w:rsid w:val="00A92968"/>
    <w:rsid w:val="00A92F71"/>
    <w:rsid w:val="00A93243"/>
    <w:rsid w:val="00A934A3"/>
    <w:rsid w:val="00A93C22"/>
    <w:rsid w:val="00A93C2E"/>
    <w:rsid w:val="00A940F5"/>
    <w:rsid w:val="00A94535"/>
    <w:rsid w:val="00A945ED"/>
    <w:rsid w:val="00A951F9"/>
    <w:rsid w:val="00A9604C"/>
    <w:rsid w:val="00A965DE"/>
    <w:rsid w:val="00A965E6"/>
    <w:rsid w:val="00A968A2"/>
    <w:rsid w:val="00A96D69"/>
    <w:rsid w:val="00A96EB6"/>
    <w:rsid w:val="00A9708A"/>
    <w:rsid w:val="00A971F0"/>
    <w:rsid w:val="00A97B6D"/>
    <w:rsid w:val="00A97C1B"/>
    <w:rsid w:val="00AA0E2C"/>
    <w:rsid w:val="00AA0F6F"/>
    <w:rsid w:val="00AA1058"/>
    <w:rsid w:val="00AA13C0"/>
    <w:rsid w:val="00AA14D7"/>
    <w:rsid w:val="00AA172A"/>
    <w:rsid w:val="00AA1DD6"/>
    <w:rsid w:val="00AA2070"/>
    <w:rsid w:val="00AA2A98"/>
    <w:rsid w:val="00AA31D6"/>
    <w:rsid w:val="00AA3325"/>
    <w:rsid w:val="00AA36A4"/>
    <w:rsid w:val="00AA37E2"/>
    <w:rsid w:val="00AA3C11"/>
    <w:rsid w:val="00AA3DE6"/>
    <w:rsid w:val="00AA4253"/>
    <w:rsid w:val="00AA4C38"/>
    <w:rsid w:val="00AA53E4"/>
    <w:rsid w:val="00AA577A"/>
    <w:rsid w:val="00AA5A19"/>
    <w:rsid w:val="00AA5C29"/>
    <w:rsid w:val="00AA6070"/>
    <w:rsid w:val="00AA62E8"/>
    <w:rsid w:val="00AA6BA6"/>
    <w:rsid w:val="00AA6EA6"/>
    <w:rsid w:val="00AA7258"/>
    <w:rsid w:val="00AA77D0"/>
    <w:rsid w:val="00AA7A46"/>
    <w:rsid w:val="00AB032F"/>
    <w:rsid w:val="00AB058A"/>
    <w:rsid w:val="00AB0B26"/>
    <w:rsid w:val="00AB141F"/>
    <w:rsid w:val="00AB1732"/>
    <w:rsid w:val="00AB1874"/>
    <w:rsid w:val="00AB187C"/>
    <w:rsid w:val="00AB195A"/>
    <w:rsid w:val="00AB19F3"/>
    <w:rsid w:val="00AB1F06"/>
    <w:rsid w:val="00AB2548"/>
    <w:rsid w:val="00AB2AD8"/>
    <w:rsid w:val="00AB314D"/>
    <w:rsid w:val="00AB379E"/>
    <w:rsid w:val="00AB41C2"/>
    <w:rsid w:val="00AB4512"/>
    <w:rsid w:val="00AB4877"/>
    <w:rsid w:val="00AB4D26"/>
    <w:rsid w:val="00AB5D24"/>
    <w:rsid w:val="00AB637A"/>
    <w:rsid w:val="00AB6438"/>
    <w:rsid w:val="00AB684F"/>
    <w:rsid w:val="00AB6A2E"/>
    <w:rsid w:val="00AB6B8E"/>
    <w:rsid w:val="00AB6C5E"/>
    <w:rsid w:val="00AB6F71"/>
    <w:rsid w:val="00AB7C09"/>
    <w:rsid w:val="00AB7DE8"/>
    <w:rsid w:val="00AB7FB7"/>
    <w:rsid w:val="00AC0264"/>
    <w:rsid w:val="00AC04EC"/>
    <w:rsid w:val="00AC0516"/>
    <w:rsid w:val="00AC051D"/>
    <w:rsid w:val="00AC0B4F"/>
    <w:rsid w:val="00AC174B"/>
    <w:rsid w:val="00AC1A80"/>
    <w:rsid w:val="00AC1B7B"/>
    <w:rsid w:val="00AC1D47"/>
    <w:rsid w:val="00AC1DDA"/>
    <w:rsid w:val="00AC1FC3"/>
    <w:rsid w:val="00AC2131"/>
    <w:rsid w:val="00AC225E"/>
    <w:rsid w:val="00AC24D5"/>
    <w:rsid w:val="00AC283A"/>
    <w:rsid w:val="00AC2AED"/>
    <w:rsid w:val="00AC34A6"/>
    <w:rsid w:val="00AC35BC"/>
    <w:rsid w:val="00AC3649"/>
    <w:rsid w:val="00AC3BCE"/>
    <w:rsid w:val="00AC4733"/>
    <w:rsid w:val="00AC4801"/>
    <w:rsid w:val="00AC491B"/>
    <w:rsid w:val="00AC4963"/>
    <w:rsid w:val="00AC4FA2"/>
    <w:rsid w:val="00AC5393"/>
    <w:rsid w:val="00AC53A0"/>
    <w:rsid w:val="00AC5D1A"/>
    <w:rsid w:val="00AC5EEC"/>
    <w:rsid w:val="00AC61C0"/>
    <w:rsid w:val="00AC64D2"/>
    <w:rsid w:val="00AC67DD"/>
    <w:rsid w:val="00AC6A5E"/>
    <w:rsid w:val="00AC6CF8"/>
    <w:rsid w:val="00AC7448"/>
    <w:rsid w:val="00AC75A7"/>
    <w:rsid w:val="00AC79E2"/>
    <w:rsid w:val="00AC79F9"/>
    <w:rsid w:val="00AD0A8B"/>
    <w:rsid w:val="00AD0AD5"/>
    <w:rsid w:val="00AD129B"/>
    <w:rsid w:val="00AD1481"/>
    <w:rsid w:val="00AD1EE6"/>
    <w:rsid w:val="00AD2483"/>
    <w:rsid w:val="00AD269C"/>
    <w:rsid w:val="00AD3447"/>
    <w:rsid w:val="00AD3F8E"/>
    <w:rsid w:val="00AD417F"/>
    <w:rsid w:val="00AD45B4"/>
    <w:rsid w:val="00AD4B54"/>
    <w:rsid w:val="00AD4F39"/>
    <w:rsid w:val="00AD4FD2"/>
    <w:rsid w:val="00AD51F2"/>
    <w:rsid w:val="00AD7111"/>
    <w:rsid w:val="00AD7417"/>
    <w:rsid w:val="00AD7707"/>
    <w:rsid w:val="00AD7857"/>
    <w:rsid w:val="00AD7DFE"/>
    <w:rsid w:val="00AE0F15"/>
    <w:rsid w:val="00AE0FBC"/>
    <w:rsid w:val="00AE11A3"/>
    <w:rsid w:val="00AE13D6"/>
    <w:rsid w:val="00AE1804"/>
    <w:rsid w:val="00AE1940"/>
    <w:rsid w:val="00AE1F65"/>
    <w:rsid w:val="00AE20FB"/>
    <w:rsid w:val="00AE250B"/>
    <w:rsid w:val="00AE293C"/>
    <w:rsid w:val="00AE2B0A"/>
    <w:rsid w:val="00AE2B28"/>
    <w:rsid w:val="00AE2D1E"/>
    <w:rsid w:val="00AE2E73"/>
    <w:rsid w:val="00AE3207"/>
    <w:rsid w:val="00AE3440"/>
    <w:rsid w:val="00AE37ED"/>
    <w:rsid w:val="00AE38B5"/>
    <w:rsid w:val="00AE3B63"/>
    <w:rsid w:val="00AE3C6F"/>
    <w:rsid w:val="00AE3E38"/>
    <w:rsid w:val="00AE3E9E"/>
    <w:rsid w:val="00AE4933"/>
    <w:rsid w:val="00AE519F"/>
    <w:rsid w:val="00AE5427"/>
    <w:rsid w:val="00AE5D05"/>
    <w:rsid w:val="00AE5DA4"/>
    <w:rsid w:val="00AE6764"/>
    <w:rsid w:val="00AE67A9"/>
    <w:rsid w:val="00AE6D2D"/>
    <w:rsid w:val="00AE7D1B"/>
    <w:rsid w:val="00AF052F"/>
    <w:rsid w:val="00AF069E"/>
    <w:rsid w:val="00AF0800"/>
    <w:rsid w:val="00AF1197"/>
    <w:rsid w:val="00AF11E9"/>
    <w:rsid w:val="00AF1312"/>
    <w:rsid w:val="00AF1C95"/>
    <w:rsid w:val="00AF1EAA"/>
    <w:rsid w:val="00AF2574"/>
    <w:rsid w:val="00AF266F"/>
    <w:rsid w:val="00AF2A98"/>
    <w:rsid w:val="00AF2B9C"/>
    <w:rsid w:val="00AF3055"/>
    <w:rsid w:val="00AF311E"/>
    <w:rsid w:val="00AF35D1"/>
    <w:rsid w:val="00AF3C40"/>
    <w:rsid w:val="00AF3F0A"/>
    <w:rsid w:val="00AF42CE"/>
    <w:rsid w:val="00AF4C55"/>
    <w:rsid w:val="00AF5606"/>
    <w:rsid w:val="00AF5981"/>
    <w:rsid w:val="00AF5A87"/>
    <w:rsid w:val="00AF5E87"/>
    <w:rsid w:val="00AF5F88"/>
    <w:rsid w:val="00AF64B0"/>
    <w:rsid w:val="00AF69DB"/>
    <w:rsid w:val="00AF6C65"/>
    <w:rsid w:val="00AF6F5E"/>
    <w:rsid w:val="00AF718C"/>
    <w:rsid w:val="00AF74AF"/>
    <w:rsid w:val="00AF74D5"/>
    <w:rsid w:val="00AF7B80"/>
    <w:rsid w:val="00AF7D6B"/>
    <w:rsid w:val="00AF7EA0"/>
    <w:rsid w:val="00AF7FB3"/>
    <w:rsid w:val="00B0017B"/>
    <w:rsid w:val="00B0039E"/>
    <w:rsid w:val="00B00601"/>
    <w:rsid w:val="00B00610"/>
    <w:rsid w:val="00B008D1"/>
    <w:rsid w:val="00B00B2B"/>
    <w:rsid w:val="00B00C27"/>
    <w:rsid w:val="00B01168"/>
    <w:rsid w:val="00B0121E"/>
    <w:rsid w:val="00B01815"/>
    <w:rsid w:val="00B018C2"/>
    <w:rsid w:val="00B01BA2"/>
    <w:rsid w:val="00B01E45"/>
    <w:rsid w:val="00B02187"/>
    <w:rsid w:val="00B022BF"/>
    <w:rsid w:val="00B0257F"/>
    <w:rsid w:val="00B026B3"/>
    <w:rsid w:val="00B0282E"/>
    <w:rsid w:val="00B0294D"/>
    <w:rsid w:val="00B02E1E"/>
    <w:rsid w:val="00B03253"/>
    <w:rsid w:val="00B032CB"/>
    <w:rsid w:val="00B03681"/>
    <w:rsid w:val="00B03686"/>
    <w:rsid w:val="00B038C1"/>
    <w:rsid w:val="00B039D9"/>
    <w:rsid w:val="00B03DAD"/>
    <w:rsid w:val="00B049BB"/>
    <w:rsid w:val="00B05152"/>
    <w:rsid w:val="00B05215"/>
    <w:rsid w:val="00B0570F"/>
    <w:rsid w:val="00B05755"/>
    <w:rsid w:val="00B05999"/>
    <w:rsid w:val="00B05F3E"/>
    <w:rsid w:val="00B06944"/>
    <w:rsid w:val="00B0753E"/>
    <w:rsid w:val="00B07B88"/>
    <w:rsid w:val="00B10641"/>
    <w:rsid w:val="00B10D25"/>
    <w:rsid w:val="00B1137F"/>
    <w:rsid w:val="00B11B47"/>
    <w:rsid w:val="00B126F6"/>
    <w:rsid w:val="00B12F33"/>
    <w:rsid w:val="00B13055"/>
    <w:rsid w:val="00B1336E"/>
    <w:rsid w:val="00B13ED1"/>
    <w:rsid w:val="00B14DD4"/>
    <w:rsid w:val="00B154BB"/>
    <w:rsid w:val="00B157CB"/>
    <w:rsid w:val="00B15C3E"/>
    <w:rsid w:val="00B15C53"/>
    <w:rsid w:val="00B15DA0"/>
    <w:rsid w:val="00B1664B"/>
    <w:rsid w:val="00B1667C"/>
    <w:rsid w:val="00B1684D"/>
    <w:rsid w:val="00B168FE"/>
    <w:rsid w:val="00B16B50"/>
    <w:rsid w:val="00B16BC1"/>
    <w:rsid w:val="00B16D65"/>
    <w:rsid w:val="00B17283"/>
    <w:rsid w:val="00B17476"/>
    <w:rsid w:val="00B17768"/>
    <w:rsid w:val="00B17B11"/>
    <w:rsid w:val="00B17D9F"/>
    <w:rsid w:val="00B17DF2"/>
    <w:rsid w:val="00B2060E"/>
    <w:rsid w:val="00B20A73"/>
    <w:rsid w:val="00B20DF1"/>
    <w:rsid w:val="00B21328"/>
    <w:rsid w:val="00B2145A"/>
    <w:rsid w:val="00B21F5B"/>
    <w:rsid w:val="00B2260C"/>
    <w:rsid w:val="00B227B9"/>
    <w:rsid w:val="00B23B83"/>
    <w:rsid w:val="00B23E3D"/>
    <w:rsid w:val="00B243D0"/>
    <w:rsid w:val="00B248DB"/>
    <w:rsid w:val="00B24F9D"/>
    <w:rsid w:val="00B25028"/>
    <w:rsid w:val="00B2525F"/>
    <w:rsid w:val="00B2572E"/>
    <w:rsid w:val="00B2585B"/>
    <w:rsid w:val="00B25AEE"/>
    <w:rsid w:val="00B25BDE"/>
    <w:rsid w:val="00B261EC"/>
    <w:rsid w:val="00B26493"/>
    <w:rsid w:val="00B264B0"/>
    <w:rsid w:val="00B265D4"/>
    <w:rsid w:val="00B265EB"/>
    <w:rsid w:val="00B2699C"/>
    <w:rsid w:val="00B26B8D"/>
    <w:rsid w:val="00B271B9"/>
    <w:rsid w:val="00B273DB"/>
    <w:rsid w:val="00B27688"/>
    <w:rsid w:val="00B27DC3"/>
    <w:rsid w:val="00B27EC8"/>
    <w:rsid w:val="00B3007B"/>
    <w:rsid w:val="00B301EF"/>
    <w:rsid w:val="00B309A6"/>
    <w:rsid w:val="00B30E51"/>
    <w:rsid w:val="00B31003"/>
    <w:rsid w:val="00B310C7"/>
    <w:rsid w:val="00B31681"/>
    <w:rsid w:val="00B31FC0"/>
    <w:rsid w:val="00B322C0"/>
    <w:rsid w:val="00B32607"/>
    <w:rsid w:val="00B32736"/>
    <w:rsid w:val="00B338CD"/>
    <w:rsid w:val="00B33C80"/>
    <w:rsid w:val="00B33E5D"/>
    <w:rsid w:val="00B34000"/>
    <w:rsid w:val="00B342DB"/>
    <w:rsid w:val="00B349E4"/>
    <w:rsid w:val="00B34A31"/>
    <w:rsid w:val="00B34C21"/>
    <w:rsid w:val="00B353E6"/>
    <w:rsid w:val="00B359CC"/>
    <w:rsid w:val="00B35B77"/>
    <w:rsid w:val="00B36363"/>
    <w:rsid w:val="00B36376"/>
    <w:rsid w:val="00B367BB"/>
    <w:rsid w:val="00B36C24"/>
    <w:rsid w:val="00B36E38"/>
    <w:rsid w:val="00B37420"/>
    <w:rsid w:val="00B374B5"/>
    <w:rsid w:val="00B37B9D"/>
    <w:rsid w:val="00B37CA3"/>
    <w:rsid w:val="00B405CC"/>
    <w:rsid w:val="00B4113F"/>
    <w:rsid w:val="00B4116F"/>
    <w:rsid w:val="00B41184"/>
    <w:rsid w:val="00B415D6"/>
    <w:rsid w:val="00B417C8"/>
    <w:rsid w:val="00B420DD"/>
    <w:rsid w:val="00B4235F"/>
    <w:rsid w:val="00B42C24"/>
    <w:rsid w:val="00B4322F"/>
    <w:rsid w:val="00B43A77"/>
    <w:rsid w:val="00B44465"/>
    <w:rsid w:val="00B44844"/>
    <w:rsid w:val="00B44F4B"/>
    <w:rsid w:val="00B450DB"/>
    <w:rsid w:val="00B451E3"/>
    <w:rsid w:val="00B45726"/>
    <w:rsid w:val="00B45770"/>
    <w:rsid w:val="00B45792"/>
    <w:rsid w:val="00B468C7"/>
    <w:rsid w:val="00B46C10"/>
    <w:rsid w:val="00B46C8B"/>
    <w:rsid w:val="00B46EFD"/>
    <w:rsid w:val="00B4796A"/>
    <w:rsid w:val="00B47C5F"/>
    <w:rsid w:val="00B501BA"/>
    <w:rsid w:val="00B50A48"/>
    <w:rsid w:val="00B50AAF"/>
    <w:rsid w:val="00B50BFA"/>
    <w:rsid w:val="00B51083"/>
    <w:rsid w:val="00B51516"/>
    <w:rsid w:val="00B515D4"/>
    <w:rsid w:val="00B525EA"/>
    <w:rsid w:val="00B52600"/>
    <w:rsid w:val="00B5273A"/>
    <w:rsid w:val="00B52A63"/>
    <w:rsid w:val="00B52F7C"/>
    <w:rsid w:val="00B537AA"/>
    <w:rsid w:val="00B5392D"/>
    <w:rsid w:val="00B53D61"/>
    <w:rsid w:val="00B54267"/>
    <w:rsid w:val="00B547EE"/>
    <w:rsid w:val="00B5497D"/>
    <w:rsid w:val="00B54D01"/>
    <w:rsid w:val="00B54F42"/>
    <w:rsid w:val="00B55312"/>
    <w:rsid w:val="00B55414"/>
    <w:rsid w:val="00B55826"/>
    <w:rsid w:val="00B559B3"/>
    <w:rsid w:val="00B56D12"/>
    <w:rsid w:val="00B57138"/>
    <w:rsid w:val="00B57293"/>
    <w:rsid w:val="00B572D3"/>
    <w:rsid w:val="00B5789E"/>
    <w:rsid w:val="00B579FC"/>
    <w:rsid w:val="00B57B0D"/>
    <w:rsid w:val="00B57F1F"/>
    <w:rsid w:val="00B608D8"/>
    <w:rsid w:val="00B609F5"/>
    <w:rsid w:val="00B60C51"/>
    <w:rsid w:val="00B60FB3"/>
    <w:rsid w:val="00B61450"/>
    <w:rsid w:val="00B61C7A"/>
    <w:rsid w:val="00B62180"/>
    <w:rsid w:val="00B62759"/>
    <w:rsid w:val="00B6299C"/>
    <w:rsid w:val="00B6335C"/>
    <w:rsid w:val="00B6362C"/>
    <w:rsid w:val="00B637A7"/>
    <w:rsid w:val="00B6395F"/>
    <w:rsid w:val="00B63A85"/>
    <w:rsid w:val="00B63B9F"/>
    <w:rsid w:val="00B63C86"/>
    <w:rsid w:val="00B63DB4"/>
    <w:rsid w:val="00B64AC8"/>
    <w:rsid w:val="00B64E21"/>
    <w:rsid w:val="00B64EFB"/>
    <w:rsid w:val="00B64F26"/>
    <w:rsid w:val="00B659BB"/>
    <w:rsid w:val="00B66561"/>
    <w:rsid w:val="00B66663"/>
    <w:rsid w:val="00B66D24"/>
    <w:rsid w:val="00B67246"/>
    <w:rsid w:val="00B67402"/>
    <w:rsid w:val="00B67EC3"/>
    <w:rsid w:val="00B70211"/>
    <w:rsid w:val="00B708AE"/>
    <w:rsid w:val="00B70BF6"/>
    <w:rsid w:val="00B70D01"/>
    <w:rsid w:val="00B70F53"/>
    <w:rsid w:val="00B70FDA"/>
    <w:rsid w:val="00B713AE"/>
    <w:rsid w:val="00B7172A"/>
    <w:rsid w:val="00B71A63"/>
    <w:rsid w:val="00B71C7C"/>
    <w:rsid w:val="00B722E3"/>
    <w:rsid w:val="00B724CD"/>
    <w:rsid w:val="00B72592"/>
    <w:rsid w:val="00B729C0"/>
    <w:rsid w:val="00B72B71"/>
    <w:rsid w:val="00B72B73"/>
    <w:rsid w:val="00B72DAD"/>
    <w:rsid w:val="00B73041"/>
    <w:rsid w:val="00B73EB3"/>
    <w:rsid w:val="00B7419F"/>
    <w:rsid w:val="00B745A3"/>
    <w:rsid w:val="00B74659"/>
    <w:rsid w:val="00B74E62"/>
    <w:rsid w:val="00B74F41"/>
    <w:rsid w:val="00B75652"/>
    <w:rsid w:val="00B756B0"/>
    <w:rsid w:val="00B756BE"/>
    <w:rsid w:val="00B75871"/>
    <w:rsid w:val="00B75B8E"/>
    <w:rsid w:val="00B75C36"/>
    <w:rsid w:val="00B75CD5"/>
    <w:rsid w:val="00B766C2"/>
    <w:rsid w:val="00B76EFC"/>
    <w:rsid w:val="00B76FEB"/>
    <w:rsid w:val="00B76FFA"/>
    <w:rsid w:val="00B773B6"/>
    <w:rsid w:val="00B775C7"/>
    <w:rsid w:val="00B776A0"/>
    <w:rsid w:val="00B77884"/>
    <w:rsid w:val="00B77AAF"/>
    <w:rsid w:val="00B77CDE"/>
    <w:rsid w:val="00B77D42"/>
    <w:rsid w:val="00B8023C"/>
    <w:rsid w:val="00B8025B"/>
    <w:rsid w:val="00B80486"/>
    <w:rsid w:val="00B804D2"/>
    <w:rsid w:val="00B80B84"/>
    <w:rsid w:val="00B80ECE"/>
    <w:rsid w:val="00B80FC4"/>
    <w:rsid w:val="00B81498"/>
    <w:rsid w:val="00B81620"/>
    <w:rsid w:val="00B81656"/>
    <w:rsid w:val="00B81744"/>
    <w:rsid w:val="00B817C8"/>
    <w:rsid w:val="00B81804"/>
    <w:rsid w:val="00B81A79"/>
    <w:rsid w:val="00B81FC7"/>
    <w:rsid w:val="00B822F4"/>
    <w:rsid w:val="00B8256B"/>
    <w:rsid w:val="00B828E7"/>
    <w:rsid w:val="00B82C76"/>
    <w:rsid w:val="00B82E37"/>
    <w:rsid w:val="00B833A1"/>
    <w:rsid w:val="00B835C0"/>
    <w:rsid w:val="00B8366F"/>
    <w:rsid w:val="00B8411B"/>
    <w:rsid w:val="00B84376"/>
    <w:rsid w:val="00B84692"/>
    <w:rsid w:val="00B84F4B"/>
    <w:rsid w:val="00B850E4"/>
    <w:rsid w:val="00B850E9"/>
    <w:rsid w:val="00B8539C"/>
    <w:rsid w:val="00B855A5"/>
    <w:rsid w:val="00B856F9"/>
    <w:rsid w:val="00B85A71"/>
    <w:rsid w:val="00B85B10"/>
    <w:rsid w:val="00B86104"/>
    <w:rsid w:val="00B86354"/>
    <w:rsid w:val="00B875C1"/>
    <w:rsid w:val="00B87A48"/>
    <w:rsid w:val="00B87A75"/>
    <w:rsid w:val="00B90079"/>
    <w:rsid w:val="00B91357"/>
    <w:rsid w:val="00B9149B"/>
    <w:rsid w:val="00B915B3"/>
    <w:rsid w:val="00B916FB"/>
    <w:rsid w:val="00B920BF"/>
    <w:rsid w:val="00B9228E"/>
    <w:rsid w:val="00B923B5"/>
    <w:rsid w:val="00B92441"/>
    <w:rsid w:val="00B92445"/>
    <w:rsid w:val="00B92A4A"/>
    <w:rsid w:val="00B92B49"/>
    <w:rsid w:val="00B92D91"/>
    <w:rsid w:val="00B93140"/>
    <w:rsid w:val="00B93310"/>
    <w:rsid w:val="00B933FF"/>
    <w:rsid w:val="00B9405B"/>
    <w:rsid w:val="00B9406C"/>
    <w:rsid w:val="00B940E3"/>
    <w:rsid w:val="00B94506"/>
    <w:rsid w:val="00B94836"/>
    <w:rsid w:val="00B94AB9"/>
    <w:rsid w:val="00B94CE5"/>
    <w:rsid w:val="00B953F0"/>
    <w:rsid w:val="00B95729"/>
    <w:rsid w:val="00B95FB7"/>
    <w:rsid w:val="00B96653"/>
    <w:rsid w:val="00B97181"/>
    <w:rsid w:val="00B972A1"/>
    <w:rsid w:val="00B972B9"/>
    <w:rsid w:val="00B97935"/>
    <w:rsid w:val="00B97FFD"/>
    <w:rsid w:val="00BA093D"/>
    <w:rsid w:val="00BA09C2"/>
    <w:rsid w:val="00BA0DF7"/>
    <w:rsid w:val="00BA1083"/>
    <w:rsid w:val="00BA1404"/>
    <w:rsid w:val="00BA1761"/>
    <w:rsid w:val="00BA18B9"/>
    <w:rsid w:val="00BA1A52"/>
    <w:rsid w:val="00BA2261"/>
    <w:rsid w:val="00BA2397"/>
    <w:rsid w:val="00BA2C40"/>
    <w:rsid w:val="00BA2DAD"/>
    <w:rsid w:val="00BA35FE"/>
    <w:rsid w:val="00BA36AC"/>
    <w:rsid w:val="00BA3B43"/>
    <w:rsid w:val="00BA4E33"/>
    <w:rsid w:val="00BA4EB9"/>
    <w:rsid w:val="00BA527F"/>
    <w:rsid w:val="00BA58B1"/>
    <w:rsid w:val="00BA58C8"/>
    <w:rsid w:val="00BA58ED"/>
    <w:rsid w:val="00BA5A8D"/>
    <w:rsid w:val="00BA5AA5"/>
    <w:rsid w:val="00BA5ADB"/>
    <w:rsid w:val="00BA5BE0"/>
    <w:rsid w:val="00BA5DD6"/>
    <w:rsid w:val="00BA621B"/>
    <w:rsid w:val="00BA7062"/>
    <w:rsid w:val="00BA7274"/>
    <w:rsid w:val="00BA7761"/>
    <w:rsid w:val="00BA7FC1"/>
    <w:rsid w:val="00BB002A"/>
    <w:rsid w:val="00BB0097"/>
    <w:rsid w:val="00BB04AA"/>
    <w:rsid w:val="00BB04FD"/>
    <w:rsid w:val="00BB05EA"/>
    <w:rsid w:val="00BB0D14"/>
    <w:rsid w:val="00BB0E98"/>
    <w:rsid w:val="00BB0F05"/>
    <w:rsid w:val="00BB1018"/>
    <w:rsid w:val="00BB1821"/>
    <w:rsid w:val="00BB25D8"/>
    <w:rsid w:val="00BB293E"/>
    <w:rsid w:val="00BB2CD4"/>
    <w:rsid w:val="00BB2D03"/>
    <w:rsid w:val="00BB2E48"/>
    <w:rsid w:val="00BB3002"/>
    <w:rsid w:val="00BB302F"/>
    <w:rsid w:val="00BB3277"/>
    <w:rsid w:val="00BB3315"/>
    <w:rsid w:val="00BB3323"/>
    <w:rsid w:val="00BB332D"/>
    <w:rsid w:val="00BB39CC"/>
    <w:rsid w:val="00BB3F5A"/>
    <w:rsid w:val="00BB4432"/>
    <w:rsid w:val="00BB47EA"/>
    <w:rsid w:val="00BB4B9B"/>
    <w:rsid w:val="00BB53A7"/>
    <w:rsid w:val="00BB5779"/>
    <w:rsid w:val="00BB59EC"/>
    <w:rsid w:val="00BB5A2B"/>
    <w:rsid w:val="00BB5C06"/>
    <w:rsid w:val="00BB5C2B"/>
    <w:rsid w:val="00BB6221"/>
    <w:rsid w:val="00BB68A7"/>
    <w:rsid w:val="00BB69DD"/>
    <w:rsid w:val="00BB6C0F"/>
    <w:rsid w:val="00BB6FC0"/>
    <w:rsid w:val="00BB747E"/>
    <w:rsid w:val="00BB75F7"/>
    <w:rsid w:val="00BB7A6F"/>
    <w:rsid w:val="00BB7C0A"/>
    <w:rsid w:val="00BB7C17"/>
    <w:rsid w:val="00BC012B"/>
    <w:rsid w:val="00BC0614"/>
    <w:rsid w:val="00BC0C6B"/>
    <w:rsid w:val="00BC1E91"/>
    <w:rsid w:val="00BC247C"/>
    <w:rsid w:val="00BC2932"/>
    <w:rsid w:val="00BC298C"/>
    <w:rsid w:val="00BC2BAC"/>
    <w:rsid w:val="00BC45D2"/>
    <w:rsid w:val="00BC463D"/>
    <w:rsid w:val="00BC4EE6"/>
    <w:rsid w:val="00BC50FC"/>
    <w:rsid w:val="00BC56A9"/>
    <w:rsid w:val="00BC57FF"/>
    <w:rsid w:val="00BC595B"/>
    <w:rsid w:val="00BC5E51"/>
    <w:rsid w:val="00BC5EAE"/>
    <w:rsid w:val="00BC6269"/>
    <w:rsid w:val="00BC6671"/>
    <w:rsid w:val="00BC6763"/>
    <w:rsid w:val="00BC6962"/>
    <w:rsid w:val="00BC6A34"/>
    <w:rsid w:val="00BC7273"/>
    <w:rsid w:val="00BC747E"/>
    <w:rsid w:val="00BC74D8"/>
    <w:rsid w:val="00BC768B"/>
    <w:rsid w:val="00BC77B9"/>
    <w:rsid w:val="00BC7945"/>
    <w:rsid w:val="00BC7D1E"/>
    <w:rsid w:val="00BD0269"/>
    <w:rsid w:val="00BD0BF2"/>
    <w:rsid w:val="00BD0CEF"/>
    <w:rsid w:val="00BD10C9"/>
    <w:rsid w:val="00BD1176"/>
    <w:rsid w:val="00BD15CF"/>
    <w:rsid w:val="00BD1E04"/>
    <w:rsid w:val="00BD1E33"/>
    <w:rsid w:val="00BD1E88"/>
    <w:rsid w:val="00BD1F6C"/>
    <w:rsid w:val="00BD271D"/>
    <w:rsid w:val="00BD28E1"/>
    <w:rsid w:val="00BD2A8F"/>
    <w:rsid w:val="00BD30FC"/>
    <w:rsid w:val="00BD3464"/>
    <w:rsid w:val="00BD38DC"/>
    <w:rsid w:val="00BD3B5F"/>
    <w:rsid w:val="00BD4249"/>
    <w:rsid w:val="00BD45EB"/>
    <w:rsid w:val="00BD4792"/>
    <w:rsid w:val="00BD5A1C"/>
    <w:rsid w:val="00BD5DD2"/>
    <w:rsid w:val="00BD60D0"/>
    <w:rsid w:val="00BD61B0"/>
    <w:rsid w:val="00BD66F7"/>
    <w:rsid w:val="00BD6917"/>
    <w:rsid w:val="00BD6B1E"/>
    <w:rsid w:val="00BD6D1D"/>
    <w:rsid w:val="00BD707A"/>
    <w:rsid w:val="00BD7421"/>
    <w:rsid w:val="00BD74D5"/>
    <w:rsid w:val="00BE04A4"/>
    <w:rsid w:val="00BE08FD"/>
    <w:rsid w:val="00BE0BC9"/>
    <w:rsid w:val="00BE0C9B"/>
    <w:rsid w:val="00BE0EDB"/>
    <w:rsid w:val="00BE1284"/>
    <w:rsid w:val="00BE1BB2"/>
    <w:rsid w:val="00BE1F20"/>
    <w:rsid w:val="00BE2C18"/>
    <w:rsid w:val="00BE3273"/>
    <w:rsid w:val="00BE32F4"/>
    <w:rsid w:val="00BE3566"/>
    <w:rsid w:val="00BE3F22"/>
    <w:rsid w:val="00BE43C4"/>
    <w:rsid w:val="00BE4DEB"/>
    <w:rsid w:val="00BE4DFE"/>
    <w:rsid w:val="00BE501F"/>
    <w:rsid w:val="00BE5BDB"/>
    <w:rsid w:val="00BE699A"/>
    <w:rsid w:val="00BE6F36"/>
    <w:rsid w:val="00BE7094"/>
    <w:rsid w:val="00BE7221"/>
    <w:rsid w:val="00BE76BA"/>
    <w:rsid w:val="00BF03CC"/>
    <w:rsid w:val="00BF04BF"/>
    <w:rsid w:val="00BF07B7"/>
    <w:rsid w:val="00BF082F"/>
    <w:rsid w:val="00BF0AF9"/>
    <w:rsid w:val="00BF1019"/>
    <w:rsid w:val="00BF11D3"/>
    <w:rsid w:val="00BF1497"/>
    <w:rsid w:val="00BF187C"/>
    <w:rsid w:val="00BF1A03"/>
    <w:rsid w:val="00BF1BD2"/>
    <w:rsid w:val="00BF1DF8"/>
    <w:rsid w:val="00BF1E6C"/>
    <w:rsid w:val="00BF2A79"/>
    <w:rsid w:val="00BF2D22"/>
    <w:rsid w:val="00BF2D50"/>
    <w:rsid w:val="00BF3844"/>
    <w:rsid w:val="00BF3A39"/>
    <w:rsid w:val="00BF3C53"/>
    <w:rsid w:val="00BF42F5"/>
    <w:rsid w:val="00BF490B"/>
    <w:rsid w:val="00BF4D11"/>
    <w:rsid w:val="00BF501F"/>
    <w:rsid w:val="00BF53E1"/>
    <w:rsid w:val="00BF5601"/>
    <w:rsid w:val="00BF604F"/>
    <w:rsid w:val="00BF65D2"/>
    <w:rsid w:val="00BF6958"/>
    <w:rsid w:val="00BF69CB"/>
    <w:rsid w:val="00BF6AC0"/>
    <w:rsid w:val="00BF6BBC"/>
    <w:rsid w:val="00BF6DCF"/>
    <w:rsid w:val="00BF7A1B"/>
    <w:rsid w:val="00BF7A43"/>
    <w:rsid w:val="00BF7C6C"/>
    <w:rsid w:val="00BF7EAD"/>
    <w:rsid w:val="00C0026F"/>
    <w:rsid w:val="00C00A3E"/>
    <w:rsid w:val="00C01304"/>
    <w:rsid w:val="00C01319"/>
    <w:rsid w:val="00C0134B"/>
    <w:rsid w:val="00C013A4"/>
    <w:rsid w:val="00C01424"/>
    <w:rsid w:val="00C0147C"/>
    <w:rsid w:val="00C016AD"/>
    <w:rsid w:val="00C019F3"/>
    <w:rsid w:val="00C01B92"/>
    <w:rsid w:val="00C01CA3"/>
    <w:rsid w:val="00C01ECC"/>
    <w:rsid w:val="00C028C6"/>
    <w:rsid w:val="00C029B1"/>
    <w:rsid w:val="00C03468"/>
    <w:rsid w:val="00C03A8C"/>
    <w:rsid w:val="00C03C2C"/>
    <w:rsid w:val="00C0400D"/>
    <w:rsid w:val="00C042E8"/>
    <w:rsid w:val="00C048F1"/>
    <w:rsid w:val="00C04C34"/>
    <w:rsid w:val="00C04D8F"/>
    <w:rsid w:val="00C05087"/>
    <w:rsid w:val="00C057C6"/>
    <w:rsid w:val="00C058D2"/>
    <w:rsid w:val="00C05C4A"/>
    <w:rsid w:val="00C0601F"/>
    <w:rsid w:val="00C068A9"/>
    <w:rsid w:val="00C0691D"/>
    <w:rsid w:val="00C06BB8"/>
    <w:rsid w:val="00C0740E"/>
    <w:rsid w:val="00C079F9"/>
    <w:rsid w:val="00C07C22"/>
    <w:rsid w:val="00C07CC9"/>
    <w:rsid w:val="00C07DA2"/>
    <w:rsid w:val="00C07E43"/>
    <w:rsid w:val="00C10178"/>
    <w:rsid w:val="00C10638"/>
    <w:rsid w:val="00C1067B"/>
    <w:rsid w:val="00C10722"/>
    <w:rsid w:val="00C1088C"/>
    <w:rsid w:val="00C10BF7"/>
    <w:rsid w:val="00C10EC4"/>
    <w:rsid w:val="00C118D8"/>
    <w:rsid w:val="00C11E0B"/>
    <w:rsid w:val="00C11E60"/>
    <w:rsid w:val="00C11EA5"/>
    <w:rsid w:val="00C1209D"/>
    <w:rsid w:val="00C12147"/>
    <w:rsid w:val="00C1270B"/>
    <w:rsid w:val="00C12A31"/>
    <w:rsid w:val="00C12A36"/>
    <w:rsid w:val="00C12C14"/>
    <w:rsid w:val="00C12CED"/>
    <w:rsid w:val="00C130F4"/>
    <w:rsid w:val="00C1338F"/>
    <w:rsid w:val="00C1341C"/>
    <w:rsid w:val="00C134BB"/>
    <w:rsid w:val="00C13BEF"/>
    <w:rsid w:val="00C13D2E"/>
    <w:rsid w:val="00C13E59"/>
    <w:rsid w:val="00C1480A"/>
    <w:rsid w:val="00C14B56"/>
    <w:rsid w:val="00C153F2"/>
    <w:rsid w:val="00C155B9"/>
    <w:rsid w:val="00C15E03"/>
    <w:rsid w:val="00C16377"/>
    <w:rsid w:val="00C169E6"/>
    <w:rsid w:val="00C16CFD"/>
    <w:rsid w:val="00C170B5"/>
    <w:rsid w:val="00C176D6"/>
    <w:rsid w:val="00C176E8"/>
    <w:rsid w:val="00C20669"/>
    <w:rsid w:val="00C20CFD"/>
    <w:rsid w:val="00C20EF2"/>
    <w:rsid w:val="00C21103"/>
    <w:rsid w:val="00C21984"/>
    <w:rsid w:val="00C22B6C"/>
    <w:rsid w:val="00C2318A"/>
    <w:rsid w:val="00C2362D"/>
    <w:rsid w:val="00C2367D"/>
    <w:rsid w:val="00C23AA5"/>
    <w:rsid w:val="00C23E27"/>
    <w:rsid w:val="00C24401"/>
    <w:rsid w:val="00C2480E"/>
    <w:rsid w:val="00C2554F"/>
    <w:rsid w:val="00C25870"/>
    <w:rsid w:val="00C258D2"/>
    <w:rsid w:val="00C259FA"/>
    <w:rsid w:val="00C25A9A"/>
    <w:rsid w:val="00C26250"/>
    <w:rsid w:val="00C26285"/>
    <w:rsid w:val="00C266CF"/>
    <w:rsid w:val="00C269B7"/>
    <w:rsid w:val="00C26D71"/>
    <w:rsid w:val="00C27425"/>
    <w:rsid w:val="00C27D86"/>
    <w:rsid w:val="00C27D90"/>
    <w:rsid w:val="00C30137"/>
    <w:rsid w:val="00C302C6"/>
    <w:rsid w:val="00C304BC"/>
    <w:rsid w:val="00C30B65"/>
    <w:rsid w:val="00C30C91"/>
    <w:rsid w:val="00C313CF"/>
    <w:rsid w:val="00C3141A"/>
    <w:rsid w:val="00C31801"/>
    <w:rsid w:val="00C32467"/>
    <w:rsid w:val="00C32641"/>
    <w:rsid w:val="00C32995"/>
    <w:rsid w:val="00C32B02"/>
    <w:rsid w:val="00C32F5A"/>
    <w:rsid w:val="00C332D8"/>
    <w:rsid w:val="00C33505"/>
    <w:rsid w:val="00C33670"/>
    <w:rsid w:val="00C338AA"/>
    <w:rsid w:val="00C3514C"/>
    <w:rsid w:val="00C3557B"/>
    <w:rsid w:val="00C35C1B"/>
    <w:rsid w:val="00C35E91"/>
    <w:rsid w:val="00C35FA1"/>
    <w:rsid w:val="00C36442"/>
    <w:rsid w:val="00C36912"/>
    <w:rsid w:val="00C36A91"/>
    <w:rsid w:val="00C36C42"/>
    <w:rsid w:val="00C408F4"/>
    <w:rsid w:val="00C40B4D"/>
    <w:rsid w:val="00C41DF9"/>
    <w:rsid w:val="00C4219D"/>
    <w:rsid w:val="00C42290"/>
    <w:rsid w:val="00C4268B"/>
    <w:rsid w:val="00C429E2"/>
    <w:rsid w:val="00C42B4A"/>
    <w:rsid w:val="00C43576"/>
    <w:rsid w:val="00C4412D"/>
    <w:rsid w:val="00C441EE"/>
    <w:rsid w:val="00C447DB"/>
    <w:rsid w:val="00C4489F"/>
    <w:rsid w:val="00C44917"/>
    <w:rsid w:val="00C45D18"/>
    <w:rsid w:val="00C46882"/>
    <w:rsid w:val="00C46A79"/>
    <w:rsid w:val="00C46A97"/>
    <w:rsid w:val="00C46B82"/>
    <w:rsid w:val="00C470B5"/>
    <w:rsid w:val="00C47178"/>
    <w:rsid w:val="00C47B00"/>
    <w:rsid w:val="00C47B4B"/>
    <w:rsid w:val="00C47FD2"/>
    <w:rsid w:val="00C500A1"/>
    <w:rsid w:val="00C50D50"/>
    <w:rsid w:val="00C50F6A"/>
    <w:rsid w:val="00C510E9"/>
    <w:rsid w:val="00C511EE"/>
    <w:rsid w:val="00C513E7"/>
    <w:rsid w:val="00C51503"/>
    <w:rsid w:val="00C516BB"/>
    <w:rsid w:val="00C51B08"/>
    <w:rsid w:val="00C51E5F"/>
    <w:rsid w:val="00C528B2"/>
    <w:rsid w:val="00C53135"/>
    <w:rsid w:val="00C531AD"/>
    <w:rsid w:val="00C539CA"/>
    <w:rsid w:val="00C54C0C"/>
    <w:rsid w:val="00C55C56"/>
    <w:rsid w:val="00C560E3"/>
    <w:rsid w:val="00C56218"/>
    <w:rsid w:val="00C563E9"/>
    <w:rsid w:val="00C570D8"/>
    <w:rsid w:val="00C57109"/>
    <w:rsid w:val="00C57845"/>
    <w:rsid w:val="00C601EE"/>
    <w:rsid w:val="00C609BD"/>
    <w:rsid w:val="00C60D49"/>
    <w:rsid w:val="00C60DAA"/>
    <w:rsid w:val="00C60FC3"/>
    <w:rsid w:val="00C617F0"/>
    <w:rsid w:val="00C61B0B"/>
    <w:rsid w:val="00C6205D"/>
    <w:rsid w:val="00C62CAB"/>
    <w:rsid w:val="00C631ED"/>
    <w:rsid w:val="00C6355E"/>
    <w:rsid w:val="00C6370D"/>
    <w:rsid w:val="00C6378C"/>
    <w:rsid w:val="00C63DCF"/>
    <w:rsid w:val="00C63E6A"/>
    <w:rsid w:val="00C64561"/>
    <w:rsid w:val="00C646FF"/>
    <w:rsid w:val="00C64DC5"/>
    <w:rsid w:val="00C64EB2"/>
    <w:rsid w:val="00C64FC6"/>
    <w:rsid w:val="00C65807"/>
    <w:rsid w:val="00C65A0A"/>
    <w:rsid w:val="00C65A4D"/>
    <w:rsid w:val="00C65AB8"/>
    <w:rsid w:val="00C65B38"/>
    <w:rsid w:val="00C6638F"/>
    <w:rsid w:val="00C66AEC"/>
    <w:rsid w:val="00C66D4F"/>
    <w:rsid w:val="00C66FBD"/>
    <w:rsid w:val="00C673BA"/>
    <w:rsid w:val="00C67A24"/>
    <w:rsid w:val="00C67C04"/>
    <w:rsid w:val="00C70A61"/>
    <w:rsid w:val="00C70A9E"/>
    <w:rsid w:val="00C70B96"/>
    <w:rsid w:val="00C71060"/>
    <w:rsid w:val="00C7171C"/>
    <w:rsid w:val="00C719E9"/>
    <w:rsid w:val="00C71C14"/>
    <w:rsid w:val="00C71E0D"/>
    <w:rsid w:val="00C72593"/>
    <w:rsid w:val="00C72935"/>
    <w:rsid w:val="00C72C17"/>
    <w:rsid w:val="00C72DE4"/>
    <w:rsid w:val="00C72EF6"/>
    <w:rsid w:val="00C730DA"/>
    <w:rsid w:val="00C7328F"/>
    <w:rsid w:val="00C73BF5"/>
    <w:rsid w:val="00C73C08"/>
    <w:rsid w:val="00C74095"/>
    <w:rsid w:val="00C741A4"/>
    <w:rsid w:val="00C741D6"/>
    <w:rsid w:val="00C744C8"/>
    <w:rsid w:val="00C74FD7"/>
    <w:rsid w:val="00C75054"/>
    <w:rsid w:val="00C7569C"/>
    <w:rsid w:val="00C75EBD"/>
    <w:rsid w:val="00C76418"/>
    <w:rsid w:val="00C76618"/>
    <w:rsid w:val="00C76837"/>
    <w:rsid w:val="00C76CAB"/>
    <w:rsid w:val="00C7728E"/>
    <w:rsid w:val="00C77293"/>
    <w:rsid w:val="00C7734B"/>
    <w:rsid w:val="00C77532"/>
    <w:rsid w:val="00C776A9"/>
    <w:rsid w:val="00C77DE1"/>
    <w:rsid w:val="00C80041"/>
    <w:rsid w:val="00C8081A"/>
    <w:rsid w:val="00C80FB6"/>
    <w:rsid w:val="00C81EF3"/>
    <w:rsid w:val="00C81F0A"/>
    <w:rsid w:val="00C81FB7"/>
    <w:rsid w:val="00C8267D"/>
    <w:rsid w:val="00C82714"/>
    <w:rsid w:val="00C829EE"/>
    <w:rsid w:val="00C836AD"/>
    <w:rsid w:val="00C83DDE"/>
    <w:rsid w:val="00C84560"/>
    <w:rsid w:val="00C84787"/>
    <w:rsid w:val="00C848AC"/>
    <w:rsid w:val="00C84AA4"/>
    <w:rsid w:val="00C84E1D"/>
    <w:rsid w:val="00C84FD8"/>
    <w:rsid w:val="00C853E7"/>
    <w:rsid w:val="00C8573D"/>
    <w:rsid w:val="00C85D0B"/>
    <w:rsid w:val="00C85E78"/>
    <w:rsid w:val="00C86AC5"/>
    <w:rsid w:val="00C86DC1"/>
    <w:rsid w:val="00C8722C"/>
    <w:rsid w:val="00C872D5"/>
    <w:rsid w:val="00C87A7B"/>
    <w:rsid w:val="00C9017A"/>
    <w:rsid w:val="00C902D6"/>
    <w:rsid w:val="00C90465"/>
    <w:rsid w:val="00C9066A"/>
    <w:rsid w:val="00C9078B"/>
    <w:rsid w:val="00C90A2C"/>
    <w:rsid w:val="00C90CE3"/>
    <w:rsid w:val="00C916BE"/>
    <w:rsid w:val="00C91A5D"/>
    <w:rsid w:val="00C91C77"/>
    <w:rsid w:val="00C91DE5"/>
    <w:rsid w:val="00C92539"/>
    <w:rsid w:val="00C92621"/>
    <w:rsid w:val="00C926CC"/>
    <w:rsid w:val="00C928DF"/>
    <w:rsid w:val="00C92950"/>
    <w:rsid w:val="00C92A2D"/>
    <w:rsid w:val="00C93550"/>
    <w:rsid w:val="00C938A6"/>
    <w:rsid w:val="00C93AA5"/>
    <w:rsid w:val="00C94343"/>
    <w:rsid w:val="00C943DE"/>
    <w:rsid w:val="00C94953"/>
    <w:rsid w:val="00C94ACB"/>
    <w:rsid w:val="00C94B0F"/>
    <w:rsid w:val="00C95139"/>
    <w:rsid w:val="00C9572A"/>
    <w:rsid w:val="00C95748"/>
    <w:rsid w:val="00C96120"/>
    <w:rsid w:val="00C963D1"/>
    <w:rsid w:val="00C9674D"/>
    <w:rsid w:val="00C96B72"/>
    <w:rsid w:val="00C96BBB"/>
    <w:rsid w:val="00C96E06"/>
    <w:rsid w:val="00C973EB"/>
    <w:rsid w:val="00C97F80"/>
    <w:rsid w:val="00CA034D"/>
    <w:rsid w:val="00CA0696"/>
    <w:rsid w:val="00CA0B47"/>
    <w:rsid w:val="00CA0D08"/>
    <w:rsid w:val="00CA0FF7"/>
    <w:rsid w:val="00CA0FFD"/>
    <w:rsid w:val="00CA1117"/>
    <w:rsid w:val="00CA1C39"/>
    <w:rsid w:val="00CA1DD0"/>
    <w:rsid w:val="00CA2117"/>
    <w:rsid w:val="00CA2267"/>
    <w:rsid w:val="00CA25F6"/>
    <w:rsid w:val="00CA2988"/>
    <w:rsid w:val="00CA2A89"/>
    <w:rsid w:val="00CA2D88"/>
    <w:rsid w:val="00CA3658"/>
    <w:rsid w:val="00CA37E3"/>
    <w:rsid w:val="00CA43EC"/>
    <w:rsid w:val="00CA5646"/>
    <w:rsid w:val="00CA598A"/>
    <w:rsid w:val="00CA5B81"/>
    <w:rsid w:val="00CA5E81"/>
    <w:rsid w:val="00CA6075"/>
    <w:rsid w:val="00CA63E3"/>
    <w:rsid w:val="00CA646E"/>
    <w:rsid w:val="00CA6953"/>
    <w:rsid w:val="00CA6FC7"/>
    <w:rsid w:val="00CA711F"/>
    <w:rsid w:val="00CA74C8"/>
    <w:rsid w:val="00CA7B4E"/>
    <w:rsid w:val="00CB0029"/>
    <w:rsid w:val="00CB0BCC"/>
    <w:rsid w:val="00CB0BEB"/>
    <w:rsid w:val="00CB0D20"/>
    <w:rsid w:val="00CB1139"/>
    <w:rsid w:val="00CB151E"/>
    <w:rsid w:val="00CB1806"/>
    <w:rsid w:val="00CB18AD"/>
    <w:rsid w:val="00CB1B5D"/>
    <w:rsid w:val="00CB1D3B"/>
    <w:rsid w:val="00CB1D98"/>
    <w:rsid w:val="00CB2A2B"/>
    <w:rsid w:val="00CB2BB0"/>
    <w:rsid w:val="00CB2F3B"/>
    <w:rsid w:val="00CB3138"/>
    <w:rsid w:val="00CB335D"/>
    <w:rsid w:val="00CB341E"/>
    <w:rsid w:val="00CB3D04"/>
    <w:rsid w:val="00CB4013"/>
    <w:rsid w:val="00CB4223"/>
    <w:rsid w:val="00CB4854"/>
    <w:rsid w:val="00CB4D61"/>
    <w:rsid w:val="00CB4FBC"/>
    <w:rsid w:val="00CB59E3"/>
    <w:rsid w:val="00CB6098"/>
    <w:rsid w:val="00CB6146"/>
    <w:rsid w:val="00CB6276"/>
    <w:rsid w:val="00CB685F"/>
    <w:rsid w:val="00CB6BF0"/>
    <w:rsid w:val="00CB753E"/>
    <w:rsid w:val="00CB756C"/>
    <w:rsid w:val="00CB78D0"/>
    <w:rsid w:val="00CB79F0"/>
    <w:rsid w:val="00CB7EAD"/>
    <w:rsid w:val="00CB7F74"/>
    <w:rsid w:val="00CC063C"/>
    <w:rsid w:val="00CC1751"/>
    <w:rsid w:val="00CC1903"/>
    <w:rsid w:val="00CC1936"/>
    <w:rsid w:val="00CC1D33"/>
    <w:rsid w:val="00CC2057"/>
    <w:rsid w:val="00CC240F"/>
    <w:rsid w:val="00CC262F"/>
    <w:rsid w:val="00CC28AE"/>
    <w:rsid w:val="00CC2CAC"/>
    <w:rsid w:val="00CC2D69"/>
    <w:rsid w:val="00CC2EF8"/>
    <w:rsid w:val="00CC32F1"/>
    <w:rsid w:val="00CC3313"/>
    <w:rsid w:val="00CC3681"/>
    <w:rsid w:val="00CC3CFF"/>
    <w:rsid w:val="00CC4112"/>
    <w:rsid w:val="00CC4A0C"/>
    <w:rsid w:val="00CC4FB6"/>
    <w:rsid w:val="00CC5548"/>
    <w:rsid w:val="00CC65B6"/>
    <w:rsid w:val="00CC65BD"/>
    <w:rsid w:val="00CC6860"/>
    <w:rsid w:val="00CC6D41"/>
    <w:rsid w:val="00CC6D6F"/>
    <w:rsid w:val="00CC7BDF"/>
    <w:rsid w:val="00CC7EF9"/>
    <w:rsid w:val="00CC7F82"/>
    <w:rsid w:val="00CD01E2"/>
    <w:rsid w:val="00CD0472"/>
    <w:rsid w:val="00CD0584"/>
    <w:rsid w:val="00CD0708"/>
    <w:rsid w:val="00CD1FF6"/>
    <w:rsid w:val="00CD218F"/>
    <w:rsid w:val="00CD2BAC"/>
    <w:rsid w:val="00CD3278"/>
    <w:rsid w:val="00CD3380"/>
    <w:rsid w:val="00CD338B"/>
    <w:rsid w:val="00CD3909"/>
    <w:rsid w:val="00CD46F4"/>
    <w:rsid w:val="00CD529F"/>
    <w:rsid w:val="00CD58AE"/>
    <w:rsid w:val="00CD5949"/>
    <w:rsid w:val="00CD5AC6"/>
    <w:rsid w:val="00CD762D"/>
    <w:rsid w:val="00CD7B03"/>
    <w:rsid w:val="00CD7BF1"/>
    <w:rsid w:val="00CD7C28"/>
    <w:rsid w:val="00CD7C3F"/>
    <w:rsid w:val="00CE0364"/>
    <w:rsid w:val="00CE0931"/>
    <w:rsid w:val="00CE1481"/>
    <w:rsid w:val="00CE176C"/>
    <w:rsid w:val="00CE17F7"/>
    <w:rsid w:val="00CE1B52"/>
    <w:rsid w:val="00CE1DB4"/>
    <w:rsid w:val="00CE2190"/>
    <w:rsid w:val="00CE22D5"/>
    <w:rsid w:val="00CE2A2D"/>
    <w:rsid w:val="00CE2E0B"/>
    <w:rsid w:val="00CE3AB6"/>
    <w:rsid w:val="00CE3E31"/>
    <w:rsid w:val="00CE4014"/>
    <w:rsid w:val="00CE4131"/>
    <w:rsid w:val="00CE430A"/>
    <w:rsid w:val="00CE44FD"/>
    <w:rsid w:val="00CE4793"/>
    <w:rsid w:val="00CE4D38"/>
    <w:rsid w:val="00CE503E"/>
    <w:rsid w:val="00CE5051"/>
    <w:rsid w:val="00CE53D2"/>
    <w:rsid w:val="00CE59E9"/>
    <w:rsid w:val="00CE5ADC"/>
    <w:rsid w:val="00CE5D10"/>
    <w:rsid w:val="00CE5D45"/>
    <w:rsid w:val="00CE6157"/>
    <w:rsid w:val="00CE6508"/>
    <w:rsid w:val="00CE69B6"/>
    <w:rsid w:val="00CE74E3"/>
    <w:rsid w:val="00CE797A"/>
    <w:rsid w:val="00CE7F64"/>
    <w:rsid w:val="00CF0756"/>
    <w:rsid w:val="00CF075A"/>
    <w:rsid w:val="00CF08CD"/>
    <w:rsid w:val="00CF0ACC"/>
    <w:rsid w:val="00CF0F43"/>
    <w:rsid w:val="00CF1018"/>
    <w:rsid w:val="00CF1654"/>
    <w:rsid w:val="00CF1773"/>
    <w:rsid w:val="00CF17B4"/>
    <w:rsid w:val="00CF1D6C"/>
    <w:rsid w:val="00CF2DE6"/>
    <w:rsid w:val="00CF2E76"/>
    <w:rsid w:val="00CF3157"/>
    <w:rsid w:val="00CF3342"/>
    <w:rsid w:val="00CF3345"/>
    <w:rsid w:val="00CF34E1"/>
    <w:rsid w:val="00CF3506"/>
    <w:rsid w:val="00CF35F1"/>
    <w:rsid w:val="00CF37B3"/>
    <w:rsid w:val="00CF4122"/>
    <w:rsid w:val="00CF420D"/>
    <w:rsid w:val="00CF4344"/>
    <w:rsid w:val="00CF43C2"/>
    <w:rsid w:val="00CF441B"/>
    <w:rsid w:val="00CF453A"/>
    <w:rsid w:val="00CF4584"/>
    <w:rsid w:val="00CF4672"/>
    <w:rsid w:val="00CF4C8B"/>
    <w:rsid w:val="00CF4F68"/>
    <w:rsid w:val="00CF573D"/>
    <w:rsid w:val="00CF5B47"/>
    <w:rsid w:val="00CF6240"/>
    <w:rsid w:val="00CF62BF"/>
    <w:rsid w:val="00CF62DD"/>
    <w:rsid w:val="00CF65C2"/>
    <w:rsid w:val="00CF698A"/>
    <w:rsid w:val="00CF6D11"/>
    <w:rsid w:val="00CF7493"/>
    <w:rsid w:val="00CF7ECA"/>
    <w:rsid w:val="00D0044D"/>
    <w:rsid w:val="00D00A61"/>
    <w:rsid w:val="00D01610"/>
    <w:rsid w:val="00D0192D"/>
    <w:rsid w:val="00D01A8E"/>
    <w:rsid w:val="00D0227C"/>
    <w:rsid w:val="00D023A9"/>
    <w:rsid w:val="00D02705"/>
    <w:rsid w:val="00D02F1B"/>
    <w:rsid w:val="00D03018"/>
    <w:rsid w:val="00D03114"/>
    <w:rsid w:val="00D036CB"/>
    <w:rsid w:val="00D04055"/>
    <w:rsid w:val="00D04061"/>
    <w:rsid w:val="00D040AC"/>
    <w:rsid w:val="00D040DA"/>
    <w:rsid w:val="00D0421C"/>
    <w:rsid w:val="00D045AB"/>
    <w:rsid w:val="00D04A0D"/>
    <w:rsid w:val="00D04B48"/>
    <w:rsid w:val="00D04D34"/>
    <w:rsid w:val="00D04DC9"/>
    <w:rsid w:val="00D04FC3"/>
    <w:rsid w:val="00D0513F"/>
    <w:rsid w:val="00D05AAC"/>
    <w:rsid w:val="00D05B1E"/>
    <w:rsid w:val="00D05D71"/>
    <w:rsid w:val="00D05FA3"/>
    <w:rsid w:val="00D060AD"/>
    <w:rsid w:val="00D060EE"/>
    <w:rsid w:val="00D062C6"/>
    <w:rsid w:val="00D07823"/>
    <w:rsid w:val="00D0788D"/>
    <w:rsid w:val="00D07902"/>
    <w:rsid w:val="00D07A0D"/>
    <w:rsid w:val="00D07DF2"/>
    <w:rsid w:val="00D07E2E"/>
    <w:rsid w:val="00D10A40"/>
    <w:rsid w:val="00D1232B"/>
    <w:rsid w:val="00D126CF"/>
    <w:rsid w:val="00D12DA1"/>
    <w:rsid w:val="00D12F6B"/>
    <w:rsid w:val="00D13F7B"/>
    <w:rsid w:val="00D14B09"/>
    <w:rsid w:val="00D14FC8"/>
    <w:rsid w:val="00D1525A"/>
    <w:rsid w:val="00D15289"/>
    <w:rsid w:val="00D16B46"/>
    <w:rsid w:val="00D16D73"/>
    <w:rsid w:val="00D16E1D"/>
    <w:rsid w:val="00D16EF4"/>
    <w:rsid w:val="00D16F75"/>
    <w:rsid w:val="00D17667"/>
    <w:rsid w:val="00D17B1C"/>
    <w:rsid w:val="00D204FA"/>
    <w:rsid w:val="00D20BEE"/>
    <w:rsid w:val="00D20C6C"/>
    <w:rsid w:val="00D20DAC"/>
    <w:rsid w:val="00D21149"/>
    <w:rsid w:val="00D215D8"/>
    <w:rsid w:val="00D21E14"/>
    <w:rsid w:val="00D21F93"/>
    <w:rsid w:val="00D2212C"/>
    <w:rsid w:val="00D22296"/>
    <w:rsid w:val="00D22501"/>
    <w:rsid w:val="00D228E6"/>
    <w:rsid w:val="00D22928"/>
    <w:rsid w:val="00D22935"/>
    <w:rsid w:val="00D23087"/>
    <w:rsid w:val="00D233AC"/>
    <w:rsid w:val="00D2375A"/>
    <w:rsid w:val="00D237AF"/>
    <w:rsid w:val="00D23DDC"/>
    <w:rsid w:val="00D2455F"/>
    <w:rsid w:val="00D24C53"/>
    <w:rsid w:val="00D2503D"/>
    <w:rsid w:val="00D25099"/>
    <w:rsid w:val="00D2517B"/>
    <w:rsid w:val="00D251E4"/>
    <w:rsid w:val="00D25298"/>
    <w:rsid w:val="00D2562F"/>
    <w:rsid w:val="00D2598B"/>
    <w:rsid w:val="00D25D8C"/>
    <w:rsid w:val="00D25E76"/>
    <w:rsid w:val="00D25F7C"/>
    <w:rsid w:val="00D267D4"/>
    <w:rsid w:val="00D26ACC"/>
    <w:rsid w:val="00D26D7F"/>
    <w:rsid w:val="00D27657"/>
    <w:rsid w:val="00D27731"/>
    <w:rsid w:val="00D27B05"/>
    <w:rsid w:val="00D3086B"/>
    <w:rsid w:val="00D31061"/>
    <w:rsid w:val="00D31510"/>
    <w:rsid w:val="00D316AA"/>
    <w:rsid w:val="00D318C6"/>
    <w:rsid w:val="00D31970"/>
    <w:rsid w:val="00D31ACE"/>
    <w:rsid w:val="00D31F98"/>
    <w:rsid w:val="00D324B4"/>
    <w:rsid w:val="00D3262C"/>
    <w:rsid w:val="00D32F48"/>
    <w:rsid w:val="00D331EE"/>
    <w:rsid w:val="00D333FE"/>
    <w:rsid w:val="00D34528"/>
    <w:rsid w:val="00D34990"/>
    <w:rsid w:val="00D34C87"/>
    <w:rsid w:val="00D34E02"/>
    <w:rsid w:val="00D357F1"/>
    <w:rsid w:val="00D35C8F"/>
    <w:rsid w:val="00D360A9"/>
    <w:rsid w:val="00D36647"/>
    <w:rsid w:val="00D36D08"/>
    <w:rsid w:val="00D36FEF"/>
    <w:rsid w:val="00D37260"/>
    <w:rsid w:val="00D37DAC"/>
    <w:rsid w:val="00D40534"/>
    <w:rsid w:val="00D406EB"/>
    <w:rsid w:val="00D407B0"/>
    <w:rsid w:val="00D40E2C"/>
    <w:rsid w:val="00D4146A"/>
    <w:rsid w:val="00D414CA"/>
    <w:rsid w:val="00D414E8"/>
    <w:rsid w:val="00D416E6"/>
    <w:rsid w:val="00D42068"/>
    <w:rsid w:val="00D420E5"/>
    <w:rsid w:val="00D4235A"/>
    <w:rsid w:val="00D4250A"/>
    <w:rsid w:val="00D42614"/>
    <w:rsid w:val="00D42636"/>
    <w:rsid w:val="00D42859"/>
    <w:rsid w:val="00D42B9D"/>
    <w:rsid w:val="00D438D0"/>
    <w:rsid w:val="00D44082"/>
    <w:rsid w:val="00D44B57"/>
    <w:rsid w:val="00D45209"/>
    <w:rsid w:val="00D4578F"/>
    <w:rsid w:val="00D45869"/>
    <w:rsid w:val="00D459D6"/>
    <w:rsid w:val="00D45A41"/>
    <w:rsid w:val="00D45AB8"/>
    <w:rsid w:val="00D4629B"/>
    <w:rsid w:val="00D46934"/>
    <w:rsid w:val="00D46CAB"/>
    <w:rsid w:val="00D46DC0"/>
    <w:rsid w:val="00D46DFB"/>
    <w:rsid w:val="00D47D62"/>
    <w:rsid w:val="00D50379"/>
    <w:rsid w:val="00D50A34"/>
    <w:rsid w:val="00D50A4E"/>
    <w:rsid w:val="00D50A7B"/>
    <w:rsid w:val="00D50E69"/>
    <w:rsid w:val="00D511BB"/>
    <w:rsid w:val="00D51293"/>
    <w:rsid w:val="00D51307"/>
    <w:rsid w:val="00D51391"/>
    <w:rsid w:val="00D513B1"/>
    <w:rsid w:val="00D5168E"/>
    <w:rsid w:val="00D51D83"/>
    <w:rsid w:val="00D52833"/>
    <w:rsid w:val="00D52EBA"/>
    <w:rsid w:val="00D52F80"/>
    <w:rsid w:val="00D53519"/>
    <w:rsid w:val="00D535B5"/>
    <w:rsid w:val="00D5396C"/>
    <w:rsid w:val="00D539F0"/>
    <w:rsid w:val="00D53ACC"/>
    <w:rsid w:val="00D53D66"/>
    <w:rsid w:val="00D542E0"/>
    <w:rsid w:val="00D54302"/>
    <w:rsid w:val="00D5463E"/>
    <w:rsid w:val="00D548E2"/>
    <w:rsid w:val="00D55246"/>
    <w:rsid w:val="00D55631"/>
    <w:rsid w:val="00D563DD"/>
    <w:rsid w:val="00D564AB"/>
    <w:rsid w:val="00D5689A"/>
    <w:rsid w:val="00D5727F"/>
    <w:rsid w:val="00D5741D"/>
    <w:rsid w:val="00D577D4"/>
    <w:rsid w:val="00D57B2B"/>
    <w:rsid w:val="00D57C37"/>
    <w:rsid w:val="00D57CE9"/>
    <w:rsid w:val="00D57F8B"/>
    <w:rsid w:val="00D60AFB"/>
    <w:rsid w:val="00D60D2F"/>
    <w:rsid w:val="00D60EB7"/>
    <w:rsid w:val="00D6150F"/>
    <w:rsid w:val="00D61DDA"/>
    <w:rsid w:val="00D6203F"/>
    <w:rsid w:val="00D622A9"/>
    <w:rsid w:val="00D6285C"/>
    <w:rsid w:val="00D62BBF"/>
    <w:rsid w:val="00D62D85"/>
    <w:rsid w:val="00D630B6"/>
    <w:rsid w:val="00D632F4"/>
    <w:rsid w:val="00D637EF"/>
    <w:rsid w:val="00D63971"/>
    <w:rsid w:val="00D63B88"/>
    <w:rsid w:val="00D641C0"/>
    <w:rsid w:val="00D6421E"/>
    <w:rsid w:val="00D6500D"/>
    <w:rsid w:val="00D662AC"/>
    <w:rsid w:val="00D66767"/>
    <w:rsid w:val="00D669CF"/>
    <w:rsid w:val="00D67666"/>
    <w:rsid w:val="00D679A0"/>
    <w:rsid w:val="00D67BD6"/>
    <w:rsid w:val="00D67DF2"/>
    <w:rsid w:val="00D7036D"/>
    <w:rsid w:val="00D70844"/>
    <w:rsid w:val="00D7084D"/>
    <w:rsid w:val="00D71222"/>
    <w:rsid w:val="00D71AC7"/>
    <w:rsid w:val="00D7249A"/>
    <w:rsid w:val="00D7313F"/>
    <w:rsid w:val="00D73699"/>
    <w:rsid w:val="00D7380E"/>
    <w:rsid w:val="00D748F5"/>
    <w:rsid w:val="00D74C7D"/>
    <w:rsid w:val="00D74CB1"/>
    <w:rsid w:val="00D75639"/>
    <w:rsid w:val="00D75772"/>
    <w:rsid w:val="00D75854"/>
    <w:rsid w:val="00D7589E"/>
    <w:rsid w:val="00D75AB3"/>
    <w:rsid w:val="00D75AD1"/>
    <w:rsid w:val="00D76566"/>
    <w:rsid w:val="00D76677"/>
    <w:rsid w:val="00D768AB"/>
    <w:rsid w:val="00D76B5E"/>
    <w:rsid w:val="00D76F81"/>
    <w:rsid w:val="00D76FB8"/>
    <w:rsid w:val="00D7732D"/>
    <w:rsid w:val="00D77383"/>
    <w:rsid w:val="00D77844"/>
    <w:rsid w:val="00D7784D"/>
    <w:rsid w:val="00D77DE8"/>
    <w:rsid w:val="00D8039D"/>
    <w:rsid w:val="00D80E67"/>
    <w:rsid w:val="00D80EF1"/>
    <w:rsid w:val="00D80F54"/>
    <w:rsid w:val="00D8166B"/>
    <w:rsid w:val="00D818F4"/>
    <w:rsid w:val="00D81B36"/>
    <w:rsid w:val="00D81F90"/>
    <w:rsid w:val="00D82247"/>
    <w:rsid w:val="00D8285E"/>
    <w:rsid w:val="00D828A1"/>
    <w:rsid w:val="00D83321"/>
    <w:rsid w:val="00D83B07"/>
    <w:rsid w:val="00D84085"/>
    <w:rsid w:val="00D84229"/>
    <w:rsid w:val="00D8455D"/>
    <w:rsid w:val="00D8460C"/>
    <w:rsid w:val="00D846C0"/>
    <w:rsid w:val="00D84BF8"/>
    <w:rsid w:val="00D84C23"/>
    <w:rsid w:val="00D853E9"/>
    <w:rsid w:val="00D8549B"/>
    <w:rsid w:val="00D86A4C"/>
    <w:rsid w:val="00D87230"/>
    <w:rsid w:val="00D875B6"/>
    <w:rsid w:val="00D87A2A"/>
    <w:rsid w:val="00D87F68"/>
    <w:rsid w:val="00D90560"/>
    <w:rsid w:val="00D907C3"/>
    <w:rsid w:val="00D90AFD"/>
    <w:rsid w:val="00D913CA"/>
    <w:rsid w:val="00D91523"/>
    <w:rsid w:val="00D91AEC"/>
    <w:rsid w:val="00D923EA"/>
    <w:rsid w:val="00D92906"/>
    <w:rsid w:val="00D92BFA"/>
    <w:rsid w:val="00D93CFE"/>
    <w:rsid w:val="00D94369"/>
    <w:rsid w:val="00D95246"/>
    <w:rsid w:val="00D95CA2"/>
    <w:rsid w:val="00D9667E"/>
    <w:rsid w:val="00D96783"/>
    <w:rsid w:val="00D967D7"/>
    <w:rsid w:val="00D972FC"/>
    <w:rsid w:val="00D97A9F"/>
    <w:rsid w:val="00D97CA1"/>
    <w:rsid w:val="00D97E7E"/>
    <w:rsid w:val="00DA029A"/>
    <w:rsid w:val="00DA04AA"/>
    <w:rsid w:val="00DA0EF1"/>
    <w:rsid w:val="00DA0FB5"/>
    <w:rsid w:val="00DA13ED"/>
    <w:rsid w:val="00DA14FE"/>
    <w:rsid w:val="00DA174B"/>
    <w:rsid w:val="00DA1795"/>
    <w:rsid w:val="00DA1D46"/>
    <w:rsid w:val="00DA2686"/>
    <w:rsid w:val="00DA26A1"/>
    <w:rsid w:val="00DA283F"/>
    <w:rsid w:val="00DA33BE"/>
    <w:rsid w:val="00DA3555"/>
    <w:rsid w:val="00DA381C"/>
    <w:rsid w:val="00DA3D3F"/>
    <w:rsid w:val="00DA3E54"/>
    <w:rsid w:val="00DA4102"/>
    <w:rsid w:val="00DA43C8"/>
    <w:rsid w:val="00DA44F7"/>
    <w:rsid w:val="00DA4B37"/>
    <w:rsid w:val="00DA4BFC"/>
    <w:rsid w:val="00DA4F45"/>
    <w:rsid w:val="00DA5CAD"/>
    <w:rsid w:val="00DA5F26"/>
    <w:rsid w:val="00DA6098"/>
    <w:rsid w:val="00DA6154"/>
    <w:rsid w:val="00DA64D8"/>
    <w:rsid w:val="00DA7579"/>
    <w:rsid w:val="00DA7900"/>
    <w:rsid w:val="00DA7A13"/>
    <w:rsid w:val="00DA7DCE"/>
    <w:rsid w:val="00DB024C"/>
    <w:rsid w:val="00DB096D"/>
    <w:rsid w:val="00DB0CE1"/>
    <w:rsid w:val="00DB16DB"/>
    <w:rsid w:val="00DB17E9"/>
    <w:rsid w:val="00DB199A"/>
    <w:rsid w:val="00DB2AD0"/>
    <w:rsid w:val="00DB3202"/>
    <w:rsid w:val="00DB3430"/>
    <w:rsid w:val="00DB356E"/>
    <w:rsid w:val="00DB362E"/>
    <w:rsid w:val="00DB3C9D"/>
    <w:rsid w:val="00DB408F"/>
    <w:rsid w:val="00DB4607"/>
    <w:rsid w:val="00DB4D22"/>
    <w:rsid w:val="00DB5668"/>
    <w:rsid w:val="00DB58D5"/>
    <w:rsid w:val="00DB5C26"/>
    <w:rsid w:val="00DB66DA"/>
    <w:rsid w:val="00DB7E65"/>
    <w:rsid w:val="00DC0275"/>
    <w:rsid w:val="00DC0305"/>
    <w:rsid w:val="00DC037D"/>
    <w:rsid w:val="00DC05B4"/>
    <w:rsid w:val="00DC0A69"/>
    <w:rsid w:val="00DC0AF8"/>
    <w:rsid w:val="00DC0EA7"/>
    <w:rsid w:val="00DC10FF"/>
    <w:rsid w:val="00DC180F"/>
    <w:rsid w:val="00DC1AD5"/>
    <w:rsid w:val="00DC1F47"/>
    <w:rsid w:val="00DC1F7B"/>
    <w:rsid w:val="00DC293F"/>
    <w:rsid w:val="00DC2DBB"/>
    <w:rsid w:val="00DC2E6C"/>
    <w:rsid w:val="00DC36A4"/>
    <w:rsid w:val="00DC37C5"/>
    <w:rsid w:val="00DC39DF"/>
    <w:rsid w:val="00DC3A37"/>
    <w:rsid w:val="00DC3A67"/>
    <w:rsid w:val="00DC3D32"/>
    <w:rsid w:val="00DC4DF4"/>
    <w:rsid w:val="00DC53E9"/>
    <w:rsid w:val="00DC57CB"/>
    <w:rsid w:val="00DC5D7C"/>
    <w:rsid w:val="00DC61ED"/>
    <w:rsid w:val="00DC690D"/>
    <w:rsid w:val="00DC7310"/>
    <w:rsid w:val="00DC7803"/>
    <w:rsid w:val="00DC7838"/>
    <w:rsid w:val="00DC796D"/>
    <w:rsid w:val="00DD037E"/>
    <w:rsid w:val="00DD03A6"/>
    <w:rsid w:val="00DD047E"/>
    <w:rsid w:val="00DD07B6"/>
    <w:rsid w:val="00DD0911"/>
    <w:rsid w:val="00DD19A1"/>
    <w:rsid w:val="00DD1C8D"/>
    <w:rsid w:val="00DD1D4F"/>
    <w:rsid w:val="00DD2033"/>
    <w:rsid w:val="00DD22FF"/>
    <w:rsid w:val="00DD23F9"/>
    <w:rsid w:val="00DD2DAE"/>
    <w:rsid w:val="00DD2DCA"/>
    <w:rsid w:val="00DD39B1"/>
    <w:rsid w:val="00DD3AF7"/>
    <w:rsid w:val="00DD48EB"/>
    <w:rsid w:val="00DD4DAF"/>
    <w:rsid w:val="00DD4E6F"/>
    <w:rsid w:val="00DD523B"/>
    <w:rsid w:val="00DD593E"/>
    <w:rsid w:val="00DD672B"/>
    <w:rsid w:val="00DD687C"/>
    <w:rsid w:val="00DD7EFD"/>
    <w:rsid w:val="00DE03F7"/>
    <w:rsid w:val="00DE08A5"/>
    <w:rsid w:val="00DE09F1"/>
    <w:rsid w:val="00DE0A65"/>
    <w:rsid w:val="00DE0C33"/>
    <w:rsid w:val="00DE132D"/>
    <w:rsid w:val="00DE159F"/>
    <w:rsid w:val="00DE1954"/>
    <w:rsid w:val="00DE19B9"/>
    <w:rsid w:val="00DE1C8D"/>
    <w:rsid w:val="00DE1F34"/>
    <w:rsid w:val="00DE20B2"/>
    <w:rsid w:val="00DE2630"/>
    <w:rsid w:val="00DE2866"/>
    <w:rsid w:val="00DE29D7"/>
    <w:rsid w:val="00DE2AFD"/>
    <w:rsid w:val="00DE2B3D"/>
    <w:rsid w:val="00DE2EDD"/>
    <w:rsid w:val="00DE300D"/>
    <w:rsid w:val="00DE3052"/>
    <w:rsid w:val="00DE33EB"/>
    <w:rsid w:val="00DE3645"/>
    <w:rsid w:val="00DE3A77"/>
    <w:rsid w:val="00DE4752"/>
    <w:rsid w:val="00DE4922"/>
    <w:rsid w:val="00DE4A07"/>
    <w:rsid w:val="00DE4A20"/>
    <w:rsid w:val="00DE4EC7"/>
    <w:rsid w:val="00DE503F"/>
    <w:rsid w:val="00DE5410"/>
    <w:rsid w:val="00DE57A9"/>
    <w:rsid w:val="00DE5EA7"/>
    <w:rsid w:val="00DE5F55"/>
    <w:rsid w:val="00DE6E67"/>
    <w:rsid w:val="00DE7047"/>
    <w:rsid w:val="00DE745E"/>
    <w:rsid w:val="00DE74B7"/>
    <w:rsid w:val="00DE7C1C"/>
    <w:rsid w:val="00DE7C5D"/>
    <w:rsid w:val="00DE7D28"/>
    <w:rsid w:val="00DF0125"/>
    <w:rsid w:val="00DF0397"/>
    <w:rsid w:val="00DF0741"/>
    <w:rsid w:val="00DF0773"/>
    <w:rsid w:val="00DF0797"/>
    <w:rsid w:val="00DF09C0"/>
    <w:rsid w:val="00DF10AD"/>
    <w:rsid w:val="00DF10ED"/>
    <w:rsid w:val="00DF17CF"/>
    <w:rsid w:val="00DF20EE"/>
    <w:rsid w:val="00DF21EF"/>
    <w:rsid w:val="00DF22F1"/>
    <w:rsid w:val="00DF29FA"/>
    <w:rsid w:val="00DF2BE1"/>
    <w:rsid w:val="00DF332C"/>
    <w:rsid w:val="00DF39AF"/>
    <w:rsid w:val="00DF39B4"/>
    <w:rsid w:val="00DF4100"/>
    <w:rsid w:val="00DF42DD"/>
    <w:rsid w:val="00DF4375"/>
    <w:rsid w:val="00DF463B"/>
    <w:rsid w:val="00DF471B"/>
    <w:rsid w:val="00DF4BB0"/>
    <w:rsid w:val="00DF4C94"/>
    <w:rsid w:val="00DF4C99"/>
    <w:rsid w:val="00DF4E81"/>
    <w:rsid w:val="00DF53F6"/>
    <w:rsid w:val="00DF5791"/>
    <w:rsid w:val="00DF668D"/>
    <w:rsid w:val="00DF6AE9"/>
    <w:rsid w:val="00DF6B4A"/>
    <w:rsid w:val="00DF6B99"/>
    <w:rsid w:val="00DF7651"/>
    <w:rsid w:val="00DF793E"/>
    <w:rsid w:val="00DF7F77"/>
    <w:rsid w:val="00DF7F9B"/>
    <w:rsid w:val="00E00292"/>
    <w:rsid w:val="00E00518"/>
    <w:rsid w:val="00E005B5"/>
    <w:rsid w:val="00E00941"/>
    <w:rsid w:val="00E00955"/>
    <w:rsid w:val="00E00983"/>
    <w:rsid w:val="00E00987"/>
    <w:rsid w:val="00E00E9E"/>
    <w:rsid w:val="00E00EB8"/>
    <w:rsid w:val="00E010F0"/>
    <w:rsid w:val="00E01106"/>
    <w:rsid w:val="00E014A4"/>
    <w:rsid w:val="00E018C3"/>
    <w:rsid w:val="00E019C6"/>
    <w:rsid w:val="00E01B08"/>
    <w:rsid w:val="00E01B22"/>
    <w:rsid w:val="00E01DEF"/>
    <w:rsid w:val="00E01FC1"/>
    <w:rsid w:val="00E0274E"/>
    <w:rsid w:val="00E02998"/>
    <w:rsid w:val="00E02B1B"/>
    <w:rsid w:val="00E02E94"/>
    <w:rsid w:val="00E02ED5"/>
    <w:rsid w:val="00E0379F"/>
    <w:rsid w:val="00E044BC"/>
    <w:rsid w:val="00E04A33"/>
    <w:rsid w:val="00E04CCA"/>
    <w:rsid w:val="00E04E0A"/>
    <w:rsid w:val="00E04E10"/>
    <w:rsid w:val="00E04E2E"/>
    <w:rsid w:val="00E05274"/>
    <w:rsid w:val="00E06267"/>
    <w:rsid w:val="00E06D7C"/>
    <w:rsid w:val="00E077DD"/>
    <w:rsid w:val="00E07C8E"/>
    <w:rsid w:val="00E07F04"/>
    <w:rsid w:val="00E10561"/>
    <w:rsid w:val="00E10A7A"/>
    <w:rsid w:val="00E111F2"/>
    <w:rsid w:val="00E11399"/>
    <w:rsid w:val="00E1194F"/>
    <w:rsid w:val="00E11EC7"/>
    <w:rsid w:val="00E12853"/>
    <w:rsid w:val="00E128D6"/>
    <w:rsid w:val="00E12B83"/>
    <w:rsid w:val="00E12BF5"/>
    <w:rsid w:val="00E131BA"/>
    <w:rsid w:val="00E13359"/>
    <w:rsid w:val="00E137E0"/>
    <w:rsid w:val="00E13843"/>
    <w:rsid w:val="00E13C6E"/>
    <w:rsid w:val="00E13D42"/>
    <w:rsid w:val="00E14140"/>
    <w:rsid w:val="00E14870"/>
    <w:rsid w:val="00E14A00"/>
    <w:rsid w:val="00E15587"/>
    <w:rsid w:val="00E15B99"/>
    <w:rsid w:val="00E15D1B"/>
    <w:rsid w:val="00E16370"/>
    <w:rsid w:val="00E16899"/>
    <w:rsid w:val="00E1698B"/>
    <w:rsid w:val="00E169D0"/>
    <w:rsid w:val="00E16A9E"/>
    <w:rsid w:val="00E17310"/>
    <w:rsid w:val="00E174D3"/>
    <w:rsid w:val="00E204EF"/>
    <w:rsid w:val="00E20611"/>
    <w:rsid w:val="00E207AA"/>
    <w:rsid w:val="00E20CE8"/>
    <w:rsid w:val="00E210E7"/>
    <w:rsid w:val="00E21530"/>
    <w:rsid w:val="00E21699"/>
    <w:rsid w:val="00E21948"/>
    <w:rsid w:val="00E21D4D"/>
    <w:rsid w:val="00E22337"/>
    <w:rsid w:val="00E2254B"/>
    <w:rsid w:val="00E22F54"/>
    <w:rsid w:val="00E23216"/>
    <w:rsid w:val="00E2345E"/>
    <w:rsid w:val="00E234DF"/>
    <w:rsid w:val="00E2359E"/>
    <w:rsid w:val="00E23C67"/>
    <w:rsid w:val="00E23DAA"/>
    <w:rsid w:val="00E2404C"/>
    <w:rsid w:val="00E248A1"/>
    <w:rsid w:val="00E24E1F"/>
    <w:rsid w:val="00E25288"/>
    <w:rsid w:val="00E252B9"/>
    <w:rsid w:val="00E253FA"/>
    <w:rsid w:val="00E2595A"/>
    <w:rsid w:val="00E25A1D"/>
    <w:rsid w:val="00E25C69"/>
    <w:rsid w:val="00E25CDA"/>
    <w:rsid w:val="00E25DF7"/>
    <w:rsid w:val="00E25EC7"/>
    <w:rsid w:val="00E260AA"/>
    <w:rsid w:val="00E26454"/>
    <w:rsid w:val="00E264E1"/>
    <w:rsid w:val="00E265BE"/>
    <w:rsid w:val="00E26FA1"/>
    <w:rsid w:val="00E27220"/>
    <w:rsid w:val="00E273E1"/>
    <w:rsid w:val="00E274C7"/>
    <w:rsid w:val="00E27693"/>
    <w:rsid w:val="00E2771D"/>
    <w:rsid w:val="00E27A8B"/>
    <w:rsid w:val="00E27AF5"/>
    <w:rsid w:val="00E30131"/>
    <w:rsid w:val="00E30283"/>
    <w:rsid w:val="00E30345"/>
    <w:rsid w:val="00E30E7D"/>
    <w:rsid w:val="00E312A9"/>
    <w:rsid w:val="00E3133A"/>
    <w:rsid w:val="00E317C0"/>
    <w:rsid w:val="00E31C6B"/>
    <w:rsid w:val="00E31FEB"/>
    <w:rsid w:val="00E32123"/>
    <w:rsid w:val="00E327A0"/>
    <w:rsid w:val="00E329C8"/>
    <w:rsid w:val="00E32A5F"/>
    <w:rsid w:val="00E32C42"/>
    <w:rsid w:val="00E32EFA"/>
    <w:rsid w:val="00E3323F"/>
    <w:rsid w:val="00E3357E"/>
    <w:rsid w:val="00E336E6"/>
    <w:rsid w:val="00E33918"/>
    <w:rsid w:val="00E33B64"/>
    <w:rsid w:val="00E34297"/>
    <w:rsid w:val="00E3482F"/>
    <w:rsid w:val="00E35337"/>
    <w:rsid w:val="00E35424"/>
    <w:rsid w:val="00E3577C"/>
    <w:rsid w:val="00E35C70"/>
    <w:rsid w:val="00E35C82"/>
    <w:rsid w:val="00E36481"/>
    <w:rsid w:val="00E36B88"/>
    <w:rsid w:val="00E36F93"/>
    <w:rsid w:val="00E37330"/>
    <w:rsid w:val="00E37F54"/>
    <w:rsid w:val="00E400BC"/>
    <w:rsid w:val="00E40385"/>
    <w:rsid w:val="00E405BA"/>
    <w:rsid w:val="00E40627"/>
    <w:rsid w:val="00E4087F"/>
    <w:rsid w:val="00E40A00"/>
    <w:rsid w:val="00E40D4E"/>
    <w:rsid w:val="00E40FF5"/>
    <w:rsid w:val="00E41668"/>
    <w:rsid w:val="00E41AFB"/>
    <w:rsid w:val="00E420C8"/>
    <w:rsid w:val="00E42F3C"/>
    <w:rsid w:val="00E43607"/>
    <w:rsid w:val="00E436E2"/>
    <w:rsid w:val="00E43E35"/>
    <w:rsid w:val="00E43F4D"/>
    <w:rsid w:val="00E4409A"/>
    <w:rsid w:val="00E4433B"/>
    <w:rsid w:val="00E44455"/>
    <w:rsid w:val="00E44DFF"/>
    <w:rsid w:val="00E4567A"/>
    <w:rsid w:val="00E4580A"/>
    <w:rsid w:val="00E45ED6"/>
    <w:rsid w:val="00E46482"/>
    <w:rsid w:val="00E4685D"/>
    <w:rsid w:val="00E46CD7"/>
    <w:rsid w:val="00E46DC5"/>
    <w:rsid w:val="00E46E7C"/>
    <w:rsid w:val="00E47027"/>
    <w:rsid w:val="00E472F9"/>
    <w:rsid w:val="00E476BA"/>
    <w:rsid w:val="00E500AF"/>
    <w:rsid w:val="00E507EE"/>
    <w:rsid w:val="00E50B90"/>
    <w:rsid w:val="00E50D93"/>
    <w:rsid w:val="00E5133A"/>
    <w:rsid w:val="00E514A2"/>
    <w:rsid w:val="00E516BE"/>
    <w:rsid w:val="00E5176C"/>
    <w:rsid w:val="00E5190C"/>
    <w:rsid w:val="00E51CB7"/>
    <w:rsid w:val="00E51EF3"/>
    <w:rsid w:val="00E5207F"/>
    <w:rsid w:val="00E527EE"/>
    <w:rsid w:val="00E52929"/>
    <w:rsid w:val="00E537DB"/>
    <w:rsid w:val="00E53B51"/>
    <w:rsid w:val="00E53C2E"/>
    <w:rsid w:val="00E5418D"/>
    <w:rsid w:val="00E54409"/>
    <w:rsid w:val="00E549A6"/>
    <w:rsid w:val="00E5509D"/>
    <w:rsid w:val="00E5579C"/>
    <w:rsid w:val="00E55A4E"/>
    <w:rsid w:val="00E55AC4"/>
    <w:rsid w:val="00E56A3D"/>
    <w:rsid w:val="00E56B69"/>
    <w:rsid w:val="00E56D19"/>
    <w:rsid w:val="00E56EBD"/>
    <w:rsid w:val="00E56F87"/>
    <w:rsid w:val="00E56FC1"/>
    <w:rsid w:val="00E5713F"/>
    <w:rsid w:val="00E57263"/>
    <w:rsid w:val="00E57284"/>
    <w:rsid w:val="00E5747F"/>
    <w:rsid w:val="00E57487"/>
    <w:rsid w:val="00E57999"/>
    <w:rsid w:val="00E57F66"/>
    <w:rsid w:val="00E57FA7"/>
    <w:rsid w:val="00E6039C"/>
    <w:rsid w:val="00E60687"/>
    <w:rsid w:val="00E60E5D"/>
    <w:rsid w:val="00E60EFB"/>
    <w:rsid w:val="00E60F18"/>
    <w:rsid w:val="00E60F65"/>
    <w:rsid w:val="00E60FF4"/>
    <w:rsid w:val="00E6158E"/>
    <w:rsid w:val="00E6192D"/>
    <w:rsid w:val="00E6293B"/>
    <w:rsid w:val="00E62B74"/>
    <w:rsid w:val="00E62F8C"/>
    <w:rsid w:val="00E6358A"/>
    <w:rsid w:val="00E63925"/>
    <w:rsid w:val="00E63DED"/>
    <w:rsid w:val="00E63F06"/>
    <w:rsid w:val="00E63FAA"/>
    <w:rsid w:val="00E64096"/>
    <w:rsid w:val="00E6486E"/>
    <w:rsid w:val="00E64A25"/>
    <w:rsid w:val="00E64A55"/>
    <w:rsid w:val="00E64A84"/>
    <w:rsid w:val="00E64D6A"/>
    <w:rsid w:val="00E651B7"/>
    <w:rsid w:val="00E6552C"/>
    <w:rsid w:val="00E6557C"/>
    <w:rsid w:val="00E66947"/>
    <w:rsid w:val="00E669BD"/>
    <w:rsid w:val="00E66CED"/>
    <w:rsid w:val="00E66E99"/>
    <w:rsid w:val="00E66F5B"/>
    <w:rsid w:val="00E6711C"/>
    <w:rsid w:val="00E679E3"/>
    <w:rsid w:val="00E67C58"/>
    <w:rsid w:val="00E67D53"/>
    <w:rsid w:val="00E67E2E"/>
    <w:rsid w:val="00E70309"/>
    <w:rsid w:val="00E70DC6"/>
    <w:rsid w:val="00E70DE5"/>
    <w:rsid w:val="00E70E15"/>
    <w:rsid w:val="00E711BC"/>
    <w:rsid w:val="00E7124D"/>
    <w:rsid w:val="00E7146B"/>
    <w:rsid w:val="00E71BAE"/>
    <w:rsid w:val="00E71BFE"/>
    <w:rsid w:val="00E72458"/>
    <w:rsid w:val="00E7251F"/>
    <w:rsid w:val="00E72733"/>
    <w:rsid w:val="00E727AD"/>
    <w:rsid w:val="00E72A8C"/>
    <w:rsid w:val="00E72C1F"/>
    <w:rsid w:val="00E73035"/>
    <w:rsid w:val="00E73046"/>
    <w:rsid w:val="00E7312E"/>
    <w:rsid w:val="00E73177"/>
    <w:rsid w:val="00E733FD"/>
    <w:rsid w:val="00E73450"/>
    <w:rsid w:val="00E73CA9"/>
    <w:rsid w:val="00E73D59"/>
    <w:rsid w:val="00E740E4"/>
    <w:rsid w:val="00E74257"/>
    <w:rsid w:val="00E7429C"/>
    <w:rsid w:val="00E74BC0"/>
    <w:rsid w:val="00E74E85"/>
    <w:rsid w:val="00E74EDC"/>
    <w:rsid w:val="00E752E7"/>
    <w:rsid w:val="00E75305"/>
    <w:rsid w:val="00E7598D"/>
    <w:rsid w:val="00E7601A"/>
    <w:rsid w:val="00E762BB"/>
    <w:rsid w:val="00E76BA1"/>
    <w:rsid w:val="00E76EC1"/>
    <w:rsid w:val="00E77363"/>
    <w:rsid w:val="00E776D8"/>
    <w:rsid w:val="00E77896"/>
    <w:rsid w:val="00E77B92"/>
    <w:rsid w:val="00E77FC8"/>
    <w:rsid w:val="00E80370"/>
    <w:rsid w:val="00E804AA"/>
    <w:rsid w:val="00E808F1"/>
    <w:rsid w:val="00E80A80"/>
    <w:rsid w:val="00E80B35"/>
    <w:rsid w:val="00E80DEE"/>
    <w:rsid w:val="00E81A13"/>
    <w:rsid w:val="00E83742"/>
    <w:rsid w:val="00E837D1"/>
    <w:rsid w:val="00E83CD4"/>
    <w:rsid w:val="00E83D7D"/>
    <w:rsid w:val="00E84275"/>
    <w:rsid w:val="00E852E4"/>
    <w:rsid w:val="00E85CD1"/>
    <w:rsid w:val="00E8622B"/>
    <w:rsid w:val="00E864F2"/>
    <w:rsid w:val="00E86A05"/>
    <w:rsid w:val="00E86A3D"/>
    <w:rsid w:val="00E86A58"/>
    <w:rsid w:val="00E86DB9"/>
    <w:rsid w:val="00E86F21"/>
    <w:rsid w:val="00E870FD"/>
    <w:rsid w:val="00E87DAD"/>
    <w:rsid w:val="00E90176"/>
    <w:rsid w:val="00E907A7"/>
    <w:rsid w:val="00E90853"/>
    <w:rsid w:val="00E90A3C"/>
    <w:rsid w:val="00E9185D"/>
    <w:rsid w:val="00E91944"/>
    <w:rsid w:val="00E919C9"/>
    <w:rsid w:val="00E919CF"/>
    <w:rsid w:val="00E92835"/>
    <w:rsid w:val="00E92970"/>
    <w:rsid w:val="00E92C6D"/>
    <w:rsid w:val="00E92C9D"/>
    <w:rsid w:val="00E92CC2"/>
    <w:rsid w:val="00E92DB6"/>
    <w:rsid w:val="00E93057"/>
    <w:rsid w:val="00E935C8"/>
    <w:rsid w:val="00E93E0F"/>
    <w:rsid w:val="00E95063"/>
    <w:rsid w:val="00E952D2"/>
    <w:rsid w:val="00E95969"/>
    <w:rsid w:val="00E95B4D"/>
    <w:rsid w:val="00E95B78"/>
    <w:rsid w:val="00E95FB5"/>
    <w:rsid w:val="00E9618A"/>
    <w:rsid w:val="00E9620B"/>
    <w:rsid w:val="00E963DA"/>
    <w:rsid w:val="00E9651C"/>
    <w:rsid w:val="00E9697F"/>
    <w:rsid w:val="00E96AAB"/>
    <w:rsid w:val="00E96F02"/>
    <w:rsid w:val="00E970E4"/>
    <w:rsid w:val="00E97220"/>
    <w:rsid w:val="00E97241"/>
    <w:rsid w:val="00E9771A"/>
    <w:rsid w:val="00E977D1"/>
    <w:rsid w:val="00E97CF7"/>
    <w:rsid w:val="00E97D4E"/>
    <w:rsid w:val="00E97D75"/>
    <w:rsid w:val="00EA0090"/>
    <w:rsid w:val="00EA0952"/>
    <w:rsid w:val="00EA0DCA"/>
    <w:rsid w:val="00EA0F27"/>
    <w:rsid w:val="00EA19C6"/>
    <w:rsid w:val="00EA1A3C"/>
    <w:rsid w:val="00EA1D89"/>
    <w:rsid w:val="00EA1EBA"/>
    <w:rsid w:val="00EA210C"/>
    <w:rsid w:val="00EA215A"/>
    <w:rsid w:val="00EA2172"/>
    <w:rsid w:val="00EA243A"/>
    <w:rsid w:val="00EA25BE"/>
    <w:rsid w:val="00EA2868"/>
    <w:rsid w:val="00EA2FEA"/>
    <w:rsid w:val="00EA337B"/>
    <w:rsid w:val="00EA338C"/>
    <w:rsid w:val="00EA35D4"/>
    <w:rsid w:val="00EA36BD"/>
    <w:rsid w:val="00EA463D"/>
    <w:rsid w:val="00EA4B63"/>
    <w:rsid w:val="00EA4CA9"/>
    <w:rsid w:val="00EA4CDA"/>
    <w:rsid w:val="00EA4E47"/>
    <w:rsid w:val="00EA59B2"/>
    <w:rsid w:val="00EA5B20"/>
    <w:rsid w:val="00EA5CEF"/>
    <w:rsid w:val="00EA6243"/>
    <w:rsid w:val="00EA666D"/>
    <w:rsid w:val="00EA6D1F"/>
    <w:rsid w:val="00EA6F67"/>
    <w:rsid w:val="00EA731C"/>
    <w:rsid w:val="00EA7528"/>
    <w:rsid w:val="00EA7D5D"/>
    <w:rsid w:val="00EA7DB7"/>
    <w:rsid w:val="00EA7E8F"/>
    <w:rsid w:val="00EB08E4"/>
    <w:rsid w:val="00EB0D44"/>
    <w:rsid w:val="00EB154A"/>
    <w:rsid w:val="00EB160D"/>
    <w:rsid w:val="00EB1754"/>
    <w:rsid w:val="00EB189F"/>
    <w:rsid w:val="00EB18B3"/>
    <w:rsid w:val="00EB1FB9"/>
    <w:rsid w:val="00EB2934"/>
    <w:rsid w:val="00EB2A2E"/>
    <w:rsid w:val="00EB2F4C"/>
    <w:rsid w:val="00EB303E"/>
    <w:rsid w:val="00EB30DC"/>
    <w:rsid w:val="00EB3134"/>
    <w:rsid w:val="00EB3184"/>
    <w:rsid w:val="00EB3708"/>
    <w:rsid w:val="00EB3A1B"/>
    <w:rsid w:val="00EB436E"/>
    <w:rsid w:val="00EB4BC3"/>
    <w:rsid w:val="00EB4E50"/>
    <w:rsid w:val="00EB4E74"/>
    <w:rsid w:val="00EB5522"/>
    <w:rsid w:val="00EB5D8C"/>
    <w:rsid w:val="00EB6289"/>
    <w:rsid w:val="00EB633C"/>
    <w:rsid w:val="00EB64F7"/>
    <w:rsid w:val="00EB6541"/>
    <w:rsid w:val="00EB6D18"/>
    <w:rsid w:val="00EB7241"/>
    <w:rsid w:val="00EB7861"/>
    <w:rsid w:val="00EB78F4"/>
    <w:rsid w:val="00EB79F5"/>
    <w:rsid w:val="00EB7F7B"/>
    <w:rsid w:val="00EC0725"/>
    <w:rsid w:val="00EC0825"/>
    <w:rsid w:val="00EC0B6F"/>
    <w:rsid w:val="00EC1338"/>
    <w:rsid w:val="00EC136F"/>
    <w:rsid w:val="00EC1842"/>
    <w:rsid w:val="00EC23B0"/>
    <w:rsid w:val="00EC262C"/>
    <w:rsid w:val="00EC27FD"/>
    <w:rsid w:val="00EC28EC"/>
    <w:rsid w:val="00EC30F3"/>
    <w:rsid w:val="00EC3A1E"/>
    <w:rsid w:val="00EC3F1C"/>
    <w:rsid w:val="00EC4137"/>
    <w:rsid w:val="00EC4189"/>
    <w:rsid w:val="00EC4544"/>
    <w:rsid w:val="00EC4618"/>
    <w:rsid w:val="00EC4879"/>
    <w:rsid w:val="00EC5961"/>
    <w:rsid w:val="00EC5C3B"/>
    <w:rsid w:val="00EC6108"/>
    <w:rsid w:val="00EC6261"/>
    <w:rsid w:val="00EC65D4"/>
    <w:rsid w:val="00EC6883"/>
    <w:rsid w:val="00EC6D5B"/>
    <w:rsid w:val="00EC6DF2"/>
    <w:rsid w:val="00EC72E2"/>
    <w:rsid w:val="00EC74AB"/>
    <w:rsid w:val="00EC7587"/>
    <w:rsid w:val="00EC77F4"/>
    <w:rsid w:val="00EC7BB3"/>
    <w:rsid w:val="00ED048A"/>
    <w:rsid w:val="00ED04DF"/>
    <w:rsid w:val="00ED0898"/>
    <w:rsid w:val="00ED0EFB"/>
    <w:rsid w:val="00ED103F"/>
    <w:rsid w:val="00ED10E3"/>
    <w:rsid w:val="00ED1FD9"/>
    <w:rsid w:val="00ED2B34"/>
    <w:rsid w:val="00ED2F70"/>
    <w:rsid w:val="00ED2F87"/>
    <w:rsid w:val="00ED2FDA"/>
    <w:rsid w:val="00ED3235"/>
    <w:rsid w:val="00ED32D0"/>
    <w:rsid w:val="00ED3878"/>
    <w:rsid w:val="00ED3E21"/>
    <w:rsid w:val="00ED3FEC"/>
    <w:rsid w:val="00ED40E1"/>
    <w:rsid w:val="00ED4177"/>
    <w:rsid w:val="00ED441C"/>
    <w:rsid w:val="00ED4746"/>
    <w:rsid w:val="00ED4C91"/>
    <w:rsid w:val="00ED4D0A"/>
    <w:rsid w:val="00ED5058"/>
    <w:rsid w:val="00ED57CD"/>
    <w:rsid w:val="00ED5AC5"/>
    <w:rsid w:val="00ED6510"/>
    <w:rsid w:val="00ED664F"/>
    <w:rsid w:val="00ED6BDC"/>
    <w:rsid w:val="00ED7068"/>
    <w:rsid w:val="00ED7296"/>
    <w:rsid w:val="00ED7A3C"/>
    <w:rsid w:val="00ED7B85"/>
    <w:rsid w:val="00EE0478"/>
    <w:rsid w:val="00EE0954"/>
    <w:rsid w:val="00EE0BD8"/>
    <w:rsid w:val="00EE1383"/>
    <w:rsid w:val="00EE15F1"/>
    <w:rsid w:val="00EE1AB0"/>
    <w:rsid w:val="00EE1E88"/>
    <w:rsid w:val="00EE26E8"/>
    <w:rsid w:val="00EE27FD"/>
    <w:rsid w:val="00EE2ADF"/>
    <w:rsid w:val="00EE2F51"/>
    <w:rsid w:val="00EE4212"/>
    <w:rsid w:val="00EE4431"/>
    <w:rsid w:val="00EE47D4"/>
    <w:rsid w:val="00EE4B81"/>
    <w:rsid w:val="00EE50B2"/>
    <w:rsid w:val="00EE50F2"/>
    <w:rsid w:val="00EE5662"/>
    <w:rsid w:val="00EE600E"/>
    <w:rsid w:val="00EE652F"/>
    <w:rsid w:val="00EE6560"/>
    <w:rsid w:val="00EE6800"/>
    <w:rsid w:val="00EE697C"/>
    <w:rsid w:val="00EE797A"/>
    <w:rsid w:val="00EE7D91"/>
    <w:rsid w:val="00EE7F27"/>
    <w:rsid w:val="00EF043C"/>
    <w:rsid w:val="00EF04E8"/>
    <w:rsid w:val="00EF0D27"/>
    <w:rsid w:val="00EF0D7E"/>
    <w:rsid w:val="00EF0E66"/>
    <w:rsid w:val="00EF116E"/>
    <w:rsid w:val="00EF13F7"/>
    <w:rsid w:val="00EF1616"/>
    <w:rsid w:val="00EF19DC"/>
    <w:rsid w:val="00EF1E19"/>
    <w:rsid w:val="00EF1F67"/>
    <w:rsid w:val="00EF2EA2"/>
    <w:rsid w:val="00EF3233"/>
    <w:rsid w:val="00EF335D"/>
    <w:rsid w:val="00EF3897"/>
    <w:rsid w:val="00EF3A66"/>
    <w:rsid w:val="00EF3BB5"/>
    <w:rsid w:val="00EF4099"/>
    <w:rsid w:val="00EF41BE"/>
    <w:rsid w:val="00EF420C"/>
    <w:rsid w:val="00EF44C5"/>
    <w:rsid w:val="00EF465F"/>
    <w:rsid w:val="00EF4B00"/>
    <w:rsid w:val="00EF53C2"/>
    <w:rsid w:val="00EF57C3"/>
    <w:rsid w:val="00EF5C46"/>
    <w:rsid w:val="00EF5C48"/>
    <w:rsid w:val="00EF5EC6"/>
    <w:rsid w:val="00EF6004"/>
    <w:rsid w:val="00EF61EB"/>
    <w:rsid w:val="00EF658B"/>
    <w:rsid w:val="00EF7B59"/>
    <w:rsid w:val="00EF7E64"/>
    <w:rsid w:val="00F007DE"/>
    <w:rsid w:val="00F00944"/>
    <w:rsid w:val="00F01F83"/>
    <w:rsid w:val="00F02328"/>
    <w:rsid w:val="00F02771"/>
    <w:rsid w:val="00F029A8"/>
    <w:rsid w:val="00F0307F"/>
    <w:rsid w:val="00F036FF"/>
    <w:rsid w:val="00F0379B"/>
    <w:rsid w:val="00F03DE4"/>
    <w:rsid w:val="00F04E35"/>
    <w:rsid w:val="00F04F67"/>
    <w:rsid w:val="00F054F0"/>
    <w:rsid w:val="00F055D0"/>
    <w:rsid w:val="00F05A26"/>
    <w:rsid w:val="00F05B99"/>
    <w:rsid w:val="00F0626C"/>
    <w:rsid w:val="00F06436"/>
    <w:rsid w:val="00F074A5"/>
    <w:rsid w:val="00F07950"/>
    <w:rsid w:val="00F07A36"/>
    <w:rsid w:val="00F1087F"/>
    <w:rsid w:val="00F1093E"/>
    <w:rsid w:val="00F10E14"/>
    <w:rsid w:val="00F113EB"/>
    <w:rsid w:val="00F11522"/>
    <w:rsid w:val="00F119B3"/>
    <w:rsid w:val="00F11AFE"/>
    <w:rsid w:val="00F11C80"/>
    <w:rsid w:val="00F11D4E"/>
    <w:rsid w:val="00F12200"/>
    <w:rsid w:val="00F12241"/>
    <w:rsid w:val="00F1292C"/>
    <w:rsid w:val="00F12D2A"/>
    <w:rsid w:val="00F12E34"/>
    <w:rsid w:val="00F12F86"/>
    <w:rsid w:val="00F13228"/>
    <w:rsid w:val="00F134A7"/>
    <w:rsid w:val="00F1359E"/>
    <w:rsid w:val="00F13783"/>
    <w:rsid w:val="00F13964"/>
    <w:rsid w:val="00F141CE"/>
    <w:rsid w:val="00F144AF"/>
    <w:rsid w:val="00F148C7"/>
    <w:rsid w:val="00F14D48"/>
    <w:rsid w:val="00F151F3"/>
    <w:rsid w:val="00F155A1"/>
    <w:rsid w:val="00F15A17"/>
    <w:rsid w:val="00F15D44"/>
    <w:rsid w:val="00F163D4"/>
    <w:rsid w:val="00F16719"/>
    <w:rsid w:val="00F16C40"/>
    <w:rsid w:val="00F17641"/>
    <w:rsid w:val="00F204D7"/>
    <w:rsid w:val="00F20659"/>
    <w:rsid w:val="00F20ACE"/>
    <w:rsid w:val="00F2142F"/>
    <w:rsid w:val="00F217B9"/>
    <w:rsid w:val="00F21B3C"/>
    <w:rsid w:val="00F21FB1"/>
    <w:rsid w:val="00F220DB"/>
    <w:rsid w:val="00F222A8"/>
    <w:rsid w:val="00F22365"/>
    <w:rsid w:val="00F225B6"/>
    <w:rsid w:val="00F22867"/>
    <w:rsid w:val="00F22DA2"/>
    <w:rsid w:val="00F2327A"/>
    <w:rsid w:val="00F234D6"/>
    <w:rsid w:val="00F238A1"/>
    <w:rsid w:val="00F23987"/>
    <w:rsid w:val="00F23A58"/>
    <w:rsid w:val="00F2404A"/>
    <w:rsid w:val="00F243A5"/>
    <w:rsid w:val="00F24499"/>
    <w:rsid w:val="00F25006"/>
    <w:rsid w:val="00F252F8"/>
    <w:rsid w:val="00F2559D"/>
    <w:rsid w:val="00F25A68"/>
    <w:rsid w:val="00F25FA1"/>
    <w:rsid w:val="00F26188"/>
    <w:rsid w:val="00F269C6"/>
    <w:rsid w:val="00F26A87"/>
    <w:rsid w:val="00F26C3A"/>
    <w:rsid w:val="00F26F39"/>
    <w:rsid w:val="00F27696"/>
    <w:rsid w:val="00F276AB"/>
    <w:rsid w:val="00F279E3"/>
    <w:rsid w:val="00F300ED"/>
    <w:rsid w:val="00F30245"/>
    <w:rsid w:val="00F302B0"/>
    <w:rsid w:val="00F303AE"/>
    <w:rsid w:val="00F30637"/>
    <w:rsid w:val="00F30B4B"/>
    <w:rsid w:val="00F30D93"/>
    <w:rsid w:val="00F31701"/>
    <w:rsid w:val="00F31D17"/>
    <w:rsid w:val="00F31DD2"/>
    <w:rsid w:val="00F31EA3"/>
    <w:rsid w:val="00F32209"/>
    <w:rsid w:val="00F32704"/>
    <w:rsid w:val="00F32AB1"/>
    <w:rsid w:val="00F32ACF"/>
    <w:rsid w:val="00F32C28"/>
    <w:rsid w:val="00F32FEE"/>
    <w:rsid w:val="00F3318C"/>
    <w:rsid w:val="00F33F04"/>
    <w:rsid w:val="00F3423F"/>
    <w:rsid w:val="00F34A1C"/>
    <w:rsid w:val="00F354EE"/>
    <w:rsid w:val="00F35835"/>
    <w:rsid w:val="00F35983"/>
    <w:rsid w:val="00F361EF"/>
    <w:rsid w:val="00F36E3D"/>
    <w:rsid w:val="00F3725C"/>
    <w:rsid w:val="00F37382"/>
    <w:rsid w:val="00F3747F"/>
    <w:rsid w:val="00F37833"/>
    <w:rsid w:val="00F3787F"/>
    <w:rsid w:val="00F40120"/>
    <w:rsid w:val="00F40167"/>
    <w:rsid w:val="00F4058B"/>
    <w:rsid w:val="00F40C45"/>
    <w:rsid w:val="00F40C57"/>
    <w:rsid w:val="00F4171A"/>
    <w:rsid w:val="00F41D48"/>
    <w:rsid w:val="00F41FC2"/>
    <w:rsid w:val="00F42222"/>
    <w:rsid w:val="00F42655"/>
    <w:rsid w:val="00F438CA"/>
    <w:rsid w:val="00F43961"/>
    <w:rsid w:val="00F43B9F"/>
    <w:rsid w:val="00F43FC7"/>
    <w:rsid w:val="00F43FE5"/>
    <w:rsid w:val="00F442AE"/>
    <w:rsid w:val="00F45177"/>
    <w:rsid w:val="00F45515"/>
    <w:rsid w:val="00F45D89"/>
    <w:rsid w:val="00F45F3D"/>
    <w:rsid w:val="00F46067"/>
    <w:rsid w:val="00F46742"/>
    <w:rsid w:val="00F4675B"/>
    <w:rsid w:val="00F46D2F"/>
    <w:rsid w:val="00F47157"/>
    <w:rsid w:val="00F4759E"/>
    <w:rsid w:val="00F475DE"/>
    <w:rsid w:val="00F476FC"/>
    <w:rsid w:val="00F4799B"/>
    <w:rsid w:val="00F47A30"/>
    <w:rsid w:val="00F47C1B"/>
    <w:rsid w:val="00F50974"/>
    <w:rsid w:val="00F50B01"/>
    <w:rsid w:val="00F513C7"/>
    <w:rsid w:val="00F5187C"/>
    <w:rsid w:val="00F51A29"/>
    <w:rsid w:val="00F51B93"/>
    <w:rsid w:val="00F51FE9"/>
    <w:rsid w:val="00F521AE"/>
    <w:rsid w:val="00F5239D"/>
    <w:rsid w:val="00F52DDB"/>
    <w:rsid w:val="00F52F27"/>
    <w:rsid w:val="00F53049"/>
    <w:rsid w:val="00F53067"/>
    <w:rsid w:val="00F53284"/>
    <w:rsid w:val="00F532F4"/>
    <w:rsid w:val="00F533B1"/>
    <w:rsid w:val="00F533DA"/>
    <w:rsid w:val="00F53478"/>
    <w:rsid w:val="00F53750"/>
    <w:rsid w:val="00F53885"/>
    <w:rsid w:val="00F53B5E"/>
    <w:rsid w:val="00F53F4E"/>
    <w:rsid w:val="00F545C7"/>
    <w:rsid w:val="00F54636"/>
    <w:rsid w:val="00F547FB"/>
    <w:rsid w:val="00F5488C"/>
    <w:rsid w:val="00F551C2"/>
    <w:rsid w:val="00F56C0E"/>
    <w:rsid w:val="00F5712D"/>
    <w:rsid w:val="00F5787C"/>
    <w:rsid w:val="00F600B3"/>
    <w:rsid w:val="00F6077F"/>
    <w:rsid w:val="00F60904"/>
    <w:rsid w:val="00F60961"/>
    <w:rsid w:val="00F60F8D"/>
    <w:rsid w:val="00F6110C"/>
    <w:rsid w:val="00F6118B"/>
    <w:rsid w:val="00F61823"/>
    <w:rsid w:val="00F622CA"/>
    <w:rsid w:val="00F62BD8"/>
    <w:rsid w:val="00F62D49"/>
    <w:rsid w:val="00F62D4B"/>
    <w:rsid w:val="00F63635"/>
    <w:rsid w:val="00F64165"/>
    <w:rsid w:val="00F6417B"/>
    <w:rsid w:val="00F643A3"/>
    <w:rsid w:val="00F644F8"/>
    <w:rsid w:val="00F64871"/>
    <w:rsid w:val="00F6490B"/>
    <w:rsid w:val="00F64B21"/>
    <w:rsid w:val="00F64F10"/>
    <w:rsid w:val="00F65060"/>
    <w:rsid w:val="00F65438"/>
    <w:rsid w:val="00F656C2"/>
    <w:rsid w:val="00F657B7"/>
    <w:rsid w:val="00F6583E"/>
    <w:rsid w:val="00F65D8D"/>
    <w:rsid w:val="00F65E84"/>
    <w:rsid w:val="00F65F07"/>
    <w:rsid w:val="00F65FC0"/>
    <w:rsid w:val="00F66366"/>
    <w:rsid w:val="00F66411"/>
    <w:rsid w:val="00F66444"/>
    <w:rsid w:val="00F664A9"/>
    <w:rsid w:val="00F6683C"/>
    <w:rsid w:val="00F66E05"/>
    <w:rsid w:val="00F66FD4"/>
    <w:rsid w:val="00F670E0"/>
    <w:rsid w:val="00F678FE"/>
    <w:rsid w:val="00F67CD3"/>
    <w:rsid w:val="00F7047E"/>
    <w:rsid w:val="00F707F9"/>
    <w:rsid w:val="00F70ABC"/>
    <w:rsid w:val="00F70B98"/>
    <w:rsid w:val="00F7109B"/>
    <w:rsid w:val="00F71278"/>
    <w:rsid w:val="00F7169C"/>
    <w:rsid w:val="00F7197C"/>
    <w:rsid w:val="00F71A4A"/>
    <w:rsid w:val="00F71AF3"/>
    <w:rsid w:val="00F7238B"/>
    <w:rsid w:val="00F72962"/>
    <w:rsid w:val="00F72A08"/>
    <w:rsid w:val="00F72B2A"/>
    <w:rsid w:val="00F72FBA"/>
    <w:rsid w:val="00F73920"/>
    <w:rsid w:val="00F73C99"/>
    <w:rsid w:val="00F73F71"/>
    <w:rsid w:val="00F74251"/>
    <w:rsid w:val="00F74C95"/>
    <w:rsid w:val="00F74FEA"/>
    <w:rsid w:val="00F75103"/>
    <w:rsid w:val="00F755BD"/>
    <w:rsid w:val="00F75B14"/>
    <w:rsid w:val="00F7633F"/>
    <w:rsid w:val="00F76D63"/>
    <w:rsid w:val="00F77192"/>
    <w:rsid w:val="00F774D1"/>
    <w:rsid w:val="00F778CD"/>
    <w:rsid w:val="00F77923"/>
    <w:rsid w:val="00F77A92"/>
    <w:rsid w:val="00F8006F"/>
    <w:rsid w:val="00F80563"/>
    <w:rsid w:val="00F80911"/>
    <w:rsid w:val="00F810D3"/>
    <w:rsid w:val="00F81466"/>
    <w:rsid w:val="00F819D9"/>
    <w:rsid w:val="00F81DA5"/>
    <w:rsid w:val="00F82299"/>
    <w:rsid w:val="00F833B2"/>
    <w:rsid w:val="00F833F7"/>
    <w:rsid w:val="00F83593"/>
    <w:rsid w:val="00F83722"/>
    <w:rsid w:val="00F8395E"/>
    <w:rsid w:val="00F83B06"/>
    <w:rsid w:val="00F844E0"/>
    <w:rsid w:val="00F84CF0"/>
    <w:rsid w:val="00F850EA"/>
    <w:rsid w:val="00F850F6"/>
    <w:rsid w:val="00F86337"/>
    <w:rsid w:val="00F8640F"/>
    <w:rsid w:val="00F86803"/>
    <w:rsid w:val="00F86988"/>
    <w:rsid w:val="00F86E59"/>
    <w:rsid w:val="00F87188"/>
    <w:rsid w:val="00F871B2"/>
    <w:rsid w:val="00F87235"/>
    <w:rsid w:val="00F8748A"/>
    <w:rsid w:val="00F87666"/>
    <w:rsid w:val="00F90036"/>
    <w:rsid w:val="00F90053"/>
    <w:rsid w:val="00F901DE"/>
    <w:rsid w:val="00F90672"/>
    <w:rsid w:val="00F9072A"/>
    <w:rsid w:val="00F90953"/>
    <w:rsid w:val="00F90B77"/>
    <w:rsid w:val="00F90BB0"/>
    <w:rsid w:val="00F90D5E"/>
    <w:rsid w:val="00F912E4"/>
    <w:rsid w:val="00F912F9"/>
    <w:rsid w:val="00F9155B"/>
    <w:rsid w:val="00F9175D"/>
    <w:rsid w:val="00F9191E"/>
    <w:rsid w:val="00F91ABA"/>
    <w:rsid w:val="00F91CBD"/>
    <w:rsid w:val="00F92195"/>
    <w:rsid w:val="00F924F8"/>
    <w:rsid w:val="00F925F4"/>
    <w:rsid w:val="00F926CB"/>
    <w:rsid w:val="00F92FBC"/>
    <w:rsid w:val="00F92FF2"/>
    <w:rsid w:val="00F93049"/>
    <w:rsid w:val="00F9309C"/>
    <w:rsid w:val="00F93667"/>
    <w:rsid w:val="00F937C7"/>
    <w:rsid w:val="00F9403C"/>
    <w:rsid w:val="00F944FD"/>
    <w:rsid w:val="00F94710"/>
    <w:rsid w:val="00F94C7B"/>
    <w:rsid w:val="00F94FC3"/>
    <w:rsid w:val="00F95330"/>
    <w:rsid w:val="00F95A01"/>
    <w:rsid w:val="00F95D59"/>
    <w:rsid w:val="00F95E97"/>
    <w:rsid w:val="00F95F74"/>
    <w:rsid w:val="00F960BF"/>
    <w:rsid w:val="00F96139"/>
    <w:rsid w:val="00F96CC6"/>
    <w:rsid w:val="00F96D48"/>
    <w:rsid w:val="00F96F56"/>
    <w:rsid w:val="00F97470"/>
    <w:rsid w:val="00F9762D"/>
    <w:rsid w:val="00FA013F"/>
    <w:rsid w:val="00FA1243"/>
    <w:rsid w:val="00FA1480"/>
    <w:rsid w:val="00FA1AB4"/>
    <w:rsid w:val="00FA1FA0"/>
    <w:rsid w:val="00FA28D6"/>
    <w:rsid w:val="00FA2B5E"/>
    <w:rsid w:val="00FA346A"/>
    <w:rsid w:val="00FA3830"/>
    <w:rsid w:val="00FA3A4C"/>
    <w:rsid w:val="00FA3F54"/>
    <w:rsid w:val="00FA3FE0"/>
    <w:rsid w:val="00FA4021"/>
    <w:rsid w:val="00FA4348"/>
    <w:rsid w:val="00FA4975"/>
    <w:rsid w:val="00FA497E"/>
    <w:rsid w:val="00FA4B56"/>
    <w:rsid w:val="00FA520A"/>
    <w:rsid w:val="00FA53A7"/>
    <w:rsid w:val="00FA71A6"/>
    <w:rsid w:val="00FA798F"/>
    <w:rsid w:val="00FA7C96"/>
    <w:rsid w:val="00FB03CA"/>
    <w:rsid w:val="00FB03CF"/>
    <w:rsid w:val="00FB054D"/>
    <w:rsid w:val="00FB056A"/>
    <w:rsid w:val="00FB095F"/>
    <w:rsid w:val="00FB1607"/>
    <w:rsid w:val="00FB166E"/>
    <w:rsid w:val="00FB1852"/>
    <w:rsid w:val="00FB19BE"/>
    <w:rsid w:val="00FB305A"/>
    <w:rsid w:val="00FB3408"/>
    <w:rsid w:val="00FB377F"/>
    <w:rsid w:val="00FB3B39"/>
    <w:rsid w:val="00FB3DD6"/>
    <w:rsid w:val="00FB3F60"/>
    <w:rsid w:val="00FB4595"/>
    <w:rsid w:val="00FB4BF4"/>
    <w:rsid w:val="00FB4C12"/>
    <w:rsid w:val="00FB5231"/>
    <w:rsid w:val="00FB5C40"/>
    <w:rsid w:val="00FB6159"/>
    <w:rsid w:val="00FB647F"/>
    <w:rsid w:val="00FB6A91"/>
    <w:rsid w:val="00FB6CE1"/>
    <w:rsid w:val="00FB75DE"/>
    <w:rsid w:val="00FB7764"/>
    <w:rsid w:val="00FB79F0"/>
    <w:rsid w:val="00FB7E27"/>
    <w:rsid w:val="00FC0297"/>
    <w:rsid w:val="00FC0680"/>
    <w:rsid w:val="00FC0A29"/>
    <w:rsid w:val="00FC0C19"/>
    <w:rsid w:val="00FC1518"/>
    <w:rsid w:val="00FC1A4F"/>
    <w:rsid w:val="00FC1E00"/>
    <w:rsid w:val="00FC1FB0"/>
    <w:rsid w:val="00FC2954"/>
    <w:rsid w:val="00FC2D8F"/>
    <w:rsid w:val="00FC378F"/>
    <w:rsid w:val="00FC3DFC"/>
    <w:rsid w:val="00FC414A"/>
    <w:rsid w:val="00FC4411"/>
    <w:rsid w:val="00FC4F57"/>
    <w:rsid w:val="00FC58B1"/>
    <w:rsid w:val="00FC5929"/>
    <w:rsid w:val="00FC5A06"/>
    <w:rsid w:val="00FC5BD6"/>
    <w:rsid w:val="00FC5D0C"/>
    <w:rsid w:val="00FC5D80"/>
    <w:rsid w:val="00FC658F"/>
    <w:rsid w:val="00FC6674"/>
    <w:rsid w:val="00FC7319"/>
    <w:rsid w:val="00FC7C69"/>
    <w:rsid w:val="00FC7EA6"/>
    <w:rsid w:val="00FC7F9D"/>
    <w:rsid w:val="00FD0352"/>
    <w:rsid w:val="00FD0D24"/>
    <w:rsid w:val="00FD10F9"/>
    <w:rsid w:val="00FD1164"/>
    <w:rsid w:val="00FD17C3"/>
    <w:rsid w:val="00FD1851"/>
    <w:rsid w:val="00FD18E6"/>
    <w:rsid w:val="00FD21AE"/>
    <w:rsid w:val="00FD2257"/>
    <w:rsid w:val="00FD29A4"/>
    <w:rsid w:val="00FD2D3B"/>
    <w:rsid w:val="00FD2E0A"/>
    <w:rsid w:val="00FD2FAB"/>
    <w:rsid w:val="00FD2FB3"/>
    <w:rsid w:val="00FD35ED"/>
    <w:rsid w:val="00FD37BC"/>
    <w:rsid w:val="00FD3B93"/>
    <w:rsid w:val="00FD4157"/>
    <w:rsid w:val="00FD4A5D"/>
    <w:rsid w:val="00FD4A92"/>
    <w:rsid w:val="00FD4D9F"/>
    <w:rsid w:val="00FD5A22"/>
    <w:rsid w:val="00FD5B30"/>
    <w:rsid w:val="00FD6014"/>
    <w:rsid w:val="00FD669B"/>
    <w:rsid w:val="00FD6FD3"/>
    <w:rsid w:val="00FD7CBF"/>
    <w:rsid w:val="00FE01FF"/>
    <w:rsid w:val="00FE0231"/>
    <w:rsid w:val="00FE027A"/>
    <w:rsid w:val="00FE07DE"/>
    <w:rsid w:val="00FE0E09"/>
    <w:rsid w:val="00FE0F3C"/>
    <w:rsid w:val="00FE1150"/>
    <w:rsid w:val="00FE11A9"/>
    <w:rsid w:val="00FE1790"/>
    <w:rsid w:val="00FE193F"/>
    <w:rsid w:val="00FE1A77"/>
    <w:rsid w:val="00FE1CDE"/>
    <w:rsid w:val="00FE2949"/>
    <w:rsid w:val="00FE2D0C"/>
    <w:rsid w:val="00FE35F4"/>
    <w:rsid w:val="00FE389A"/>
    <w:rsid w:val="00FE38D7"/>
    <w:rsid w:val="00FE3924"/>
    <w:rsid w:val="00FE472E"/>
    <w:rsid w:val="00FE59AC"/>
    <w:rsid w:val="00FE5BB1"/>
    <w:rsid w:val="00FE63B5"/>
    <w:rsid w:val="00FE65C2"/>
    <w:rsid w:val="00FE6E3B"/>
    <w:rsid w:val="00FE791E"/>
    <w:rsid w:val="00FE7AEE"/>
    <w:rsid w:val="00FF04C5"/>
    <w:rsid w:val="00FF0D39"/>
    <w:rsid w:val="00FF108F"/>
    <w:rsid w:val="00FF13FB"/>
    <w:rsid w:val="00FF2CD4"/>
    <w:rsid w:val="00FF2CE6"/>
    <w:rsid w:val="00FF2DFD"/>
    <w:rsid w:val="00FF3560"/>
    <w:rsid w:val="00FF37DE"/>
    <w:rsid w:val="00FF3C8F"/>
    <w:rsid w:val="00FF3FFA"/>
    <w:rsid w:val="00FF4083"/>
    <w:rsid w:val="00FF44D3"/>
    <w:rsid w:val="00FF47FE"/>
    <w:rsid w:val="00FF4D0D"/>
    <w:rsid w:val="00FF4E39"/>
    <w:rsid w:val="00FF4EDB"/>
    <w:rsid w:val="00FF5244"/>
    <w:rsid w:val="00FF52AC"/>
    <w:rsid w:val="00FF561B"/>
    <w:rsid w:val="00FF5BD1"/>
    <w:rsid w:val="00FF5E3A"/>
    <w:rsid w:val="00FF5F12"/>
    <w:rsid w:val="00FF616C"/>
    <w:rsid w:val="00FF6B8E"/>
    <w:rsid w:val="00FF7A2D"/>
    <w:rsid w:val="00FF7D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0A65"/>
    <w:pPr>
      <w:widowControl w:val="0"/>
      <w:autoSpaceDE w:val="0"/>
      <w:autoSpaceDN w:val="0"/>
      <w:adjustRightInd w:val="0"/>
    </w:pPr>
    <w:rPr>
      <w:rFonts w:ascii="Times New Roman" w:hAnsi="Times New Roman"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235</Words>
  <Characters>1346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                                                                 Приложение №1</dc:title>
  <dc:subject/>
  <dc:creator>Yaltanskaya</dc:creator>
  <cp:keywords/>
  <dc:description/>
  <cp:lastModifiedBy>User 1</cp:lastModifiedBy>
  <cp:revision>2</cp:revision>
  <dcterms:created xsi:type="dcterms:W3CDTF">2017-05-16T05:37:00Z</dcterms:created>
  <dcterms:modified xsi:type="dcterms:W3CDTF">2017-05-16T05:37:00Z</dcterms:modified>
</cp:coreProperties>
</file>