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B2" w:rsidRPr="00D154A3" w:rsidRDefault="007276B2" w:rsidP="00D154A3">
      <w:pPr>
        <w:spacing w:before="100" w:beforeAutospacing="1" w:after="100" w:afterAutospacing="1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ДОГОВОР</w:t>
      </w:r>
      <w:r>
        <w:rPr>
          <w:rFonts w:ascii="PTSansRegular" w:hAnsi="PTSansRegular"/>
          <w:b/>
          <w:bCs/>
          <w:sz w:val="23"/>
          <w:szCs w:val="23"/>
          <w:lang w:eastAsia="ru-RU"/>
        </w:rPr>
        <w:t xml:space="preserve">  № 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об образовании по образовательным программам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дошкольного образования</w:t>
      </w:r>
    </w:p>
    <w:p w:rsidR="007276B2" w:rsidRPr="001E3F02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с. Простые Челны.                   ____________________</w:t>
      </w:r>
    </w:p>
    <w:p w:rsidR="007276B2" w:rsidRPr="00D154A3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hAnsi="Courier" w:cs="Courier New"/>
          <w:color w:val="000000"/>
          <w:sz w:val="20"/>
          <w:szCs w:val="20"/>
          <w:lang w:eastAsia="ru-RU"/>
        </w:rPr>
      </w:pPr>
    </w:p>
    <w:p w:rsidR="007276B2" w:rsidRPr="001A08BA" w:rsidRDefault="007276B2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Просто-Челнинский детский сад «Кояшкай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»» Новошешминского  муниципального района Республики Татарстан», сокращенное наз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вание МБДОУ «Детский сад «Кояшкай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» осуществляющая   образовательную   деятельность  (далее  -  образовательная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основании лицензии от 17 января 2017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9398 , в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ыданной Министерством образования и науки Республики Татарстан,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именуемый в дальнейшем "Исполнитель", в лице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заведующего Шакировой Илюсы Назиповны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, действующего на основании Устава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(Постановление </w:t>
      </w:r>
      <w:r w:rsidRPr="002439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Руководителя Исполнительного комитета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25</w:t>
      </w:r>
      <w:r w:rsidRPr="0024393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11.2016 г. № 469) и  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_____________________________</w:t>
      </w:r>
    </w:p>
    <w:p w:rsidR="007276B2" w:rsidRDefault="007276B2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</w:t>
      </w:r>
      <w:r w:rsidRPr="00700F7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(фамилия, имя, отчество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7276B2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именуемый  в дальнейшем "Заказчик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интересах несовершеннолетнего </w:t>
      </w:r>
    </w:p>
    <w:p w:rsidR="007276B2" w:rsidRPr="00FD541C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7276B2" w:rsidRPr="00700F7F" w:rsidRDefault="007276B2" w:rsidP="00FD5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</w:t>
      </w:r>
      <w:r w:rsidRPr="005B4E4D">
        <w:rPr>
          <w:rFonts w:ascii="Times New Roman" w:hAnsi="Times New Roman"/>
          <w:color w:val="000000"/>
          <w:sz w:val="20"/>
          <w:szCs w:val="20"/>
          <w:lang w:eastAsia="ru-RU"/>
        </w:rPr>
        <w:t>(фамилия, имя, отчество (при наличии),  дата рождения)</w:t>
      </w:r>
    </w:p>
    <w:p w:rsidR="007276B2" w:rsidRPr="005B4E4D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проживающего по адресу: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</w:t>
      </w:r>
      <w:r w:rsidRPr="005B4E4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(адрес места жительства ребенка с указанием  индекса)</w:t>
      </w:r>
    </w:p>
    <w:p w:rsidR="007276B2" w:rsidRPr="00700F7F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именуемый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</w:p>
    <w:p w:rsidR="007276B2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7276B2" w:rsidRPr="00700F7F" w:rsidRDefault="007276B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276B2" w:rsidRPr="00700F7F" w:rsidRDefault="007276B2" w:rsidP="00D154A3">
      <w:p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Pr="00700F7F">
        <w:rPr>
          <w:rFonts w:ascii="Times New Roman" w:hAnsi="Times New Roman"/>
          <w:b/>
          <w:bCs/>
          <w:sz w:val="24"/>
          <w:szCs w:val="24"/>
          <w:lang w:eastAsia="ru-RU"/>
        </w:rPr>
        <w:t>I. Предмет договора</w:t>
      </w:r>
    </w:p>
    <w:p w:rsidR="007276B2" w:rsidRPr="00D154A3" w:rsidRDefault="007276B2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мотр и уход за Воспитанником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276B2" w:rsidRPr="00D154A3" w:rsidRDefault="007276B2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1.2. Форма обучения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очная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276B2" w:rsidRDefault="007276B2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1.3. 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 xml:space="preserve">Наименование образовательной программы  </w:t>
      </w:r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>Основная общеобразовательная программа МБДОУ  Муниципальное бюджетное дошкольное образов</w:t>
      </w:r>
      <w:r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>ательное учреждение сад «</w:t>
      </w:r>
      <w:r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 xml:space="preserve">Кояшкай </w:t>
      </w:r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>» Новошешминского  муниципального района Республики Татарстан»</w:t>
      </w:r>
    </w:p>
    <w:p w:rsidR="007276B2" w:rsidRPr="00D154A3" w:rsidRDefault="007276B2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7276B2" w:rsidRPr="00D154A3" w:rsidRDefault="007276B2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1.5. Режим пребывания Воспитанника в образовательной организации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–10,5 часов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276B2" w:rsidRDefault="007276B2" w:rsidP="000B2E1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1.6. 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>. Воспитанник зачисляется в группу общеразвивающей направленности, на основании заявления от родителей, протокола к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омиссии по комплектованию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________________________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и медицинского заключения ГАУЗ « Новошешминская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 xml:space="preserve"> ЦРБ».</w:t>
      </w:r>
    </w:p>
    <w:p w:rsidR="007276B2" w:rsidRPr="005B4E4D" w:rsidRDefault="007276B2" w:rsidP="000B2E1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II. Взаимодействие Сторон</w:t>
      </w:r>
    </w:p>
    <w:p w:rsidR="007276B2" w:rsidRPr="001E3F02" w:rsidRDefault="007276B2" w:rsidP="00EA26D9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2.1. Исполнитель вправе:</w:t>
      </w:r>
    </w:p>
    <w:p w:rsidR="007276B2" w:rsidRPr="00E704DA" w:rsidRDefault="007276B2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7276B2" w:rsidRPr="00E704DA" w:rsidRDefault="007276B2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2.1.2.На защиту профессиональной чести и достоинства сотрудников Учреждения:</w:t>
      </w:r>
    </w:p>
    <w:p w:rsidR="007276B2" w:rsidRPr="00E704DA" w:rsidRDefault="007276B2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2.1.3. Свободно выбирать, разрабатывать и применять методики воспитания и обучения детей. 2.1.4.Переводить ребенка в другие группы в летний период   при уменьшении количества детей.</w:t>
      </w:r>
    </w:p>
    <w:p w:rsidR="007276B2" w:rsidRPr="00E704DA" w:rsidRDefault="007276B2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 xml:space="preserve">2.1.5. Изменять плату за присмотр и уход за Воспитанником на основании постановлений Руководителя Исполнительного комитета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Новошешмнского</w:t>
      </w: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 xml:space="preserve">  муниципального района Республики Татарстан. </w:t>
      </w:r>
    </w:p>
    <w:p w:rsidR="007276B2" w:rsidRPr="00D154A3" w:rsidRDefault="007276B2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2.1.6.Требовать выполнения условий настоящего Договора.</w:t>
      </w:r>
    </w:p>
    <w:p w:rsidR="007276B2" w:rsidRPr="001E3F02" w:rsidRDefault="007276B2" w:rsidP="00EA26D9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2.2. Заказчик вправе:</w:t>
      </w:r>
    </w:p>
    <w:p w:rsidR="007276B2" w:rsidRPr="00D154A3" w:rsidRDefault="007276B2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ии образовательной программы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276B2" w:rsidRPr="00D154A3" w:rsidRDefault="007276B2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2.2.2. Получать от Исполнителя информацию:</w:t>
      </w:r>
    </w:p>
    <w:p w:rsidR="007276B2" w:rsidRPr="00D154A3" w:rsidRDefault="007276B2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276B2" w:rsidRPr="00D154A3" w:rsidRDefault="007276B2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276B2" w:rsidRDefault="007276B2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2.2.3. Знакомиться с У</w:t>
      </w:r>
      <w:bookmarkStart w:id="0" w:name="_GoBack"/>
      <w:bookmarkEnd w:id="0"/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276B2" w:rsidRDefault="007276B2" w:rsidP="001E3F0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2.2.4.Находиться  с  Воспитанником  в  образовательной  организации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период</w:t>
      </w:r>
    </w:p>
    <w:p w:rsidR="007276B2" w:rsidRDefault="007276B2" w:rsidP="00E7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его адаптации в течение 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EA26D9">
        <w:rPr>
          <w:rFonts w:ascii="Times New Roman" w:hAnsi="Times New Roman"/>
          <w:color w:val="000000"/>
          <w:sz w:val="20"/>
          <w:szCs w:val="20"/>
          <w:lang w:eastAsia="ru-RU"/>
        </w:rPr>
        <w:t>продол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жительность пребывания Заказчик</w:t>
      </w:r>
      <w:r w:rsidRPr="00EA26D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образовательной организации)</w:t>
      </w:r>
    </w:p>
    <w:p w:rsidR="007276B2" w:rsidRPr="00EA26D9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образовательной организации.</w:t>
      </w:r>
    </w:p>
    <w:p w:rsidR="007276B2" w:rsidRPr="00E704DA" w:rsidRDefault="007276B2" w:rsidP="00E704D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2.2.7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Федерации»).     </w:t>
      </w:r>
    </w:p>
    <w:p w:rsidR="007276B2" w:rsidRPr="00E704DA" w:rsidRDefault="007276B2" w:rsidP="00611C25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2.2.8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>. Получать дополнительную компенсацию части родительской платы за присмотр и у</w:t>
      </w: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ход за ребенком в  Учреждении. </w:t>
      </w:r>
    </w:p>
    <w:p w:rsidR="007276B2" w:rsidRPr="001E3F02" w:rsidRDefault="007276B2" w:rsidP="001E3F02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2.3. Исполнитель обязан: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2.3.1. Обеспечить Заказчику доступ к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информации для ознакомления с У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2.3.3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2.3.4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2.3.7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2.3.8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Обеспечить реализацию образовательной программы средс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твами обучения и воспитания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, необходимыми для организации учебной деятельности и создания развивающей предм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етно-пространственной среды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276B2" w:rsidRPr="00EA26D9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2.3.9. Обеспечивать    Воспитанника    необходимым    сбалансированным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-х раз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овым  сбалансированным питанием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, дополнительно в 10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часов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легкий второй завтрак, согласно графику приема пищи, утвержденному заведующим МБДОУ.</w:t>
      </w:r>
    </w:p>
    <w:p w:rsidR="007276B2" w:rsidRPr="00EA26D9" w:rsidRDefault="007276B2" w:rsidP="001E3F0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2.3.10. Переводить Воспитанника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следующую возрастную группу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276B2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2.3.11. Уведомить Заказчика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30 дней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предусмотренном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   разделом   I   настоящего 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Договора, вслед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ствие его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индивидуальных   особенностей,   делающих   невозможным  или  </w:t>
      </w:r>
    </w:p>
    <w:p w:rsidR="007276B2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7276B2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2.3.12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Обеспечить соблюдение требований Федерального закона от 27 июля 2006 г. № 152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-ФЗ "О персональных данных"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7276B2" w:rsidRPr="0069680A" w:rsidRDefault="007276B2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2.3.13.Производить перерасчет стоимости питания при непосещении ребенком МБДОУ(болезнь или отпуск).</w:t>
      </w:r>
    </w:p>
    <w:p w:rsidR="007276B2" w:rsidRPr="00C31761" w:rsidRDefault="007276B2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2.3.14.Сохранять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90 календарных дней, вне зависимости от продолжительности отпуска Родителя. Родители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оплачивают за период  отсутствия  ребенка стоимость абонентской платы.</w:t>
      </w:r>
    </w:p>
    <w:p w:rsidR="007276B2" w:rsidRPr="001E3F02" w:rsidRDefault="007276B2" w:rsidP="001E3F02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2.4. Заказчик обязан: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нному, учебно-вспомогательному 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и иному персоналу Исполнителя и другим воспитанникам, не посягать на их честь и достоинство.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2.4.2. Своевременно вносить плату за предоставляемые Воспитаннику плату за п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рисмотр и уход за Воспитанником.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2.4.6. </w:t>
      </w:r>
      <w:r w:rsidRPr="000F09A0">
        <w:rPr>
          <w:rFonts w:ascii="PTSerifRegular" w:hAnsi="PTSerifRegular"/>
          <w:color w:val="000000"/>
          <w:sz w:val="23"/>
          <w:szCs w:val="23"/>
          <w:lang w:eastAsia="ru-RU"/>
        </w:rPr>
        <w:t>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7276B2" w:rsidRPr="00FD541C" w:rsidRDefault="007276B2" w:rsidP="001E3F02">
      <w:pPr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2.4.7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Информировать Исполнителя о предстоящем отсутствии Воспитанника в образователь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ной организации или его болезни по телефону: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37-2-18.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2.4.8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2.4.9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276B2" w:rsidRPr="00D154A3" w:rsidRDefault="007276B2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III. Размер, сроки и порядок оплаты за присмотр и уход</w:t>
      </w: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 xml:space="preserve">за Воспитанником </w:t>
      </w: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 </w:t>
      </w:r>
    </w:p>
    <w:p w:rsidR="007276B2" w:rsidRDefault="007276B2" w:rsidP="0069680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Стоимость  услуг Исполнителя по присмотру и уходу за Воспитанником (далее - родит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ельская плата) составляет ____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рублей.  Родительская плата за присмотр и уход за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ребёнком  состоит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из стоимо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сти абонентской платы _______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рублей (сумма не подлежащая перерасчёту) и стоим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ости продуктов питания _______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рубля  (перерасчёт производится в случае отсутствия Воспитанника только по причине отпуска либо  заболевания.) (Утвержденным  постановлением Руководителя Исполнительного комитета Новошешм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нского муниципального района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16.11.2016 г. № 459).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</w:t>
      </w:r>
    </w:p>
    <w:p w:rsidR="007276B2" w:rsidRPr="00C31761" w:rsidRDefault="007276B2" w:rsidP="0069680A">
      <w:pPr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31761">
        <w:rPr>
          <w:rFonts w:ascii="Times New Roman" w:hAnsi="Times New Roman"/>
          <w:color w:val="000000"/>
          <w:sz w:val="23"/>
          <w:szCs w:val="23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276B2" w:rsidRDefault="007276B2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</w:t>
      </w:r>
      <w:r w:rsidRPr="00B4639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района</w:t>
      </w:r>
    </w:p>
    <w:p w:rsidR="007276B2" w:rsidRPr="00D154A3" w:rsidRDefault="007276B2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3.4. Оплата производится в срок не позднее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 числа каждого месяца </w:t>
      </w: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>в безналичном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>порядке 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счёт, указанный в разделе VII 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7276B2" w:rsidRPr="00D154A3" w:rsidRDefault="007276B2" w:rsidP="001E3F02">
      <w:pPr>
        <w:spacing w:after="0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val="en-US" w:eastAsia="ru-RU"/>
        </w:rPr>
        <w:t>VI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Ответственность за неисполнение или ненадлежащее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исполнение обязательств по договору, порядок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разрешения споров</w:t>
      </w: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4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7F112C">
        <w:rPr>
          <w:rFonts w:ascii="PTSerifRegular" w:hAnsi="PTSerifRegular"/>
          <w:color w:val="000000"/>
          <w:sz w:val="23"/>
          <w:szCs w:val="23"/>
          <w:lang w:eastAsia="ru-RU"/>
        </w:rPr>
        <w:t>4.2. 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порядке.</w:t>
      </w:r>
    </w:p>
    <w:p w:rsidR="007276B2" w:rsidRPr="00372725" w:rsidRDefault="007276B2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                                      </w:t>
      </w:r>
      <w:r>
        <w:rPr>
          <w:rFonts w:ascii="PTSansRegular" w:hAnsi="PTSansRegular"/>
          <w:b/>
          <w:bCs/>
          <w:sz w:val="23"/>
          <w:szCs w:val="23"/>
          <w:lang w:eastAsia="ru-RU"/>
        </w:rPr>
        <w:t>V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 xml:space="preserve">. Основания изменения и расторжения договора 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276B2" w:rsidRPr="00372725" w:rsidRDefault="007276B2" w:rsidP="001E3F02">
      <w:pPr>
        <w:spacing w:after="0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eastAsia="ru-RU"/>
        </w:rPr>
        <w:t>VI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Заключительные положения</w:t>
      </w:r>
    </w:p>
    <w:p w:rsidR="007276B2" w:rsidRPr="00372725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Настоящий договор вступает в силу со дня его подписания Сторонами и действует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 до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момента отчисления ребенка из образовательного учреждения по соглашению сторон или выпуска Воспитанника в школу.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276B2" w:rsidRPr="00D154A3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7276B2" w:rsidRDefault="007276B2" w:rsidP="001E3F02">
      <w:pPr>
        <w:spacing w:after="0" w:line="240" w:lineRule="auto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                                                 </w:t>
      </w:r>
    </w:p>
    <w:p w:rsidR="007276B2" w:rsidRDefault="007276B2" w:rsidP="001E3F02">
      <w:pPr>
        <w:spacing w:after="0" w:line="240" w:lineRule="auto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</w:p>
    <w:p w:rsidR="007276B2" w:rsidRPr="00CA63F0" w:rsidRDefault="007276B2" w:rsidP="001E3F02">
      <w:pPr>
        <w:spacing w:after="0" w:line="240" w:lineRule="auto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                                               </w:t>
      </w:r>
      <w:r>
        <w:rPr>
          <w:rFonts w:ascii="PTSansRegular" w:hAnsi="PTSansRegular"/>
          <w:b/>
          <w:bCs/>
          <w:sz w:val="23"/>
          <w:szCs w:val="23"/>
          <w:lang w:eastAsia="ru-RU"/>
        </w:rPr>
        <w:t>VII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Реквизиты и подписи сторон</w:t>
      </w:r>
    </w:p>
    <w:p w:rsidR="007276B2" w:rsidRPr="00D154A3" w:rsidRDefault="007276B2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7276B2" w:rsidRPr="000D2ACA" w:rsidTr="00611C25">
        <w:tc>
          <w:tcPr>
            <w:tcW w:w="4785" w:type="dxa"/>
          </w:tcPr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Исполнитель</w:t>
            </w:r>
            <w:r w:rsidRPr="003727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Просто-Челнинский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детский сад «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Кояшкай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» Новошешминского муниципального района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еспублики 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атарстан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Адрес: 423183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, Республика Татарстан, Ново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шешминский район, с.Простые Челны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 1 Мая, д.27.</w:t>
            </w: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8(84348)  37-2-18.</w:t>
            </w:r>
          </w:p>
          <w:p w:rsidR="007276B2" w:rsidRPr="001E3F02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ИНН:1631009720</w:t>
            </w:r>
            <w:r w:rsidRPr="001E3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КПП:163101001   </w:t>
            </w:r>
          </w:p>
          <w:p w:rsidR="007276B2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Р/c № 40701810392053000031</w:t>
            </w:r>
          </w:p>
          <w:p w:rsidR="007276B2" w:rsidRPr="001E3F02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Л/с № ЛБГ 32311032 </w:t>
            </w:r>
            <w:r w:rsidRPr="001E3F0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ПЧДСКояш</w:t>
            </w:r>
            <w:r w:rsidRPr="001E3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7276B2" w:rsidRPr="001E3F02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ОТДЕЛЕНИЕ-НБ РЕСПУБЛИКА ТАТАРСТАН БИК: 049205001   </w:t>
            </w:r>
          </w:p>
          <w:p w:rsidR="007276B2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_______________/Шакирова И.Н.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  <w:p w:rsidR="007276B2" w:rsidRPr="00372725" w:rsidRDefault="007276B2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276B2" w:rsidRPr="00372725" w:rsidRDefault="007276B2" w:rsidP="001E3F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  <w:r w:rsidRPr="003727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7276B2" w:rsidRPr="00372725" w:rsidRDefault="007276B2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>Ф.И.О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. _________________________</w:t>
            </w:r>
          </w:p>
          <w:p w:rsidR="007276B2" w:rsidRPr="00372725" w:rsidRDefault="007276B2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Паспорт серия ____________________</w:t>
            </w:r>
          </w:p>
          <w:p w:rsidR="007276B2" w:rsidRPr="00372725" w:rsidRDefault="007276B2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ыдан__________________________</w:t>
            </w:r>
          </w:p>
          <w:p w:rsidR="007276B2" w:rsidRPr="00CA63F0" w:rsidRDefault="007276B2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>Адрес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</w:t>
            </w:r>
          </w:p>
          <w:p w:rsidR="007276B2" w:rsidRPr="00CA63F0" w:rsidRDefault="007276B2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_____________________________________</w:t>
            </w:r>
          </w:p>
          <w:p w:rsidR="007276B2" w:rsidRDefault="007276B2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  <w:p w:rsidR="007276B2" w:rsidRDefault="007276B2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  </w:t>
            </w:r>
          </w:p>
          <w:p w:rsidR="007276B2" w:rsidRDefault="007276B2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  <w:p w:rsidR="007276B2" w:rsidRPr="0025150A" w:rsidRDefault="007276B2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      Подпись ___________/                    /</w:t>
            </w: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276B2" w:rsidRPr="00D154A3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hAnsi="Courier" w:cs="Courier New"/>
          <w:color w:val="000000"/>
          <w:sz w:val="20"/>
          <w:szCs w:val="20"/>
          <w:lang w:eastAsia="ru-RU"/>
        </w:rPr>
      </w:pPr>
    </w:p>
    <w:p w:rsidR="007276B2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276B2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276B2" w:rsidRPr="00372725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Отметка о получении 2-го экземпляра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Заказчиком</w:t>
      </w:r>
    </w:p>
    <w:p w:rsidR="007276B2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276B2" w:rsidRPr="00372725" w:rsidRDefault="007276B2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7276B2" w:rsidRPr="00372725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276B2" w:rsidRDefault="007276B2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</w:p>
    <w:p w:rsidR="007276B2" w:rsidRPr="00BD7969" w:rsidRDefault="007276B2"/>
    <w:sectPr w:rsidR="007276B2" w:rsidRPr="00BD7969" w:rsidSect="002A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??Ё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4A3"/>
    <w:rsid w:val="000407FF"/>
    <w:rsid w:val="00041487"/>
    <w:rsid w:val="000B2E1A"/>
    <w:rsid w:val="000D2ACA"/>
    <w:rsid w:val="000F09A0"/>
    <w:rsid w:val="001A08BA"/>
    <w:rsid w:val="001E3F02"/>
    <w:rsid w:val="0024393D"/>
    <w:rsid w:val="0025150A"/>
    <w:rsid w:val="002A2510"/>
    <w:rsid w:val="002B010B"/>
    <w:rsid w:val="00372725"/>
    <w:rsid w:val="003E4A75"/>
    <w:rsid w:val="00442630"/>
    <w:rsid w:val="0049760A"/>
    <w:rsid w:val="004C63AC"/>
    <w:rsid w:val="005B4E4D"/>
    <w:rsid w:val="00611C25"/>
    <w:rsid w:val="006750E3"/>
    <w:rsid w:val="0069680A"/>
    <w:rsid w:val="00700F7F"/>
    <w:rsid w:val="007276B2"/>
    <w:rsid w:val="007F112C"/>
    <w:rsid w:val="00897940"/>
    <w:rsid w:val="008B1654"/>
    <w:rsid w:val="009623E3"/>
    <w:rsid w:val="00AD5F3D"/>
    <w:rsid w:val="00B46391"/>
    <w:rsid w:val="00B751EC"/>
    <w:rsid w:val="00BD7969"/>
    <w:rsid w:val="00C01B85"/>
    <w:rsid w:val="00C170E3"/>
    <w:rsid w:val="00C31761"/>
    <w:rsid w:val="00C77DC3"/>
    <w:rsid w:val="00CA63F0"/>
    <w:rsid w:val="00D154A3"/>
    <w:rsid w:val="00E704DA"/>
    <w:rsid w:val="00EA26D9"/>
    <w:rsid w:val="00F44D97"/>
    <w:rsid w:val="00FD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510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3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654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65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96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383</TotalTime>
  <Pages>5</Pages>
  <Words>2197</Words>
  <Characters>12523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4</cp:revision>
  <cp:lastPrinted>2017-02-16T06:27:00Z</cp:lastPrinted>
  <dcterms:created xsi:type="dcterms:W3CDTF">2016-11-29T12:22:00Z</dcterms:created>
  <dcterms:modified xsi:type="dcterms:W3CDTF">2017-07-06T05:26:00Z</dcterms:modified>
</cp:coreProperties>
</file>