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CB" w:rsidRPr="00D154A3" w:rsidRDefault="007D55CB" w:rsidP="00D154A3">
      <w:pPr>
        <w:spacing w:before="100" w:beforeAutospacing="1" w:after="100" w:afterAutospacing="1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ДОГОВОР</w:t>
      </w:r>
      <w:r>
        <w:rPr>
          <w:rFonts w:ascii="PTSansRegular" w:hAnsi="PTSansRegular"/>
          <w:b/>
          <w:bCs/>
          <w:sz w:val="23"/>
          <w:szCs w:val="23"/>
          <w:lang w:eastAsia="ru-RU"/>
        </w:rPr>
        <w:t xml:space="preserve">  № _____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дошкольного образования</w:t>
      </w:r>
    </w:p>
    <w:p w:rsidR="007D55CB" w:rsidRPr="001E3F02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с.Простые Челны    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"__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" ______________ ____ г. </w:t>
      </w:r>
    </w:p>
    <w:p w:rsidR="007D55CB" w:rsidRPr="00D154A3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hAnsi="Courier" w:cs="Courier New"/>
          <w:color w:val="000000"/>
          <w:sz w:val="20"/>
          <w:szCs w:val="20"/>
          <w:lang w:eastAsia="ru-RU"/>
        </w:rPr>
      </w:pPr>
    </w:p>
    <w:p w:rsidR="007D55CB" w:rsidRDefault="007D55CB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Просто-Челнинский детский сад «Кояшкай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»» Новошешминского  муниципального района Республики Татарстан», сокращенное наз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вание МБДОУ «Детский сад «Кояшкай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» осуществляющая   образовател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ьную   деятельность  (далее  -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образовательнаяорганизация)</w:t>
      </w:r>
    </w:p>
    <w:p w:rsidR="007D55CB" w:rsidRPr="00700F7F" w:rsidRDefault="007D55CB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основании лицензии от 17 января  2017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9398 , в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ыданной Министерством образования и науки Республики Татарстан,именуемый в дальнейшем "Исполнитель", в лице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заведующего Шакировой Илюсы Назиповны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, действующего на основании Устава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(Постановление </w:t>
      </w:r>
      <w:r w:rsidRPr="002439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Руководителя Исполнительного комитета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25</w:t>
      </w:r>
      <w:r w:rsidRPr="0024393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11.2016 г. № 469) и 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</w:t>
      </w:r>
    </w:p>
    <w:p w:rsidR="007D55CB" w:rsidRDefault="007D55CB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(фамилия, имя, отчество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7D55CB" w:rsidRPr="00700F7F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именуемый  в дальнейшем "Заказчик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в интересах несовершеннолетнего 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</w:p>
    <w:p w:rsidR="007D55CB" w:rsidRPr="00700F7F" w:rsidRDefault="007D55CB" w:rsidP="005B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>(фамилия, имя, отчество (при наличии),  дата рождения)</w:t>
      </w:r>
    </w:p>
    <w:p w:rsidR="007D55CB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</w:p>
    <w:p w:rsidR="007D55CB" w:rsidRPr="00700F7F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</w:p>
    <w:p w:rsidR="007D55CB" w:rsidRPr="005B4E4D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B4E4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(адрес места жительства ребенка с указанием  индекса)</w:t>
      </w:r>
    </w:p>
    <w:p w:rsidR="007D55CB" w:rsidRPr="00700F7F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именуемый</w:t>
      </w: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</w:p>
    <w:p w:rsidR="007D55CB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hAnsi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7D55CB" w:rsidRPr="00700F7F" w:rsidRDefault="007D55CB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D55CB" w:rsidRPr="00700F7F" w:rsidRDefault="007D55CB" w:rsidP="00D154A3">
      <w:p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00F7F">
        <w:rPr>
          <w:rFonts w:ascii="Times New Roman" w:hAnsi="Times New Roman"/>
          <w:b/>
          <w:bCs/>
          <w:sz w:val="24"/>
          <w:szCs w:val="24"/>
          <w:lang w:eastAsia="ru-RU"/>
        </w:rPr>
        <w:t>I. Предмет договора</w:t>
      </w:r>
    </w:p>
    <w:p w:rsidR="007D55CB" w:rsidRPr="00D154A3" w:rsidRDefault="007D55CB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мотр и уход за Воспитанником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D55CB" w:rsidRPr="00D154A3" w:rsidRDefault="007D55CB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1.2. Форма обучения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очная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D55CB" w:rsidRDefault="007D55CB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1.3.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Наименование образовательной программы  </w:t>
      </w:r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Основная общеобразовательная программа МБДОУ  Муниципальное бюджетное дошкольное образовательное учреждение сад «</w:t>
      </w:r>
      <w:r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Кояшкай</w:t>
      </w:r>
      <w:r w:rsidRPr="00E704DA">
        <w:rPr>
          <w:rFonts w:ascii="PTSerifRegular" w:hAnsi="PTSerifRegular"/>
          <w:color w:val="000000"/>
          <w:sz w:val="23"/>
          <w:szCs w:val="23"/>
          <w:u w:val="single"/>
          <w:lang w:eastAsia="ru-RU"/>
        </w:rPr>
        <w:t>» Новошешминского  муниципального района Республики Татарстан»</w:t>
      </w:r>
    </w:p>
    <w:p w:rsidR="007D55CB" w:rsidRPr="00D154A3" w:rsidRDefault="007D55CB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7D55CB" w:rsidRPr="00D154A3" w:rsidRDefault="007D55CB" w:rsidP="00D154A3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1.5. Режим пребывания Воспитанника в образовательной организации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–10,5 часов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D55CB" w:rsidRDefault="007D55CB" w:rsidP="000B2E1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1.6. 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>. Воспитанник зачисляется в группу общеразвивающей направленности, на основании заявления от родителей, протокола комиссии по комплектованию №_____ от _________20__г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и медицинского заключения ГАУЗ « Новошешминская</w:t>
      </w:r>
      <w:r w:rsidRPr="000B2E1A">
        <w:rPr>
          <w:rFonts w:ascii="PTSerifRegular" w:hAnsi="PTSerifRegular"/>
          <w:color w:val="000000"/>
          <w:sz w:val="23"/>
          <w:szCs w:val="23"/>
          <w:lang w:eastAsia="ru-RU"/>
        </w:rPr>
        <w:t xml:space="preserve"> ЦРБ».</w:t>
      </w:r>
    </w:p>
    <w:p w:rsidR="007D55CB" w:rsidRPr="005B4E4D" w:rsidRDefault="007D55CB" w:rsidP="000B2E1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II. Взаимодействие Сторон</w:t>
      </w:r>
    </w:p>
    <w:p w:rsidR="007D55CB" w:rsidRPr="001E3F02" w:rsidRDefault="007D55CB" w:rsidP="00EA26D9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2.1. Исполнитель вправе:</w:t>
      </w:r>
    </w:p>
    <w:p w:rsidR="007D55CB" w:rsidRPr="00E704DA" w:rsidRDefault="007D55CB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7D55CB" w:rsidRPr="00E704DA" w:rsidRDefault="007D55CB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2.1.2.На защиту профессиональной чести и достоинства сотрудников Учреждения:</w:t>
      </w:r>
    </w:p>
    <w:p w:rsidR="007D55CB" w:rsidRPr="00E704DA" w:rsidRDefault="007D55CB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2.1.3. 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7D55CB" w:rsidRPr="00E704DA" w:rsidRDefault="007D55CB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2.1.5. Изменять плату за присмотр и уход за Воспитанником на основании постановлений Руководителя Исполнительного комитета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Новошешмнского</w:t>
      </w: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 xml:space="preserve">  муниципального района Республики Татарстан. </w:t>
      </w:r>
    </w:p>
    <w:p w:rsidR="007D55CB" w:rsidRPr="00D154A3" w:rsidRDefault="007D55CB" w:rsidP="00E704DA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E704DA">
        <w:rPr>
          <w:rFonts w:ascii="PTSerifRegular" w:hAnsi="PTSerifRegular"/>
          <w:color w:val="000000"/>
          <w:sz w:val="23"/>
          <w:szCs w:val="23"/>
          <w:lang w:eastAsia="ru-RU"/>
        </w:rPr>
        <w:t>2.1.6.Требовать выполнения условий настоящего Договора.</w:t>
      </w:r>
    </w:p>
    <w:p w:rsidR="007D55CB" w:rsidRPr="001E3F02" w:rsidRDefault="007D55CB" w:rsidP="00EA26D9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2.2. Заказчик вправе:</w:t>
      </w:r>
    </w:p>
    <w:p w:rsidR="007D55CB" w:rsidRPr="00D154A3" w:rsidRDefault="007D55CB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ии образовательной программы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D55CB" w:rsidRPr="00D154A3" w:rsidRDefault="007D55CB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7D55CB" w:rsidRPr="00D154A3" w:rsidRDefault="007D55CB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D55CB" w:rsidRPr="00D154A3" w:rsidRDefault="007D55CB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D55CB" w:rsidRDefault="007D55CB" w:rsidP="00EA26D9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2.2.3. Знакомиться с У</w:t>
      </w:r>
      <w:bookmarkStart w:id="0" w:name="_GoBack"/>
      <w:bookmarkEnd w:id="0"/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D55CB" w:rsidRDefault="007D55CB" w:rsidP="001E3F0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2.2.4.Находиться  с  Воспитанником  в  образовательной  организации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</w:t>
      </w:r>
    </w:p>
    <w:p w:rsidR="007D55CB" w:rsidRDefault="007D55CB" w:rsidP="00E7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его адаптации в течение 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EA26D9">
        <w:rPr>
          <w:rFonts w:ascii="Times New Roman" w:hAnsi="Times New Roman"/>
          <w:color w:val="000000"/>
          <w:sz w:val="20"/>
          <w:szCs w:val="20"/>
          <w:lang w:eastAsia="ru-RU"/>
        </w:rPr>
        <w:t>продол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жительность пребывания Заказчик</w:t>
      </w:r>
      <w:r w:rsidRPr="00EA26D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образовательной организации)</w:t>
      </w:r>
    </w:p>
    <w:p w:rsidR="007D55CB" w:rsidRPr="00EA26D9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2.2.6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образовательной организации.</w:t>
      </w:r>
    </w:p>
    <w:p w:rsidR="007D55CB" w:rsidRPr="00E704DA" w:rsidRDefault="007D55CB" w:rsidP="00E704D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2.2.7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7D55CB" w:rsidRPr="00E704DA" w:rsidRDefault="007D55CB" w:rsidP="00611C25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2.2.8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>. Получать дополнительную компенсацию части родительской платы за присмотр и у</w:t>
      </w: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ход за ребенком в  Учреждении. </w:t>
      </w:r>
    </w:p>
    <w:p w:rsidR="007D55CB" w:rsidRPr="001E3F02" w:rsidRDefault="007D55CB" w:rsidP="001E3F02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2.3. Исполнитель обязан: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2.3.1. Обеспечить Заказчику доступ к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 информации для ознакомления с У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2.3.3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2.3.7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2.3.8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Обеспечить реализацию образовательной программы средс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твами обучения и воспитания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етно-пространственной среды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</w:t>
      </w:r>
    </w:p>
    <w:p w:rsidR="007D55CB" w:rsidRPr="00EA26D9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2.3.9. Обеспечивать    Воспитанника    необходимым    сбалансированным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-х раз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овым  сбалансированным питанием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, дополнительно в 10часов-легкий второй завтрак, согласно графику приема пищи, утвержденному заведующим МБДОУ.</w:t>
      </w:r>
    </w:p>
    <w:p w:rsidR="007D55CB" w:rsidRPr="00EA26D9" w:rsidRDefault="007D55CB" w:rsidP="001E3F0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2.3.10. Переводить Воспитанника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следующую возрастную группу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D55CB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2.3.11. Уведомить Заказчика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30 дней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предусмотренном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   разделом   I   настоящего 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Договора, вслед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ствие его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индивидуальных   особенностей,   делающих   невозможным  или  </w:t>
      </w:r>
    </w:p>
    <w:p w:rsidR="007D55CB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26D9">
        <w:rPr>
          <w:rFonts w:ascii="Times New Roman" w:hAnsi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7D55CB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2.3.12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-ФЗ "О персональных данных"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7D55CB" w:rsidRPr="0069680A" w:rsidRDefault="007D55CB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2.3.13.Производить перерасчет стоимости питания при непосещении ребенком МБДОУ(болезнь или отпуск).</w:t>
      </w:r>
    </w:p>
    <w:p w:rsidR="007D55CB" w:rsidRPr="00C31761" w:rsidRDefault="007D55CB" w:rsidP="00696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90 календарных дней, вне зависимости от продолжительности отпуска Родителя. Родители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оплачивают за период  отсутствия  ребенка стоимость абонентской платы.</w:t>
      </w:r>
    </w:p>
    <w:p w:rsidR="007D55CB" w:rsidRPr="001E3F02" w:rsidRDefault="007D55CB" w:rsidP="001E3F02">
      <w:pPr>
        <w:spacing w:after="0" w:line="240" w:lineRule="auto"/>
        <w:rPr>
          <w:rFonts w:ascii="PTSerifRegular" w:hAnsi="PTSerifRegular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hAnsi="PTSerifRegular"/>
          <w:b/>
          <w:color w:val="000000"/>
          <w:sz w:val="23"/>
          <w:szCs w:val="23"/>
          <w:lang w:eastAsia="ru-RU"/>
        </w:rPr>
        <w:t>2.4. Заказчик обязан: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нному, учебно-вспомогательному 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и иному персоналу Исполнителя и другим воспитанникам, не посягать на их честь и достоинство.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2.4.2. Своевременно вносить плату за предоставляемые Воспитаннику плату за п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рисмотр и уход за Воспитанником.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 xml:space="preserve">2.4.6. </w:t>
      </w:r>
      <w:r w:rsidRPr="000F09A0">
        <w:rPr>
          <w:rFonts w:ascii="PTSerifRegular" w:hAnsi="PTSerifRegular"/>
          <w:color w:val="000000"/>
          <w:sz w:val="23"/>
          <w:szCs w:val="23"/>
          <w:lang w:eastAsia="ru-RU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2.4.7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Информировать Исполнителя о предстоящем отсутствии Воспитанника в образователь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ной организации или его болезни по телефону: 38-2-17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2.4.8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>
        <w:rPr>
          <w:rFonts w:ascii="PTSerifRegular" w:hAnsi="PTSerifRegular"/>
          <w:color w:val="000000"/>
          <w:sz w:val="23"/>
          <w:szCs w:val="23"/>
          <w:lang w:eastAsia="ru-RU"/>
        </w:rPr>
        <w:t>2.4.9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D55CB" w:rsidRPr="00D154A3" w:rsidRDefault="007D55CB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 xml:space="preserve">III. Размер, сроки и порядок оплаты за присмотр и уходза Воспитанником </w:t>
      </w: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 </w:t>
      </w:r>
    </w:p>
    <w:p w:rsidR="007D55CB" w:rsidRDefault="007D55CB" w:rsidP="006968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Стоимость  услуг Исполнителя по присмотру и уходу за Воспитанником (далее - родительская плата) составляет _______ рублей.  Родительская плата за присмотр и уход 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ребёнком  состоит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из стоимости абонентской платы – ________рублей (сумма не подлежащая перерасчёту) и стоимости продуктов питания – _______ рубля  (перерасчёт производится в случае отсутствия Воспитанника только по причине отпуска либо  заболевания.) (Утвержденным  постановлением Руководителя Исполнительного комитета Новошешм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нского муниципального района </w:t>
      </w: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16.11.2016 г. № 459).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</w:t>
      </w:r>
    </w:p>
    <w:p w:rsidR="007D55CB" w:rsidRPr="00C31761" w:rsidRDefault="007D55CB" w:rsidP="0069680A">
      <w:p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6968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31761">
        <w:rPr>
          <w:rFonts w:ascii="Times New Roman" w:hAnsi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D55CB" w:rsidRDefault="007D55CB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</w:t>
      </w:r>
      <w:r w:rsidRPr="00B4639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района</w:t>
      </w:r>
    </w:p>
    <w:p w:rsidR="007D55CB" w:rsidRPr="00D154A3" w:rsidRDefault="007D55CB" w:rsidP="00B4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3.4. Оплата производится в срок не позднее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 числа каждого месяца </w:t>
      </w:r>
      <w:r w:rsidRPr="00C31761">
        <w:rPr>
          <w:rFonts w:ascii="Times New Roman" w:hAnsi="Times New Roman"/>
          <w:color w:val="000000"/>
          <w:sz w:val="24"/>
          <w:szCs w:val="24"/>
          <w:lang w:eastAsia="ru-RU"/>
        </w:rPr>
        <w:t>в безналичном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>порядке 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счёт, указанный в разделе VII </w:t>
      </w:r>
      <w:r w:rsidRPr="001E3F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7D55CB" w:rsidRPr="00D154A3" w:rsidRDefault="007D55CB" w:rsidP="001E3F02">
      <w:pPr>
        <w:spacing w:after="0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val="en-US" w:eastAsia="ru-RU"/>
        </w:rPr>
        <w:t>VI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Ответственность за неисполнение или ненадлежащее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исполнение обязательств по договору, порядок</w:t>
      </w:r>
      <w:r w:rsidRPr="00D154A3">
        <w:rPr>
          <w:rFonts w:ascii="PTSansRegular" w:hAnsi="PTSansRegular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разрешения споров</w:t>
      </w: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4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7F112C">
        <w:rPr>
          <w:rFonts w:ascii="PTSerifRegular" w:hAnsi="PTSerifRegular"/>
          <w:color w:val="000000"/>
          <w:sz w:val="23"/>
          <w:szCs w:val="23"/>
          <w:lang w:eastAsia="ru-RU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7D55CB" w:rsidRPr="00372725" w:rsidRDefault="007D55CB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>V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 xml:space="preserve">. Основания изменения и расторжения договора 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5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D55CB" w:rsidRPr="00372725" w:rsidRDefault="007D55CB" w:rsidP="001E3F02">
      <w:pPr>
        <w:spacing w:after="0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>VI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Заключительные положения</w:t>
      </w:r>
    </w:p>
    <w:p w:rsidR="007D55CB" w:rsidRPr="00372725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.1. Настоящий договор вступает в силу со дня его подписания Сторонами и действует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 xml:space="preserve"> до </w:t>
      </w:r>
      <w:r>
        <w:rPr>
          <w:rFonts w:ascii="PTSerifRegular" w:hAnsi="PTSerifRegular"/>
          <w:color w:val="000000"/>
          <w:sz w:val="23"/>
          <w:szCs w:val="23"/>
          <w:lang w:eastAsia="ru-RU"/>
        </w:rPr>
        <w:t>момента отчисления ребенка из образовательного учреждения по соглашению сторон или выпуска Воспитанника в школу.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D55CB" w:rsidRPr="00D154A3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  <w:r w:rsidRPr="00372725">
        <w:rPr>
          <w:rFonts w:ascii="PTSerifRegular" w:hAnsi="PTSerifRegular"/>
          <w:color w:val="000000"/>
          <w:sz w:val="23"/>
          <w:szCs w:val="23"/>
          <w:lang w:eastAsia="ru-RU"/>
        </w:rPr>
        <w:t>6</w:t>
      </w:r>
      <w:r w:rsidRPr="00D154A3">
        <w:rPr>
          <w:rFonts w:ascii="PTSerifRegular" w:hAnsi="PTSerifRegular"/>
          <w:color w:val="000000"/>
          <w:sz w:val="23"/>
          <w:szCs w:val="23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7D55CB" w:rsidRDefault="007D55CB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3"/>
          <w:szCs w:val="23"/>
          <w:lang w:eastAsia="ru-RU"/>
        </w:rPr>
      </w:pPr>
      <w:r>
        <w:rPr>
          <w:rFonts w:ascii="PTSansRegular" w:hAnsi="PTSansRegular"/>
          <w:b/>
          <w:bCs/>
          <w:sz w:val="23"/>
          <w:szCs w:val="23"/>
          <w:lang w:eastAsia="ru-RU"/>
        </w:rPr>
        <w:t>VII</w:t>
      </w:r>
      <w:r w:rsidRPr="00D154A3">
        <w:rPr>
          <w:rFonts w:ascii="PTSansRegular" w:hAnsi="PTSansRegular"/>
          <w:b/>
          <w:bCs/>
          <w:sz w:val="23"/>
          <w:szCs w:val="23"/>
          <w:lang w:eastAsia="ru-RU"/>
        </w:rPr>
        <w:t>. Реквизиты и подписи сторон</w:t>
      </w:r>
    </w:p>
    <w:p w:rsidR="007D55CB" w:rsidRPr="00D154A3" w:rsidRDefault="007D55CB" w:rsidP="001E3F02">
      <w:pPr>
        <w:spacing w:after="0" w:line="240" w:lineRule="auto"/>
        <w:outlineLvl w:val="3"/>
        <w:rPr>
          <w:rFonts w:ascii="PTSansRegular" w:hAnsi="PTSansRegular"/>
          <w:b/>
          <w:bCs/>
          <w:sz w:val="29"/>
          <w:szCs w:val="2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D55CB" w:rsidRPr="007A19AC" w:rsidTr="00611C25">
        <w:tc>
          <w:tcPr>
            <w:tcW w:w="4785" w:type="dxa"/>
          </w:tcPr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3727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ьное учреждение «Просто-Челнинский  детский сад « Кояшкай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» Новошешминского муниципального района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еспублики 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атарстан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Адрес: 423183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, Республика Татарстан, Ново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шешминский район, с. Простые Челны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 1 Мая, д.27.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8(84348)  37-2-18</w:t>
            </w:r>
          </w:p>
          <w:p w:rsidR="007D55CB" w:rsidRPr="001E3F02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ИНН:1631009720</w:t>
            </w: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КПП:163101001   </w:t>
            </w: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Р/c № 40701810392053000031</w:t>
            </w:r>
          </w:p>
          <w:p w:rsidR="007D55CB" w:rsidRPr="001E3F02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Л/с № ЛБГ32311032-ПЧДСКояш</w:t>
            </w: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7D55CB" w:rsidRPr="001E3F02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ОТДЕЛЕНИЕ-НБ РЕСПУБЛИКА ТАТАРСТАН БИК: 049205001   </w:t>
            </w: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_______________/Шакирова И.Н.</w:t>
            </w: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D55CB" w:rsidRPr="00372725" w:rsidRDefault="007D55CB" w:rsidP="001E3F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  <w:r w:rsidRPr="003727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7D55CB" w:rsidRDefault="007D55CB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>Ф.И.О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._______________________________</w:t>
            </w:r>
          </w:p>
          <w:p w:rsidR="007D55CB" w:rsidRPr="00372725" w:rsidRDefault="007D55CB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______________________________________</w:t>
            </w:r>
          </w:p>
          <w:p w:rsidR="007D55CB" w:rsidRPr="00372725" w:rsidRDefault="007D55CB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Паспорт серия __________№ ____________</w:t>
            </w:r>
          </w:p>
          <w:p w:rsidR="007D55CB" w:rsidRDefault="007D55CB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 xml:space="preserve">выдан 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</w:t>
            </w:r>
          </w:p>
          <w:p w:rsidR="007D55CB" w:rsidRDefault="007D55CB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______________________________________</w:t>
            </w:r>
          </w:p>
          <w:p w:rsidR="007D55CB" w:rsidRPr="00372725" w:rsidRDefault="007D55CB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u w:val="single"/>
              </w:rPr>
              <w:t>______________________________________</w:t>
            </w: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>Адрес</w:t>
            </w: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________________________________</w:t>
            </w: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</w:rPr>
              <w:t>______________________________________</w:t>
            </w: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7D55CB" w:rsidRDefault="007D55CB" w:rsidP="001E3F02">
            <w:pPr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7D55CB" w:rsidRPr="00372725" w:rsidRDefault="007D55CB" w:rsidP="001E3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725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Подпись___________/__________________/                                                                              </w:t>
            </w:r>
          </w:p>
        </w:tc>
      </w:tr>
    </w:tbl>
    <w:p w:rsidR="007D55CB" w:rsidRPr="00D154A3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hAnsi="Courier" w:cs="Courier New"/>
          <w:color w:val="000000"/>
          <w:sz w:val="20"/>
          <w:szCs w:val="20"/>
          <w:lang w:eastAsia="ru-RU"/>
        </w:rPr>
      </w:pPr>
    </w:p>
    <w:p w:rsidR="007D55CB" w:rsidRPr="00372725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Отметка о получении 2-го экземпляраЗаказчиком</w:t>
      </w:r>
    </w:p>
    <w:p w:rsidR="007D55CB" w:rsidRPr="00372725" w:rsidRDefault="007D55CB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hAnsi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7D55CB" w:rsidRPr="00372725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val="en-US" w:eastAsia="ru-RU"/>
        </w:rPr>
      </w:pPr>
    </w:p>
    <w:p w:rsidR="007D55CB" w:rsidRDefault="007D55CB" w:rsidP="001E3F02">
      <w:pPr>
        <w:spacing w:after="0" w:line="240" w:lineRule="auto"/>
        <w:rPr>
          <w:rFonts w:ascii="PTSerifRegular" w:hAnsi="PTSerifRegular"/>
          <w:color w:val="000000"/>
          <w:sz w:val="23"/>
          <w:szCs w:val="23"/>
          <w:lang w:eastAsia="ru-RU"/>
        </w:rPr>
      </w:pPr>
    </w:p>
    <w:p w:rsidR="007D55CB" w:rsidRPr="00BD7969" w:rsidRDefault="007D55CB"/>
    <w:sectPr w:rsidR="007D55CB" w:rsidRPr="00BD7969" w:rsidSect="0037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??Ё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4A3"/>
    <w:rsid w:val="000407FF"/>
    <w:rsid w:val="000B2E1A"/>
    <w:rsid w:val="000F09A0"/>
    <w:rsid w:val="001E3F02"/>
    <w:rsid w:val="0024393D"/>
    <w:rsid w:val="00306527"/>
    <w:rsid w:val="00372725"/>
    <w:rsid w:val="00374CA1"/>
    <w:rsid w:val="0039133D"/>
    <w:rsid w:val="003E4A75"/>
    <w:rsid w:val="00442630"/>
    <w:rsid w:val="005B4E4D"/>
    <w:rsid w:val="00611C25"/>
    <w:rsid w:val="0069680A"/>
    <w:rsid w:val="00700F7F"/>
    <w:rsid w:val="007A19AC"/>
    <w:rsid w:val="007D55CB"/>
    <w:rsid w:val="007F112C"/>
    <w:rsid w:val="00897940"/>
    <w:rsid w:val="009623E3"/>
    <w:rsid w:val="00B46391"/>
    <w:rsid w:val="00BD7969"/>
    <w:rsid w:val="00C01B85"/>
    <w:rsid w:val="00C31761"/>
    <w:rsid w:val="00C77DC3"/>
    <w:rsid w:val="00D154A3"/>
    <w:rsid w:val="00E704DA"/>
    <w:rsid w:val="00EA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CA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3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5999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59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4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4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4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84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283</TotalTime>
  <Pages>5</Pages>
  <Words>2231</Words>
  <Characters>12720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3</cp:revision>
  <cp:lastPrinted>2016-12-01T09:27:00Z</cp:lastPrinted>
  <dcterms:created xsi:type="dcterms:W3CDTF">2016-11-29T12:22:00Z</dcterms:created>
  <dcterms:modified xsi:type="dcterms:W3CDTF">2017-07-06T05:06:00Z</dcterms:modified>
</cp:coreProperties>
</file>