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D7" w:rsidRDefault="00FE71D7" w:rsidP="00E43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Результаты конкурса.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11"/>
        <w:gridCol w:w="1357"/>
        <w:gridCol w:w="2566"/>
        <w:gridCol w:w="2857"/>
      </w:tblGrid>
      <w:tr w:rsidR="00FE71D7" w:rsidRPr="00126DB1" w:rsidTr="00704438">
        <w:trPr>
          <w:trHeight w:val="884"/>
        </w:trPr>
        <w:tc>
          <w:tcPr>
            <w:tcW w:w="2711" w:type="dxa"/>
          </w:tcPr>
          <w:p w:rsidR="00FE71D7" w:rsidRPr="00126DB1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DB1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1357" w:type="dxa"/>
          </w:tcPr>
          <w:p w:rsidR="00FE71D7" w:rsidRPr="00126DB1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DB1">
              <w:rPr>
                <w:rFonts w:ascii="Times New Roman" w:hAnsi="Times New Roman"/>
                <w:sz w:val="28"/>
                <w:szCs w:val="28"/>
              </w:rPr>
              <w:t>№ ДОУ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Pr="00126DB1" w:rsidRDefault="00FE71D7" w:rsidP="007044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Pr="00126DB1" w:rsidRDefault="00FE71D7" w:rsidP="00126D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Произведение</w:t>
            </w:r>
          </w:p>
        </w:tc>
      </w:tr>
      <w:tr w:rsidR="00FE71D7" w:rsidRPr="00126DB1" w:rsidTr="00EF2792">
        <w:trPr>
          <w:trHeight w:val="619"/>
        </w:trPr>
        <w:tc>
          <w:tcPr>
            <w:tcW w:w="2711" w:type="dxa"/>
          </w:tcPr>
          <w:p w:rsidR="00FE71D7" w:rsidRPr="00126DB1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DB1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  <w:tc>
          <w:tcPr>
            <w:tcW w:w="1357" w:type="dxa"/>
          </w:tcPr>
          <w:p w:rsidR="00FE71D7" w:rsidRPr="00126DB1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Pr="00126DB1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Суворов Савелий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Pr="00126DB1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старик корову продавал</w:t>
            </w:r>
          </w:p>
        </w:tc>
      </w:tr>
      <w:tr w:rsidR="00FE71D7" w:rsidRPr="00126DB1" w:rsidTr="00704438">
        <w:trPr>
          <w:trHeight w:val="569"/>
        </w:trPr>
        <w:tc>
          <w:tcPr>
            <w:tcW w:w="2711" w:type="dxa"/>
          </w:tcPr>
          <w:p w:rsidR="00FE71D7" w:rsidRPr="00126DB1" w:rsidRDefault="00FE71D7" w:rsidP="00D633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126DB1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  <w:tc>
          <w:tcPr>
            <w:tcW w:w="1357" w:type="dxa"/>
          </w:tcPr>
          <w:p w:rsidR="00FE71D7" w:rsidRPr="00126DB1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Pr="00126DB1" w:rsidRDefault="00FE71D7" w:rsidP="007044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Ямгурова Самира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Pr="00126DB1" w:rsidRDefault="00FE71D7" w:rsidP="00126D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704438">
        <w:trPr>
          <w:trHeight w:val="959"/>
        </w:trPr>
        <w:tc>
          <w:tcPr>
            <w:tcW w:w="2711" w:type="dxa"/>
          </w:tcPr>
          <w:p w:rsidR="00FE71D7" w:rsidRPr="00126DB1" w:rsidRDefault="00FE71D7" w:rsidP="00D633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126DB1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Ванифатьева Николь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Ромашки и роза</w:t>
            </w:r>
          </w:p>
        </w:tc>
      </w:tr>
      <w:tr w:rsidR="00FE71D7" w:rsidRPr="00126DB1" w:rsidTr="00704438">
        <w:trPr>
          <w:trHeight w:val="959"/>
        </w:trPr>
        <w:tc>
          <w:tcPr>
            <w:tcW w:w="2711" w:type="dxa"/>
          </w:tcPr>
          <w:p w:rsidR="00FE71D7" w:rsidRDefault="00FE71D7" w:rsidP="00D63375">
            <w:pPr>
              <w:jc w:val="center"/>
            </w:pPr>
            <w:r w:rsidRPr="00F37D79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Викторов Арсений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Находка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Pr="00126DB1" w:rsidRDefault="00FE71D7" w:rsidP="00D633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126DB1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Бариева Камиля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очки?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D63375">
            <w:pPr>
              <w:jc w:val="center"/>
            </w:pPr>
            <w:r w:rsidRPr="00F37D79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Борисова Дарья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Считалочка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6D2D7F">
            <w:pPr>
              <w:jc w:val="center"/>
            </w:pPr>
            <w:r w:rsidRPr="00F37D79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1357" w:type="dxa"/>
          </w:tcPr>
          <w:p w:rsidR="00FE71D7" w:rsidRPr="00126DB1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Pr="00126DB1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Варвара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Pr="00126DB1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D63375">
            <w:pPr>
              <w:jc w:val="center"/>
            </w:pPr>
            <w:r w:rsidRPr="00F37D79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Гильфанова Амина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Насбывшиеся мечты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D63375">
            <w:pPr>
              <w:jc w:val="center"/>
            </w:pPr>
            <w:r w:rsidRPr="00D02A2F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Коннова Кристина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щенок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D63375">
            <w:pPr>
              <w:jc w:val="center"/>
            </w:pPr>
            <w:r w:rsidRPr="00D02A2F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Галимуллина Самира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D63375">
            <w:pPr>
              <w:jc w:val="center"/>
            </w:pPr>
            <w:r w:rsidRPr="00D02A2F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Амира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у нашей Любы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Pr="00D02A2F" w:rsidRDefault="00FE71D7" w:rsidP="00D633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Мифтахов Эмиль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с приятелем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D633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 Раиль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Птичий двор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D63375">
            <w:pPr>
              <w:jc w:val="center"/>
            </w:pPr>
            <w:r w:rsidRPr="00A453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Ефграфова Виктория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Овощи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D63375">
            <w:pPr>
              <w:jc w:val="center"/>
            </w:pPr>
            <w:r w:rsidRPr="00A453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Кольцова Ксения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очки у тети Вали?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D63375">
            <w:pPr>
              <w:jc w:val="center"/>
            </w:pPr>
            <w:r w:rsidRPr="00A453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Латфуллина Альфия, Самошкин Максим, Гиниятуллин Эльмир, Нуриев Саша, Мингазова Аделина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старик корову продавал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Pr="00A45323" w:rsidRDefault="00FE71D7" w:rsidP="00D633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Антонова Александра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Модное платье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B417C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лауреат 3</w:t>
            </w:r>
            <w:r w:rsidRPr="009C76C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Ульяна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B417CA">
            <w:pPr>
              <w:jc w:val="center"/>
            </w:pPr>
            <w:r w:rsidRPr="009C76C6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C76C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Коробейникова Арина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Академия наук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B417CA">
            <w:pPr>
              <w:jc w:val="center"/>
            </w:pPr>
            <w:r w:rsidRPr="009C76C6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C76C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Дарья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427F3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лауреат 3</w:t>
            </w:r>
            <w:r w:rsidRPr="005E419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Сагидуллина Рамилла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девочки, которая плохо кушала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427F3C">
            <w:pPr>
              <w:jc w:val="center"/>
            </w:pPr>
            <w:r w:rsidRPr="005E419F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E419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Лукошина Екатерина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Сашина каша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427F3C">
            <w:pPr>
              <w:jc w:val="center"/>
            </w:pPr>
            <w:r w:rsidRPr="005E419F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E419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Рябцова Кристина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Тридцать шесть и пять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Pr="005E419F" w:rsidRDefault="00FE71D7" w:rsidP="00427F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Зарипова Софья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Благодарный заяц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3F2209">
            <w:pPr>
              <w:jc w:val="center"/>
            </w:pPr>
            <w:r w:rsidRPr="004C1173"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Назаров Лев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Подушечка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3F2209">
            <w:pPr>
              <w:jc w:val="center"/>
            </w:pPr>
            <w:r w:rsidRPr="004C1173"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Ильмухина Марьяна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Тридцать шесть и пять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3F2209">
            <w:pPr>
              <w:jc w:val="center"/>
            </w:pPr>
            <w:r w:rsidRPr="004C1173"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 Нариман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Любимые вещи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6D2D7F">
            <w:pPr>
              <w:jc w:val="center"/>
            </w:pPr>
            <w:r w:rsidRPr="004C1173"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Ахунов Аяз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Прививка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6D2D7F">
            <w:pPr>
              <w:jc w:val="center"/>
            </w:pPr>
            <w:r w:rsidRPr="004C117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C117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Померанцева Елизавета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Модное платье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3F2209">
            <w:pPr>
              <w:jc w:val="center"/>
            </w:pPr>
            <w:r w:rsidRPr="00526C86">
              <w:rPr>
                <w:rFonts w:ascii="Times New Roman" w:hAnsi="Times New Roman"/>
                <w:sz w:val="28"/>
                <w:szCs w:val="28"/>
              </w:rPr>
              <w:t>диплом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Вильданов Наиль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Лесная академия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3F2209">
            <w:pPr>
              <w:jc w:val="center"/>
            </w:pPr>
            <w:r w:rsidRPr="00526C86">
              <w:rPr>
                <w:rFonts w:ascii="Times New Roman" w:hAnsi="Times New Roman"/>
                <w:sz w:val="28"/>
                <w:szCs w:val="28"/>
              </w:rPr>
              <w:t>диплом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Лукманова Альмира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щенок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3F2209">
            <w:pPr>
              <w:jc w:val="center"/>
            </w:pPr>
            <w:r w:rsidRPr="00526C86">
              <w:rPr>
                <w:rFonts w:ascii="Times New Roman" w:hAnsi="Times New Roman"/>
                <w:sz w:val="28"/>
                <w:szCs w:val="28"/>
              </w:rPr>
              <w:t>диплом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90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Гогина Софья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у нашей Любы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3F2209">
            <w:pPr>
              <w:jc w:val="center"/>
            </w:pPr>
            <w:r w:rsidRPr="00526C86">
              <w:rPr>
                <w:rFonts w:ascii="Times New Roman" w:hAnsi="Times New Roman"/>
                <w:sz w:val="28"/>
                <w:szCs w:val="28"/>
              </w:rPr>
              <w:t>диплом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Амирова Миляуша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у нашей Любы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3F2209">
            <w:pPr>
              <w:jc w:val="center"/>
            </w:pPr>
            <w:r w:rsidRPr="00526C86">
              <w:rPr>
                <w:rFonts w:ascii="Times New Roman" w:hAnsi="Times New Roman"/>
                <w:sz w:val="28"/>
                <w:szCs w:val="28"/>
              </w:rPr>
              <w:t>диплом 2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Пименов Вячеслав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Тридцать шесть и пять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Pr="00526C86" w:rsidRDefault="00FE71D7" w:rsidP="003F22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17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C117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Белоусова Юлия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Прививка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Pr="004C1173" w:rsidRDefault="00FE71D7" w:rsidP="003F22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17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C117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Мальцева Эмилия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девочку, которая плохо кушала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Pr="004C1173" w:rsidRDefault="00FE71D7" w:rsidP="003F22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17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C117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Спиридонова Эвелина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Несбывшиеся мечты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Pr="004C1173" w:rsidRDefault="00FE71D7" w:rsidP="003F22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17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C117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Золотухина Аделина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Считалочка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Pr="004C1173" w:rsidRDefault="00FE71D7" w:rsidP="003F22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17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C117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Синдимирова Валерия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Щенок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Pr="004C1173" w:rsidRDefault="00FE71D7" w:rsidP="003F22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17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C117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Файзуллин Ильдан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Тридцать шесть и пять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756066">
            <w:pPr>
              <w:jc w:val="center"/>
            </w:pPr>
            <w:r w:rsidRPr="003D6677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Хафизов Марат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Два сома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756066">
            <w:pPr>
              <w:jc w:val="center"/>
            </w:pPr>
            <w:r w:rsidRPr="003D6677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Назаров Азам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Чистописание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756066">
            <w:pPr>
              <w:jc w:val="center"/>
            </w:pPr>
            <w:r w:rsidRPr="003D6677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Владислав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Лапуся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756066">
            <w:pPr>
              <w:jc w:val="center"/>
            </w:pPr>
            <w:r w:rsidRPr="003D6677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Мингазов Ильсур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Бедный Костя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756066">
            <w:pPr>
              <w:jc w:val="center"/>
            </w:pPr>
            <w:r w:rsidRPr="003D6677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Лобанова Дарья, Сибгатуллина Эльвина 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сома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756066">
            <w:pPr>
              <w:jc w:val="center"/>
            </w:pPr>
            <w:r w:rsidRPr="003D6677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Хамидуллина Руфина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7560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девочку, которая сама себя вылечила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0A471C">
            <w:pPr>
              <w:jc w:val="center"/>
            </w:pPr>
            <w:r w:rsidRPr="00C31922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Мишагин Илья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0A471C">
            <w:pPr>
              <w:jc w:val="center"/>
            </w:pPr>
            <w:r w:rsidRPr="00C31922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 Вадим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Прививка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0A471C">
            <w:pPr>
              <w:jc w:val="center"/>
            </w:pPr>
            <w:r w:rsidRPr="00C31922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Ризаев Тимур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Прививка</w:t>
            </w:r>
          </w:p>
        </w:tc>
      </w:tr>
      <w:tr w:rsidR="00FE71D7" w:rsidRPr="00126DB1" w:rsidTr="00704438">
        <w:trPr>
          <w:trHeight w:val="644"/>
        </w:trPr>
        <w:tc>
          <w:tcPr>
            <w:tcW w:w="2711" w:type="dxa"/>
          </w:tcPr>
          <w:p w:rsidR="00FE71D7" w:rsidRDefault="00FE71D7" w:rsidP="000A471C">
            <w:pPr>
              <w:jc w:val="center"/>
            </w:pPr>
            <w:r w:rsidRPr="00C31922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357" w:type="dxa"/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566" w:type="dxa"/>
            <w:tcBorders>
              <w:righ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Бояршина Ульяна</w:t>
            </w:r>
          </w:p>
        </w:tc>
        <w:tc>
          <w:tcPr>
            <w:tcW w:w="2857" w:type="dxa"/>
            <w:tcBorders>
              <w:left w:val="single" w:sz="4" w:space="0" w:color="auto"/>
            </w:tcBorders>
          </w:tcPr>
          <w:p w:rsidR="00FE71D7" w:rsidRDefault="00FE71D7" w:rsidP="00126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Слон-живописец</w:t>
            </w:r>
          </w:p>
        </w:tc>
      </w:tr>
    </w:tbl>
    <w:p w:rsidR="00FE71D7" w:rsidRDefault="00FE71D7" w:rsidP="00E43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 решению жюри была предложена дополнительная номинация для детей 2-3 лет «Первые шаги».</w:t>
      </w:r>
    </w:p>
    <w:tbl>
      <w:tblPr>
        <w:tblW w:w="9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88"/>
        <w:gridCol w:w="4409"/>
        <w:gridCol w:w="4076"/>
      </w:tblGrid>
      <w:tr w:rsidR="00FE71D7" w:rsidRPr="00126DB1" w:rsidTr="000A471C">
        <w:trPr>
          <w:trHeight w:val="425"/>
        </w:trPr>
        <w:tc>
          <w:tcPr>
            <w:tcW w:w="1188" w:type="dxa"/>
          </w:tcPr>
          <w:p w:rsidR="00FE71D7" w:rsidRPr="00126DB1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DB1">
              <w:rPr>
                <w:rFonts w:ascii="Times New Roman" w:hAnsi="Times New Roman"/>
                <w:sz w:val="28"/>
                <w:szCs w:val="28"/>
              </w:rPr>
              <w:t>№ ДОУ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Pr="00126DB1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Pr="00126DB1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Произведение</w:t>
            </w:r>
          </w:p>
        </w:tc>
      </w:tr>
      <w:tr w:rsidR="00FE71D7" w:rsidRPr="00126DB1" w:rsidTr="000A471C">
        <w:trPr>
          <w:trHeight w:val="390"/>
        </w:trPr>
        <w:tc>
          <w:tcPr>
            <w:tcW w:w="1188" w:type="dxa"/>
          </w:tcPr>
          <w:p w:rsidR="00FE71D7" w:rsidRPr="00126DB1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Pr="00126DB1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Битунова Варвара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Pr="00126DB1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Pr="00126DB1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Pr="00126DB1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Каюмова Миляуша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Pr="00126DB1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Карина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Гимадиева Гульназ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Кошки-мышки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Разетдинова Камиля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Зяблик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Ризаева Эльвина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Светофор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Галанцев Алексей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Анастасьева Мирослава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Светофор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Фардеева Аделина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Варвара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Прививка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Трегулова Дарина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Кошка и мышки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90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Сафиуллина Диана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Светофор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Галла Яромир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Валиахметова Руфина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к вам обращаюсь…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Галиева Алия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Сметанина Евангелина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Конева Дарья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Андрюшка</w:t>
            </w:r>
          </w:p>
        </w:tc>
      </w:tr>
      <w:tr w:rsidR="00FE71D7" w:rsidRPr="00126DB1" w:rsidTr="000A471C">
        <w:trPr>
          <w:trHeight w:val="568"/>
        </w:trPr>
        <w:tc>
          <w:tcPr>
            <w:tcW w:w="1188" w:type="dxa"/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FE71D7" w:rsidRDefault="00FE71D7" w:rsidP="006D2D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Сысуева Варвара</w:t>
            </w: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FE71D7" w:rsidRDefault="00FE71D7" w:rsidP="006D2D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Сашина каша</w:t>
            </w:r>
          </w:p>
        </w:tc>
      </w:tr>
    </w:tbl>
    <w:p w:rsidR="00FE71D7" w:rsidRDefault="00FE71D7" w:rsidP="00E43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71D7" w:rsidRPr="0001788C" w:rsidRDefault="00FE71D7" w:rsidP="00E43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E71D7" w:rsidRPr="0001788C" w:rsidSect="00E20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94B"/>
    <w:rsid w:val="0001788C"/>
    <w:rsid w:val="000447D1"/>
    <w:rsid w:val="000A471C"/>
    <w:rsid w:val="00126DB1"/>
    <w:rsid w:val="002442B7"/>
    <w:rsid w:val="002E55D3"/>
    <w:rsid w:val="003D6677"/>
    <w:rsid w:val="003F2209"/>
    <w:rsid w:val="00427F3C"/>
    <w:rsid w:val="004C1173"/>
    <w:rsid w:val="004C18C2"/>
    <w:rsid w:val="0050404D"/>
    <w:rsid w:val="00526C86"/>
    <w:rsid w:val="005E419F"/>
    <w:rsid w:val="005F4C43"/>
    <w:rsid w:val="00621D7E"/>
    <w:rsid w:val="006D2D7F"/>
    <w:rsid w:val="00704438"/>
    <w:rsid w:val="007073D6"/>
    <w:rsid w:val="00756066"/>
    <w:rsid w:val="008D556A"/>
    <w:rsid w:val="009841F2"/>
    <w:rsid w:val="00990143"/>
    <w:rsid w:val="009C76C6"/>
    <w:rsid w:val="00A45323"/>
    <w:rsid w:val="00A63FDA"/>
    <w:rsid w:val="00A730C0"/>
    <w:rsid w:val="00B04CB7"/>
    <w:rsid w:val="00B417CA"/>
    <w:rsid w:val="00B436DC"/>
    <w:rsid w:val="00B62647"/>
    <w:rsid w:val="00B82D65"/>
    <w:rsid w:val="00BD3543"/>
    <w:rsid w:val="00C1723B"/>
    <w:rsid w:val="00C22A18"/>
    <w:rsid w:val="00C31922"/>
    <w:rsid w:val="00C80D16"/>
    <w:rsid w:val="00D02A2F"/>
    <w:rsid w:val="00D5477F"/>
    <w:rsid w:val="00D63375"/>
    <w:rsid w:val="00DC2ABE"/>
    <w:rsid w:val="00E20263"/>
    <w:rsid w:val="00E36C98"/>
    <w:rsid w:val="00E4394B"/>
    <w:rsid w:val="00EF2792"/>
    <w:rsid w:val="00F01EDF"/>
    <w:rsid w:val="00F37D79"/>
    <w:rsid w:val="00F70B6F"/>
    <w:rsid w:val="00FE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26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178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261</TotalTime>
  <Pages>4</Pages>
  <Words>516</Words>
  <Characters>2947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 90</dc:creator>
  <cp:keywords/>
  <dc:description/>
  <cp:lastModifiedBy>ds45</cp:lastModifiedBy>
  <cp:revision>20</cp:revision>
  <dcterms:created xsi:type="dcterms:W3CDTF">2018-02-08T12:59:00Z</dcterms:created>
  <dcterms:modified xsi:type="dcterms:W3CDTF">2018-03-26T06:31:00Z</dcterms:modified>
</cp:coreProperties>
</file>