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D6" w:rsidRDefault="00F907D6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3C405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C4052"/>
          <w:sz w:val="28"/>
          <w:szCs w:val="28"/>
        </w:rPr>
        <w:t xml:space="preserve">ГОД РОДНЫХ ЯЗЫКОВ/ </w:t>
      </w:r>
      <w:r w:rsidRPr="00796FF1">
        <w:rPr>
          <w:rFonts w:ascii="Times New Roman" w:hAnsi="Times New Roman" w:cs="Times New Roman"/>
          <w:b/>
          <w:bCs/>
          <w:color w:val="3C4052"/>
          <w:sz w:val="28"/>
          <w:szCs w:val="28"/>
        </w:rPr>
        <w:t xml:space="preserve">КОНКУРС ПО ПРИВЛЕЧЕНИЮ ЖИТЕЛЕЙ РЕСПУБЛИКИ ТАТАРСТАН К ВЫЯВЛЕНИЮ ОШИБОК В НАЗВАНИЯХ И НАДПИСЯХ НА ВЫВЕСКАХ, ИНФОРМАЦИОННЫХ ТАБЛИЧКАХ, ТОПОГРАФИЧЕСКИХ ОБОЗНАЧЕНИЯХ, ДОРОЖНЫХ УКАЗАТЕЛЯХ И НА АНШЛАГАХ ЖИЛЫХ ДОМОВ </w:t>
      </w:r>
    </w:p>
    <w:p w:rsidR="00F907D6" w:rsidRDefault="00F907D6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3C4052"/>
          <w:sz w:val="28"/>
          <w:szCs w:val="28"/>
        </w:rPr>
      </w:pPr>
      <w:r w:rsidRPr="00796FF1">
        <w:rPr>
          <w:rFonts w:ascii="Times New Roman" w:hAnsi="Times New Roman" w:cs="Times New Roman"/>
          <w:b/>
          <w:bCs/>
          <w:color w:val="3C4052"/>
          <w:sz w:val="28"/>
          <w:szCs w:val="28"/>
        </w:rPr>
        <w:t>НА ТАТАРСКОМ ЯЗЫКЕ</w:t>
      </w:r>
    </w:p>
    <w:p w:rsidR="00F907D6" w:rsidRPr="00796FF1" w:rsidRDefault="00F907D6" w:rsidP="00CD0E7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3C4052"/>
          <w:sz w:val="28"/>
          <w:szCs w:val="28"/>
        </w:rPr>
      </w:pPr>
    </w:p>
    <w:p w:rsidR="00F907D6" w:rsidRPr="00796FF1" w:rsidRDefault="00F907D6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C4052"/>
          <w:sz w:val="28"/>
          <w:szCs w:val="28"/>
        </w:rPr>
      </w:pPr>
      <w:r w:rsidRPr="00796FF1">
        <w:rPr>
          <w:rStyle w:val="Strong"/>
          <w:rFonts w:ascii="Times New Roman" w:hAnsi="Times New Roman" w:cs="Times New Roman"/>
          <w:color w:val="3C4052"/>
          <w:sz w:val="28"/>
          <w:szCs w:val="28"/>
        </w:rPr>
        <w:t>Конкурс проводится с 1 февраля по 1 сентября 2021 года.</w:t>
      </w:r>
    </w:p>
    <w:p w:rsidR="00F907D6" w:rsidRPr="00796FF1" w:rsidRDefault="00F907D6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C4052"/>
          <w:sz w:val="28"/>
          <w:szCs w:val="28"/>
        </w:rPr>
      </w:pPr>
      <w:r w:rsidRPr="00796FF1">
        <w:rPr>
          <w:rFonts w:ascii="Times New Roman" w:hAnsi="Times New Roman" w:cs="Times New Roman"/>
          <w:color w:val="3C4052"/>
          <w:sz w:val="28"/>
          <w:szCs w:val="28"/>
        </w:rPr>
        <w:t>Для участия в Конкурсе необходимо:</w:t>
      </w:r>
    </w:p>
    <w:p w:rsidR="00F907D6" w:rsidRPr="00796FF1" w:rsidRDefault="00F907D6" w:rsidP="00CD0E7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C4052"/>
          <w:sz w:val="28"/>
          <w:szCs w:val="28"/>
        </w:rPr>
      </w:pPr>
      <w:r>
        <w:rPr>
          <w:color w:val="3C4052"/>
          <w:sz w:val="28"/>
          <w:szCs w:val="28"/>
        </w:rPr>
        <w:t xml:space="preserve">- </w:t>
      </w:r>
      <w:r w:rsidRPr="00796FF1">
        <w:rPr>
          <w:color w:val="3C4052"/>
          <w:sz w:val="28"/>
          <w:szCs w:val="28"/>
        </w:rPr>
        <w:t>установить мобильное приложение ГИС РТ «Народный контроль» на устройство, поддерживающее операционную систему iOS или Android;</w:t>
      </w:r>
      <w:r w:rsidRPr="00796FF1">
        <w:rPr>
          <w:color w:val="3C4052"/>
          <w:sz w:val="28"/>
          <w:szCs w:val="28"/>
        </w:rPr>
        <w:br/>
        <w:t>авторизоваться в мобильном приложении ГИС РТ «Народный контроль» (или на сайте Государственных и муниципальных услуг Республики Татарстан в разделе ГИС РТ «Народный контроль»), выбрать категорию «Ошибки в названиях и надписях»;</w:t>
      </w:r>
      <w:r w:rsidRPr="00796FF1">
        <w:rPr>
          <w:color w:val="3C4052"/>
          <w:sz w:val="28"/>
          <w:szCs w:val="28"/>
        </w:rPr>
        <w:br/>
      </w:r>
      <w:r w:rsidRPr="00796FF1">
        <w:rPr>
          <w:color w:val="3C4052"/>
          <w:sz w:val="28"/>
          <w:szCs w:val="28"/>
        </w:rPr>
        <w:br/>
      </w:r>
      <w:r>
        <w:rPr>
          <w:color w:val="3C4052"/>
          <w:sz w:val="28"/>
          <w:szCs w:val="28"/>
        </w:rPr>
        <w:t xml:space="preserve">- </w:t>
      </w:r>
      <w:r w:rsidRPr="00796FF1">
        <w:rPr>
          <w:color w:val="3C4052"/>
          <w:sz w:val="28"/>
          <w:szCs w:val="28"/>
        </w:rPr>
        <w:t>направить уведомление (сообщение) с фотоматериалами полной вывески (должно быть видно, какой организации она принадлежит) с ошибками в названиях и надписях на татарском языке на вывесках, информационных табличках, топографических обозначениях, дорожных указателях и аншлагах жилых домов, размещенных на территории Республики Татарстан, с обязательным указанием в публикации точного адреса.</w:t>
      </w:r>
      <w:r w:rsidRPr="00796FF1">
        <w:rPr>
          <w:color w:val="3C4052"/>
          <w:sz w:val="28"/>
          <w:szCs w:val="28"/>
        </w:rPr>
        <w:br/>
      </w:r>
      <w:r w:rsidRPr="00796FF1">
        <w:rPr>
          <w:color w:val="3C4052"/>
          <w:sz w:val="28"/>
          <w:szCs w:val="28"/>
        </w:rPr>
        <w:br/>
        <w:t xml:space="preserve">В случае отсутствия возможности подачи гражданами уведомлений (сообщений) через ГИС РТ «Народный контроль» гражданин для участия в конкурсе может подать обращение в письменном виде с указанием ошибок в названиях и надписях на татарском языке на вывесках, информационных табличках, топографических обозначениях, дорожных указателях и аншлагах жилых домов с указанием точного адреса и приложением фотоматериала Модератору Конкурса, в Институт языка, литературы и искусства им. Г. Ибрагимова Академии наук РТ на электронный адрес </w:t>
      </w:r>
      <w:hyperlink r:id="rId4" w:history="1">
        <w:r w:rsidRPr="00D87D04">
          <w:rPr>
            <w:rStyle w:val="Hyperlink"/>
            <w:sz w:val="28"/>
            <w:szCs w:val="28"/>
          </w:rPr>
          <w:t>iyali.anrt@mail.ru</w:t>
        </w:r>
      </w:hyperlink>
      <w:r w:rsidRPr="00796FF1">
        <w:rPr>
          <w:color w:val="3C4052"/>
          <w:sz w:val="28"/>
          <w:szCs w:val="28"/>
        </w:rPr>
        <w:t xml:space="preserve"> или по адресу: 420111, г. Казань, ул. Карла Маркса, д. 12.</w:t>
      </w:r>
      <w:r w:rsidRPr="00796FF1">
        <w:rPr>
          <w:color w:val="3C4052"/>
          <w:sz w:val="28"/>
          <w:szCs w:val="28"/>
        </w:rPr>
        <w:br/>
      </w:r>
      <w:r w:rsidRPr="00796FF1">
        <w:rPr>
          <w:color w:val="3C4052"/>
          <w:sz w:val="28"/>
          <w:szCs w:val="28"/>
        </w:rPr>
        <w:br/>
        <w:t>По итогам Конкурса определяются 10 (десять) победителей, приславших наибольшее количество фотоматериалов в уведомлениях, размещенных в ГИС РТ «Народный контроль» в категории «Ошибки в названиях и надписях», или письменных обращениях, поступивших в адрес Модератора, с подтвержденными ошибками в названиях и надписях на татарском языке на вывесках и информационных табличках, которые будут награждены электронными и/или печатными дипломами «Победитель конкурса» и</w:t>
      </w:r>
      <w:r>
        <w:rPr>
          <w:color w:val="3C4052"/>
          <w:sz w:val="28"/>
          <w:szCs w:val="28"/>
        </w:rPr>
        <w:t xml:space="preserve"> ц</w:t>
      </w:r>
      <w:r w:rsidRPr="00796FF1">
        <w:rPr>
          <w:color w:val="3C4052"/>
          <w:sz w:val="28"/>
          <w:szCs w:val="28"/>
        </w:rPr>
        <w:t>енными подарками.</w:t>
      </w:r>
      <w:r w:rsidRPr="00796FF1">
        <w:rPr>
          <w:color w:val="3C4052"/>
          <w:sz w:val="28"/>
          <w:szCs w:val="28"/>
        </w:rPr>
        <w:br/>
        <w:t>Церемония награждения победителей Конкурса будет проводиться в IV квартале 2021 года.</w:t>
      </w:r>
    </w:p>
    <w:p w:rsidR="00F907D6" w:rsidRDefault="00F907D6"/>
    <w:sectPr w:rsidR="00F907D6" w:rsidSect="00B34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E74"/>
    <w:rsid w:val="000137E9"/>
    <w:rsid w:val="000A4219"/>
    <w:rsid w:val="0049585E"/>
    <w:rsid w:val="005819E7"/>
    <w:rsid w:val="007621B0"/>
    <w:rsid w:val="00796FF1"/>
    <w:rsid w:val="009E2799"/>
    <w:rsid w:val="00B34041"/>
    <w:rsid w:val="00CD0E74"/>
    <w:rsid w:val="00D87D04"/>
    <w:rsid w:val="00F9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E7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0E74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D0E74"/>
    <w:rPr>
      <w:b/>
      <w:bCs/>
    </w:rPr>
  </w:style>
  <w:style w:type="paragraph" w:styleId="NormalWeb">
    <w:name w:val="Normal (Web)"/>
    <w:basedOn w:val="Normal"/>
    <w:uiPriority w:val="99"/>
    <w:semiHidden/>
    <w:rsid w:val="00CD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yali.anrt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344</Words>
  <Characters>1963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 РОДНЫХ ЯЗЫКОВ/ КОНКУРС ПО ПРИВЛЕЧЕНИЮ ЖИТЕЛЕЙ РЕСПУБЛИКИ ТАТАРСТАН К ВЫЯВЛЕНИЮ ОШИБОК В НАЗВАНИЯХ И НАДПИСЯХ НА ВЫВЕСКАХ, </dc:title>
  <dc:subject/>
  <dc:creator>123</dc:creator>
  <cp:keywords/>
  <dc:description/>
  <cp:lastModifiedBy>Mou</cp:lastModifiedBy>
  <cp:revision>2</cp:revision>
  <dcterms:created xsi:type="dcterms:W3CDTF">2021-05-24T19:10:00Z</dcterms:created>
  <dcterms:modified xsi:type="dcterms:W3CDTF">2021-05-24T19:10:00Z</dcterms:modified>
</cp:coreProperties>
</file>