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72" w:rsidRPr="005A7932" w:rsidRDefault="00684A72" w:rsidP="005A7932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A7932">
        <w:rPr>
          <w:rFonts w:ascii="Times New Roman" w:hAnsi="Times New Roman" w:cs="Times New Roman"/>
          <w:b/>
          <w:bCs/>
          <w:sz w:val="32"/>
          <w:szCs w:val="32"/>
          <w:u w:val="single"/>
        </w:rPr>
        <w:t>Физминуткалар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  <w:lang w:val="tt-RU"/>
        </w:rPr>
        <w:t>Җил.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>Җил исә, исә-исә,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</w:rPr>
      </w:pPr>
      <w:r w:rsidRPr="005A7932">
        <w:rPr>
          <w:rFonts w:ascii="Times New Roman" w:hAnsi="Times New Roman" w:cs="Times New Roman"/>
          <w:lang w:val="tt-RU"/>
        </w:rPr>
        <w:t xml:space="preserve"> </w:t>
      </w:r>
      <w:r w:rsidRPr="006A48C4">
        <w:rPr>
          <w:rFonts w:ascii="Times New Roman" w:hAnsi="Times New Roman" w:cs="Times New Roman"/>
        </w:rPr>
        <w:t>Агачларны селкетә.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Җил тына-тына, тына,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Ә агачлар үсә дә үсә,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үсә дә, үсә.</w:t>
      </w:r>
      <w:r w:rsidRPr="006A48C4">
        <w:rPr>
          <w:rFonts w:ascii="Times New Roman" w:hAnsi="Times New Roman" w:cs="Times New Roman"/>
        </w:rPr>
        <w:tab/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</w:rPr>
      </w:pPr>
      <w:r w:rsidRPr="006A48C4">
        <w:rPr>
          <w:rFonts w:ascii="Times New Roman" w:hAnsi="Times New Roman" w:cs="Times New Roman"/>
          <w:b/>
          <w:bCs/>
        </w:rPr>
        <w:t>Сәгать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Сәгать йөри “келт-келт”,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Ул уяна иртүк: тук-тук.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Ялкауларны яратмый: юк-юк.</w:t>
      </w:r>
      <w:r w:rsidRPr="006A48C4">
        <w:rPr>
          <w:rFonts w:ascii="Times New Roman" w:hAnsi="Times New Roman" w:cs="Times New Roman"/>
        </w:rPr>
        <w:tab/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</w:rPr>
        <w:t>Кояш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Балалар чүгәләп утырганнар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Кояш күтәрелә.Кинәт җил чыкты: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Яшен яшьнәде,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Яңгыр ява башлады.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Яңгыр туктады.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Яңадан кояш чыкты.</w:t>
      </w:r>
      <w:r w:rsidRPr="006A48C4">
        <w:rPr>
          <w:rFonts w:ascii="Times New Roman" w:hAnsi="Times New Roman" w:cs="Times New Roman"/>
        </w:rPr>
        <w:tab/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</w:rPr>
        <w:t>Шаян балалар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Бигрәк шаян инде без,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Тик тормыйбыз бер дә 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Кулларны күтәрәбез,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Аннары төшерәбез.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Чүгәлибез, торабыз,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 Башны уңга борабыз</w:t>
      </w:r>
      <w:r w:rsidRPr="006A48C4">
        <w:rPr>
          <w:rFonts w:ascii="Times New Roman" w:hAnsi="Times New Roman" w:cs="Times New Roman"/>
        </w:rPr>
        <w:tab/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Аннан сулга карыйбыз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Һәм сикерә башлыйбыз.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Шул арада иелеп,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Басарга өлгерәбез.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Тирән итеп сулыйбыз,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Ял итәргә туктыйбыз.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===========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Чәбәк-чәбәк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Чәп-чәп, чәбәкәй,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Кулларыбыз бәләкәй,Ә хәзер тизрәк-тизрәк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Чәбәклик куңеллерәк.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</w:rPr>
      </w:pPr>
      <w:r w:rsidRPr="006A48C4">
        <w:rPr>
          <w:rFonts w:ascii="Times New Roman" w:hAnsi="Times New Roman" w:cs="Times New Roman"/>
          <w:b/>
          <w:bCs/>
        </w:rPr>
        <w:t>Без иде хәзер зурлар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Без иде хәзер зурлар,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Күп эшли безнең куллар.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Без идән дә юябыз,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Без керләр дә уабыз,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Гөлләргә су сибәбез.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Менә шундый уңган без,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Менә шундый булган без.</w:t>
      </w:r>
      <w:r w:rsidRPr="006A48C4">
        <w:rPr>
          <w:rFonts w:ascii="Times New Roman" w:hAnsi="Times New Roman" w:cs="Times New Roman"/>
        </w:rPr>
        <w:tab/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  <w:r>
        <w:rPr>
          <w:rFonts w:ascii="Times New Roman" w:hAnsi="Times New Roman" w:cs="Times New Roman"/>
          <w:lang w:val="tt-RU"/>
        </w:rPr>
        <w:t>*************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Бергәләшеп без басыйк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Бик зур түгәрәк ясыйк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Кояшның җылы нурыннан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Йөрәкләргә көч алыйк.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Татулашыйк, дуслашыйк,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Шөгылебезне башлыйк.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Киек казлар очалар,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Зәңгәр күлгә төшәләр,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Рәхәтләнеп йөзәләр,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Чирәм буйлап йөриләр.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Аннан алар торалар,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Канатларын кагалар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Җилпенеп талпыналар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 Бик </w:t>
      </w:r>
      <w:r>
        <w:rPr>
          <w:rFonts w:ascii="Times New Roman" w:hAnsi="Times New Roman" w:cs="Times New Roman"/>
        </w:rPr>
        <w:t>еракка очалар.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*****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Сазлыктагы бакалар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 Бик иртә уяндылар.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7275FD">
        <w:rPr>
          <w:rFonts w:ascii="Times New Roman" w:hAnsi="Times New Roman" w:cs="Times New Roman"/>
          <w:lang w:val="tt-RU"/>
        </w:rPr>
        <w:t xml:space="preserve"> </w:t>
      </w:r>
      <w:r w:rsidRPr="006A48C4">
        <w:rPr>
          <w:rFonts w:ascii="Times New Roman" w:hAnsi="Times New Roman" w:cs="Times New Roman"/>
        </w:rPr>
        <w:t>Бата-калка, бата-калка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Битләрен дә юдылар.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Аннан ары зарядкага</w:t>
      </w:r>
      <w:bookmarkStart w:id="0" w:name="_GoBack"/>
      <w:bookmarkEnd w:id="0"/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Тезелешеп бастылар: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Уңга-сулга, уңга-сулга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Алга-артка, алга-артка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Утырдылар, тордылар.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Сузылып киерелделәр,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Дәрескә тотындылар.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*****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Матур сүзләр уйладык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 Ял итәргә туктадык.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7275FD">
        <w:rPr>
          <w:rFonts w:ascii="Times New Roman" w:hAnsi="Times New Roman" w:cs="Times New Roman"/>
          <w:lang w:val="tt-RU"/>
        </w:rPr>
        <w:t xml:space="preserve"> </w:t>
      </w:r>
      <w:r w:rsidRPr="006A48C4">
        <w:rPr>
          <w:rFonts w:ascii="Times New Roman" w:hAnsi="Times New Roman" w:cs="Times New Roman"/>
        </w:rPr>
        <w:t>Җилкәләрне турайттык,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Тирән итеп суладык,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Башны як-якка бордык,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Чүгәләдек һәм тордык,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Бер урында йөгердек,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Аннары соң сикердек.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Сузылдык –киерелдек.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Югарыга үрелдек.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Соңыннан тынычланып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Шөгыльне дәвам итик.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Уң кул ягыңда-уң як,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Сул кул ягыңда-сул як.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Уң як, сул як, уң як, сул як,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Истә калсын ныгырак.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Бергәләп басыйк әле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Түгәрәк ясыйк әле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Менә нинди түгәрәк!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Бик кечкенә түгәрәк.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Кулны кулга тотынып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Артка таба барабыз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Менә нинди түгәрәк!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Бигерәк зур түгәрәк!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Түгәрәктә йөрибез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Тыпыр-тыпыр биибез.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Куян килгән урманнан,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Ерак диеп тормаган.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Уйный балалар белән,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Колакларын селкетә,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Сикергәләп тә китә,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Сикерәләр балалар,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Аннары кул чабалар.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</w:t>
      </w:r>
      <w:r>
        <w:rPr>
          <w:rFonts w:ascii="Times New Roman" w:hAnsi="Times New Roman" w:cs="Times New Roman"/>
          <w:lang w:val="tt-RU"/>
        </w:rPr>
        <w:t>********</w:t>
      </w:r>
      <w:r>
        <w:rPr>
          <w:rFonts w:ascii="Times New Roman" w:hAnsi="Times New Roman" w:cs="Times New Roman"/>
        </w:rPr>
        <w:t>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Куян күзен ачуы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Төпкә менеп басуы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1-2-3 утыра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1-2-3 ул тора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Алан тулы төп тә төп,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Сикерәләр дөп тә дөп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Кинәт читкә тартыла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Һәм урынына утыра.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Без әле бераз ардык,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Ял итәргә уйладык: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Башны иябез алга,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Ә аннары-артка.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Уңга-сулга борабыз,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Аннан карап торабыз.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Иң өстен сикертәбез,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Кулларны биетәбез.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Бер алга, бер артка сузып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 Күңелле ял итәбез.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*****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Идәндәге чебеннәр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Парлашып биеделәр.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Бии торгач ардылар: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Йончыдылар, талдылар.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Әйләнделәр, борылдылар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Як якка күз салдылар: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 Күрделәр үрмәкүчне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Хушларыннан яздылар.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</w:rPr>
        <w:t>Үсәм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Мин әле бик кечкенә, 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Миңа бары өч кенә.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үсә-үсә зур булам,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Бик матур малай (кыз</w:t>
      </w:r>
      <w:r>
        <w:rPr>
          <w:rFonts w:ascii="Times New Roman" w:hAnsi="Times New Roman" w:cs="Times New Roman"/>
        </w:rPr>
        <w:t xml:space="preserve">)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булам.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  <w:lang w:val="tt-RU"/>
        </w:rPr>
        <w:t>Кошлар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Кошлар булып очабыз, 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Аннан җиргә кунабыз,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Бераз ял итәбез дә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Тагын очып китәбез.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  <w:lang w:val="tt-RU"/>
        </w:rPr>
        <w:t>Нәниләр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әй нәниләр, нәниләр,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Арыдык без, дип әйтмиләр.</w:t>
      </w:r>
      <w:r>
        <w:rPr>
          <w:rFonts w:ascii="Times New Roman" w:hAnsi="Times New Roman" w:cs="Times New Roman"/>
          <w:lang w:val="tt-RU"/>
        </w:rPr>
        <w:t>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Аякларын күтәреп,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Матур итеп атлыйлар. 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Хәзер бар</w:t>
      </w:r>
      <w:r>
        <w:rPr>
          <w:rFonts w:ascii="Times New Roman" w:hAnsi="Times New Roman" w:cs="Times New Roman"/>
        </w:rPr>
        <w:t xml:space="preserve">абыз артка,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Егылмыйча, син атла.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Бер, ике, бер, ике!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Егылмыйча, син атла.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Без шулай ял итәбез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Без әле </w:t>
      </w:r>
      <w:r>
        <w:rPr>
          <w:rFonts w:ascii="Times New Roman" w:hAnsi="Times New Roman" w:cs="Times New Roman"/>
        </w:rPr>
        <w:t>бераз арыдык,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Ял итәргә уйладык.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Башны иябез алга,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ә</w:t>
      </w:r>
      <w:r>
        <w:rPr>
          <w:rFonts w:ascii="Times New Roman" w:hAnsi="Times New Roman" w:cs="Times New Roman"/>
        </w:rPr>
        <w:t xml:space="preserve"> аннары – артка.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Уңга, сулга борабыз,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Аннан карап торабыз.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Иң өсләрен сикертәбез,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Кулл</w:t>
      </w:r>
      <w:r>
        <w:rPr>
          <w:rFonts w:ascii="Times New Roman" w:hAnsi="Times New Roman" w:cs="Times New Roman"/>
          <w:lang w:val="tt-RU"/>
        </w:rPr>
        <w:t>а</w:t>
      </w:r>
      <w:r w:rsidRPr="006A48C4">
        <w:rPr>
          <w:rFonts w:ascii="Times New Roman" w:hAnsi="Times New Roman" w:cs="Times New Roman"/>
          <w:lang w:val="tt-RU"/>
        </w:rPr>
        <w:t>рны биетәбез.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Бер алга, бер артка сузып,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Күңелле ял итәбез.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6A48C4">
        <w:rPr>
          <w:rFonts w:ascii="Times New Roman" w:hAnsi="Times New Roman" w:cs="Times New Roman"/>
          <w:b/>
          <w:bCs/>
          <w:lang w:val="tt-RU"/>
        </w:rPr>
        <w:t>Матур тубым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Минем тубым бигрәк җитез,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Матур итеп сикерә. сикерәләр,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әгәр тотып өлгермәсәң,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әллә кая йөгерә.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7275FD">
        <w:rPr>
          <w:rFonts w:ascii="Times New Roman" w:hAnsi="Times New Roman" w:cs="Times New Roman"/>
          <w:b/>
          <w:bCs/>
          <w:lang w:val="tt-RU"/>
        </w:rPr>
        <w:t>Уңган балалар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Безнең нәни аяклар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>Шәп итеп йөгерәләр</w:t>
      </w:r>
      <w:r>
        <w:rPr>
          <w:rFonts w:ascii="Times New Roman" w:hAnsi="Times New Roman" w:cs="Times New Roman"/>
          <w:lang w:val="tt-RU"/>
        </w:rPr>
        <w:t>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Куллар да калышмыйлар,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>Чәп-чәп итеп бииләр.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Шушы нәни балалар чүгәләп, 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  <w:lang w:val="tt-RU"/>
        </w:rPr>
        <w:t xml:space="preserve">Уенчыклар җыялар да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Урыннарга куялар.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</w:rPr>
        <w:t>Куянкай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5A7932">
        <w:rPr>
          <w:rFonts w:ascii="Times New Roman" w:hAnsi="Times New Roman" w:cs="Times New Roman"/>
          <w:u w:val="single"/>
        </w:rPr>
        <w:t>Тәрбияче.</w:t>
      </w:r>
      <w:r w:rsidRPr="006A48C4">
        <w:rPr>
          <w:rFonts w:ascii="Times New Roman" w:hAnsi="Times New Roman" w:cs="Times New Roman"/>
        </w:rPr>
        <w:t xml:space="preserve"> Ап-ак куян утырган,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Колакларын селкетә.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i/>
          <w:iCs/>
          <w:u w:val="single"/>
        </w:rPr>
        <w:t>Балалар.</w:t>
      </w:r>
      <w:r w:rsidRPr="006A48C4">
        <w:rPr>
          <w:rFonts w:ascii="Times New Roman" w:hAnsi="Times New Roman" w:cs="Times New Roman"/>
        </w:rPr>
        <w:t xml:space="preserve"> Менә шулай, менә шулай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Колакларын селкетә.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u w:val="single"/>
        </w:rPr>
        <w:t>Тәрбияче.</w:t>
      </w:r>
      <w:r>
        <w:rPr>
          <w:rFonts w:ascii="Times New Roman" w:hAnsi="Times New Roman" w:cs="Times New Roman"/>
        </w:rPr>
        <w:t xml:space="preserve"> Куян, туңа башлагач,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Тәпиләрен җылыта.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u w:val="single"/>
          <w:lang w:val="tt-RU"/>
        </w:rPr>
        <w:t>Балалар.</w:t>
      </w:r>
      <w:r w:rsidRPr="007275FD">
        <w:rPr>
          <w:rFonts w:ascii="Times New Roman" w:hAnsi="Times New Roman" w:cs="Times New Roman"/>
          <w:lang w:val="tt-RU"/>
        </w:rPr>
        <w:t xml:space="preserve"> Менә шулай, менә шулай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Тәпиләрен җылыта.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u w:val="single"/>
          <w:lang w:val="tt-RU"/>
        </w:rPr>
        <w:t>Тәрбияче.</w:t>
      </w:r>
      <w:r w:rsidRPr="005A7932">
        <w:rPr>
          <w:rFonts w:ascii="Times New Roman" w:hAnsi="Times New Roman" w:cs="Times New Roman"/>
          <w:lang w:val="tt-RU"/>
        </w:rPr>
        <w:t xml:space="preserve"> Куян тагы да туңа,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Сикергәләп тә куя.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u w:val="single"/>
          <w:lang w:val="tt-RU"/>
        </w:rPr>
        <w:t>Балалар.</w:t>
      </w:r>
      <w:r w:rsidRPr="007275FD">
        <w:rPr>
          <w:rFonts w:ascii="Times New Roman" w:hAnsi="Times New Roman" w:cs="Times New Roman"/>
          <w:lang w:val="tt-RU"/>
        </w:rPr>
        <w:t xml:space="preserve"> Менә шулай, менә шулай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Сикергәләп тә куя.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u w:val="single"/>
          <w:lang w:val="tt-RU"/>
        </w:rPr>
        <w:t>Тәрбияче.</w:t>
      </w:r>
      <w:r w:rsidRPr="007275FD">
        <w:rPr>
          <w:rFonts w:ascii="Times New Roman" w:hAnsi="Times New Roman" w:cs="Times New Roman"/>
          <w:lang w:val="tt-RU"/>
        </w:rPr>
        <w:t xml:space="preserve"> Кем куянны куркытты?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>Куян сикереп качты.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u w:val="single"/>
          <w:lang w:val="tt-RU"/>
        </w:rPr>
        <w:t>Балалар</w:t>
      </w:r>
      <w:r w:rsidRPr="007275FD">
        <w:rPr>
          <w:rFonts w:ascii="Times New Roman" w:hAnsi="Times New Roman" w:cs="Times New Roman"/>
          <w:lang w:val="tt-RU"/>
        </w:rPr>
        <w:t xml:space="preserve">. Менә шулай, менә шулай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Куян сикереп качты.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 w:rsidRPr="007275FD">
        <w:rPr>
          <w:rFonts w:ascii="Times New Roman" w:hAnsi="Times New Roman" w:cs="Times New Roman"/>
          <w:b/>
          <w:bCs/>
          <w:lang w:val="tt-RU"/>
        </w:rPr>
        <w:t>Кар бөртеге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Кар бөртеге өйгә керде,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өй эчендә очып йөрде,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Менә шулай, менә шулай,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Менә шулай, менә шулай. </w:t>
      </w:r>
    </w:p>
    <w:p w:rsidR="00684A72" w:rsidRPr="007275FD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Кар бөртеге бик аз очты,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7275FD">
        <w:rPr>
          <w:rFonts w:ascii="Times New Roman" w:hAnsi="Times New Roman" w:cs="Times New Roman"/>
          <w:lang w:val="tt-RU"/>
        </w:rPr>
        <w:t xml:space="preserve">Суздык аңа җылы учны,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Менә шулай, менә шулай,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Менә шулай, менә шулай.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b/>
          <w:bCs/>
          <w:lang w:val="tt-RU"/>
        </w:rPr>
      </w:pPr>
      <w:r>
        <w:rPr>
          <w:rFonts w:ascii="Times New Roman" w:hAnsi="Times New Roman" w:cs="Times New Roman"/>
          <w:b/>
          <w:bCs/>
        </w:rPr>
        <w:t>Кышкы урманда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Кышкы урманга килдек, </w:t>
      </w:r>
    </w:p>
    <w:p w:rsidR="00684A7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6A48C4">
        <w:rPr>
          <w:rFonts w:ascii="Times New Roman" w:hAnsi="Times New Roman" w:cs="Times New Roman"/>
        </w:rPr>
        <w:t xml:space="preserve">Матур урыннар күрдек.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Тун кигән каен – уңда,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Ямь-яшел чыршы – сулда.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Кар бөртекләре оча,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әйләнеп җирне коча.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әнә куян сикерә,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Ул бүредән элдертә.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Кызылтүшләр очалар, </w:t>
      </w:r>
    </w:p>
    <w:p w:rsidR="00684A72" w:rsidRPr="005A7932" w:rsidRDefault="00684A72" w:rsidP="006A48C4">
      <w:pPr>
        <w:jc w:val="both"/>
        <w:rPr>
          <w:rFonts w:ascii="Times New Roman" w:hAnsi="Times New Roman" w:cs="Times New Roman"/>
          <w:lang w:val="tt-RU"/>
        </w:rPr>
      </w:pPr>
      <w:r w:rsidRPr="005A7932">
        <w:rPr>
          <w:rFonts w:ascii="Times New Roman" w:hAnsi="Times New Roman" w:cs="Times New Roman"/>
          <w:lang w:val="tt-RU"/>
        </w:rPr>
        <w:t xml:space="preserve">Бигрәк тә матур алар.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 xml:space="preserve">Урманда рәхәт булса да, 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  <w:r w:rsidRPr="006A48C4">
        <w:rPr>
          <w:rFonts w:ascii="Times New Roman" w:hAnsi="Times New Roman" w:cs="Times New Roman"/>
        </w:rPr>
        <w:t>өйгә кайтыйк, балалар.</w:t>
      </w: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</w:p>
    <w:p w:rsidR="00684A72" w:rsidRPr="006A48C4" w:rsidRDefault="00684A72" w:rsidP="006A48C4">
      <w:pPr>
        <w:jc w:val="both"/>
        <w:rPr>
          <w:rFonts w:ascii="Times New Roman" w:hAnsi="Times New Roman" w:cs="Times New Roman"/>
        </w:rPr>
      </w:pPr>
    </w:p>
    <w:sectPr w:rsidR="00684A72" w:rsidRPr="006A48C4" w:rsidSect="005A7932">
      <w:pgSz w:w="11906" w:h="16838"/>
      <w:pgMar w:top="454" w:right="454" w:bottom="454" w:left="45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8C4"/>
    <w:rsid w:val="00011406"/>
    <w:rsid w:val="002E1EE4"/>
    <w:rsid w:val="005A7932"/>
    <w:rsid w:val="00684A72"/>
    <w:rsid w:val="006A48C4"/>
    <w:rsid w:val="007275FD"/>
    <w:rsid w:val="00BE0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EE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3</Pages>
  <Words>678</Words>
  <Characters>3866</Characters>
  <Application>Microsoft Office Outlook</Application>
  <DocSecurity>0</DocSecurity>
  <Lines>0</Lines>
  <Paragraphs>0</Paragraphs>
  <ScaleCrop>false</ScaleCrop>
  <Company>SPecialiST RePack &amp;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2013-04-18T07:47:00Z</cp:lastPrinted>
  <dcterms:created xsi:type="dcterms:W3CDTF">2013-04-18T03:33:00Z</dcterms:created>
  <dcterms:modified xsi:type="dcterms:W3CDTF">2013-04-18T07:47:00Z</dcterms:modified>
</cp:coreProperties>
</file>