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9E5" w:rsidRDefault="007959E5" w:rsidP="00A13E50">
      <w:pPr>
        <w:spacing w:after="0" w:line="240" w:lineRule="auto"/>
        <w:ind w:left="709"/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С</w:t>
      </w:r>
      <w:r w:rsidRPr="00542A3F">
        <w:rPr>
          <w:b/>
          <w:bCs/>
          <w:sz w:val="56"/>
          <w:szCs w:val="56"/>
        </w:rPr>
        <w:t>труктур</w:t>
      </w:r>
      <w:r>
        <w:rPr>
          <w:b/>
          <w:bCs/>
          <w:sz w:val="56"/>
          <w:szCs w:val="56"/>
        </w:rPr>
        <w:t>а</w:t>
      </w:r>
      <w:r w:rsidRPr="00542A3F">
        <w:rPr>
          <w:b/>
          <w:bCs/>
          <w:sz w:val="56"/>
          <w:szCs w:val="56"/>
        </w:rPr>
        <w:t xml:space="preserve"> </w:t>
      </w:r>
      <w:r>
        <w:rPr>
          <w:b/>
          <w:bCs/>
          <w:sz w:val="56"/>
          <w:szCs w:val="56"/>
        </w:rPr>
        <w:t>расходов за содержание</w:t>
      </w:r>
      <w:bookmarkStart w:id="0" w:name="_GoBack"/>
      <w:bookmarkEnd w:id="0"/>
      <w:r>
        <w:rPr>
          <w:b/>
          <w:bCs/>
          <w:sz w:val="56"/>
          <w:szCs w:val="56"/>
        </w:rPr>
        <w:t xml:space="preserve"> ребенка  в дошкольном образовательном учреждении</w:t>
      </w:r>
    </w:p>
    <w:p w:rsidR="007959E5" w:rsidRDefault="007959E5" w:rsidP="00A13E50">
      <w:pPr>
        <w:spacing w:after="0" w:line="240" w:lineRule="auto"/>
        <w:ind w:left="709"/>
        <w:jc w:val="center"/>
        <w:rPr>
          <w:b/>
          <w:bCs/>
          <w:sz w:val="56"/>
          <w:szCs w:val="56"/>
        </w:rPr>
      </w:pPr>
    </w:p>
    <w:p w:rsidR="007959E5" w:rsidRDefault="007959E5" w:rsidP="008322C7">
      <w:pPr>
        <w:spacing w:after="0" w:line="240" w:lineRule="auto"/>
        <w:ind w:left="709"/>
        <w:jc w:val="center"/>
        <w:rPr>
          <w:b/>
          <w:bCs/>
          <w:sz w:val="56"/>
          <w:szCs w:val="56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2.55pt;margin-top:-.35pt;width:252.45pt;height:276pt;z-index:251658240;visibility:visible">
            <v:imagedata r:id="rId7" o:title=""/>
          </v:shape>
          <o:OLEObject Type="Embed" ProgID="Excel.Chart.8" ShapeID="_x0000_s1026" DrawAspect="Content" ObjectID="_1479817843" r:id="rId8"/>
        </w:pict>
      </w:r>
    </w:p>
    <w:p w:rsidR="007959E5" w:rsidRDefault="007959E5" w:rsidP="008322C7">
      <w:pPr>
        <w:spacing w:after="0" w:line="240" w:lineRule="auto"/>
        <w:ind w:left="709"/>
        <w:jc w:val="center"/>
        <w:rPr>
          <w:b/>
          <w:bCs/>
          <w:sz w:val="56"/>
          <w:szCs w:val="56"/>
        </w:rPr>
      </w:pPr>
    </w:p>
    <w:p w:rsidR="007959E5" w:rsidRDefault="007959E5" w:rsidP="008322C7">
      <w:pPr>
        <w:spacing w:after="0" w:line="240" w:lineRule="auto"/>
        <w:ind w:left="709"/>
        <w:jc w:val="center"/>
        <w:rPr>
          <w:b/>
          <w:bCs/>
          <w:sz w:val="56"/>
          <w:szCs w:val="56"/>
        </w:rPr>
      </w:pPr>
    </w:p>
    <w:p w:rsidR="007959E5" w:rsidRDefault="007959E5" w:rsidP="008322C7">
      <w:pPr>
        <w:spacing w:after="0" w:line="240" w:lineRule="auto"/>
        <w:ind w:left="709"/>
        <w:jc w:val="center"/>
        <w:rPr>
          <w:b/>
          <w:bCs/>
          <w:sz w:val="56"/>
          <w:szCs w:val="56"/>
        </w:rPr>
      </w:pPr>
    </w:p>
    <w:p w:rsidR="007959E5" w:rsidRDefault="007959E5" w:rsidP="008322C7">
      <w:pPr>
        <w:spacing w:after="0" w:line="240" w:lineRule="auto"/>
        <w:ind w:left="709"/>
        <w:jc w:val="center"/>
        <w:rPr>
          <w:b/>
          <w:bCs/>
          <w:sz w:val="56"/>
          <w:szCs w:val="56"/>
        </w:rPr>
      </w:pPr>
    </w:p>
    <w:p w:rsidR="007959E5" w:rsidRDefault="007959E5" w:rsidP="008322C7">
      <w:pPr>
        <w:spacing w:after="0" w:line="240" w:lineRule="auto"/>
        <w:ind w:left="709"/>
        <w:jc w:val="center"/>
        <w:rPr>
          <w:b/>
          <w:bCs/>
          <w:sz w:val="56"/>
          <w:szCs w:val="56"/>
        </w:rPr>
      </w:pPr>
    </w:p>
    <w:p w:rsidR="007959E5" w:rsidRDefault="007959E5" w:rsidP="008322C7">
      <w:pPr>
        <w:spacing w:after="0" w:line="240" w:lineRule="auto"/>
        <w:ind w:left="709"/>
        <w:jc w:val="center"/>
        <w:rPr>
          <w:b/>
          <w:bCs/>
          <w:sz w:val="56"/>
          <w:szCs w:val="56"/>
        </w:rPr>
      </w:pPr>
    </w:p>
    <w:p w:rsidR="007959E5" w:rsidRDefault="007959E5" w:rsidP="008322C7">
      <w:pPr>
        <w:spacing w:after="0" w:line="240" w:lineRule="auto"/>
        <w:ind w:left="709"/>
        <w:jc w:val="center"/>
        <w:rPr>
          <w:b/>
          <w:bCs/>
          <w:sz w:val="56"/>
          <w:szCs w:val="56"/>
        </w:rPr>
      </w:pPr>
    </w:p>
    <w:p w:rsidR="007959E5" w:rsidRDefault="007959E5" w:rsidP="008322C7">
      <w:pPr>
        <w:spacing w:after="0" w:line="240" w:lineRule="auto"/>
        <w:ind w:left="709"/>
        <w:jc w:val="center"/>
        <w:rPr>
          <w:b/>
          <w:bCs/>
          <w:sz w:val="56"/>
          <w:szCs w:val="56"/>
        </w:rPr>
      </w:pPr>
    </w:p>
    <w:p w:rsidR="007959E5" w:rsidRDefault="007959E5"/>
    <w:sectPr w:rsidR="007959E5" w:rsidSect="008322C7">
      <w:footerReference w:type="default" r:id="rId9"/>
      <w:pgSz w:w="16838" w:h="11906" w:orient="landscape"/>
      <w:pgMar w:top="851" w:right="851" w:bottom="851" w:left="85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9E5" w:rsidRDefault="007959E5" w:rsidP="00D61FB9">
      <w:pPr>
        <w:spacing w:after="0" w:line="240" w:lineRule="auto"/>
      </w:pPr>
      <w:r>
        <w:separator/>
      </w:r>
    </w:p>
  </w:endnote>
  <w:endnote w:type="continuationSeparator" w:id="0">
    <w:p w:rsidR="007959E5" w:rsidRDefault="007959E5" w:rsidP="00D6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9E5" w:rsidRDefault="007959E5">
    <w:pPr>
      <w:pStyle w:val="Footer"/>
      <w:jc w:val="right"/>
    </w:pPr>
    <w:fldSimple w:instr="PAGE   \* MERGEFORMAT">
      <w:r>
        <w:rPr>
          <w:noProof/>
        </w:rPr>
        <w:t>1</w:t>
      </w:r>
    </w:fldSimple>
  </w:p>
  <w:p w:rsidR="007959E5" w:rsidRDefault="007959E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9E5" w:rsidRDefault="007959E5" w:rsidP="00D61FB9">
      <w:pPr>
        <w:spacing w:after="0" w:line="240" w:lineRule="auto"/>
      </w:pPr>
      <w:r>
        <w:separator/>
      </w:r>
    </w:p>
  </w:footnote>
  <w:footnote w:type="continuationSeparator" w:id="0">
    <w:p w:rsidR="007959E5" w:rsidRDefault="007959E5" w:rsidP="00D61F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2065E"/>
    <w:multiLevelType w:val="hybridMultilevel"/>
    <w:tmpl w:val="BD201ECA"/>
    <w:lvl w:ilvl="0" w:tplc="08A062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2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2D5C"/>
    <w:rsid w:val="000167F5"/>
    <w:rsid w:val="00020B40"/>
    <w:rsid w:val="0004742F"/>
    <w:rsid w:val="0006520A"/>
    <w:rsid w:val="00081B7C"/>
    <w:rsid w:val="00083D1C"/>
    <w:rsid w:val="00084988"/>
    <w:rsid w:val="00090553"/>
    <w:rsid w:val="000D1628"/>
    <w:rsid w:val="00105A4A"/>
    <w:rsid w:val="00106B8D"/>
    <w:rsid w:val="001156BB"/>
    <w:rsid w:val="001349C8"/>
    <w:rsid w:val="001378A7"/>
    <w:rsid w:val="001670D2"/>
    <w:rsid w:val="00192C1B"/>
    <w:rsid w:val="00196855"/>
    <w:rsid w:val="00197986"/>
    <w:rsid w:val="001B1902"/>
    <w:rsid w:val="001B6D73"/>
    <w:rsid w:val="001D20EF"/>
    <w:rsid w:val="001E41AF"/>
    <w:rsid w:val="00201EF7"/>
    <w:rsid w:val="002119A6"/>
    <w:rsid w:val="00212214"/>
    <w:rsid w:val="002224AB"/>
    <w:rsid w:val="00283BB4"/>
    <w:rsid w:val="00286802"/>
    <w:rsid w:val="00287346"/>
    <w:rsid w:val="002C048D"/>
    <w:rsid w:val="002D3381"/>
    <w:rsid w:val="002E47AE"/>
    <w:rsid w:val="002E6F49"/>
    <w:rsid w:val="002F0430"/>
    <w:rsid w:val="002F5CF1"/>
    <w:rsid w:val="00302CF1"/>
    <w:rsid w:val="00325798"/>
    <w:rsid w:val="00351AE2"/>
    <w:rsid w:val="00367626"/>
    <w:rsid w:val="0039339C"/>
    <w:rsid w:val="003C630F"/>
    <w:rsid w:val="003C792A"/>
    <w:rsid w:val="00405B48"/>
    <w:rsid w:val="00417D6E"/>
    <w:rsid w:val="004563D8"/>
    <w:rsid w:val="00473433"/>
    <w:rsid w:val="00476E92"/>
    <w:rsid w:val="0048015E"/>
    <w:rsid w:val="004B2D5C"/>
    <w:rsid w:val="004D29DD"/>
    <w:rsid w:val="004F20C4"/>
    <w:rsid w:val="004F4E94"/>
    <w:rsid w:val="00521F7B"/>
    <w:rsid w:val="00533257"/>
    <w:rsid w:val="0054198E"/>
    <w:rsid w:val="00542A3F"/>
    <w:rsid w:val="00556877"/>
    <w:rsid w:val="005741FC"/>
    <w:rsid w:val="00582F74"/>
    <w:rsid w:val="00584A2E"/>
    <w:rsid w:val="00594AEE"/>
    <w:rsid w:val="005A619E"/>
    <w:rsid w:val="005C7142"/>
    <w:rsid w:val="005F5496"/>
    <w:rsid w:val="006001FC"/>
    <w:rsid w:val="0060079E"/>
    <w:rsid w:val="00606BBD"/>
    <w:rsid w:val="00613FC5"/>
    <w:rsid w:val="00636C61"/>
    <w:rsid w:val="00637411"/>
    <w:rsid w:val="00642469"/>
    <w:rsid w:val="00693616"/>
    <w:rsid w:val="0069785B"/>
    <w:rsid w:val="006B04A4"/>
    <w:rsid w:val="0070177A"/>
    <w:rsid w:val="00704736"/>
    <w:rsid w:val="00712481"/>
    <w:rsid w:val="00722C14"/>
    <w:rsid w:val="00791C87"/>
    <w:rsid w:val="00791D9D"/>
    <w:rsid w:val="00792FF0"/>
    <w:rsid w:val="007959E5"/>
    <w:rsid w:val="007F6C00"/>
    <w:rsid w:val="00811DD4"/>
    <w:rsid w:val="00813F65"/>
    <w:rsid w:val="00817D6F"/>
    <w:rsid w:val="008322C7"/>
    <w:rsid w:val="008369D0"/>
    <w:rsid w:val="008504EC"/>
    <w:rsid w:val="00870811"/>
    <w:rsid w:val="00886363"/>
    <w:rsid w:val="008941DA"/>
    <w:rsid w:val="00896CF7"/>
    <w:rsid w:val="008A14FD"/>
    <w:rsid w:val="008B55BC"/>
    <w:rsid w:val="008F4926"/>
    <w:rsid w:val="00900F97"/>
    <w:rsid w:val="00907B6E"/>
    <w:rsid w:val="00915030"/>
    <w:rsid w:val="00922419"/>
    <w:rsid w:val="009776D1"/>
    <w:rsid w:val="009A1077"/>
    <w:rsid w:val="009B0C8D"/>
    <w:rsid w:val="009B3ED5"/>
    <w:rsid w:val="009D442E"/>
    <w:rsid w:val="00A13E50"/>
    <w:rsid w:val="00A515E3"/>
    <w:rsid w:val="00A558E5"/>
    <w:rsid w:val="00A66017"/>
    <w:rsid w:val="00A76E8E"/>
    <w:rsid w:val="00A907AE"/>
    <w:rsid w:val="00AF3EEF"/>
    <w:rsid w:val="00AF7248"/>
    <w:rsid w:val="00B41AA2"/>
    <w:rsid w:val="00B52C09"/>
    <w:rsid w:val="00B5470F"/>
    <w:rsid w:val="00B61A0F"/>
    <w:rsid w:val="00B7262A"/>
    <w:rsid w:val="00B9075C"/>
    <w:rsid w:val="00BA084D"/>
    <w:rsid w:val="00BB7A10"/>
    <w:rsid w:val="00BC6C84"/>
    <w:rsid w:val="00BD1124"/>
    <w:rsid w:val="00BE0AE7"/>
    <w:rsid w:val="00BE2ED2"/>
    <w:rsid w:val="00BF3AE8"/>
    <w:rsid w:val="00C13984"/>
    <w:rsid w:val="00C26E8D"/>
    <w:rsid w:val="00C4338C"/>
    <w:rsid w:val="00C50C16"/>
    <w:rsid w:val="00C530A8"/>
    <w:rsid w:val="00C738EF"/>
    <w:rsid w:val="00CC1D40"/>
    <w:rsid w:val="00CD1172"/>
    <w:rsid w:val="00CD654F"/>
    <w:rsid w:val="00CE7410"/>
    <w:rsid w:val="00D06904"/>
    <w:rsid w:val="00D247DD"/>
    <w:rsid w:val="00D61FB9"/>
    <w:rsid w:val="00D70734"/>
    <w:rsid w:val="00D7582C"/>
    <w:rsid w:val="00D77210"/>
    <w:rsid w:val="00D85234"/>
    <w:rsid w:val="00D86987"/>
    <w:rsid w:val="00D90DD8"/>
    <w:rsid w:val="00D94866"/>
    <w:rsid w:val="00DA5C0E"/>
    <w:rsid w:val="00DB77E2"/>
    <w:rsid w:val="00DC0209"/>
    <w:rsid w:val="00DC13DC"/>
    <w:rsid w:val="00DD3818"/>
    <w:rsid w:val="00DD5F61"/>
    <w:rsid w:val="00DE7BB3"/>
    <w:rsid w:val="00DF22CC"/>
    <w:rsid w:val="00DF649B"/>
    <w:rsid w:val="00E13742"/>
    <w:rsid w:val="00E256B6"/>
    <w:rsid w:val="00E5241F"/>
    <w:rsid w:val="00E644E4"/>
    <w:rsid w:val="00E85A9D"/>
    <w:rsid w:val="00E925FA"/>
    <w:rsid w:val="00E9356D"/>
    <w:rsid w:val="00EA5E1E"/>
    <w:rsid w:val="00EB429F"/>
    <w:rsid w:val="00EF6AD0"/>
    <w:rsid w:val="00F40605"/>
    <w:rsid w:val="00F50210"/>
    <w:rsid w:val="00F618A2"/>
    <w:rsid w:val="00F74821"/>
    <w:rsid w:val="00F810C9"/>
    <w:rsid w:val="00FC0C68"/>
    <w:rsid w:val="00FC4C1B"/>
    <w:rsid w:val="00FD1991"/>
    <w:rsid w:val="00FD3251"/>
    <w:rsid w:val="00FD4CEF"/>
    <w:rsid w:val="00FD6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7E2"/>
    <w:pPr>
      <w:spacing w:after="200" w:line="276" w:lineRule="auto"/>
    </w:pPr>
    <w:rPr>
      <w:rFonts w:ascii="Times New Roman" w:hAnsi="Times New Roman"/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51AE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212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1221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B7262A"/>
    <w:rPr>
      <w:rFonts w:eastAsia="Times New Roman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7262A"/>
    <w:pPr>
      <w:ind w:left="720"/>
    </w:pPr>
    <w:rPr>
      <w:rFonts w:ascii="Calibri" w:eastAsia="Times New Roman" w:hAnsi="Calibri" w:cs="Calibri"/>
      <w:sz w:val="22"/>
      <w:szCs w:val="22"/>
      <w:lang w:eastAsia="ru-RU"/>
    </w:rPr>
  </w:style>
  <w:style w:type="character" w:styleId="CommentReference">
    <w:name w:val="annotation reference"/>
    <w:basedOn w:val="DefaultParagraphFont"/>
    <w:uiPriority w:val="99"/>
    <w:semiHidden/>
    <w:rsid w:val="00192C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92C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92C1B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92C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92C1B"/>
    <w:rPr>
      <w:b/>
      <w:bCs/>
    </w:rPr>
  </w:style>
  <w:style w:type="paragraph" w:styleId="Header">
    <w:name w:val="header"/>
    <w:basedOn w:val="Normal"/>
    <w:link w:val="HeaderChar"/>
    <w:uiPriority w:val="99"/>
    <w:rsid w:val="00D61F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61FB9"/>
    <w:rPr>
      <w:rFonts w:ascii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rsid w:val="00D61F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61FB9"/>
    <w:rPr>
      <w:rFonts w:ascii="Times New Roman" w:hAnsi="Times New Roman" w:cs="Times New Roman"/>
      <w:sz w:val="28"/>
      <w:szCs w:val="28"/>
    </w:rPr>
  </w:style>
  <w:style w:type="paragraph" w:customStyle="1" w:styleId="Default">
    <w:name w:val="Default"/>
    <w:uiPriority w:val="99"/>
    <w:rsid w:val="008504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3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14</Words>
  <Characters>80</Characters>
  <Application>Microsoft Office Outlook</Application>
  <DocSecurity>0</DocSecurity>
  <Lines>0</Lines>
  <Paragraphs>0</Paragraphs>
  <ScaleCrop>false</ScaleCrop>
  <Company>цсон1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расходов за содержание ребенка  в дошкольном образовательном учреждении</dc:title>
  <dc:subject/>
  <dc:creator>Manurova</dc:creator>
  <cp:keywords/>
  <dc:description/>
  <cp:lastModifiedBy>цсон 1</cp:lastModifiedBy>
  <cp:revision>2</cp:revision>
  <cp:lastPrinted>2014-12-03T12:11:00Z</cp:lastPrinted>
  <dcterms:created xsi:type="dcterms:W3CDTF">2014-12-11T12:44:00Z</dcterms:created>
  <dcterms:modified xsi:type="dcterms:W3CDTF">2014-12-11T12:44:00Z</dcterms:modified>
</cp:coreProperties>
</file>