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38" w:rsidRPr="00903192" w:rsidRDefault="00E95038" w:rsidP="00737524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903192">
        <w:rPr>
          <w:b/>
          <w:bCs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186pt">
            <v:imagedata r:id="rId5" o:title="" cropbottom="48870f"/>
          </v:shape>
        </w:pict>
      </w:r>
    </w:p>
    <w:p w:rsidR="00E95038" w:rsidRPr="009C1B5D" w:rsidRDefault="00E95038" w:rsidP="00737524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9C1B5D">
        <w:rPr>
          <w:b/>
          <w:bCs/>
          <w:szCs w:val="28"/>
        </w:rPr>
        <w:t>ПОЛОЖЕНИЕ</w:t>
      </w:r>
    </w:p>
    <w:p w:rsidR="00E95038" w:rsidRPr="00A85A89" w:rsidRDefault="00E95038" w:rsidP="00737524">
      <w:pPr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color w:val="000000"/>
          <w:szCs w:val="28"/>
        </w:rPr>
      </w:pPr>
      <w:r w:rsidRPr="00A85A89">
        <w:rPr>
          <w:b/>
          <w:color w:val="000000"/>
          <w:szCs w:val="28"/>
        </w:rPr>
        <w:t xml:space="preserve">о сотрудничестве с правоохранительными органами </w:t>
      </w:r>
    </w:p>
    <w:p w:rsidR="00E95038" w:rsidRPr="00A85A89" w:rsidRDefault="00E95038" w:rsidP="00737524">
      <w:pPr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sz w:val="24"/>
          <w:szCs w:val="24"/>
        </w:rPr>
      </w:pPr>
      <w:r w:rsidRPr="00A85A89">
        <w:rPr>
          <w:b/>
          <w:color w:val="000000"/>
          <w:szCs w:val="28"/>
        </w:rPr>
        <w:t>в сфере противодействия</w:t>
      </w:r>
      <w:r w:rsidRPr="00A85A89">
        <w:rPr>
          <w:b/>
          <w:sz w:val="24"/>
          <w:szCs w:val="24"/>
        </w:rPr>
        <w:t xml:space="preserve"> </w:t>
      </w:r>
      <w:r w:rsidRPr="00A85A89">
        <w:rPr>
          <w:b/>
          <w:color w:val="000000"/>
          <w:szCs w:val="28"/>
        </w:rPr>
        <w:t>коррупции</w:t>
      </w:r>
    </w:p>
    <w:p w:rsidR="00E95038" w:rsidRPr="009C1B5D" w:rsidRDefault="00E95038" w:rsidP="00737524">
      <w:pPr>
        <w:autoSpaceDE w:val="0"/>
        <w:autoSpaceDN w:val="0"/>
        <w:adjustRightInd w:val="0"/>
        <w:jc w:val="center"/>
        <w:rPr>
          <w:b/>
          <w:bCs/>
          <w:szCs w:val="28"/>
          <w:lang w:val="tt-RU"/>
        </w:rPr>
      </w:pPr>
      <w:r w:rsidRPr="009C1B5D">
        <w:rPr>
          <w:b/>
          <w:bCs/>
          <w:szCs w:val="28"/>
        </w:rPr>
        <w:t xml:space="preserve">муниципального бюджетного дошкольного образовательного учреждения </w:t>
      </w:r>
      <w:r w:rsidRPr="009C1B5D">
        <w:rPr>
          <w:b/>
          <w:bCs/>
          <w:szCs w:val="28"/>
          <w:lang w:val="tt-RU"/>
        </w:rPr>
        <w:t>«</w:t>
      </w:r>
      <w:r>
        <w:rPr>
          <w:b/>
          <w:bCs/>
          <w:szCs w:val="28"/>
          <w:lang w:val="tt-RU"/>
        </w:rPr>
        <w:t xml:space="preserve">Верхнеуслонский детский сад </w:t>
      </w:r>
      <w:r w:rsidRPr="00594FDF">
        <w:rPr>
          <w:b/>
          <w:szCs w:val="28"/>
          <w:lang w:val="tt-RU"/>
        </w:rPr>
        <w:t>«</w:t>
      </w:r>
      <w:r>
        <w:rPr>
          <w:b/>
          <w:szCs w:val="28"/>
          <w:lang w:val="tt-RU"/>
        </w:rPr>
        <w:t>Радуга</w:t>
      </w:r>
      <w:r w:rsidRPr="009C1B5D">
        <w:rPr>
          <w:b/>
          <w:bCs/>
          <w:szCs w:val="28"/>
          <w:lang w:val="tt-RU"/>
        </w:rPr>
        <w:t>»</w:t>
      </w:r>
      <w:r>
        <w:rPr>
          <w:b/>
          <w:bCs/>
          <w:szCs w:val="28"/>
          <w:lang w:val="tt-RU"/>
        </w:rPr>
        <w:t xml:space="preserve"> Верхнеуслонского муниципального района Республики Татарстан</w:t>
      </w:r>
    </w:p>
    <w:p w:rsidR="00E95038" w:rsidRDefault="00E95038" w:rsidP="003F5AA0">
      <w:pPr>
        <w:ind w:left="-567" w:firstLine="708"/>
        <w:jc w:val="center"/>
        <w:rPr>
          <w:color w:val="000000"/>
          <w:szCs w:val="28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ОБЩИЕ ПОЛОЖЕНИЯ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Настоящее Положение разработано на основе ст. 75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 w:rsidRPr="00632E46">
          <w:rPr>
            <w:color w:val="000000"/>
            <w:sz w:val="24"/>
            <w:szCs w:val="24"/>
          </w:rPr>
          <w:t>2011 г</w:t>
        </w:r>
      </w:smartTag>
      <w:r w:rsidRPr="00632E46">
        <w:rPr>
          <w:color w:val="000000"/>
          <w:sz w:val="24"/>
          <w:szCs w:val="24"/>
        </w:rPr>
        <w:t xml:space="preserve">. № 232-ФЗ «Об основах охраны здоровья граждан в Российской  Федерации»;  Указа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632E46">
          <w:rPr>
            <w:color w:val="000000"/>
            <w:sz w:val="24"/>
            <w:szCs w:val="24"/>
          </w:rPr>
          <w:t>2013 г</w:t>
        </w:r>
      </w:smartTag>
      <w:r w:rsidRPr="00632E46">
        <w:rPr>
          <w:color w:val="000000"/>
          <w:sz w:val="24"/>
          <w:szCs w:val="24"/>
        </w:rPr>
        <w:t xml:space="preserve">. № 309 "О мерах по реализации отдельных     положений     Федерального     закона     "О     противодействии коррупции"; ст. 13.3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632E46">
          <w:rPr>
            <w:color w:val="000000"/>
            <w:sz w:val="24"/>
            <w:szCs w:val="24"/>
          </w:rPr>
          <w:t>2008 г</w:t>
        </w:r>
      </w:smartTag>
      <w:r w:rsidRPr="00632E46">
        <w:rPr>
          <w:color w:val="000000"/>
          <w:sz w:val="24"/>
          <w:szCs w:val="24"/>
        </w:rPr>
        <w:t>. N 273-ФЗ "О противодействии коррупции".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Настоящее Положение устанавливает общие правила   организации деятельности    по    взаимодействию   с    правоохранительными    органами, содержит описание процесса взаимодействия Муниципального бюджетного дошкольного образовательного учреждения «Верхнеуслонский детский сад «Радуга» (далее Учреждение) с правоохранительными органами.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Условия     настоящего     Положения,     определяющие     порядок взаимодействия       Учреждения       с       правоохранительными       органами распространяются на всех работников учреждения.</w:t>
      </w:r>
    </w:p>
    <w:p w:rsidR="00E95038" w:rsidRPr="00632E46" w:rsidRDefault="00E95038" w:rsidP="003F5AA0">
      <w:pPr>
        <w:tabs>
          <w:tab w:val="left" w:pos="1701"/>
        </w:tabs>
        <w:ind w:left="-567"/>
        <w:jc w:val="both"/>
        <w:rPr>
          <w:color w:val="000000"/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ОСНОВНЫЕ ФУНКЦИИ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Основной функцией является организация взаимодействия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E95038" w:rsidRPr="00632E46" w:rsidRDefault="00E95038" w:rsidP="003F5AA0">
      <w:pPr>
        <w:ind w:left="-567" w:firstLine="708"/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ЦЕЛИ И ЗАДАЧИ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Основной   целью   настоящего   Положения   является   содействие обеспечению законности, охраны прав и свобод граждан.</w:t>
      </w:r>
    </w:p>
    <w:p w:rsidR="00E95038" w:rsidRPr="00632E46" w:rsidRDefault="00E95038" w:rsidP="00737524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sz w:val="24"/>
          <w:szCs w:val="24"/>
        </w:rPr>
        <w:t>Основными задачами являются:</w:t>
      </w:r>
    </w:p>
    <w:p w:rsidR="00E95038" w:rsidRPr="00632E46" w:rsidRDefault="00E95038" w:rsidP="006F3DA3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sz w:val="24"/>
          <w:szCs w:val="24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    органами;</w:t>
      </w:r>
      <w:r w:rsidRPr="00632E46">
        <w:rPr>
          <w:rFonts w:ascii="Arial" w:eastAsia="Times New Roman" w:cs="Arial"/>
          <w:sz w:val="24"/>
          <w:szCs w:val="24"/>
        </w:rPr>
        <w:t xml:space="preserve">   </w:t>
      </w:r>
    </w:p>
    <w:p w:rsidR="00E95038" w:rsidRPr="00632E46" w:rsidRDefault="00E95038" w:rsidP="006F3DA3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осуществление     взаимодействия     с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правоохранительными органами по своевременному реагированию на факты, приводящие к дестабилизации работы Учреждения.</w:t>
      </w:r>
    </w:p>
    <w:p w:rsidR="00E95038" w:rsidRPr="00632E46" w:rsidRDefault="00E95038" w:rsidP="003F5AA0">
      <w:pPr>
        <w:ind w:left="-567"/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ФОРМЫ ВЗАИМОДЕЙСТВИЯ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Принятие на себя Учреждением публичного обязательства сообщать в соответствующие правоохранительные органы о случаях совершения коррупционных  правонарушений,  о которых Учреждению     (работникам учреждения) стало известно.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Сообщение в соответствующие правоохранительные органы о случаях совершения коррупционных правонарушений, о которых стало известно Учреждению, закреплена за руководителем Учреждения, в случае его отсутствия – за исполняющим обязанности руководителя.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  <w:szCs w:val="24"/>
        </w:rPr>
      </w:pPr>
      <w:r w:rsidRPr="00632E46">
        <w:rPr>
          <w:bCs/>
          <w:color w:val="000000"/>
          <w:sz w:val="24"/>
          <w:szCs w:val="24"/>
        </w:rPr>
        <w:t xml:space="preserve">Организация принимает на себя обязательство </w:t>
      </w:r>
      <w:r w:rsidRPr="00632E46">
        <w:rPr>
          <w:color w:val="000000"/>
          <w:sz w:val="24"/>
          <w:szCs w:val="24"/>
        </w:rPr>
        <w:t xml:space="preserve">воздерживаться от каких-либо   </w:t>
      </w:r>
      <w:r w:rsidRPr="00632E46">
        <w:rPr>
          <w:bCs/>
          <w:color w:val="000000"/>
          <w:sz w:val="24"/>
          <w:szCs w:val="24"/>
        </w:rPr>
        <w:t xml:space="preserve">санкций   </w:t>
      </w:r>
      <w:r w:rsidRPr="00632E46">
        <w:rPr>
          <w:color w:val="000000"/>
          <w:sz w:val="24"/>
          <w:szCs w:val="24"/>
        </w:rPr>
        <w:t xml:space="preserve">в   </w:t>
      </w:r>
      <w:r w:rsidRPr="00632E46">
        <w:rPr>
          <w:bCs/>
          <w:color w:val="000000"/>
          <w:sz w:val="24"/>
          <w:szCs w:val="24"/>
        </w:rPr>
        <w:t xml:space="preserve">отношении   своих   работников,   </w:t>
      </w:r>
      <w:r w:rsidRPr="00632E46">
        <w:rPr>
          <w:color w:val="000000"/>
          <w:sz w:val="24"/>
          <w:szCs w:val="24"/>
        </w:rPr>
        <w:t xml:space="preserve">сообщивших   в правоохранительные </w:t>
      </w:r>
      <w:r w:rsidRPr="00632E46">
        <w:rPr>
          <w:bCs/>
          <w:color w:val="000000"/>
          <w:sz w:val="24"/>
          <w:szCs w:val="24"/>
        </w:rPr>
        <w:t xml:space="preserve">органы о ставшей </w:t>
      </w:r>
      <w:r w:rsidRPr="00632E46">
        <w:rPr>
          <w:color w:val="000000"/>
          <w:sz w:val="24"/>
          <w:szCs w:val="24"/>
        </w:rPr>
        <w:t xml:space="preserve">им известной в ходе выполнения трудовых    обязанностей    информации   </w:t>
      </w:r>
      <w:r w:rsidRPr="00632E46">
        <w:rPr>
          <w:bCs/>
          <w:color w:val="000000"/>
          <w:sz w:val="24"/>
          <w:szCs w:val="24"/>
        </w:rPr>
        <w:t xml:space="preserve">о    </w:t>
      </w:r>
      <w:r w:rsidRPr="00632E46">
        <w:rPr>
          <w:color w:val="000000"/>
          <w:sz w:val="24"/>
          <w:szCs w:val="24"/>
        </w:rPr>
        <w:t xml:space="preserve">подготовке    </w:t>
      </w:r>
      <w:r w:rsidRPr="00632E46">
        <w:rPr>
          <w:bCs/>
          <w:color w:val="000000"/>
          <w:sz w:val="24"/>
          <w:szCs w:val="24"/>
        </w:rPr>
        <w:t xml:space="preserve">или    </w:t>
      </w:r>
      <w:r w:rsidRPr="00632E46">
        <w:rPr>
          <w:color w:val="000000"/>
          <w:sz w:val="24"/>
          <w:szCs w:val="24"/>
        </w:rPr>
        <w:t>совершении коррупционного правонарушения.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Оказание</w:t>
      </w:r>
      <w:r w:rsidRPr="00632E4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632E46">
        <w:rPr>
          <w:color w:val="000000"/>
          <w:sz w:val="24"/>
          <w:szCs w:val="24"/>
        </w:rPr>
        <w:t>содействия</w:t>
      </w:r>
      <w:r w:rsidRPr="00632E4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632E46">
        <w:rPr>
          <w:color w:val="000000"/>
          <w:sz w:val="24"/>
          <w:szCs w:val="24"/>
        </w:rPr>
        <w:t>уполномоченным</w:t>
      </w:r>
      <w:r w:rsidRPr="00632E4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632E46">
        <w:rPr>
          <w:color w:val="000000"/>
          <w:sz w:val="24"/>
          <w:szCs w:val="24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Руководство и работники 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E95038" w:rsidRPr="00632E46" w:rsidRDefault="00E95038" w:rsidP="003F5AA0">
      <w:pPr>
        <w:tabs>
          <w:tab w:val="left" w:pos="1560"/>
        </w:tabs>
        <w:ind w:left="-567"/>
        <w:jc w:val="both"/>
        <w:rPr>
          <w:color w:val="000000"/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ОБЯЗАННОСТИ РАБОТОДАТЕЛЯ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Рассматривать   жалобы   </w:t>
      </w:r>
      <w:r w:rsidRPr="00632E46">
        <w:rPr>
          <w:bCs/>
          <w:color w:val="000000"/>
          <w:sz w:val="24"/>
          <w:szCs w:val="24"/>
        </w:rPr>
        <w:t xml:space="preserve">и </w:t>
      </w:r>
      <w:r w:rsidRPr="00632E46">
        <w:rPr>
          <w:b/>
          <w:bCs/>
          <w:color w:val="000000"/>
          <w:sz w:val="24"/>
          <w:szCs w:val="24"/>
        </w:rPr>
        <w:t xml:space="preserve">  </w:t>
      </w:r>
      <w:r w:rsidRPr="00632E46">
        <w:rPr>
          <w:color w:val="000000"/>
          <w:sz w:val="24"/>
          <w:szCs w:val="24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E95038" w:rsidRPr="00632E46" w:rsidRDefault="00E95038" w:rsidP="003F5AA0">
      <w:pPr>
        <w:rPr>
          <w:sz w:val="24"/>
          <w:szCs w:val="24"/>
        </w:rPr>
      </w:pPr>
    </w:p>
    <w:p w:rsidR="00E95038" w:rsidRPr="00632E46" w:rsidRDefault="00E95038" w:rsidP="003F5AA0">
      <w:pPr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ОБЯЗАННОСТИ РАБОТНИКОВ</w:t>
      </w:r>
    </w:p>
    <w:p w:rsidR="00E95038" w:rsidRPr="00632E46" w:rsidRDefault="00E95038" w:rsidP="006F3DA3">
      <w:pPr>
        <w:ind w:left="-927"/>
        <w:jc w:val="center"/>
        <w:rPr>
          <w:sz w:val="24"/>
          <w:szCs w:val="24"/>
        </w:rPr>
      </w:pPr>
    </w:p>
    <w:p w:rsidR="00E95038" w:rsidRPr="00632E46" w:rsidRDefault="00E95038" w:rsidP="003F5AA0">
      <w:pPr>
        <w:numPr>
          <w:ilvl w:val="1"/>
          <w:numId w:val="2"/>
        </w:num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Информировать  руководство   Учреждения   </w:t>
      </w:r>
      <w:r w:rsidRPr="00632E46">
        <w:rPr>
          <w:bCs/>
          <w:color w:val="000000"/>
          <w:sz w:val="24"/>
          <w:szCs w:val="24"/>
        </w:rPr>
        <w:t>и</w:t>
      </w:r>
      <w:r w:rsidRPr="00632E46">
        <w:rPr>
          <w:b/>
          <w:bCs/>
          <w:color w:val="000000"/>
          <w:sz w:val="24"/>
          <w:szCs w:val="24"/>
        </w:rPr>
        <w:t xml:space="preserve">   </w:t>
      </w:r>
      <w:r w:rsidRPr="00632E46">
        <w:rPr>
          <w:color w:val="000000"/>
          <w:sz w:val="24"/>
          <w:szCs w:val="24"/>
        </w:rPr>
        <w:t>правоохранительные органы о готовящемся или совершенном преступлении.</w:t>
      </w:r>
    </w:p>
    <w:p w:rsidR="00E95038" w:rsidRPr="00632E46" w:rsidRDefault="00E95038" w:rsidP="003F5AA0">
      <w:pPr>
        <w:tabs>
          <w:tab w:val="left" w:pos="1560"/>
        </w:tabs>
        <w:ind w:left="-567"/>
        <w:jc w:val="both"/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ОТВЕТСТВЕННОСТЬ</w:t>
      </w:r>
    </w:p>
    <w:p w:rsidR="00E95038" w:rsidRPr="00632E46" w:rsidRDefault="00E95038" w:rsidP="003F5AA0">
      <w:pPr>
        <w:pStyle w:val="ListParagraph"/>
        <w:numPr>
          <w:ilvl w:val="1"/>
          <w:numId w:val="2"/>
        </w:numPr>
        <w:tabs>
          <w:tab w:val="left" w:pos="851"/>
        </w:tabs>
        <w:ind w:left="851"/>
        <w:jc w:val="both"/>
        <w:rPr>
          <w:color w:val="000000"/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Работники Учреждения несут персональную </w:t>
      </w:r>
      <w:r w:rsidRPr="00632E46">
        <w:rPr>
          <w:bCs/>
          <w:color w:val="000000"/>
          <w:sz w:val="24"/>
          <w:szCs w:val="24"/>
        </w:rPr>
        <w:t xml:space="preserve">ответственность: </w:t>
      </w:r>
    </w:p>
    <w:p w:rsidR="00E95038" w:rsidRPr="00632E46" w:rsidRDefault="00E95038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- за разглашение конфиденциальных сведений, </w:t>
      </w:r>
      <w:r w:rsidRPr="00632E46">
        <w:rPr>
          <w:bCs/>
          <w:color w:val="000000"/>
          <w:sz w:val="24"/>
          <w:szCs w:val="24"/>
        </w:rPr>
        <w:t>полученных при работе с</w:t>
      </w:r>
      <w:r w:rsidRPr="00632E46">
        <w:rPr>
          <w:color w:val="000000"/>
          <w:sz w:val="24"/>
          <w:szCs w:val="24"/>
        </w:rPr>
        <w:t xml:space="preserve"> документами;</w:t>
      </w:r>
    </w:p>
    <w:p w:rsidR="00E95038" w:rsidRPr="00632E46" w:rsidRDefault="00E95038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- за несоблюдение установленных правил внутреннего трудового распорядка,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должностных инструкций, порядка работы со служебной информацией;</w:t>
      </w:r>
    </w:p>
    <w:p w:rsidR="00E95038" w:rsidRPr="00632E46" w:rsidRDefault="00E95038" w:rsidP="00632E46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-за сокрытие ставших известными фактов о преступлениях коррупционного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характера,    не    информирование    о    них    руководство    Учреждения    и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правоохранительные органы.</w:t>
      </w:r>
    </w:p>
    <w:sectPr w:rsidR="00E95038" w:rsidRPr="00632E46" w:rsidSect="006F3DA3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cs="Times New Roman" w:hint="default"/>
        <w:color w:val="000000"/>
      </w:rPr>
    </w:lvl>
  </w:abstractNum>
  <w:abstractNum w:abstractNumId="2">
    <w:nsid w:val="6D593B24"/>
    <w:multiLevelType w:val="hybridMultilevel"/>
    <w:tmpl w:val="519E75CA"/>
    <w:lvl w:ilvl="0" w:tplc="60C4A4C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AA0"/>
    <w:rsid w:val="00053EF6"/>
    <w:rsid w:val="000654B9"/>
    <w:rsid w:val="0025332D"/>
    <w:rsid w:val="00270F0F"/>
    <w:rsid w:val="002E4547"/>
    <w:rsid w:val="002F7DD7"/>
    <w:rsid w:val="00325990"/>
    <w:rsid w:val="003F5AA0"/>
    <w:rsid w:val="00594FDF"/>
    <w:rsid w:val="00632E46"/>
    <w:rsid w:val="0064635F"/>
    <w:rsid w:val="006F3DA3"/>
    <w:rsid w:val="00737524"/>
    <w:rsid w:val="007538B4"/>
    <w:rsid w:val="00792C1E"/>
    <w:rsid w:val="007B2855"/>
    <w:rsid w:val="007F0FD9"/>
    <w:rsid w:val="00903192"/>
    <w:rsid w:val="00965636"/>
    <w:rsid w:val="009C1B5D"/>
    <w:rsid w:val="00A435D7"/>
    <w:rsid w:val="00A85A89"/>
    <w:rsid w:val="00C5393A"/>
    <w:rsid w:val="00E24BBB"/>
    <w:rsid w:val="00E303B7"/>
    <w:rsid w:val="00E7549B"/>
    <w:rsid w:val="00E95038"/>
    <w:rsid w:val="00EB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0"/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5A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F5AA0"/>
    <w:pPr>
      <w:ind w:left="720"/>
      <w:contextualSpacing/>
    </w:pPr>
  </w:style>
  <w:style w:type="paragraph" w:customStyle="1" w:styleId="c4">
    <w:name w:val="c4"/>
    <w:basedOn w:val="Normal"/>
    <w:uiPriority w:val="99"/>
    <w:rsid w:val="00737524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DefaultParagraphFont"/>
    <w:uiPriority w:val="99"/>
    <w:rsid w:val="0073752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2</Pages>
  <Words>800</Words>
  <Characters>4565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163дс</dc:creator>
  <cp:keywords/>
  <dc:description/>
  <cp:lastModifiedBy>Ученик6</cp:lastModifiedBy>
  <cp:revision>4</cp:revision>
  <dcterms:created xsi:type="dcterms:W3CDTF">2018-04-13T06:14:00Z</dcterms:created>
  <dcterms:modified xsi:type="dcterms:W3CDTF">2022-04-11T12:38:00Z</dcterms:modified>
</cp:coreProperties>
</file>