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4F4" w:rsidRDefault="007C44F4" w:rsidP="008E2EF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Муниципальное бюджетное дошкольное образовательное учреждение</w:t>
      </w:r>
    </w:p>
    <w:p w:rsidR="007C44F4" w:rsidRDefault="007C44F4" w:rsidP="008E2EF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«Салаусский детский сад»  Балтасинского района Республики Татарстан</w:t>
      </w:r>
    </w:p>
    <w:p w:rsidR="007C44F4" w:rsidRDefault="007C44F4" w:rsidP="008E2EF7">
      <w:pPr>
        <w:rPr>
          <w:rFonts w:ascii="Arial" w:hAnsi="Arial" w:cs="Arial"/>
        </w:rPr>
      </w:pPr>
    </w:p>
    <w:p w:rsidR="007C44F4" w:rsidRDefault="007C44F4" w:rsidP="008E2EF7">
      <w:pPr>
        <w:rPr>
          <w:rFonts w:ascii="Arial" w:hAnsi="Arial" w:cs="Arial"/>
        </w:rPr>
      </w:pPr>
    </w:p>
    <w:p w:rsidR="007C44F4" w:rsidRDefault="007C44F4" w:rsidP="008E2EF7">
      <w:pPr>
        <w:rPr>
          <w:rFonts w:ascii="Arial" w:hAnsi="Arial" w:cs="Arial"/>
        </w:rPr>
      </w:pPr>
    </w:p>
    <w:p w:rsidR="007C44F4" w:rsidRDefault="007C44F4" w:rsidP="008E2EF7">
      <w:pPr>
        <w:rPr>
          <w:rFonts w:ascii="Arial" w:hAnsi="Arial" w:cs="Arial"/>
        </w:rPr>
      </w:pPr>
    </w:p>
    <w:p w:rsidR="007C44F4" w:rsidRDefault="007C44F4" w:rsidP="008E2EF7">
      <w:pPr>
        <w:rPr>
          <w:rFonts w:ascii="Arial" w:hAnsi="Arial" w:cs="Arial"/>
        </w:rPr>
      </w:pPr>
    </w:p>
    <w:p w:rsidR="007C44F4" w:rsidRDefault="007C44F4" w:rsidP="008E2EF7">
      <w:pPr>
        <w:rPr>
          <w:rFonts w:ascii="Arial" w:hAnsi="Arial" w:cs="Arial"/>
        </w:rPr>
      </w:pPr>
    </w:p>
    <w:p w:rsidR="007C44F4" w:rsidRDefault="007C44F4" w:rsidP="008E2EF7">
      <w:pPr>
        <w:rPr>
          <w:rFonts w:ascii="Arial" w:hAnsi="Arial" w:cs="Arial"/>
        </w:rPr>
      </w:pPr>
    </w:p>
    <w:p w:rsidR="007C44F4" w:rsidRDefault="007C44F4" w:rsidP="008E2EF7">
      <w:pPr>
        <w:rPr>
          <w:rFonts w:ascii="Arial" w:hAnsi="Arial" w:cs="Arial"/>
        </w:rPr>
      </w:pPr>
    </w:p>
    <w:p w:rsidR="007C44F4" w:rsidRDefault="007C44F4" w:rsidP="008E2EF7">
      <w:pPr>
        <w:rPr>
          <w:rFonts w:ascii="Arial" w:hAnsi="Arial" w:cs="Arial"/>
        </w:rPr>
      </w:pPr>
    </w:p>
    <w:p w:rsidR="007C44F4" w:rsidRDefault="007C44F4" w:rsidP="008E2EF7">
      <w:pPr>
        <w:rPr>
          <w:rFonts w:ascii="Arial" w:hAnsi="Arial" w:cs="Arial"/>
        </w:rPr>
      </w:pPr>
    </w:p>
    <w:p w:rsidR="007C44F4" w:rsidRDefault="007C44F4" w:rsidP="008E2EF7">
      <w:pPr>
        <w:rPr>
          <w:rFonts w:ascii="Arial" w:hAnsi="Arial" w:cs="Arial"/>
        </w:rPr>
      </w:pPr>
    </w:p>
    <w:p w:rsidR="007C44F4" w:rsidRDefault="007C44F4" w:rsidP="008E2EF7">
      <w:pPr>
        <w:rPr>
          <w:rFonts w:ascii="Arial" w:hAnsi="Arial" w:cs="Arial"/>
        </w:rPr>
      </w:pPr>
    </w:p>
    <w:p w:rsidR="007C44F4" w:rsidRDefault="007C44F4" w:rsidP="008E2EF7">
      <w:pPr>
        <w:rPr>
          <w:rFonts w:ascii="Arial" w:hAnsi="Arial" w:cs="Arial"/>
        </w:rPr>
      </w:pPr>
    </w:p>
    <w:p w:rsidR="007C44F4" w:rsidRDefault="007C44F4" w:rsidP="008E2EF7">
      <w:pPr>
        <w:rPr>
          <w:rFonts w:ascii="Arial" w:hAnsi="Arial" w:cs="Arial"/>
        </w:rPr>
      </w:pPr>
    </w:p>
    <w:p w:rsidR="007C44F4" w:rsidRDefault="007C44F4" w:rsidP="008E2EF7">
      <w:pPr>
        <w:rPr>
          <w:rFonts w:ascii="Arial" w:hAnsi="Arial" w:cs="Arial"/>
        </w:rPr>
      </w:pPr>
    </w:p>
    <w:p w:rsidR="007C44F4" w:rsidRDefault="007C44F4" w:rsidP="008E2EF7">
      <w:pPr>
        <w:rPr>
          <w:rFonts w:ascii="Arial" w:hAnsi="Arial" w:cs="Arial"/>
        </w:rPr>
      </w:pPr>
    </w:p>
    <w:p w:rsidR="007C44F4" w:rsidRDefault="007C44F4" w:rsidP="008E2EF7">
      <w:pPr>
        <w:rPr>
          <w:rFonts w:ascii="Arial" w:hAnsi="Arial" w:cs="Arial"/>
        </w:rPr>
      </w:pPr>
    </w:p>
    <w:p w:rsidR="007C44F4" w:rsidRDefault="007C44F4" w:rsidP="008E2EF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</w:t>
      </w:r>
    </w:p>
    <w:p w:rsidR="007C44F4" w:rsidRDefault="007C44F4" w:rsidP="008E2EF7">
      <w:pPr>
        <w:rPr>
          <w:rFonts w:ascii="Arial" w:hAnsi="Arial" w:cs="Arial"/>
          <w:b/>
        </w:rPr>
      </w:pPr>
    </w:p>
    <w:p w:rsidR="007C44F4" w:rsidRDefault="007C44F4" w:rsidP="008E2EF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Тема: «Семья».</w:t>
      </w:r>
    </w:p>
    <w:p w:rsidR="007C44F4" w:rsidRDefault="007C44F4" w:rsidP="008E2EF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Раздел «Формирование целостной картины мира, расширение кругозора»</w:t>
      </w:r>
    </w:p>
    <w:p w:rsidR="007C44F4" w:rsidRDefault="007C44F4" w:rsidP="008E2EF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Образовательная область «Познание»</w:t>
      </w:r>
    </w:p>
    <w:p w:rsidR="007C44F4" w:rsidRDefault="007C44F4" w:rsidP="008E2EF7">
      <w:pPr>
        <w:ind w:left="2832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Старшая группа.</w:t>
      </w:r>
    </w:p>
    <w:p w:rsidR="007C44F4" w:rsidRDefault="007C44F4" w:rsidP="008E2EF7">
      <w:pPr>
        <w:ind w:left="2832"/>
        <w:rPr>
          <w:rFonts w:ascii="Arial" w:hAnsi="Arial" w:cs="Arial"/>
          <w:b/>
        </w:rPr>
      </w:pPr>
    </w:p>
    <w:p w:rsidR="007C44F4" w:rsidRDefault="007C44F4" w:rsidP="008E2EF7">
      <w:pPr>
        <w:ind w:left="2832"/>
        <w:rPr>
          <w:rFonts w:ascii="Arial" w:hAnsi="Arial" w:cs="Arial"/>
          <w:b/>
        </w:rPr>
      </w:pPr>
    </w:p>
    <w:p w:rsidR="007C44F4" w:rsidRDefault="007C44F4" w:rsidP="008E2EF7">
      <w:pPr>
        <w:ind w:left="2832"/>
        <w:rPr>
          <w:rFonts w:ascii="Arial" w:hAnsi="Arial" w:cs="Arial"/>
          <w:b/>
        </w:rPr>
      </w:pPr>
    </w:p>
    <w:p w:rsidR="007C44F4" w:rsidRDefault="007C44F4" w:rsidP="008E2EF7">
      <w:pPr>
        <w:ind w:left="2832"/>
        <w:rPr>
          <w:rFonts w:ascii="Arial" w:hAnsi="Arial" w:cs="Arial"/>
          <w:b/>
        </w:rPr>
      </w:pPr>
    </w:p>
    <w:p w:rsidR="007C44F4" w:rsidRDefault="007C44F4" w:rsidP="008E2EF7">
      <w:pPr>
        <w:ind w:left="2832"/>
        <w:rPr>
          <w:rFonts w:ascii="Arial" w:hAnsi="Arial" w:cs="Arial"/>
          <w:b/>
        </w:rPr>
      </w:pPr>
    </w:p>
    <w:p w:rsidR="007C44F4" w:rsidRDefault="007C44F4" w:rsidP="008E2EF7">
      <w:pPr>
        <w:ind w:left="2832"/>
        <w:rPr>
          <w:rFonts w:ascii="Arial" w:hAnsi="Arial" w:cs="Arial"/>
          <w:b/>
        </w:rPr>
      </w:pPr>
    </w:p>
    <w:p w:rsidR="007C44F4" w:rsidRDefault="007C44F4" w:rsidP="008E2EF7">
      <w:pPr>
        <w:ind w:left="2832"/>
        <w:rPr>
          <w:rFonts w:ascii="Arial" w:hAnsi="Arial" w:cs="Arial"/>
          <w:b/>
        </w:rPr>
      </w:pPr>
    </w:p>
    <w:p w:rsidR="007C44F4" w:rsidRDefault="007C44F4" w:rsidP="008E2EF7">
      <w:pPr>
        <w:ind w:left="2832"/>
        <w:rPr>
          <w:rFonts w:ascii="Arial" w:hAnsi="Arial" w:cs="Arial"/>
          <w:b/>
        </w:rPr>
      </w:pPr>
    </w:p>
    <w:p w:rsidR="007C44F4" w:rsidRDefault="007C44F4" w:rsidP="008E2EF7">
      <w:pPr>
        <w:ind w:left="2832"/>
        <w:rPr>
          <w:rFonts w:ascii="Arial" w:hAnsi="Arial" w:cs="Arial"/>
          <w:b/>
        </w:rPr>
      </w:pPr>
    </w:p>
    <w:p w:rsidR="007C44F4" w:rsidRDefault="007C44F4" w:rsidP="008E2EF7">
      <w:pPr>
        <w:ind w:left="2832"/>
        <w:rPr>
          <w:rFonts w:ascii="Arial" w:hAnsi="Arial" w:cs="Arial"/>
          <w:b/>
        </w:rPr>
      </w:pPr>
    </w:p>
    <w:p w:rsidR="007C44F4" w:rsidRDefault="007C44F4" w:rsidP="008E2EF7">
      <w:pPr>
        <w:ind w:left="2832"/>
        <w:rPr>
          <w:rFonts w:ascii="Arial" w:hAnsi="Arial" w:cs="Arial"/>
          <w:b/>
        </w:rPr>
      </w:pPr>
    </w:p>
    <w:p w:rsidR="007C44F4" w:rsidRDefault="007C44F4" w:rsidP="008E2EF7">
      <w:pPr>
        <w:ind w:left="2832"/>
        <w:rPr>
          <w:rFonts w:ascii="Arial" w:hAnsi="Arial" w:cs="Arial"/>
          <w:b/>
        </w:rPr>
      </w:pPr>
    </w:p>
    <w:p w:rsidR="007C44F4" w:rsidRDefault="007C44F4" w:rsidP="008E2EF7">
      <w:pPr>
        <w:ind w:left="2832"/>
        <w:rPr>
          <w:rFonts w:ascii="Arial" w:hAnsi="Arial" w:cs="Arial"/>
          <w:b/>
        </w:rPr>
      </w:pPr>
    </w:p>
    <w:p w:rsidR="007C44F4" w:rsidRDefault="007C44F4" w:rsidP="008E2EF7">
      <w:pPr>
        <w:ind w:left="2832"/>
        <w:rPr>
          <w:rFonts w:ascii="Arial" w:hAnsi="Arial" w:cs="Arial"/>
          <w:b/>
        </w:rPr>
      </w:pPr>
    </w:p>
    <w:p w:rsidR="007C44F4" w:rsidRDefault="007C44F4" w:rsidP="008E2EF7">
      <w:pPr>
        <w:ind w:left="2832"/>
        <w:rPr>
          <w:rFonts w:ascii="Arial" w:hAnsi="Arial" w:cs="Arial"/>
          <w:b/>
        </w:rPr>
      </w:pPr>
    </w:p>
    <w:p w:rsidR="007C44F4" w:rsidRDefault="007C44F4" w:rsidP="008E2EF7">
      <w:pPr>
        <w:ind w:left="2832"/>
        <w:rPr>
          <w:rFonts w:ascii="Arial" w:hAnsi="Arial" w:cs="Arial"/>
          <w:b/>
        </w:rPr>
      </w:pPr>
    </w:p>
    <w:p w:rsidR="007C44F4" w:rsidRDefault="007C44F4" w:rsidP="008E2EF7">
      <w:pPr>
        <w:ind w:left="2832"/>
        <w:rPr>
          <w:rFonts w:ascii="Arial" w:hAnsi="Arial" w:cs="Arial"/>
          <w:b/>
        </w:rPr>
      </w:pPr>
    </w:p>
    <w:p w:rsidR="007C44F4" w:rsidRDefault="007C44F4" w:rsidP="008E2EF7">
      <w:pPr>
        <w:rPr>
          <w:rFonts w:ascii="Arial" w:hAnsi="Arial" w:cs="Arial"/>
          <w:b/>
        </w:rPr>
      </w:pPr>
    </w:p>
    <w:p w:rsidR="007C44F4" w:rsidRDefault="007C44F4" w:rsidP="008E2EF7">
      <w:pPr>
        <w:ind w:left="2832"/>
        <w:rPr>
          <w:rFonts w:ascii="Arial" w:hAnsi="Arial" w:cs="Arial"/>
          <w:b/>
        </w:rPr>
      </w:pPr>
    </w:p>
    <w:p w:rsidR="007C44F4" w:rsidRDefault="007C44F4" w:rsidP="008E2EF7">
      <w:pPr>
        <w:ind w:left="2832"/>
        <w:rPr>
          <w:rFonts w:ascii="Arial" w:hAnsi="Arial" w:cs="Arial"/>
          <w:b/>
        </w:rPr>
      </w:pPr>
    </w:p>
    <w:p w:rsidR="007C44F4" w:rsidRDefault="007C44F4" w:rsidP="008E2EF7">
      <w:pPr>
        <w:ind w:left="354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Воспитатель </w:t>
      </w:r>
      <w:r>
        <w:rPr>
          <w:rFonts w:ascii="Arial" w:hAnsi="Arial" w:cs="Arial"/>
          <w:b/>
          <w:lang w:val="en-US"/>
        </w:rPr>
        <w:t>I</w:t>
      </w:r>
      <w:r>
        <w:rPr>
          <w:rFonts w:ascii="Arial" w:hAnsi="Arial" w:cs="Arial"/>
          <w:b/>
        </w:rPr>
        <w:t xml:space="preserve"> квалификационной категории Мухамадиева Эндже Рафисовна.</w:t>
      </w:r>
    </w:p>
    <w:p w:rsidR="007C44F4" w:rsidRDefault="007C44F4" w:rsidP="00794181">
      <w:pPr>
        <w:jc w:val="both"/>
        <w:rPr>
          <w:b/>
        </w:rPr>
      </w:pPr>
    </w:p>
    <w:p w:rsidR="007C44F4" w:rsidRDefault="007C44F4" w:rsidP="00794181">
      <w:pPr>
        <w:jc w:val="both"/>
        <w:rPr>
          <w:b/>
        </w:rPr>
      </w:pPr>
    </w:p>
    <w:p w:rsidR="007C44F4" w:rsidRDefault="007C44F4" w:rsidP="00794181">
      <w:pPr>
        <w:jc w:val="both"/>
        <w:rPr>
          <w:b/>
        </w:rPr>
      </w:pPr>
    </w:p>
    <w:p w:rsidR="007C44F4" w:rsidRDefault="007C44F4" w:rsidP="00794181">
      <w:pPr>
        <w:jc w:val="both"/>
        <w:rPr>
          <w:b/>
        </w:rPr>
      </w:pPr>
    </w:p>
    <w:p w:rsidR="007C44F4" w:rsidRDefault="007C44F4" w:rsidP="008E2EF7">
      <w:pPr>
        <w:jc w:val="center"/>
        <w:rPr>
          <w:b/>
        </w:rPr>
      </w:pPr>
      <w:r>
        <w:rPr>
          <w:b/>
        </w:rPr>
        <w:t>2013 год</w:t>
      </w:r>
    </w:p>
    <w:p w:rsidR="007C44F4" w:rsidRPr="00794181" w:rsidRDefault="007C44F4" w:rsidP="00794181">
      <w:pPr>
        <w:jc w:val="both"/>
        <w:rPr>
          <w:b/>
          <w:sz w:val="28"/>
          <w:szCs w:val="28"/>
        </w:rPr>
      </w:pPr>
      <w:r>
        <w:rPr>
          <w:b/>
        </w:rPr>
        <w:t xml:space="preserve">    </w:t>
      </w:r>
      <w:r w:rsidRPr="00794181">
        <w:rPr>
          <w:b/>
          <w:sz w:val="28"/>
          <w:szCs w:val="28"/>
        </w:rPr>
        <w:t xml:space="preserve">                                             Семья. </w:t>
      </w:r>
    </w:p>
    <w:p w:rsidR="007C44F4" w:rsidRPr="00794181" w:rsidRDefault="007C44F4" w:rsidP="00794181">
      <w:pPr>
        <w:jc w:val="both"/>
        <w:rPr>
          <w:b/>
          <w:sz w:val="28"/>
          <w:szCs w:val="28"/>
        </w:rPr>
      </w:pPr>
      <w:r w:rsidRPr="00794181">
        <w:rPr>
          <w:b/>
          <w:sz w:val="28"/>
          <w:szCs w:val="28"/>
        </w:rPr>
        <w:t xml:space="preserve">                           Образовательная деятельность «Познание».</w:t>
      </w:r>
    </w:p>
    <w:p w:rsidR="007C44F4" w:rsidRPr="00794181" w:rsidRDefault="007C44F4" w:rsidP="00794181">
      <w:pPr>
        <w:jc w:val="both"/>
        <w:rPr>
          <w:b/>
          <w:sz w:val="28"/>
          <w:szCs w:val="28"/>
        </w:rPr>
      </w:pPr>
      <w:r w:rsidRPr="00794181">
        <w:rPr>
          <w:b/>
          <w:sz w:val="28"/>
          <w:szCs w:val="28"/>
        </w:rPr>
        <w:t xml:space="preserve">  Конспект непосредственно-образовательной деятельности для детей старшей группы. </w:t>
      </w:r>
    </w:p>
    <w:p w:rsidR="007C44F4" w:rsidRPr="00794181" w:rsidRDefault="007C44F4" w:rsidP="00794181">
      <w:pPr>
        <w:jc w:val="both"/>
        <w:rPr>
          <w:b/>
          <w:sz w:val="28"/>
          <w:szCs w:val="28"/>
        </w:rPr>
      </w:pPr>
      <w:r w:rsidRPr="00794181">
        <w:rPr>
          <w:b/>
          <w:sz w:val="28"/>
          <w:szCs w:val="28"/>
        </w:rPr>
        <w:t xml:space="preserve">  Программа: </w:t>
      </w:r>
      <w:r w:rsidRPr="00794181">
        <w:rPr>
          <w:sz w:val="28"/>
          <w:szCs w:val="28"/>
        </w:rPr>
        <w:t>Перспективное планирование воспитательно-образовательного процесса по программа «От рождения до школы». Под редакцией Н.Е. Вераксы, Т.С Комаровой, М.А. Васильевой</w:t>
      </w:r>
    </w:p>
    <w:p w:rsidR="007C44F4" w:rsidRPr="00794181" w:rsidRDefault="007C44F4" w:rsidP="00794181">
      <w:pPr>
        <w:ind w:firstLine="708"/>
        <w:jc w:val="both"/>
        <w:rPr>
          <w:b/>
          <w:sz w:val="28"/>
          <w:szCs w:val="28"/>
        </w:rPr>
      </w:pPr>
      <w:r w:rsidRPr="00794181">
        <w:rPr>
          <w:b/>
          <w:sz w:val="28"/>
          <w:szCs w:val="28"/>
        </w:rPr>
        <w:t>Цель. Воспитывать любовь и уважение к членам своей семьи.</w:t>
      </w:r>
    </w:p>
    <w:p w:rsidR="007C44F4" w:rsidRPr="00794181" w:rsidRDefault="007C44F4" w:rsidP="00794181">
      <w:pPr>
        <w:ind w:firstLine="708"/>
        <w:jc w:val="both"/>
        <w:rPr>
          <w:sz w:val="28"/>
          <w:szCs w:val="28"/>
        </w:rPr>
      </w:pPr>
      <w:r w:rsidRPr="00794181">
        <w:rPr>
          <w:b/>
          <w:sz w:val="28"/>
          <w:szCs w:val="28"/>
        </w:rPr>
        <w:t>Задачи.</w:t>
      </w:r>
      <w:r w:rsidRPr="00794181">
        <w:rPr>
          <w:sz w:val="28"/>
          <w:szCs w:val="28"/>
        </w:rPr>
        <w:t xml:space="preserve"> Уточнять и обобщать знания о семье, о том, кто такие родные; формировать представления о составе семьи, о родственных отношениях, используя фотографии членов семьи; совершенствовать умение составлять короткий рассказ, употреблять в речи имена и отчества родных; закреплять умение выразительно читать стихи, развивать связную речь, познавательный интерес, логическое мышление.</w:t>
      </w:r>
    </w:p>
    <w:p w:rsidR="007C44F4" w:rsidRPr="00794181" w:rsidRDefault="007C44F4" w:rsidP="00794181">
      <w:pPr>
        <w:ind w:firstLine="708"/>
        <w:rPr>
          <w:sz w:val="28"/>
          <w:szCs w:val="28"/>
        </w:rPr>
      </w:pPr>
      <w:r w:rsidRPr="00794181">
        <w:rPr>
          <w:b/>
          <w:sz w:val="28"/>
          <w:szCs w:val="28"/>
        </w:rPr>
        <w:t>Интеграция образовательных областей</w:t>
      </w:r>
      <w:r w:rsidRPr="00794181">
        <w:rPr>
          <w:sz w:val="28"/>
          <w:szCs w:val="28"/>
        </w:rPr>
        <w:t>: «Познание»(формирование целостной картины мира), «Художественное творчество» (рисование), «Музыка» , «Коммуникация», «Чтение художественной литературы».</w:t>
      </w:r>
    </w:p>
    <w:p w:rsidR="007C44F4" w:rsidRPr="00794181" w:rsidRDefault="007C44F4" w:rsidP="00794181">
      <w:pPr>
        <w:ind w:firstLine="708"/>
        <w:rPr>
          <w:sz w:val="28"/>
          <w:szCs w:val="28"/>
        </w:rPr>
      </w:pPr>
      <w:r w:rsidRPr="00794181">
        <w:rPr>
          <w:b/>
          <w:sz w:val="28"/>
          <w:szCs w:val="28"/>
        </w:rPr>
        <w:t>Виды детской деятельности:</w:t>
      </w:r>
      <w:r w:rsidRPr="00794181">
        <w:rPr>
          <w:sz w:val="28"/>
          <w:szCs w:val="28"/>
        </w:rPr>
        <w:t xml:space="preserve"> игровая, продуктивная, коммуникативная, познавательная.</w:t>
      </w:r>
    </w:p>
    <w:p w:rsidR="007C44F4" w:rsidRPr="00794181" w:rsidRDefault="007C44F4" w:rsidP="00794181">
      <w:pPr>
        <w:ind w:firstLine="708"/>
        <w:jc w:val="both"/>
        <w:rPr>
          <w:sz w:val="28"/>
          <w:szCs w:val="28"/>
        </w:rPr>
      </w:pPr>
      <w:r w:rsidRPr="00794181">
        <w:rPr>
          <w:b/>
          <w:sz w:val="28"/>
          <w:szCs w:val="28"/>
        </w:rPr>
        <w:t>Материал.</w:t>
      </w:r>
      <w:r w:rsidRPr="00794181">
        <w:rPr>
          <w:sz w:val="28"/>
          <w:szCs w:val="28"/>
        </w:rPr>
        <w:t xml:space="preserve"> Силуэт дома из плотной ткани или картона, который прикреплен к стене или ширме (диаметр кроны </w:t>
      </w:r>
      <w:smartTag w:uri="urn:schemas-microsoft-com:office:smarttags" w:element="metricconverter">
        <w:smartTagPr>
          <w:attr w:name="ProductID" w:val="1 м"/>
        </w:smartTagPr>
        <w:r w:rsidRPr="00794181">
          <w:rPr>
            <w:sz w:val="28"/>
            <w:szCs w:val="28"/>
          </w:rPr>
          <w:t>1 м</w:t>
        </w:r>
      </w:smartTag>
      <w:r w:rsidRPr="00794181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50 см"/>
        </w:smartTagPr>
        <w:r w:rsidRPr="00794181">
          <w:rPr>
            <w:sz w:val="28"/>
            <w:szCs w:val="28"/>
          </w:rPr>
          <w:t>50 см</w:t>
        </w:r>
      </w:smartTag>
      <w:r w:rsidRPr="00794181">
        <w:rPr>
          <w:sz w:val="28"/>
          <w:szCs w:val="28"/>
        </w:rPr>
        <w:t xml:space="preserve"> или более, в зависимости от количества детей в группе); С наклеенными на их фотографиями детей и их родных; Дидактическая игра «Чьи вещи?», альбомные листы, карандаши, картина УМК «Семья», экран, проектор, баян.</w:t>
      </w:r>
    </w:p>
    <w:p w:rsidR="007C44F4" w:rsidRPr="00794181" w:rsidRDefault="007C44F4" w:rsidP="00794181">
      <w:pPr>
        <w:ind w:firstLine="708"/>
        <w:jc w:val="both"/>
        <w:rPr>
          <w:sz w:val="28"/>
          <w:szCs w:val="28"/>
        </w:rPr>
      </w:pPr>
      <w:r w:rsidRPr="00794181">
        <w:rPr>
          <w:b/>
          <w:sz w:val="28"/>
          <w:szCs w:val="28"/>
        </w:rPr>
        <w:t xml:space="preserve">Словарная работа. </w:t>
      </w:r>
      <w:r w:rsidRPr="00794181">
        <w:rPr>
          <w:sz w:val="28"/>
          <w:szCs w:val="28"/>
        </w:rPr>
        <w:t>Дружная, крепкая, трудолюбивая, заботливая, ласковая.</w:t>
      </w:r>
    </w:p>
    <w:p w:rsidR="007C44F4" w:rsidRPr="00794181" w:rsidRDefault="007C44F4" w:rsidP="00794181">
      <w:pPr>
        <w:ind w:firstLine="708"/>
        <w:jc w:val="both"/>
        <w:rPr>
          <w:sz w:val="28"/>
          <w:szCs w:val="28"/>
        </w:rPr>
      </w:pPr>
      <w:r w:rsidRPr="00794181">
        <w:rPr>
          <w:b/>
          <w:sz w:val="28"/>
          <w:szCs w:val="28"/>
        </w:rPr>
        <w:t xml:space="preserve">Методы и приемы. </w:t>
      </w:r>
      <w:r w:rsidRPr="00794181">
        <w:rPr>
          <w:sz w:val="28"/>
          <w:szCs w:val="28"/>
        </w:rPr>
        <w:t>Предварительная работа</w:t>
      </w:r>
      <w:r w:rsidRPr="00794181">
        <w:rPr>
          <w:b/>
          <w:sz w:val="28"/>
          <w:szCs w:val="28"/>
        </w:rPr>
        <w:t xml:space="preserve">, </w:t>
      </w:r>
      <w:r w:rsidRPr="00794181">
        <w:rPr>
          <w:sz w:val="28"/>
          <w:szCs w:val="28"/>
        </w:rPr>
        <w:t>беседа, вопросы, чтение стихотворения, дидактическая игра, физкультминутка, словарная работа, индивидуальная работа, рисование, пение, анализ.</w:t>
      </w:r>
    </w:p>
    <w:p w:rsidR="007C44F4" w:rsidRPr="00794181" w:rsidRDefault="007C44F4" w:rsidP="00794181">
      <w:pPr>
        <w:ind w:firstLine="708"/>
        <w:jc w:val="both"/>
        <w:rPr>
          <w:sz w:val="28"/>
          <w:szCs w:val="28"/>
        </w:rPr>
      </w:pPr>
      <w:r w:rsidRPr="00794181">
        <w:rPr>
          <w:rStyle w:val="Strong"/>
          <w:color w:val="000000"/>
          <w:sz w:val="28"/>
          <w:szCs w:val="28"/>
          <w:shd w:val="clear" w:color="auto" w:fill="FAFAFA"/>
        </w:rPr>
        <w:t>Здоровьесберегающие технологии:</w:t>
      </w:r>
      <w:r w:rsidRPr="00794181">
        <w:rPr>
          <w:rStyle w:val="apple-converted-space"/>
          <w:color w:val="000000"/>
          <w:sz w:val="28"/>
          <w:szCs w:val="28"/>
          <w:shd w:val="clear" w:color="auto" w:fill="FAFAFA"/>
        </w:rPr>
        <w:t> </w:t>
      </w:r>
      <w:r w:rsidRPr="00794181">
        <w:rPr>
          <w:color w:val="000000"/>
          <w:sz w:val="28"/>
          <w:szCs w:val="28"/>
          <w:shd w:val="clear" w:color="auto" w:fill="FAFAFA"/>
        </w:rPr>
        <w:t>Физкультминутка</w:t>
      </w:r>
    </w:p>
    <w:p w:rsidR="007C44F4" w:rsidRPr="00794181" w:rsidRDefault="007C44F4" w:rsidP="00794181">
      <w:pPr>
        <w:ind w:left="708"/>
        <w:jc w:val="both"/>
        <w:rPr>
          <w:sz w:val="28"/>
          <w:szCs w:val="28"/>
        </w:rPr>
      </w:pPr>
      <w:r w:rsidRPr="00794181">
        <w:rPr>
          <w:b/>
          <w:sz w:val="28"/>
          <w:szCs w:val="28"/>
        </w:rPr>
        <w:t xml:space="preserve">Средства обучения. </w:t>
      </w:r>
      <w:r w:rsidRPr="00794181">
        <w:rPr>
          <w:sz w:val="28"/>
          <w:szCs w:val="28"/>
        </w:rPr>
        <w:t xml:space="preserve"> Картина, экран, проектор. </w:t>
      </w:r>
    </w:p>
    <w:p w:rsidR="007C44F4" w:rsidRPr="00794181" w:rsidRDefault="007C44F4" w:rsidP="00794181">
      <w:pPr>
        <w:ind w:firstLine="708"/>
        <w:jc w:val="both"/>
        <w:rPr>
          <w:sz w:val="28"/>
          <w:szCs w:val="28"/>
        </w:rPr>
      </w:pPr>
      <w:r w:rsidRPr="00794181">
        <w:rPr>
          <w:b/>
          <w:sz w:val="28"/>
          <w:szCs w:val="28"/>
        </w:rPr>
        <w:t>Организация детей.</w:t>
      </w:r>
      <w:r w:rsidRPr="00794181">
        <w:rPr>
          <w:sz w:val="28"/>
          <w:szCs w:val="28"/>
        </w:rPr>
        <w:t xml:space="preserve"> Группой, индивидуальная работа, словарная работа, предварительная работа.</w:t>
      </w:r>
    </w:p>
    <w:p w:rsidR="007C44F4" w:rsidRPr="00794181" w:rsidRDefault="007C44F4" w:rsidP="00794181">
      <w:pPr>
        <w:ind w:firstLine="708"/>
        <w:jc w:val="both"/>
        <w:rPr>
          <w:b/>
          <w:sz w:val="28"/>
          <w:szCs w:val="28"/>
        </w:rPr>
      </w:pPr>
      <w:r w:rsidRPr="00794181">
        <w:rPr>
          <w:b/>
          <w:sz w:val="28"/>
          <w:szCs w:val="28"/>
        </w:rPr>
        <w:t xml:space="preserve"> Предварительная работа.  </w:t>
      </w:r>
      <w:r w:rsidRPr="00794181">
        <w:rPr>
          <w:sz w:val="28"/>
          <w:szCs w:val="28"/>
        </w:rPr>
        <w:t>Педагог утром (в день занятия ) вывешивает на доске семейные фотографии – стенд «Мои родные»</w:t>
      </w:r>
    </w:p>
    <w:p w:rsidR="007C44F4" w:rsidRPr="00794181" w:rsidRDefault="007C44F4" w:rsidP="00794181">
      <w:pPr>
        <w:jc w:val="both"/>
        <w:rPr>
          <w:b/>
          <w:sz w:val="28"/>
          <w:szCs w:val="28"/>
        </w:rPr>
      </w:pPr>
      <w:r w:rsidRPr="00794181">
        <w:rPr>
          <w:b/>
          <w:sz w:val="28"/>
          <w:szCs w:val="28"/>
        </w:rPr>
        <w:t xml:space="preserve">                                        Ход образовательной деятельности.</w:t>
      </w:r>
    </w:p>
    <w:p w:rsidR="007C44F4" w:rsidRPr="00794181" w:rsidRDefault="007C44F4" w:rsidP="00794181">
      <w:pPr>
        <w:jc w:val="both"/>
        <w:rPr>
          <w:sz w:val="28"/>
          <w:szCs w:val="28"/>
        </w:rPr>
      </w:pPr>
      <w:r w:rsidRPr="00794181">
        <w:rPr>
          <w:sz w:val="28"/>
          <w:szCs w:val="28"/>
        </w:rPr>
        <w:t>Дети сидят на стульчиках полукругом .</w:t>
      </w:r>
    </w:p>
    <w:p w:rsidR="007C44F4" w:rsidRPr="00794181" w:rsidRDefault="007C44F4" w:rsidP="00794181">
      <w:pPr>
        <w:jc w:val="both"/>
        <w:rPr>
          <w:sz w:val="28"/>
          <w:szCs w:val="28"/>
        </w:rPr>
      </w:pPr>
      <w:r w:rsidRPr="00794181">
        <w:rPr>
          <w:sz w:val="28"/>
          <w:szCs w:val="28"/>
        </w:rPr>
        <w:t>Воспитатель показывает из проектора семейные фотографии.</w:t>
      </w:r>
    </w:p>
    <w:p w:rsidR="007C44F4" w:rsidRPr="00794181" w:rsidRDefault="007C44F4" w:rsidP="00794181">
      <w:pPr>
        <w:jc w:val="both"/>
        <w:rPr>
          <w:b/>
          <w:sz w:val="28"/>
          <w:szCs w:val="28"/>
        </w:rPr>
      </w:pPr>
      <w:r w:rsidRPr="00794181">
        <w:rPr>
          <w:b/>
          <w:sz w:val="28"/>
          <w:szCs w:val="28"/>
        </w:rPr>
        <w:t xml:space="preserve">Воспитатель. </w:t>
      </w:r>
      <w:r w:rsidRPr="00794181">
        <w:rPr>
          <w:sz w:val="28"/>
          <w:szCs w:val="28"/>
        </w:rPr>
        <w:t>Что объединяет все эти картины, кто изображен на них?</w:t>
      </w:r>
      <w:r w:rsidRPr="00794181">
        <w:rPr>
          <w:b/>
          <w:sz w:val="28"/>
          <w:szCs w:val="28"/>
        </w:rPr>
        <w:t xml:space="preserve"> </w:t>
      </w:r>
    </w:p>
    <w:p w:rsidR="007C44F4" w:rsidRPr="00794181" w:rsidRDefault="007C44F4" w:rsidP="00794181">
      <w:pPr>
        <w:jc w:val="both"/>
        <w:rPr>
          <w:sz w:val="28"/>
          <w:szCs w:val="28"/>
        </w:rPr>
      </w:pPr>
      <w:r w:rsidRPr="00794181">
        <w:rPr>
          <w:b/>
          <w:sz w:val="28"/>
          <w:szCs w:val="28"/>
        </w:rPr>
        <w:t xml:space="preserve">- </w:t>
      </w:r>
      <w:r w:rsidRPr="00794181">
        <w:rPr>
          <w:sz w:val="28"/>
          <w:szCs w:val="28"/>
        </w:rPr>
        <w:t>На картинах изображены семьи.</w:t>
      </w:r>
    </w:p>
    <w:p w:rsidR="007C44F4" w:rsidRPr="00794181" w:rsidRDefault="007C44F4" w:rsidP="00794181">
      <w:pPr>
        <w:jc w:val="both"/>
        <w:rPr>
          <w:sz w:val="28"/>
          <w:szCs w:val="28"/>
        </w:rPr>
      </w:pPr>
      <w:r w:rsidRPr="00794181">
        <w:rPr>
          <w:b/>
          <w:sz w:val="28"/>
          <w:szCs w:val="28"/>
        </w:rPr>
        <w:t>Воспитатель.</w:t>
      </w:r>
      <w:r w:rsidRPr="00794181">
        <w:rPr>
          <w:sz w:val="28"/>
          <w:szCs w:val="28"/>
        </w:rPr>
        <w:t xml:space="preserve"> Почему вы так думаете?</w:t>
      </w:r>
    </w:p>
    <w:p w:rsidR="007C44F4" w:rsidRPr="00794181" w:rsidRDefault="007C44F4" w:rsidP="00794181">
      <w:pPr>
        <w:jc w:val="both"/>
        <w:rPr>
          <w:sz w:val="28"/>
          <w:szCs w:val="28"/>
        </w:rPr>
      </w:pPr>
      <w:r w:rsidRPr="00794181">
        <w:rPr>
          <w:sz w:val="28"/>
          <w:szCs w:val="28"/>
        </w:rPr>
        <w:t>- Здесь мы видим маму, папу, дедушку, бабушку, сестру, братишку.</w:t>
      </w:r>
    </w:p>
    <w:p w:rsidR="007C44F4" w:rsidRPr="00794181" w:rsidRDefault="007C44F4" w:rsidP="00794181">
      <w:pPr>
        <w:jc w:val="both"/>
        <w:rPr>
          <w:sz w:val="28"/>
          <w:szCs w:val="28"/>
        </w:rPr>
      </w:pPr>
      <w:r w:rsidRPr="00794181">
        <w:rPr>
          <w:b/>
          <w:sz w:val="28"/>
          <w:szCs w:val="28"/>
        </w:rPr>
        <w:t xml:space="preserve">Воспитатель. </w:t>
      </w:r>
      <w:r w:rsidRPr="00794181">
        <w:rPr>
          <w:sz w:val="28"/>
          <w:szCs w:val="28"/>
        </w:rPr>
        <w:t>Выберите картину, которая вам больше всего понравилась. И подумайте, что вы сможете рассказать о ней. ( Короткие рассказы детей).</w:t>
      </w:r>
    </w:p>
    <w:p w:rsidR="007C44F4" w:rsidRPr="00794181" w:rsidRDefault="007C44F4" w:rsidP="00794181">
      <w:pPr>
        <w:jc w:val="both"/>
        <w:rPr>
          <w:sz w:val="28"/>
          <w:szCs w:val="28"/>
        </w:rPr>
      </w:pPr>
      <w:r w:rsidRPr="00794181">
        <w:rPr>
          <w:sz w:val="28"/>
          <w:szCs w:val="28"/>
        </w:rPr>
        <w:tab/>
        <w:t>Все картины объединяют их добрый настрой. Количество людей, изображенных на картинах, разное, состав семей тоже. Мы видим как они любят друг друга, заботятся. Ласково обнимают детей, у всех очень добрые лица.</w:t>
      </w:r>
    </w:p>
    <w:p w:rsidR="007C44F4" w:rsidRPr="00794181" w:rsidRDefault="007C44F4" w:rsidP="00794181">
      <w:pPr>
        <w:jc w:val="both"/>
        <w:rPr>
          <w:sz w:val="28"/>
          <w:szCs w:val="28"/>
        </w:rPr>
      </w:pPr>
      <w:r w:rsidRPr="00794181">
        <w:rPr>
          <w:sz w:val="28"/>
          <w:szCs w:val="28"/>
        </w:rPr>
        <w:tab/>
        <w:t>Как вы думаете: что такое семья? ( Семья – это люди, которые любят друг друга, заботятся друг о друге, помогают, жалеют, сочувствуют, относятся к друг другу уважительно, говорят друг с другом ласково),</w:t>
      </w:r>
    </w:p>
    <w:p w:rsidR="007C44F4" w:rsidRPr="00794181" w:rsidRDefault="007C44F4" w:rsidP="00794181">
      <w:pPr>
        <w:jc w:val="both"/>
        <w:rPr>
          <w:sz w:val="28"/>
          <w:szCs w:val="28"/>
        </w:rPr>
      </w:pPr>
      <w:r w:rsidRPr="00794181">
        <w:rPr>
          <w:sz w:val="28"/>
          <w:szCs w:val="28"/>
        </w:rPr>
        <w:tab/>
        <w:t xml:space="preserve">Семья объединяет родных: родителей и детей, бабушек, дедушек, братьев, сестер. Это наши родные, родственники, родня. </w:t>
      </w:r>
    </w:p>
    <w:p w:rsidR="007C44F4" w:rsidRPr="00794181" w:rsidRDefault="007C44F4" w:rsidP="00794181">
      <w:pPr>
        <w:ind w:firstLine="708"/>
        <w:jc w:val="both"/>
        <w:rPr>
          <w:sz w:val="28"/>
          <w:szCs w:val="28"/>
        </w:rPr>
      </w:pPr>
      <w:r w:rsidRPr="00794181">
        <w:rPr>
          <w:b/>
          <w:sz w:val="28"/>
          <w:szCs w:val="28"/>
        </w:rPr>
        <w:t xml:space="preserve">Воспитатель: </w:t>
      </w:r>
      <w:r w:rsidRPr="00794181">
        <w:rPr>
          <w:sz w:val="28"/>
          <w:szCs w:val="28"/>
        </w:rPr>
        <w:t>Кто из вас знает стихотворение про семью?</w:t>
      </w:r>
    </w:p>
    <w:p w:rsidR="007C44F4" w:rsidRPr="00794181" w:rsidRDefault="007C44F4" w:rsidP="00794181">
      <w:pPr>
        <w:pStyle w:val="NormalWeb"/>
        <w:spacing w:before="0" w:beforeAutospacing="0" w:after="0" w:afterAutospacing="0"/>
        <w:rPr>
          <w:sz w:val="28"/>
          <w:szCs w:val="28"/>
        </w:rPr>
      </w:pPr>
      <w:r w:rsidRPr="00794181">
        <w:rPr>
          <w:sz w:val="28"/>
          <w:szCs w:val="28"/>
        </w:rPr>
        <w:t xml:space="preserve">           </w:t>
      </w:r>
      <w:r w:rsidRPr="00794181">
        <w:rPr>
          <w:b/>
          <w:sz w:val="28"/>
          <w:szCs w:val="28"/>
        </w:rPr>
        <w:t xml:space="preserve">Амир: </w:t>
      </w:r>
      <w:r w:rsidRPr="00794181">
        <w:rPr>
          <w:sz w:val="28"/>
          <w:szCs w:val="28"/>
        </w:rPr>
        <w:t>Можно мне рассказать?</w:t>
      </w:r>
    </w:p>
    <w:p w:rsidR="007C44F4" w:rsidRPr="00794181" w:rsidRDefault="007C44F4" w:rsidP="00794181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794181">
        <w:rPr>
          <w:rStyle w:val="Strong"/>
          <w:rFonts w:ascii="Arial" w:hAnsi="Arial" w:cs="Arial"/>
          <w:color w:val="000000"/>
          <w:sz w:val="28"/>
          <w:szCs w:val="28"/>
        </w:rPr>
        <w:t xml:space="preserve">                                                               «Семья – это МЫ»</w:t>
      </w:r>
    </w:p>
    <w:p w:rsidR="007C44F4" w:rsidRPr="00794181" w:rsidRDefault="007C44F4" w:rsidP="00794181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794181">
        <w:rPr>
          <w:rFonts w:ascii="Arial" w:hAnsi="Arial" w:cs="Arial"/>
          <w:color w:val="000000"/>
          <w:sz w:val="28"/>
          <w:szCs w:val="28"/>
        </w:rPr>
        <w:t>Семья – это МЫ. Семья – это я,</w:t>
      </w:r>
      <w:r w:rsidRPr="00794181">
        <w:rPr>
          <w:rFonts w:ascii="Arial" w:hAnsi="Arial" w:cs="Arial"/>
          <w:color w:val="000000"/>
          <w:sz w:val="28"/>
          <w:szCs w:val="28"/>
        </w:rPr>
        <w:br/>
        <w:t>Семья – это папа и мама моя,</w:t>
      </w:r>
      <w:r w:rsidRPr="00794181">
        <w:rPr>
          <w:rFonts w:ascii="Arial" w:hAnsi="Arial" w:cs="Arial"/>
          <w:color w:val="000000"/>
          <w:sz w:val="28"/>
          <w:szCs w:val="28"/>
        </w:rPr>
        <w:br/>
        <w:t>Семья – это Ильзат — братишка родной,</w:t>
      </w:r>
      <w:r w:rsidRPr="00794181">
        <w:rPr>
          <w:rFonts w:ascii="Arial" w:hAnsi="Arial" w:cs="Arial"/>
          <w:color w:val="000000"/>
          <w:sz w:val="28"/>
          <w:szCs w:val="28"/>
        </w:rPr>
        <w:br/>
        <w:t>Семья – это котик пушистенький мой,</w:t>
      </w:r>
      <w:r w:rsidRPr="00794181">
        <w:rPr>
          <w:rFonts w:ascii="Arial" w:hAnsi="Arial" w:cs="Arial"/>
          <w:color w:val="000000"/>
          <w:sz w:val="28"/>
          <w:szCs w:val="28"/>
        </w:rPr>
        <w:br/>
        <w:t>Семья – это бабушки две дорогие,</w:t>
      </w:r>
      <w:r w:rsidRPr="00794181">
        <w:rPr>
          <w:rFonts w:ascii="Arial" w:hAnsi="Arial" w:cs="Arial"/>
          <w:color w:val="000000"/>
          <w:sz w:val="28"/>
          <w:szCs w:val="28"/>
        </w:rPr>
        <w:br/>
        <w:t>Семья – и сестренки мои озорные,</w:t>
      </w:r>
      <w:r w:rsidRPr="00794181">
        <w:rPr>
          <w:rFonts w:ascii="Arial" w:hAnsi="Arial" w:cs="Arial"/>
          <w:color w:val="000000"/>
          <w:sz w:val="28"/>
          <w:szCs w:val="28"/>
        </w:rPr>
        <w:br/>
        <w:t>Семья – это крестный, и тети, и дяди,</w:t>
      </w:r>
      <w:r w:rsidRPr="00794181">
        <w:rPr>
          <w:rFonts w:ascii="Arial" w:hAnsi="Arial" w:cs="Arial"/>
          <w:color w:val="000000"/>
          <w:sz w:val="28"/>
          <w:szCs w:val="28"/>
        </w:rPr>
        <w:br/>
        <w:t>Семья – это елка в красивом наряде,</w:t>
      </w:r>
      <w:r w:rsidRPr="00794181">
        <w:rPr>
          <w:rFonts w:ascii="Arial" w:hAnsi="Arial" w:cs="Arial"/>
          <w:color w:val="000000"/>
          <w:sz w:val="28"/>
          <w:szCs w:val="28"/>
        </w:rPr>
        <w:br/>
        <w:t>Семья – это праздник за круглым столом,</w:t>
      </w:r>
      <w:r w:rsidRPr="00794181">
        <w:rPr>
          <w:rFonts w:ascii="Arial" w:hAnsi="Arial" w:cs="Arial"/>
          <w:color w:val="000000"/>
          <w:sz w:val="28"/>
          <w:szCs w:val="28"/>
        </w:rPr>
        <w:br/>
        <w:t>Семья – это счастье,</w:t>
      </w:r>
      <w:r w:rsidRPr="00794181">
        <w:rPr>
          <w:rFonts w:ascii="Arial" w:hAnsi="Arial" w:cs="Arial"/>
          <w:color w:val="000000"/>
          <w:sz w:val="28"/>
          <w:szCs w:val="28"/>
        </w:rPr>
        <w:br/>
        <w:t>Семья – это дом,</w:t>
      </w:r>
      <w:r w:rsidRPr="00794181">
        <w:rPr>
          <w:rFonts w:ascii="Arial" w:hAnsi="Arial" w:cs="Arial"/>
          <w:color w:val="000000"/>
          <w:sz w:val="28"/>
          <w:szCs w:val="28"/>
        </w:rPr>
        <w:br/>
        <w:t>Где любят и ждут, и не помнят о злом!</w:t>
      </w:r>
    </w:p>
    <w:p w:rsidR="007C44F4" w:rsidRPr="00794181" w:rsidRDefault="007C44F4" w:rsidP="00794181">
      <w:pPr>
        <w:ind w:firstLine="708"/>
        <w:jc w:val="both"/>
        <w:rPr>
          <w:sz w:val="28"/>
          <w:szCs w:val="28"/>
        </w:rPr>
      </w:pPr>
      <w:r w:rsidRPr="00794181">
        <w:rPr>
          <w:rFonts w:ascii="Arial" w:hAnsi="Arial" w:cs="Arial"/>
          <w:color w:val="000000"/>
          <w:sz w:val="28"/>
          <w:szCs w:val="28"/>
        </w:rPr>
        <w:br/>
      </w:r>
      <w:r w:rsidRPr="00794181">
        <w:rPr>
          <w:b/>
          <w:sz w:val="28"/>
          <w:szCs w:val="28"/>
        </w:rPr>
        <w:t xml:space="preserve">            Воспитатель.  </w:t>
      </w:r>
      <w:r w:rsidRPr="00794181">
        <w:rPr>
          <w:sz w:val="28"/>
          <w:szCs w:val="28"/>
        </w:rPr>
        <w:t xml:space="preserve">Как вы считаете, все ли герои этого стихотворения являются членами одной семьи? Все ли они родные, родня? (Ответы). Да все персонажи его являются членами одной семьи.  Мама, папа, сестренка, братишка – это родня. Домашних животных мы очень любим, заботимся о них, иногда считаем их членами семьи. </w:t>
      </w:r>
    </w:p>
    <w:p w:rsidR="007C44F4" w:rsidRPr="00794181" w:rsidRDefault="007C44F4" w:rsidP="00794181">
      <w:pPr>
        <w:ind w:firstLine="708"/>
        <w:jc w:val="both"/>
        <w:rPr>
          <w:sz w:val="28"/>
          <w:szCs w:val="28"/>
        </w:rPr>
      </w:pPr>
      <w:r w:rsidRPr="00794181">
        <w:rPr>
          <w:b/>
          <w:sz w:val="28"/>
          <w:szCs w:val="28"/>
        </w:rPr>
        <w:t xml:space="preserve">Воспитатель: </w:t>
      </w:r>
      <w:r w:rsidRPr="00794181">
        <w:rPr>
          <w:sz w:val="28"/>
          <w:szCs w:val="28"/>
        </w:rPr>
        <w:t xml:space="preserve">А сейчас поговорим про ваши семьи. С кем вы живете? ( Спрашивается почти всех детей). Воспитатель хвалит детей. Говорит приятные слова их семьи: «у тебя чудесная семья», « у тебя замечательные родители». </w:t>
      </w:r>
      <w:r w:rsidRPr="00794181">
        <w:rPr>
          <w:sz w:val="28"/>
          <w:szCs w:val="28"/>
        </w:rPr>
        <w:tab/>
        <w:t xml:space="preserve">              </w:t>
      </w:r>
    </w:p>
    <w:p w:rsidR="007C44F4" w:rsidRPr="00794181" w:rsidRDefault="007C44F4" w:rsidP="00794181">
      <w:pPr>
        <w:ind w:firstLine="708"/>
        <w:jc w:val="both"/>
        <w:rPr>
          <w:sz w:val="28"/>
          <w:szCs w:val="28"/>
        </w:rPr>
      </w:pPr>
      <w:r w:rsidRPr="00794181">
        <w:rPr>
          <w:b/>
          <w:sz w:val="28"/>
          <w:szCs w:val="28"/>
        </w:rPr>
        <w:t xml:space="preserve">Воспитатель. </w:t>
      </w:r>
      <w:r w:rsidRPr="00794181">
        <w:rPr>
          <w:sz w:val="28"/>
          <w:szCs w:val="28"/>
        </w:rPr>
        <w:t>Семья – это самое главное , самое дорогое, что есть у человека, поэтому во все времена  народ составлял пословицы и поговорки о семье. Давайте вспомним их. ( «Вся семья вместе, и душа на месте», «Дети – цветы жизни», «Семья ладом полна»).</w:t>
      </w:r>
    </w:p>
    <w:p w:rsidR="007C44F4" w:rsidRPr="00794181" w:rsidRDefault="007C44F4" w:rsidP="00794181">
      <w:pPr>
        <w:jc w:val="both"/>
        <w:rPr>
          <w:sz w:val="28"/>
          <w:szCs w:val="28"/>
        </w:rPr>
      </w:pPr>
      <w:r w:rsidRPr="00794181">
        <w:rPr>
          <w:sz w:val="28"/>
          <w:szCs w:val="28"/>
        </w:rPr>
        <w:tab/>
      </w:r>
      <w:r w:rsidRPr="00794181">
        <w:rPr>
          <w:b/>
          <w:sz w:val="28"/>
          <w:szCs w:val="28"/>
        </w:rPr>
        <w:t xml:space="preserve">Физкультминутка. </w:t>
      </w:r>
      <w:r w:rsidRPr="00794181">
        <w:rPr>
          <w:sz w:val="28"/>
          <w:szCs w:val="28"/>
        </w:rPr>
        <w:t>Пальчиковая гимнастика, которая сопровождается чтением потешки.</w:t>
      </w:r>
    </w:p>
    <w:p w:rsidR="007C44F4" w:rsidRPr="00794181" w:rsidRDefault="007C44F4" w:rsidP="00794181">
      <w:pPr>
        <w:jc w:val="both"/>
        <w:rPr>
          <w:sz w:val="28"/>
          <w:szCs w:val="28"/>
        </w:rPr>
      </w:pPr>
      <w:r w:rsidRPr="00794181">
        <w:rPr>
          <w:sz w:val="28"/>
          <w:szCs w:val="28"/>
        </w:rPr>
        <w:t xml:space="preserve">       Этот пальчик – дедушка,</w:t>
      </w:r>
    </w:p>
    <w:p w:rsidR="007C44F4" w:rsidRPr="00794181" w:rsidRDefault="007C44F4" w:rsidP="00794181">
      <w:pPr>
        <w:jc w:val="both"/>
        <w:rPr>
          <w:sz w:val="28"/>
          <w:szCs w:val="28"/>
        </w:rPr>
      </w:pPr>
      <w:r w:rsidRPr="00794181">
        <w:rPr>
          <w:sz w:val="28"/>
          <w:szCs w:val="28"/>
        </w:rPr>
        <w:t xml:space="preserve">       Этот пальчик – бабушка,</w:t>
      </w:r>
    </w:p>
    <w:p w:rsidR="007C44F4" w:rsidRPr="00794181" w:rsidRDefault="007C44F4" w:rsidP="00794181">
      <w:pPr>
        <w:jc w:val="both"/>
        <w:rPr>
          <w:sz w:val="28"/>
          <w:szCs w:val="28"/>
        </w:rPr>
      </w:pPr>
      <w:r w:rsidRPr="00794181">
        <w:rPr>
          <w:sz w:val="28"/>
          <w:szCs w:val="28"/>
        </w:rPr>
        <w:t xml:space="preserve">       Этот пальчик – папа,</w:t>
      </w:r>
    </w:p>
    <w:p w:rsidR="007C44F4" w:rsidRPr="00794181" w:rsidRDefault="007C44F4" w:rsidP="00794181">
      <w:pPr>
        <w:jc w:val="both"/>
        <w:rPr>
          <w:sz w:val="28"/>
          <w:szCs w:val="28"/>
        </w:rPr>
      </w:pPr>
      <w:r w:rsidRPr="00794181">
        <w:rPr>
          <w:sz w:val="28"/>
          <w:szCs w:val="28"/>
        </w:rPr>
        <w:t xml:space="preserve">       Этот пальчик – мама,</w:t>
      </w:r>
    </w:p>
    <w:p w:rsidR="007C44F4" w:rsidRPr="00794181" w:rsidRDefault="007C44F4" w:rsidP="00794181">
      <w:pPr>
        <w:jc w:val="both"/>
        <w:rPr>
          <w:sz w:val="28"/>
          <w:szCs w:val="28"/>
        </w:rPr>
      </w:pPr>
      <w:r w:rsidRPr="00794181">
        <w:rPr>
          <w:sz w:val="28"/>
          <w:szCs w:val="28"/>
        </w:rPr>
        <w:t xml:space="preserve">       Этот пальчик – наш малыш!</w:t>
      </w:r>
    </w:p>
    <w:p w:rsidR="007C44F4" w:rsidRPr="00794181" w:rsidRDefault="007C44F4" w:rsidP="00794181">
      <w:pPr>
        <w:jc w:val="both"/>
        <w:rPr>
          <w:sz w:val="28"/>
          <w:szCs w:val="28"/>
        </w:rPr>
      </w:pPr>
      <w:r w:rsidRPr="00794181">
        <w:rPr>
          <w:sz w:val="28"/>
          <w:szCs w:val="28"/>
        </w:rPr>
        <w:t xml:space="preserve">       Зовут его Ильмир!</w:t>
      </w:r>
    </w:p>
    <w:p w:rsidR="007C44F4" w:rsidRPr="00794181" w:rsidRDefault="007C44F4" w:rsidP="00794181">
      <w:pPr>
        <w:jc w:val="both"/>
        <w:rPr>
          <w:sz w:val="28"/>
          <w:szCs w:val="28"/>
        </w:rPr>
      </w:pPr>
      <w:r w:rsidRPr="00794181">
        <w:rPr>
          <w:sz w:val="28"/>
          <w:szCs w:val="28"/>
        </w:rPr>
        <w:tab/>
      </w:r>
      <w:r w:rsidRPr="00794181">
        <w:rPr>
          <w:b/>
          <w:sz w:val="28"/>
          <w:szCs w:val="28"/>
        </w:rPr>
        <w:t xml:space="preserve">Воспитатель. </w:t>
      </w:r>
      <w:r w:rsidRPr="00794181">
        <w:rPr>
          <w:sz w:val="28"/>
          <w:szCs w:val="28"/>
        </w:rPr>
        <w:t>У Ильмира дружная семья, потому что все пальчики собрались вместе, в кулачок. Какой должна быть семья? Подберите слова-признаки к слову «семья». (Дружная, крепкая, трудолюбивая, заботливая, ласковая.). Индивидуальная работа. Вы каждый день приходите в детский сад, в нашу группу. И находитесь здесь почти весь день. Мы друг друг друга любим, уважаем. Этим мы похожи на дружную семью. А сейчас посмотрите на доску, у нас построен красивый дом. ( Показывает на картонный дом, прикрепленное к доске..) Этот дом –очень большой, в его окошках – семьи. В коробках лежат  фотографии членов ваших семей. Найдите свою коробку и прикрепите  фотографии на любой окошке домика. ( Дети прикрепляют фотографии к дому.)</w:t>
      </w:r>
    </w:p>
    <w:p w:rsidR="007C44F4" w:rsidRPr="00794181" w:rsidRDefault="007C44F4" w:rsidP="00794181">
      <w:pPr>
        <w:jc w:val="both"/>
        <w:rPr>
          <w:sz w:val="28"/>
          <w:szCs w:val="28"/>
        </w:rPr>
      </w:pPr>
      <w:r w:rsidRPr="00794181">
        <w:rPr>
          <w:sz w:val="28"/>
          <w:szCs w:val="28"/>
        </w:rPr>
        <w:tab/>
        <w:t>Теперь мы знаем, сколько человек у каждого из вас в семье и как они выглядят. Осталось узнать, как их зовут. ( Дети рассказывают: «Это моя окошка. Это я, меня зовут Фаннур. Это моя мама Гульнур Маратовна . Это моя сестра. Ее зовут Алия. Ей восемь лет. Моего папу зовут Фанис». Воспитатель подсказывает: « Фанис Фаргатович». И т.д.)</w:t>
      </w:r>
    </w:p>
    <w:p w:rsidR="007C44F4" w:rsidRPr="00794181" w:rsidRDefault="007C44F4" w:rsidP="00794181">
      <w:pPr>
        <w:jc w:val="both"/>
        <w:rPr>
          <w:sz w:val="28"/>
          <w:szCs w:val="28"/>
        </w:rPr>
      </w:pPr>
      <w:r w:rsidRPr="00794181">
        <w:rPr>
          <w:sz w:val="28"/>
          <w:szCs w:val="28"/>
        </w:rPr>
        <w:tab/>
        <w:t>Слушая ваши рассказы, я почувствовала, с какой любовью и нежностью вы относитесь к своим родным. Спасибо вам за это. Ребята, все семьи разные, люди в каждой семье имеют разную внешность, разные имена, отчества, фамилии. Они разные, но во многом они похожи. Семья объединяет родных людей. Они любят и уважают друг друга. Заботятся, делят вместе все радости и все печали. В семье у каждого человека есть своя работа. Ребята, а в вашей семьи кто чем занимается? (слушаются ответы).</w:t>
      </w:r>
    </w:p>
    <w:p w:rsidR="007C44F4" w:rsidRPr="00794181" w:rsidRDefault="007C44F4" w:rsidP="00794181">
      <w:pPr>
        <w:jc w:val="both"/>
        <w:rPr>
          <w:b/>
          <w:sz w:val="28"/>
          <w:szCs w:val="28"/>
        </w:rPr>
      </w:pPr>
      <w:r w:rsidRPr="00794181">
        <w:rPr>
          <w:sz w:val="28"/>
          <w:szCs w:val="28"/>
        </w:rPr>
        <w:t xml:space="preserve">                                  </w:t>
      </w:r>
      <w:r w:rsidRPr="00794181">
        <w:rPr>
          <w:b/>
          <w:sz w:val="28"/>
          <w:szCs w:val="28"/>
        </w:rPr>
        <w:t>Дидактическая игра «Чьи вещи?»</w:t>
      </w:r>
    </w:p>
    <w:p w:rsidR="007C44F4" w:rsidRPr="00794181" w:rsidRDefault="007C44F4" w:rsidP="00794181">
      <w:pPr>
        <w:jc w:val="both"/>
        <w:rPr>
          <w:sz w:val="28"/>
          <w:szCs w:val="28"/>
        </w:rPr>
      </w:pPr>
      <w:r w:rsidRPr="00794181">
        <w:rPr>
          <w:b/>
          <w:sz w:val="28"/>
          <w:szCs w:val="28"/>
        </w:rPr>
        <w:tab/>
      </w:r>
      <w:r w:rsidRPr="00794181">
        <w:rPr>
          <w:sz w:val="28"/>
          <w:szCs w:val="28"/>
        </w:rPr>
        <w:t>Ребята рассматривают предметы, принесенный из дома: книги, очки, газеты, салфетки, мячик, сумку, клубки, башмаки, тапочки и др. По сигналу воспитателя: «Алмаз, найди вещи своей мамы или папы» - дети находят нужные вещи. Выигрывает тот, кто быстро и правильно нашел вещи членов своей семьи.</w:t>
      </w:r>
    </w:p>
    <w:p w:rsidR="007C44F4" w:rsidRPr="00794181" w:rsidRDefault="007C44F4" w:rsidP="00794181">
      <w:pPr>
        <w:jc w:val="both"/>
        <w:rPr>
          <w:sz w:val="28"/>
          <w:szCs w:val="28"/>
        </w:rPr>
      </w:pPr>
      <w:r w:rsidRPr="00794181">
        <w:rPr>
          <w:sz w:val="28"/>
          <w:szCs w:val="28"/>
        </w:rPr>
        <w:tab/>
      </w:r>
      <w:r w:rsidRPr="00794181">
        <w:rPr>
          <w:b/>
          <w:sz w:val="28"/>
          <w:szCs w:val="28"/>
        </w:rPr>
        <w:t>Воспитатель.</w:t>
      </w:r>
      <w:r w:rsidRPr="00794181">
        <w:rPr>
          <w:sz w:val="28"/>
          <w:szCs w:val="28"/>
        </w:rPr>
        <w:t xml:space="preserve"> А сейчас каждый из вас нарисует свою семью (дети рисуют, воспитатель хвалит). Воспитатель оформляет выставку детских работ.  Дети рассказывают и показывают, кто у них главный в семьи.</w:t>
      </w:r>
    </w:p>
    <w:p w:rsidR="007C44F4" w:rsidRPr="00794181" w:rsidRDefault="007C44F4" w:rsidP="00794181">
      <w:pPr>
        <w:jc w:val="both"/>
        <w:rPr>
          <w:sz w:val="28"/>
          <w:szCs w:val="28"/>
        </w:rPr>
      </w:pPr>
      <w:r w:rsidRPr="00794181">
        <w:rPr>
          <w:b/>
          <w:sz w:val="28"/>
          <w:szCs w:val="28"/>
        </w:rPr>
        <w:t xml:space="preserve">Воспитатель. </w:t>
      </w:r>
      <w:r w:rsidRPr="00794181">
        <w:rPr>
          <w:sz w:val="28"/>
          <w:szCs w:val="28"/>
        </w:rPr>
        <w:t>Что было интересно вам сегодня? Что труднее было? Что нового узнали? Когда вернетесь домой кого научите?(Слушаются ответы детей)</w:t>
      </w:r>
      <w:r w:rsidRPr="00794181">
        <w:rPr>
          <w:b/>
          <w:sz w:val="28"/>
          <w:szCs w:val="28"/>
        </w:rPr>
        <w:t xml:space="preserve"> </w:t>
      </w:r>
      <w:r w:rsidRPr="00794181">
        <w:rPr>
          <w:sz w:val="28"/>
          <w:szCs w:val="28"/>
        </w:rPr>
        <w:t xml:space="preserve">В заключении дети поют песню о семье. «Пусть всегда будет солнце». </w:t>
      </w:r>
    </w:p>
    <w:p w:rsidR="007C44F4" w:rsidRDefault="007C44F4" w:rsidP="00794181">
      <w:pPr>
        <w:jc w:val="both"/>
      </w:pPr>
    </w:p>
    <w:p w:rsidR="007C44F4" w:rsidRDefault="007C44F4"/>
    <w:sectPr w:rsidR="007C44F4" w:rsidSect="008E5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4181"/>
    <w:rsid w:val="00794181"/>
    <w:rsid w:val="007C44F4"/>
    <w:rsid w:val="008E2EF7"/>
    <w:rsid w:val="008E53EA"/>
    <w:rsid w:val="00E4131A"/>
    <w:rsid w:val="00ED1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18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94181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794181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79418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513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4</Pages>
  <Words>1113</Words>
  <Characters>6347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Customer</cp:lastModifiedBy>
  <cp:revision>2</cp:revision>
  <dcterms:created xsi:type="dcterms:W3CDTF">2014-02-23T14:12:00Z</dcterms:created>
  <dcterms:modified xsi:type="dcterms:W3CDTF">2014-03-05T06:16:00Z</dcterms:modified>
</cp:coreProperties>
</file>