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E5" w:rsidRDefault="007162E5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7162E5" w:rsidRPr="00C904E5" w:rsidRDefault="007162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7162E5" w:rsidRPr="00DC29A6" w:rsidRDefault="007162E5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7162E5" w:rsidRDefault="007162E5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Pr="00D338A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8.25pt;height:234.75pt;visibility:visible">
            <v:imagedata r:id="rId5" o:title=""/>
          </v:shape>
        </w:pict>
      </w:r>
    </w:p>
    <w:p w:rsidR="007162E5" w:rsidRPr="00DC29A6" w:rsidRDefault="007162E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162E5" w:rsidRDefault="007162E5">
      <w:r>
        <w:rPr>
          <w:noProof/>
          <w:lang w:eastAsia="ru-RU"/>
        </w:rPr>
        <w:pict>
          <v:rect id="Прямоугольник 8" o:spid="_x0000_s1027" style="position:absolute;margin-left:13.95pt;margin-top:159pt;width:97.5pt;height:48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Pr="00D338A8">
        <w:rPr>
          <w:noProof/>
          <w:lang w:eastAsia="ru-RU"/>
        </w:rPr>
        <w:pict>
          <v:shape id="Рисунок 2" o:spid="_x0000_i1026" type="#_x0000_t75" style="width:347.25pt;height:282.75pt;visibility:visible">
            <v:imagedata r:id="rId6" o:title=""/>
          </v:shape>
        </w:pict>
      </w:r>
    </w:p>
    <w:p w:rsidR="007162E5" w:rsidRDefault="007162E5"/>
    <w:p w:rsidR="007162E5" w:rsidRDefault="007162E5"/>
    <w:p w:rsidR="007162E5" w:rsidRPr="00C904E5" w:rsidRDefault="007162E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7162E5" w:rsidRDefault="007162E5">
      <w:r>
        <w:rPr>
          <w:noProof/>
          <w:lang w:eastAsia="ru-RU"/>
        </w:rPr>
        <w:pict>
          <v:rect id="Прямоугольник 10" o:spid="_x0000_s1028" style="position:absolute;margin-left:23.7pt;margin-top:140.35pt;width:169.5pt;height:40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Pr="00D338A8">
        <w:rPr>
          <w:noProof/>
          <w:lang w:eastAsia="ru-RU"/>
        </w:rPr>
        <w:pict>
          <v:shape id="Рисунок 3" o:spid="_x0000_i1027" type="#_x0000_t75" style="width:362.25pt;height:283.5pt;visibility:visible">
            <v:imagedata r:id="rId7" o:title=""/>
          </v:shape>
        </w:pict>
      </w:r>
    </w:p>
    <w:p w:rsidR="007162E5" w:rsidRPr="00DC29A6" w:rsidRDefault="007162E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162E5" w:rsidRDefault="007162E5">
      <w:r>
        <w:rPr>
          <w:noProof/>
          <w:lang w:eastAsia="ru-RU"/>
        </w:rPr>
        <w:pict>
          <v:rect id="Прямоугольник 11" o:spid="_x0000_s1029" style="position:absolute;margin-left:199.2pt;margin-top:165.6pt;width:63pt;height:36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Pr="00D338A8">
        <w:rPr>
          <w:noProof/>
          <w:lang w:eastAsia="ru-RU"/>
        </w:rPr>
        <w:pict>
          <v:shape id="Рисунок 4" o:spid="_x0000_i1028" type="#_x0000_t75" style="width:386.25pt;height:305.25pt;visibility:visible">
            <v:imagedata r:id="rId8" o:title=""/>
          </v:shape>
        </w:pict>
      </w:r>
    </w:p>
    <w:p w:rsidR="007162E5" w:rsidRDefault="007162E5"/>
    <w:p w:rsidR="007162E5" w:rsidRDefault="007162E5"/>
    <w:p w:rsidR="007162E5" w:rsidRDefault="007162E5">
      <w:pPr>
        <w:rPr>
          <w:b/>
          <w:color w:val="FF0000"/>
          <w:sz w:val="32"/>
          <w:szCs w:val="32"/>
          <w:lang w:val="en-US"/>
        </w:rPr>
      </w:pPr>
    </w:p>
    <w:p w:rsidR="007162E5" w:rsidRPr="00DC29A6" w:rsidRDefault="007162E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7162E5" w:rsidRDefault="007162E5">
      <w:r>
        <w:rPr>
          <w:noProof/>
          <w:lang w:eastAsia="ru-RU"/>
        </w:rPr>
        <w:pict>
          <v:rect id="Прямоугольник 12" o:spid="_x0000_s1030" style="position:absolute;margin-left:20.7pt;margin-top:180.1pt;width:219pt;height:26.2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Pr="00D338A8">
        <w:rPr>
          <w:noProof/>
          <w:lang w:eastAsia="ru-RU"/>
        </w:rPr>
        <w:pict>
          <v:shape id="Рисунок 5" o:spid="_x0000_i1029" type="#_x0000_t75" style="width:348pt;height:301.5pt;visibility:visible">
            <v:imagedata r:id="rId9" o:title=""/>
          </v:shape>
        </w:pict>
      </w:r>
    </w:p>
    <w:p w:rsidR="007162E5" w:rsidRPr="00DC29A6" w:rsidRDefault="007162E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7162E5" w:rsidRDefault="007162E5" w:rsidP="00DC29A6">
      <w:r>
        <w:rPr>
          <w:noProof/>
          <w:lang w:eastAsia="ru-RU"/>
        </w:rPr>
        <w:pict>
          <v:rect id="Прямоугольник 14" o:spid="_x0000_s1031" style="position:absolute;margin-left:7.2pt;margin-top:154.35pt;width:237pt;height:159.7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Pr="00D338A8">
        <w:rPr>
          <w:noProof/>
          <w:lang w:eastAsia="ru-RU"/>
        </w:rPr>
        <w:pict>
          <v:shape id="Рисунок 6" o:spid="_x0000_i1030" type="#_x0000_t75" style="width:330.75pt;height:317.25pt;visibility:visible">
            <v:imagedata r:id="rId10" o:title=""/>
          </v:shape>
        </w:pict>
      </w:r>
    </w:p>
    <w:p w:rsidR="007162E5" w:rsidRDefault="007162E5"/>
    <w:p w:rsidR="007162E5" w:rsidRPr="00DC29A6" w:rsidRDefault="007162E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7162E5" w:rsidRDefault="007162E5">
      <w:r>
        <w:rPr>
          <w:noProof/>
          <w:lang w:eastAsia="ru-RU"/>
        </w:rPr>
        <w:pict>
          <v:rect id="Прямоугольник 13" o:spid="_x0000_s1032" style="position:absolute;margin-left:174.45pt;margin-top:314.4pt;width:86.25pt;height:26.2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Pr="00D338A8">
        <w:rPr>
          <w:noProof/>
          <w:lang w:eastAsia="ru-RU"/>
        </w:rPr>
        <w:pict>
          <v:shape id="Рисунок 7" o:spid="_x0000_i1031" type="#_x0000_t75" style="width:344.25pt;height:341.25pt;visibility:visible">
            <v:imagedata r:id="rId11" o:title=""/>
          </v:shape>
        </w:pict>
      </w:r>
    </w:p>
    <w:p w:rsidR="007162E5" w:rsidRDefault="007162E5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7162E5" w:rsidRDefault="007162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 w:rsidRPr="001C7B64">
        <w:rPr>
          <w:b/>
          <w:noProof/>
          <w:color w:val="FF0000"/>
          <w:sz w:val="32"/>
          <w:szCs w:val="32"/>
          <w:lang w:eastAsia="ru-RU"/>
        </w:rPr>
        <w:pict>
          <v:shape id="Рисунок 16" o:spid="_x0000_i1032" type="#_x0000_t75" style="width:209.25pt;height:240.75pt;visibility:visible">
            <v:imagedata r:id="rId12" o:title=""/>
          </v:shape>
        </w:pict>
      </w:r>
    </w:p>
    <w:p w:rsidR="007162E5" w:rsidRDefault="007162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7162E5" w:rsidRPr="00AA5D6C" w:rsidRDefault="007162E5" w:rsidP="00C904E5">
      <w:pPr>
        <w:jc w:val="both"/>
        <w:rPr>
          <w:b/>
          <w:color w:val="FF0000"/>
          <w:sz w:val="32"/>
          <w:szCs w:val="32"/>
        </w:rPr>
      </w:pPr>
      <w:r w:rsidRPr="001C7B64">
        <w:rPr>
          <w:b/>
          <w:noProof/>
          <w:color w:val="FF0000"/>
          <w:sz w:val="32"/>
          <w:szCs w:val="32"/>
          <w:lang w:eastAsia="ru-RU"/>
        </w:rPr>
        <w:pict>
          <v:shape id="Рисунок 17" o:spid="_x0000_i1033" type="#_x0000_t75" style="width:277.5pt;height:185.25pt;visibility:visible">
            <v:imagedata r:id="rId13" o:title=""/>
          </v:shape>
        </w:pict>
      </w:r>
    </w:p>
    <w:p w:rsidR="007162E5" w:rsidRDefault="007162E5"/>
    <w:p w:rsidR="007162E5" w:rsidRDefault="007162E5"/>
    <w:sectPr w:rsidR="007162E5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4CC"/>
    <w:rsid w:val="00174A65"/>
    <w:rsid w:val="001C7B64"/>
    <w:rsid w:val="002D241F"/>
    <w:rsid w:val="00325AD4"/>
    <w:rsid w:val="005E348D"/>
    <w:rsid w:val="005E45A7"/>
    <w:rsid w:val="007162E5"/>
    <w:rsid w:val="007574EF"/>
    <w:rsid w:val="007E34CC"/>
    <w:rsid w:val="00AA5D6C"/>
    <w:rsid w:val="00C40BDA"/>
    <w:rsid w:val="00C904E5"/>
    <w:rsid w:val="00D338A8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BD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3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101</Words>
  <Characters>581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Пошаговая инструкция по оплате за детский сад в электронном виде на Портале госуслуг РТ</dc:title>
  <dc:subject/>
  <dc:creator>Булат</dc:creator>
  <cp:keywords/>
  <dc:description/>
  <cp:lastModifiedBy>Admin</cp:lastModifiedBy>
  <cp:revision>2</cp:revision>
  <dcterms:created xsi:type="dcterms:W3CDTF">2015-07-30T14:48:00Z</dcterms:created>
  <dcterms:modified xsi:type="dcterms:W3CDTF">2015-07-30T14:48:00Z</dcterms:modified>
</cp:coreProperties>
</file>