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DF1" w:rsidRPr="00C0379F" w:rsidRDefault="00D47DF1" w:rsidP="00C0379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0379F">
        <w:rPr>
          <w:rFonts w:ascii="Times New Roman" w:hAnsi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D47DF1" w:rsidRPr="00C0379F" w:rsidRDefault="00D47DF1" w:rsidP="00C0379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0379F">
        <w:rPr>
          <w:rFonts w:ascii="Times New Roman" w:hAnsi="Times New Roman"/>
          <w:sz w:val="28"/>
          <w:szCs w:val="28"/>
        </w:rPr>
        <w:t>«Центр развития ребенка – Детский сад № 25»</w:t>
      </w:r>
    </w:p>
    <w:p w:rsidR="00D47DF1" w:rsidRPr="00C0379F" w:rsidRDefault="00D47DF1" w:rsidP="00C0379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0379F">
        <w:rPr>
          <w:rFonts w:ascii="Times New Roman" w:hAnsi="Times New Roman"/>
          <w:sz w:val="28"/>
          <w:szCs w:val="28"/>
        </w:rPr>
        <w:t>Приволжского района г. Казани</w:t>
      </w:r>
    </w:p>
    <w:p w:rsidR="00D47DF1" w:rsidRPr="00C0379F" w:rsidRDefault="00D47DF1" w:rsidP="00C0379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47DF1" w:rsidRPr="00C0379F" w:rsidRDefault="00D47DF1" w:rsidP="00C0379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47DF1" w:rsidRDefault="00D47DF1" w:rsidP="00E56363">
      <w:pPr>
        <w:rPr>
          <w:rFonts w:ascii="Times New Roman" w:hAnsi="Times New Roman"/>
          <w:sz w:val="24"/>
          <w:szCs w:val="24"/>
        </w:rPr>
      </w:pPr>
    </w:p>
    <w:p w:rsidR="00D47DF1" w:rsidRDefault="00D47DF1" w:rsidP="00E56363">
      <w:pPr>
        <w:rPr>
          <w:rFonts w:ascii="Times New Roman" w:hAnsi="Times New Roman"/>
          <w:sz w:val="24"/>
          <w:szCs w:val="24"/>
        </w:rPr>
      </w:pPr>
    </w:p>
    <w:p w:rsidR="00D47DF1" w:rsidRPr="00026974" w:rsidRDefault="00D47DF1" w:rsidP="00C0379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26974">
        <w:rPr>
          <w:rFonts w:ascii="Times New Roman" w:hAnsi="Times New Roman"/>
          <w:sz w:val="24"/>
          <w:szCs w:val="24"/>
        </w:rPr>
        <w:t xml:space="preserve">Принято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«</w:t>
      </w:r>
      <w:r w:rsidRPr="00026974">
        <w:rPr>
          <w:rFonts w:ascii="Times New Roman" w:hAnsi="Times New Roman"/>
          <w:sz w:val="24"/>
          <w:szCs w:val="24"/>
        </w:rPr>
        <w:t>Утвержд</w:t>
      </w:r>
      <w:r>
        <w:rPr>
          <w:rFonts w:ascii="Times New Roman" w:hAnsi="Times New Roman"/>
          <w:sz w:val="24"/>
          <w:szCs w:val="24"/>
        </w:rPr>
        <w:t>аю»</w:t>
      </w:r>
      <w:r w:rsidRPr="00026974">
        <w:rPr>
          <w:rFonts w:ascii="Times New Roman" w:hAnsi="Times New Roman"/>
          <w:sz w:val="24"/>
          <w:szCs w:val="24"/>
        </w:rPr>
        <w:t xml:space="preserve">                        </w:t>
      </w:r>
    </w:p>
    <w:p w:rsidR="00D47DF1" w:rsidRPr="00026974" w:rsidRDefault="00D47DF1" w:rsidP="00C0379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26974">
        <w:rPr>
          <w:rFonts w:ascii="Times New Roman" w:hAnsi="Times New Roman"/>
          <w:sz w:val="24"/>
          <w:szCs w:val="24"/>
        </w:rPr>
        <w:t xml:space="preserve">на  педагогическом  Совете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026974">
        <w:rPr>
          <w:rFonts w:ascii="Times New Roman" w:hAnsi="Times New Roman"/>
          <w:sz w:val="24"/>
          <w:szCs w:val="24"/>
        </w:rPr>
        <w:t>Заведующая МАДОУ «ЦРР - Д/с №25»</w:t>
      </w:r>
    </w:p>
    <w:p w:rsidR="00D47DF1" w:rsidRPr="00026974" w:rsidRDefault="00D47DF1" w:rsidP="00C0379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26974">
        <w:rPr>
          <w:rFonts w:ascii="Times New Roman" w:hAnsi="Times New Roman"/>
          <w:sz w:val="24"/>
          <w:szCs w:val="24"/>
        </w:rPr>
        <w:t xml:space="preserve">Протокол №__ от «__»__________2013г.                 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026974">
        <w:rPr>
          <w:rFonts w:ascii="Times New Roman" w:hAnsi="Times New Roman"/>
          <w:sz w:val="24"/>
          <w:szCs w:val="24"/>
        </w:rPr>
        <w:t>______________</w:t>
      </w:r>
      <w:r>
        <w:rPr>
          <w:rFonts w:ascii="Times New Roman" w:hAnsi="Times New Roman"/>
          <w:sz w:val="24"/>
          <w:szCs w:val="24"/>
        </w:rPr>
        <w:t>Данилова Ж.В.</w:t>
      </w:r>
    </w:p>
    <w:p w:rsidR="00D47DF1" w:rsidRPr="00026974" w:rsidRDefault="00D47DF1" w:rsidP="00C0379F">
      <w:pPr>
        <w:rPr>
          <w:sz w:val="24"/>
          <w:szCs w:val="24"/>
        </w:rPr>
      </w:pPr>
    </w:p>
    <w:p w:rsidR="00D47DF1" w:rsidRDefault="00D47DF1" w:rsidP="00C0379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47DF1" w:rsidRDefault="00D47DF1" w:rsidP="00C0379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47DF1" w:rsidRDefault="00D47DF1" w:rsidP="00C0379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47DF1" w:rsidRDefault="00D47DF1" w:rsidP="00C0379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47DF1" w:rsidRDefault="00D47DF1" w:rsidP="00C0379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47DF1" w:rsidRDefault="00D47DF1" w:rsidP="00C0379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47DF1" w:rsidRDefault="00D47DF1" w:rsidP="00C0379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47DF1" w:rsidRDefault="00D47DF1" w:rsidP="00C0379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47DF1" w:rsidRDefault="00D47DF1" w:rsidP="00C0379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47DF1" w:rsidRDefault="00D47DF1" w:rsidP="00C0379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47DF1" w:rsidRPr="00C0379F" w:rsidRDefault="00D47DF1" w:rsidP="00C0379F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C0379F">
        <w:rPr>
          <w:rFonts w:ascii="Times New Roman" w:hAnsi="Times New Roman"/>
          <w:b/>
          <w:sz w:val="36"/>
          <w:szCs w:val="36"/>
        </w:rPr>
        <w:t>Положение</w:t>
      </w:r>
    </w:p>
    <w:p w:rsidR="00D47DF1" w:rsidRDefault="00D47DF1" w:rsidP="00C0379F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C0379F">
        <w:rPr>
          <w:rFonts w:ascii="Times New Roman" w:hAnsi="Times New Roman"/>
          <w:b/>
          <w:sz w:val="36"/>
          <w:szCs w:val="36"/>
        </w:rPr>
        <w:t xml:space="preserve">о рабочей группе по введению ФГОС </w:t>
      </w:r>
    </w:p>
    <w:p w:rsidR="00D47DF1" w:rsidRPr="00C0379F" w:rsidRDefault="00D47DF1" w:rsidP="00C0379F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C0379F">
        <w:rPr>
          <w:rFonts w:ascii="Times New Roman" w:hAnsi="Times New Roman"/>
          <w:b/>
          <w:sz w:val="36"/>
          <w:szCs w:val="36"/>
        </w:rPr>
        <w:t xml:space="preserve">дошкольного образования </w:t>
      </w:r>
    </w:p>
    <w:p w:rsidR="00D47DF1" w:rsidRPr="00C0379F" w:rsidRDefault="00D47DF1" w:rsidP="00E56363">
      <w:pPr>
        <w:rPr>
          <w:rFonts w:ascii="Times New Roman" w:hAnsi="Times New Roman"/>
          <w:sz w:val="36"/>
          <w:szCs w:val="36"/>
        </w:rPr>
      </w:pPr>
    </w:p>
    <w:p w:rsidR="00D47DF1" w:rsidRPr="00C0379F" w:rsidRDefault="00D47DF1" w:rsidP="00E56363">
      <w:pPr>
        <w:rPr>
          <w:rFonts w:ascii="Times New Roman" w:hAnsi="Times New Roman"/>
          <w:sz w:val="36"/>
          <w:szCs w:val="36"/>
        </w:rPr>
      </w:pPr>
    </w:p>
    <w:p w:rsidR="00D47DF1" w:rsidRPr="00C0379F" w:rsidRDefault="00D47DF1" w:rsidP="00E56363">
      <w:pPr>
        <w:rPr>
          <w:rFonts w:ascii="Times New Roman" w:hAnsi="Times New Roman"/>
          <w:sz w:val="36"/>
          <w:szCs w:val="36"/>
        </w:rPr>
      </w:pPr>
    </w:p>
    <w:p w:rsidR="00D47DF1" w:rsidRDefault="00D47DF1" w:rsidP="00E56363">
      <w:pPr>
        <w:rPr>
          <w:rFonts w:ascii="Times New Roman" w:hAnsi="Times New Roman"/>
          <w:sz w:val="24"/>
          <w:szCs w:val="24"/>
        </w:rPr>
      </w:pPr>
    </w:p>
    <w:p w:rsidR="00D47DF1" w:rsidRDefault="00D47DF1" w:rsidP="00E56363">
      <w:pPr>
        <w:rPr>
          <w:rFonts w:ascii="Times New Roman" w:hAnsi="Times New Roman"/>
          <w:sz w:val="24"/>
          <w:szCs w:val="24"/>
        </w:rPr>
      </w:pPr>
    </w:p>
    <w:p w:rsidR="00D47DF1" w:rsidRDefault="00D47DF1" w:rsidP="00E56363">
      <w:pPr>
        <w:rPr>
          <w:rFonts w:ascii="Times New Roman" w:hAnsi="Times New Roman"/>
          <w:sz w:val="24"/>
          <w:szCs w:val="24"/>
        </w:rPr>
      </w:pPr>
    </w:p>
    <w:p w:rsidR="00D47DF1" w:rsidRDefault="00D47DF1" w:rsidP="00E56363">
      <w:pPr>
        <w:rPr>
          <w:rFonts w:ascii="Times New Roman" w:hAnsi="Times New Roman"/>
          <w:sz w:val="24"/>
          <w:szCs w:val="24"/>
        </w:rPr>
      </w:pPr>
    </w:p>
    <w:p w:rsidR="00D47DF1" w:rsidRDefault="00D47DF1" w:rsidP="00E56363">
      <w:pPr>
        <w:rPr>
          <w:rFonts w:ascii="Times New Roman" w:hAnsi="Times New Roman"/>
          <w:sz w:val="24"/>
          <w:szCs w:val="24"/>
        </w:rPr>
      </w:pPr>
    </w:p>
    <w:p w:rsidR="00D47DF1" w:rsidRDefault="00D47DF1" w:rsidP="00E56363">
      <w:pPr>
        <w:rPr>
          <w:rFonts w:ascii="Times New Roman" w:hAnsi="Times New Roman"/>
          <w:sz w:val="24"/>
          <w:szCs w:val="24"/>
        </w:rPr>
      </w:pPr>
    </w:p>
    <w:p w:rsidR="00D47DF1" w:rsidRDefault="00D47DF1" w:rsidP="00E56363">
      <w:pPr>
        <w:rPr>
          <w:rFonts w:ascii="Times New Roman" w:hAnsi="Times New Roman"/>
          <w:sz w:val="24"/>
          <w:szCs w:val="24"/>
        </w:rPr>
      </w:pPr>
    </w:p>
    <w:p w:rsidR="00D47DF1" w:rsidRPr="00026974" w:rsidRDefault="00D47DF1" w:rsidP="00E56363">
      <w:pPr>
        <w:rPr>
          <w:sz w:val="24"/>
          <w:szCs w:val="24"/>
        </w:rPr>
      </w:pPr>
    </w:p>
    <w:p w:rsidR="00D47DF1" w:rsidRPr="00026974" w:rsidRDefault="00D47DF1" w:rsidP="000269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26974">
        <w:rPr>
          <w:rFonts w:ascii="Times New Roman" w:hAnsi="Times New Roman"/>
          <w:b/>
          <w:sz w:val="28"/>
          <w:szCs w:val="28"/>
        </w:rPr>
        <w:t>Положение</w:t>
      </w:r>
    </w:p>
    <w:p w:rsidR="00D47DF1" w:rsidRDefault="00D47DF1" w:rsidP="000269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26974">
        <w:rPr>
          <w:rFonts w:ascii="Times New Roman" w:hAnsi="Times New Roman"/>
          <w:b/>
          <w:sz w:val="28"/>
          <w:szCs w:val="28"/>
        </w:rPr>
        <w:t xml:space="preserve">о рабочей группе по введению ФГОС дошкольного образования </w:t>
      </w:r>
    </w:p>
    <w:p w:rsidR="00D47DF1" w:rsidRPr="00026974" w:rsidRDefault="00D47DF1" w:rsidP="000269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26974">
        <w:rPr>
          <w:rFonts w:ascii="Times New Roman" w:hAnsi="Times New Roman"/>
          <w:b/>
          <w:sz w:val="28"/>
          <w:szCs w:val="28"/>
        </w:rPr>
        <w:t xml:space="preserve">1. Общие положения </w:t>
      </w:r>
    </w:p>
    <w:p w:rsidR="00D47DF1" w:rsidRPr="00026974" w:rsidRDefault="00D47DF1" w:rsidP="0002697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26974">
        <w:rPr>
          <w:rFonts w:ascii="Times New Roman" w:hAnsi="Times New Roman"/>
          <w:sz w:val="28"/>
          <w:szCs w:val="28"/>
        </w:rPr>
        <w:t xml:space="preserve">1.1.Рабочая группа по введению ФГОС дошкольного образования (далее – Рабочая группа) создана в соответствии с решением Педагогического совета на период введения ФГОС дошкольного образования в целях информационного, консалтингового и научно-методического сопровождения этого процесса. </w:t>
      </w:r>
    </w:p>
    <w:p w:rsidR="00D47DF1" w:rsidRPr="00026974" w:rsidRDefault="00D47DF1" w:rsidP="0002697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26974">
        <w:rPr>
          <w:rFonts w:ascii="Times New Roman" w:hAnsi="Times New Roman"/>
          <w:sz w:val="28"/>
          <w:szCs w:val="28"/>
        </w:rPr>
        <w:t xml:space="preserve">1.2.Рабочая группа в своей деятельности руководствуется Конституцией Российской Федерации, законами и иными нормативными правовыми актами субъекта Федерации, Уставом МАДОУ «ЦРР - Д/с №25», а также настоящим Положением. </w:t>
      </w:r>
    </w:p>
    <w:p w:rsidR="00D47DF1" w:rsidRPr="00026974" w:rsidRDefault="00D47DF1" w:rsidP="0002697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26974">
        <w:rPr>
          <w:rFonts w:ascii="Times New Roman" w:hAnsi="Times New Roman"/>
          <w:sz w:val="28"/>
          <w:szCs w:val="28"/>
        </w:rPr>
        <w:t>1.3.Состав Рабочей группы определяется приказом заведующего ДОУ из числа наиболее компетентных представите</w:t>
      </w:r>
      <w:r>
        <w:rPr>
          <w:rFonts w:ascii="Times New Roman" w:hAnsi="Times New Roman"/>
          <w:sz w:val="28"/>
          <w:szCs w:val="28"/>
        </w:rPr>
        <w:t xml:space="preserve">лей педагогического коллектива, </w:t>
      </w:r>
      <w:r w:rsidRPr="00026974">
        <w:rPr>
          <w:rFonts w:ascii="Times New Roman" w:hAnsi="Times New Roman"/>
          <w:sz w:val="28"/>
          <w:szCs w:val="28"/>
        </w:rPr>
        <w:t xml:space="preserve">администрации. Возглавляет Рабочую группу председатель. </w:t>
      </w:r>
    </w:p>
    <w:p w:rsidR="00D47DF1" w:rsidRPr="00026974" w:rsidRDefault="00D47DF1" w:rsidP="000269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26974">
        <w:rPr>
          <w:rFonts w:ascii="Times New Roman" w:hAnsi="Times New Roman"/>
          <w:b/>
          <w:sz w:val="28"/>
          <w:szCs w:val="28"/>
        </w:rPr>
        <w:t>2. Задачи Рабочей группы.</w:t>
      </w:r>
    </w:p>
    <w:p w:rsidR="00D47DF1" w:rsidRPr="00026974" w:rsidRDefault="00D47DF1" w:rsidP="0002697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26974">
        <w:rPr>
          <w:rFonts w:ascii="Times New Roman" w:hAnsi="Times New Roman"/>
          <w:sz w:val="28"/>
          <w:szCs w:val="28"/>
        </w:rPr>
        <w:t xml:space="preserve">2.1.Основными задачами Рабочей группы являются: </w:t>
      </w:r>
    </w:p>
    <w:p w:rsidR="00D47DF1" w:rsidRPr="00026974" w:rsidRDefault="00D47DF1" w:rsidP="0002697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26974">
        <w:rPr>
          <w:rFonts w:ascii="Times New Roman" w:hAnsi="Times New Roman"/>
          <w:sz w:val="28"/>
          <w:szCs w:val="28"/>
        </w:rPr>
        <w:t xml:space="preserve">- информационная и научно-методическая поддержка ДОУ при разработке примерной основной общеобразовательной программы дошкольного образования. </w:t>
      </w:r>
    </w:p>
    <w:p w:rsidR="00D47DF1" w:rsidRPr="00026974" w:rsidRDefault="00D47DF1" w:rsidP="0002697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26974">
        <w:rPr>
          <w:rFonts w:ascii="Times New Roman" w:hAnsi="Times New Roman"/>
          <w:sz w:val="28"/>
          <w:szCs w:val="28"/>
        </w:rPr>
        <w:t xml:space="preserve">- представление информации о результатах введения ФГОС на всех ступенях дошкольного образования. </w:t>
      </w:r>
    </w:p>
    <w:p w:rsidR="00D47DF1" w:rsidRPr="00026974" w:rsidRDefault="00D47DF1" w:rsidP="0002697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26974">
        <w:rPr>
          <w:rFonts w:ascii="Times New Roman" w:hAnsi="Times New Roman"/>
          <w:sz w:val="28"/>
          <w:szCs w:val="28"/>
        </w:rPr>
        <w:t xml:space="preserve">- подготовка предложений по разработке и реализации примерной основной общеобразовательной программы дошкольного образования. </w:t>
      </w:r>
    </w:p>
    <w:p w:rsidR="00D47DF1" w:rsidRPr="00026974" w:rsidRDefault="00D47DF1" w:rsidP="000269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26974">
        <w:rPr>
          <w:rFonts w:ascii="Times New Roman" w:hAnsi="Times New Roman"/>
          <w:b/>
          <w:sz w:val="28"/>
          <w:szCs w:val="28"/>
        </w:rPr>
        <w:t>3. Функции Рабочей группы.</w:t>
      </w:r>
    </w:p>
    <w:p w:rsidR="00D47DF1" w:rsidRPr="00026974" w:rsidRDefault="00D47DF1" w:rsidP="0002697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26974">
        <w:rPr>
          <w:rFonts w:ascii="Times New Roman" w:hAnsi="Times New Roman"/>
          <w:sz w:val="28"/>
          <w:szCs w:val="28"/>
        </w:rPr>
        <w:t xml:space="preserve">3.1.Рабочая группа в целях выполнения возложенных на нее задач: </w:t>
      </w:r>
    </w:p>
    <w:p w:rsidR="00D47DF1" w:rsidRPr="00026974" w:rsidRDefault="00D47DF1" w:rsidP="0002697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26974">
        <w:rPr>
          <w:rFonts w:ascii="Times New Roman" w:hAnsi="Times New Roman"/>
          <w:sz w:val="28"/>
          <w:szCs w:val="28"/>
        </w:rPr>
        <w:t xml:space="preserve">- приводит структуру общеобразовательной программы и Программу развития ДОУ в соответствие с ФГОС; </w:t>
      </w:r>
    </w:p>
    <w:p w:rsidR="00D47DF1" w:rsidRPr="00026974" w:rsidRDefault="00D47DF1" w:rsidP="0002697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26974">
        <w:rPr>
          <w:rFonts w:ascii="Times New Roman" w:hAnsi="Times New Roman"/>
          <w:sz w:val="28"/>
          <w:szCs w:val="28"/>
        </w:rPr>
        <w:t xml:space="preserve">- формирует перечень критериев экспертной оценки результатов деятельности воспитателей по введению ФГОС ДО на ступенях дошкольного образования; </w:t>
      </w:r>
    </w:p>
    <w:p w:rsidR="00D47DF1" w:rsidRPr="00026974" w:rsidRDefault="00D47DF1" w:rsidP="0002697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26974">
        <w:rPr>
          <w:rFonts w:ascii="Times New Roman" w:hAnsi="Times New Roman"/>
          <w:sz w:val="28"/>
          <w:szCs w:val="28"/>
        </w:rPr>
        <w:t xml:space="preserve">- рассматривает вопросы организации деятельности детей согласно новым требованиям, вопросы проектирования и моделирования воспитательно- образовательного процесса; </w:t>
      </w:r>
    </w:p>
    <w:p w:rsidR="00D47DF1" w:rsidRPr="00026974" w:rsidRDefault="00D47DF1" w:rsidP="0002697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26974">
        <w:rPr>
          <w:rFonts w:ascii="Times New Roman" w:hAnsi="Times New Roman"/>
          <w:sz w:val="28"/>
          <w:szCs w:val="28"/>
        </w:rPr>
        <w:t xml:space="preserve">- изучает опыт введения ФГОС дошкольного образования других общеобразовательных учреждений; </w:t>
      </w:r>
    </w:p>
    <w:p w:rsidR="00D47DF1" w:rsidRPr="00026974" w:rsidRDefault="00D47DF1" w:rsidP="0002697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26974">
        <w:rPr>
          <w:rFonts w:ascii="Times New Roman" w:hAnsi="Times New Roman"/>
          <w:sz w:val="28"/>
          <w:szCs w:val="28"/>
        </w:rPr>
        <w:t xml:space="preserve">- обеспечивает необходимые условия для реализации введения ФГОС дошкольного образования на всех ступенях дошкольного образования; </w:t>
      </w:r>
    </w:p>
    <w:p w:rsidR="00D47DF1" w:rsidRPr="00026974" w:rsidRDefault="00D47DF1" w:rsidP="0002697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26974">
        <w:rPr>
          <w:rFonts w:ascii="Times New Roman" w:hAnsi="Times New Roman"/>
          <w:sz w:val="28"/>
          <w:szCs w:val="28"/>
        </w:rPr>
        <w:t xml:space="preserve">- принимает участие в разрешении конфликтов при введении ФГОС; </w:t>
      </w:r>
    </w:p>
    <w:p w:rsidR="00D47DF1" w:rsidRPr="00026974" w:rsidRDefault="00D47DF1" w:rsidP="0002697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26974">
        <w:rPr>
          <w:rFonts w:ascii="Times New Roman" w:hAnsi="Times New Roman"/>
          <w:sz w:val="28"/>
          <w:szCs w:val="28"/>
        </w:rPr>
        <w:t xml:space="preserve">- периодически информирует педагогический совет о ходе и результатах введения ФГОС на всех ступенях дошкольного образования; </w:t>
      </w:r>
    </w:p>
    <w:p w:rsidR="00D47DF1" w:rsidRPr="00026974" w:rsidRDefault="00D47DF1" w:rsidP="0002697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26974">
        <w:rPr>
          <w:rFonts w:ascii="Times New Roman" w:hAnsi="Times New Roman"/>
          <w:sz w:val="28"/>
          <w:szCs w:val="28"/>
        </w:rPr>
        <w:t xml:space="preserve">- принимает решения в пределах своей компетенции по рассматриваемым вопросам. </w:t>
      </w:r>
    </w:p>
    <w:p w:rsidR="00D47DF1" w:rsidRDefault="00D47DF1" w:rsidP="00840D7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47DF1" w:rsidRPr="00840D79" w:rsidRDefault="00D47DF1" w:rsidP="00840D7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40D79">
        <w:rPr>
          <w:rFonts w:ascii="Times New Roman" w:hAnsi="Times New Roman"/>
          <w:b/>
          <w:sz w:val="28"/>
          <w:szCs w:val="28"/>
        </w:rPr>
        <w:t>4. Порядок работы Рабочей группы.</w:t>
      </w:r>
    </w:p>
    <w:p w:rsidR="00D47DF1" w:rsidRPr="00026974" w:rsidRDefault="00D47DF1" w:rsidP="0002697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26974">
        <w:rPr>
          <w:rFonts w:ascii="Times New Roman" w:hAnsi="Times New Roman"/>
          <w:sz w:val="28"/>
          <w:szCs w:val="28"/>
        </w:rPr>
        <w:t xml:space="preserve">4.1. Общее руководство Рабочей группой осуществляет председатель группы. </w:t>
      </w:r>
    </w:p>
    <w:p w:rsidR="00D47DF1" w:rsidRPr="00026974" w:rsidRDefault="00D47DF1" w:rsidP="0002697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26974">
        <w:rPr>
          <w:rFonts w:ascii="Times New Roman" w:hAnsi="Times New Roman"/>
          <w:sz w:val="28"/>
          <w:szCs w:val="28"/>
        </w:rPr>
        <w:t>4.2.Председатель группы: - открывает и ведет заседания группы;</w:t>
      </w:r>
    </w:p>
    <w:p w:rsidR="00D47DF1" w:rsidRPr="00026974" w:rsidRDefault="00D47DF1" w:rsidP="0002697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26974">
        <w:rPr>
          <w:rFonts w:ascii="Times New Roman" w:hAnsi="Times New Roman"/>
          <w:sz w:val="28"/>
          <w:szCs w:val="28"/>
        </w:rPr>
        <w:t>- осуществляет подсчет результатов голосования;</w:t>
      </w:r>
    </w:p>
    <w:p w:rsidR="00D47DF1" w:rsidRPr="00026974" w:rsidRDefault="00D47DF1" w:rsidP="0002697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26974">
        <w:rPr>
          <w:rFonts w:ascii="Times New Roman" w:hAnsi="Times New Roman"/>
          <w:sz w:val="28"/>
          <w:szCs w:val="28"/>
        </w:rPr>
        <w:t xml:space="preserve">- подписывает от имени и по поручению группы запросы, письма; </w:t>
      </w:r>
    </w:p>
    <w:p w:rsidR="00D47DF1" w:rsidRPr="00026974" w:rsidRDefault="00D47DF1" w:rsidP="0002697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26974">
        <w:rPr>
          <w:rFonts w:ascii="Times New Roman" w:hAnsi="Times New Roman"/>
          <w:sz w:val="28"/>
          <w:szCs w:val="28"/>
        </w:rPr>
        <w:t xml:space="preserve">- отчитывается перед Педагогическим Советом о работе группы; </w:t>
      </w:r>
    </w:p>
    <w:p w:rsidR="00D47DF1" w:rsidRPr="00026974" w:rsidRDefault="00D47DF1" w:rsidP="0002697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26974">
        <w:rPr>
          <w:rFonts w:ascii="Times New Roman" w:hAnsi="Times New Roman"/>
          <w:sz w:val="28"/>
          <w:szCs w:val="28"/>
        </w:rPr>
        <w:t xml:space="preserve">4.3.Из своего состава на первом заседании Рабочая группа избирает секретаря. Секретарь ведет протоколы заседаний Рабочей группы, которые подписываются всеми членами группы. Протоколы Рабочей группы сшиваются в соответствии с правилами по делопроизводству и сдаются на хранение. Протоколы группы носят открытый характер и доступны для ознакомления. </w:t>
      </w:r>
    </w:p>
    <w:p w:rsidR="00D47DF1" w:rsidRPr="00026974" w:rsidRDefault="00D47DF1" w:rsidP="0002697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26974">
        <w:rPr>
          <w:rFonts w:ascii="Times New Roman" w:hAnsi="Times New Roman"/>
          <w:sz w:val="28"/>
          <w:szCs w:val="28"/>
        </w:rPr>
        <w:t xml:space="preserve">4.4.Члены Рабочей группы обязаны: </w:t>
      </w:r>
    </w:p>
    <w:p w:rsidR="00D47DF1" w:rsidRPr="00026974" w:rsidRDefault="00D47DF1" w:rsidP="0002697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26974">
        <w:rPr>
          <w:rFonts w:ascii="Times New Roman" w:hAnsi="Times New Roman"/>
          <w:sz w:val="28"/>
          <w:szCs w:val="28"/>
        </w:rPr>
        <w:t xml:space="preserve">- присутствовать на заседаниях; </w:t>
      </w:r>
    </w:p>
    <w:p w:rsidR="00D47DF1" w:rsidRPr="00026974" w:rsidRDefault="00D47DF1" w:rsidP="0002697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26974">
        <w:rPr>
          <w:rFonts w:ascii="Times New Roman" w:hAnsi="Times New Roman"/>
          <w:sz w:val="28"/>
          <w:szCs w:val="28"/>
        </w:rPr>
        <w:t xml:space="preserve">- голосовать по обсуждаемым вопросам; </w:t>
      </w:r>
    </w:p>
    <w:p w:rsidR="00D47DF1" w:rsidRPr="00026974" w:rsidRDefault="00D47DF1" w:rsidP="0002697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26974">
        <w:rPr>
          <w:rFonts w:ascii="Times New Roman" w:hAnsi="Times New Roman"/>
          <w:sz w:val="28"/>
          <w:szCs w:val="28"/>
        </w:rPr>
        <w:t xml:space="preserve">- исполнять поручения, в соответствии с решениями Рабочей группы. </w:t>
      </w:r>
    </w:p>
    <w:p w:rsidR="00D47DF1" w:rsidRPr="00026974" w:rsidRDefault="00D47DF1" w:rsidP="0002697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26974">
        <w:rPr>
          <w:rFonts w:ascii="Times New Roman" w:hAnsi="Times New Roman"/>
          <w:sz w:val="28"/>
          <w:szCs w:val="28"/>
        </w:rPr>
        <w:t xml:space="preserve">4.5.Члены Рабочей группы имеют право: </w:t>
      </w:r>
    </w:p>
    <w:p w:rsidR="00D47DF1" w:rsidRPr="00026974" w:rsidRDefault="00D47DF1" w:rsidP="0002697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26974">
        <w:rPr>
          <w:rFonts w:ascii="Times New Roman" w:hAnsi="Times New Roman"/>
          <w:sz w:val="28"/>
          <w:szCs w:val="28"/>
        </w:rPr>
        <w:t xml:space="preserve">- знакомиться с материалами и документами, поступающими в группу; </w:t>
      </w:r>
    </w:p>
    <w:p w:rsidR="00D47DF1" w:rsidRPr="00026974" w:rsidRDefault="00D47DF1" w:rsidP="0002697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26974">
        <w:rPr>
          <w:rFonts w:ascii="Times New Roman" w:hAnsi="Times New Roman"/>
          <w:sz w:val="28"/>
          <w:szCs w:val="28"/>
        </w:rPr>
        <w:t xml:space="preserve">- участвовать в обсуждении повестки дня, вносить предложения по повестке дня; </w:t>
      </w:r>
    </w:p>
    <w:p w:rsidR="00D47DF1" w:rsidRPr="00026974" w:rsidRDefault="00D47DF1" w:rsidP="0002697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26974">
        <w:rPr>
          <w:rFonts w:ascii="Times New Roman" w:hAnsi="Times New Roman"/>
          <w:sz w:val="28"/>
          <w:szCs w:val="28"/>
        </w:rPr>
        <w:t xml:space="preserve">- в письменном виде высказывать особые мнения; </w:t>
      </w:r>
    </w:p>
    <w:p w:rsidR="00D47DF1" w:rsidRPr="00026974" w:rsidRDefault="00D47DF1" w:rsidP="0002697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26974">
        <w:rPr>
          <w:rFonts w:ascii="Times New Roman" w:hAnsi="Times New Roman"/>
          <w:sz w:val="28"/>
          <w:szCs w:val="28"/>
        </w:rPr>
        <w:t xml:space="preserve">- ставить на голосование предлагаемые ими вопросы. </w:t>
      </w:r>
    </w:p>
    <w:p w:rsidR="00D47DF1" w:rsidRPr="00026974" w:rsidRDefault="00D47DF1" w:rsidP="0002697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26974">
        <w:rPr>
          <w:rFonts w:ascii="Times New Roman" w:hAnsi="Times New Roman"/>
          <w:sz w:val="28"/>
          <w:szCs w:val="28"/>
        </w:rPr>
        <w:t xml:space="preserve">Вопросы, выносимые на голосование, принимаются большинством голосов от численного состава Рабочей группы. По достижению Рабочей группой поставленных перед ней задач, и по окончании ее деятельности, председатель группы сшивает все документы Рабочей группы и дает их на хранение. </w:t>
      </w:r>
    </w:p>
    <w:p w:rsidR="00D47DF1" w:rsidRPr="00840D79" w:rsidRDefault="00D47DF1" w:rsidP="00840D7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40D79">
        <w:rPr>
          <w:rFonts w:ascii="Times New Roman" w:hAnsi="Times New Roman"/>
          <w:b/>
          <w:sz w:val="28"/>
          <w:szCs w:val="28"/>
        </w:rPr>
        <w:t>5. Права Рабочей группы.</w:t>
      </w:r>
    </w:p>
    <w:p w:rsidR="00D47DF1" w:rsidRPr="00026974" w:rsidRDefault="00D47DF1" w:rsidP="0002697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26974">
        <w:rPr>
          <w:rFonts w:ascii="Times New Roman" w:hAnsi="Times New Roman"/>
          <w:sz w:val="28"/>
          <w:szCs w:val="28"/>
        </w:rPr>
        <w:t xml:space="preserve">Рабочая группа имеет право: </w:t>
      </w:r>
    </w:p>
    <w:p w:rsidR="00D47DF1" w:rsidRPr="00026974" w:rsidRDefault="00D47DF1" w:rsidP="0002697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26974">
        <w:rPr>
          <w:rFonts w:ascii="Times New Roman" w:hAnsi="Times New Roman"/>
          <w:sz w:val="28"/>
          <w:szCs w:val="28"/>
        </w:rPr>
        <w:t xml:space="preserve">- вносить на рассмотрение Педагогического совета вопросы, связанные с разработкой и реализацией проекта введения ФГОС; </w:t>
      </w:r>
    </w:p>
    <w:p w:rsidR="00D47DF1" w:rsidRPr="00026974" w:rsidRDefault="00D47DF1" w:rsidP="0002697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26974">
        <w:rPr>
          <w:rFonts w:ascii="Times New Roman" w:hAnsi="Times New Roman"/>
          <w:sz w:val="28"/>
          <w:szCs w:val="28"/>
        </w:rPr>
        <w:t xml:space="preserve">- вносить предложения и проекты решений по вопросам, относящимся к ведению Рабочей группы; </w:t>
      </w:r>
    </w:p>
    <w:p w:rsidR="00D47DF1" w:rsidRPr="00026974" w:rsidRDefault="00D47DF1" w:rsidP="0002697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26974">
        <w:rPr>
          <w:rFonts w:ascii="Times New Roman" w:hAnsi="Times New Roman"/>
          <w:sz w:val="28"/>
          <w:szCs w:val="28"/>
        </w:rPr>
        <w:t xml:space="preserve">- требовать от руководителей необходимые справки и документы, относящиеся к деятельности Рабочей группы; </w:t>
      </w:r>
    </w:p>
    <w:p w:rsidR="00D47DF1" w:rsidRPr="00026974" w:rsidRDefault="00D47DF1" w:rsidP="0002697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26974">
        <w:rPr>
          <w:rFonts w:ascii="Times New Roman" w:hAnsi="Times New Roman"/>
          <w:sz w:val="28"/>
          <w:szCs w:val="28"/>
        </w:rPr>
        <w:t xml:space="preserve">-приглашать для принятия участия в работе группы специалистов для консультаций или отдельных поручений. </w:t>
      </w:r>
    </w:p>
    <w:p w:rsidR="00D47DF1" w:rsidRPr="00840D79" w:rsidRDefault="00D47DF1" w:rsidP="00840D7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40D79">
        <w:rPr>
          <w:rFonts w:ascii="Times New Roman" w:hAnsi="Times New Roman"/>
          <w:b/>
          <w:sz w:val="28"/>
          <w:szCs w:val="28"/>
        </w:rPr>
        <w:t>6. Ответственность Рабочей группы.</w:t>
      </w:r>
    </w:p>
    <w:p w:rsidR="00D47DF1" w:rsidRPr="00026974" w:rsidRDefault="00D47DF1" w:rsidP="0002697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26974">
        <w:rPr>
          <w:rFonts w:ascii="Times New Roman" w:hAnsi="Times New Roman"/>
          <w:sz w:val="28"/>
          <w:szCs w:val="28"/>
        </w:rPr>
        <w:t xml:space="preserve">Рабочая группа несет ответственность: </w:t>
      </w:r>
    </w:p>
    <w:p w:rsidR="00D47DF1" w:rsidRPr="00026974" w:rsidRDefault="00D47DF1" w:rsidP="0002697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26974">
        <w:rPr>
          <w:rFonts w:ascii="Times New Roman" w:hAnsi="Times New Roman"/>
          <w:sz w:val="28"/>
          <w:szCs w:val="28"/>
        </w:rPr>
        <w:t xml:space="preserve">- за своевременность, качество информационной и научно-методической поддержки педагогов дошкольного учреждения по введения ФГОС. </w:t>
      </w:r>
    </w:p>
    <w:p w:rsidR="00D47DF1" w:rsidRDefault="00D47DF1" w:rsidP="0002697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26974">
        <w:rPr>
          <w:rFonts w:ascii="Times New Roman" w:hAnsi="Times New Roman"/>
          <w:sz w:val="28"/>
          <w:szCs w:val="28"/>
        </w:rPr>
        <w:t xml:space="preserve">- компетентность принимаемых решений. </w:t>
      </w:r>
    </w:p>
    <w:p w:rsidR="00D47DF1" w:rsidRPr="00026974" w:rsidRDefault="00D47DF1" w:rsidP="0002697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26974">
        <w:rPr>
          <w:rFonts w:ascii="Times New Roman" w:hAnsi="Times New Roman"/>
          <w:sz w:val="28"/>
          <w:szCs w:val="28"/>
        </w:rPr>
        <w:t>- за своевременность представления информации Педагогическому совету о результатах введения ФГОС дошкольного образования на всех ступенях общеобразовательного учрежд</w:t>
      </w:r>
      <w:r>
        <w:rPr>
          <w:rFonts w:ascii="Times New Roman" w:hAnsi="Times New Roman"/>
          <w:sz w:val="28"/>
          <w:szCs w:val="28"/>
        </w:rPr>
        <w:t>ения.</w:t>
      </w:r>
    </w:p>
    <w:p w:rsidR="00D47DF1" w:rsidRPr="00840D79" w:rsidRDefault="00D47DF1" w:rsidP="00840D7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40D79">
        <w:rPr>
          <w:rFonts w:ascii="Times New Roman" w:hAnsi="Times New Roman"/>
          <w:b/>
          <w:sz w:val="28"/>
          <w:szCs w:val="28"/>
        </w:rPr>
        <w:t>7.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40D79">
        <w:rPr>
          <w:rFonts w:ascii="Times New Roman" w:hAnsi="Times New Roman"/>
          <w:b/>
          <w:sz w:val="28"/>
          <w:szCs w:val="28"/>
        </w:rPr>
        <w:t xml:space="preserve">Срок </w:t>
      </w:r>
      <w:r>
        <w:rPr>
          <w:rFonts w:ascii="Times New Roman" w:hAnsi="Times New Roman"/>
          <w:b/>
          <w:sz w:val="28"/>
          <w:szCs w:val="28"/>
        </w:rPr>
        <w:t xml:space="preserve">действия настоящего Положения - </w:t>
      </w:r>
      <w:r w:rsidRPr="00840D79">
        <w:rPr>
          <w:rFonts w:ascii="Times New Roman" w:hAnsi="Times New Roman"/>
          <w:b/>
          <w:sz w:val="28"/>
          <w:szCs w:val="28"/>
        </w:rPr>
        <w:t>до внесения соответствующих изменений.</w:t>
      </w:r>
    </w:p>
    <w:sectPr w:rsidR="00D47DF1" w:rsidRPr="00840D79" w:rsidSect="00C0379F">
      <w:pgSz w:w="11906" w:h="16838"/>
      <w:pgMar w:top="719" w:right="566" w:bottom="719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6363"/>
    <w:rsid w:val="00026974"/>
    <w:rsid w:val="00094BB3"/>
    <w:rsid w:val="002026C0"/>
    <w:rsid w:val="0022449E"/>
    <w:rsid w:val="004F3DE1"/>
    <w:rsid w:val="005C3FB8"/>
    <w:rsid w:val="005D2220"/>
    <w:rsid w:val="007E6488"/>
    <w:rsid w:val="00840D79"/>
    <w:rsid w:val="008C358A"/>
    <w:rsid w:val="009E5452"/>
    <w:rsid w:val="00A414A7"/>
    <w:rsid w:val="00C0379F"/>
    <w:rsid w:val="00C51BB1"/>
    <w:rsid w:val="00CA60E9"/>
    <w:rsid w:val="00D47DF1"/>
    <w:rsid w:val="00D811DB"/>
    <w:rsid w:val="00DA5D7D"/>
    <w:rsid w:val="00DB69F9"/>
    <w:rsid w:val="00E06964"/>
    <w:rsid w:val="00E351D0"/>
    <w:rsid w:val="00E526F5"/>
    <w:rsid w:val="00E56363"/>
    <w:rsid w:val="00EC3773"/>
    <w:rsid w:val="00EC4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B7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339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34</TotalTime>
  <Pages>3</Pages>
  <Words>777</Words>
  <Characters>4429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DNA7 X86</cp:lastModifiedBy>
  <cp:revision>18</cp:revision>
  <cp:lastPrinted>2014-04-02T10:02:00Z</cp:lastPrinted>
  <dcterms:created xsi:type="dcterms:W3CDTF">2013-11-04T18:50:00Z</dcterms:created>
  <dcterms:modified xsi:type="dcterms:W3CDTF">2014-04-02T10:02:00Z</dcterms:modified>
</cp:coreProperties>
</file>