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06D" w:rsidRDefault="00D2006D" w:rsidP="00790F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D2006D" w:rsidRPr="00EF5C06" w:rsidRDefault="00D2006D" w:rsidP="00790F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F5C06">
        <w:rPr>
          <w:rFonts w:ascii="Times New Roman" w:hAnsi="Times New Roman"/>
          <w:b/>
          <w:sz w:val="24"/>
          <w:szCs w:val="24"/>
        </w:rPr>
        <w:t>САМООБСЛЕДОВАНИЕ</w:t>
      </w:r>
      <w:r>
        <w:rPr>
          <w:rFonts w:ascii="Times New Roman" w:hAnsi="Times New Roman"/>
          <w:b/>
          <w:sz w:val="24"/>
          <w:szCs w:val="24"/>
        </w:rPr>
        <w:t xml:space="preserve"> МАДОУ «ДЕТСКИЙ САД №291»</w:t>
      </w:r>
    </w:p>
    <w:p w:rsidR="00D2006D" w:rsidRPr="0001476D" w:rsidRDefault="00D2006D" w:rsidP="00790F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 2017-2018</w:t>
      </w:r>
      <w:r w:rsidRPr="0001476D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D2006D" w:rsidRDefault="00D2006D" w:rsidP="00790F42">
      <w:pPr>
        <w:spacing w:after="0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76"/>
        <w:gridCol w:w="6084"/>
        <w:gridCol w:w="1368"/>
        <w:gridCol w:w="1243"/>
      </w:tblGrid>
      <w:tr w:rsidR="00D2006D" w:rsidRPr="00220FD4" w:rsidTr="00220FD4">
        <w:tc>
          <w:tcPr>
            <w:tcW w:w="876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0FD4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334" w:type="dxa"/>
          </w:tcPr>
          <w:p w:rsidR="00D2006D" w:rsidRPr="00220FD4" w:rsidRDefault="00D2006D" w:rsidP="00220F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0FD4"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292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0FD4">
              <w:rPr>
                <w:rFonts w:ascii="Times New Roman" w:hAnsi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069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0FD4">
              <w:rPr>
                <w:rFonts w:ascii="Times New Roman" w:hAnsi="Times New Roman"/>
                <w:b/>
                <w:sz w:val="24"/>
                <w:szCs w:val="24"/>
              </w:rPr>
              <w:t>Факт. данные</w:t>
            </w:r>
          </w:p>
        </w:tc>
      </w:tr>
      <w:tr w:rsidR="00D2006D" w:rsidRPr="00220FD4" w:rsidTr="00220FD4">
        <w:tc>
          <w:tcPr>
            <w:tcW w:w="876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34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0FD4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292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006D" w:rsidRPr="00220FD4" w:rsidTr="00220FD4">
        <w:tc>
          <w:tcPr>
            <w:tcW w:w="876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6334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292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069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20F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230</w:t>
            </w:r>
          </w:p>
        </w:tc>
      </w:tr>
      <w:tr w:rsidR="00D2006D" w:rsidRPr="00220FD4" w:rsidTr="00220FD4">
        <w:tc>
          <w:tcPr>
            <w:tcW w:w="876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1.1.1.</w:t>
            </w:r>
          </w:p>
        </w:tc>
        <w:tc>
          <w:tcPr>
            <w:tcW w:w="6334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в режиме сокращенного дня (8-10часов)</w:t>
            </w:r>
          </w:p>
        </w:tc>
        <w:tc>
          <w:tcPr>
            <w:tcW w:w="1292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069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0FD4">
              <w:rPr>
                <w:rFonts w:ascii="Times New Roman" w:hAnsi="Times New Roman"/>
                <w:b/>
                <w:sz w:val="24"/>
                <w:szCs w:val="24"/>
              </w:rPr>
              <w:t>230</w:t>
            </w:r>
          </w:p>
        </w:tc>
      </w:tr>
      <w:tr w:rsidR="00D2006D" w:rsidRPr="00220FD4" w:rsidTr="00220FD4">
        <w:tc>
          <w:tcPr>
            <w:tcW w:w="876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1.1.2.</w:t>
            </w:r>
          </w:p>
        </w:tc>
        <w:tc>
          <w:tcPr>
            <w:tcW w:w="6334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В режиме кратковременного пребывания (3-5 часов)</w:t>
            </w:r>
          </w:p>
        </w:tc>
        <w:tc>
          <w:tcPr>
            <w:tcW w:w="1292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069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20F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</w:t>
            </w:r>
          </w:p>
        </w:tc>
      </w:tr>
      <w:tr w:rsidR="00D2006D" w:rsidRPr="00220FD4" w:rsidTr="00220FD4">
        <w:tc>
          <w:tcPr>
            <w:tcW w:w="876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1.1.3.</w:t>
            </w:r>
          </w:p>
        </w:tc>
        <w:tc>
          <w:tcPr>
            <w:tcW w:w="6334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1292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069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20F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</w:t>
            </w:r>
          </w:p>
        </w:tc>
      </w:tr>
      <w:tr w:rsidR="00D2006D" w:rsidRPr="00220FD4" w:rsidTr="00220FD4">
        <w:tc>
          <w:tcPr>
            <w:tcW w:w="876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1.1.4.</w:t>
            </w:r>
          </w:p>
        </w:tc>
        <w:tc>
          <w:tcPr>
            <w:tcW w:w="6334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МБДОУ</w:t>
            </w:r>
          </w:p>
        </w:tc>
        <w:tc>
          <w:tcPr>
            <w:tcW w:w="1292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069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20F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</w:t>
            </w:r>
          </w:p>
        </w:tc>
      </w:tr>
      <w:tr w:rsidR="00D2006D" w:rsidRPr="00220FD4" w:rsidTr="00220FD4">
        <w:tc>
          <w:tcPr>
            <w:tcW w:w="876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6334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1292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069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0FD4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</w:tr>
      <w:tr w:rsidR="00D2006D" w:rsidRPr="00220FD4" w:rsidTr="00220FD4">
        <w:tc>
          <w:tcPr>
            <w:tcW w:w="876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6334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1292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069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0FD4">
              <w:rPr>
                <w:rFonts w:ascii="Times New Roman" w:hAnsi="Times New Roman"/>
                <w:b/>
                <w:sz w:val="24"/>
                <w:szCs w:val="24"/>
              </w:rPr>
              <w:t>206</w:t>
            </w:r>
          </w:p>
        </w:tc>
      </w:tr>
      <w:tr w:rsidR="00D2006D" w:rsidRPr="00220FD4" w:rsidTr="00220FD4">
        <w:tc>
          <w:tcPr>
            <w:tcW w:w="876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6334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292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069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20F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Pr="00220FD4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  <w:r w:rsidRPr="00220F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/100%</w:t>
            </w:r>
          </w:p>
        </w:tc>
      </w:tr>
      <w:tr w:rsidR="00D2006D" w:rsidRPr="00220FD4" w:rsidTr="00220FD4">
        <w:tc>
          <w:tcPr>
            <w:tcW w:w="876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1.4.1.</w:t>
            </w:r>
          </w:p>
        </w:tc>
        <w:tc>
          <w:tcPr>
            <w:tcW w:w="6334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в режиме полного дня (8-10 часов)</w:t>
            </w:r>
          </w:p>
        </w:tc>
        <w:tc>
          <w:tcPr>
            <w:tcW w:w="1292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069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20F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Pr="00220FD4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  <w:r w:rsidRPr="00220F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/100%</w:t>
            </w:r>
          </w:p>
        </w:tc>
      </w:tr>
      <w:tr w:rsidR="00D2006D" w:rsidRPr="00220FD4" w:rsidTr="00220FD4">
        <w:tc>
          <w:tcPr>
            <w:tcW w:w="876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1.4.2.</w:t>
            </w:r>
          </w:p>
        </w:tc>
        <w:tc>
          <w:tcPr>
            <w:tcW w:w="6334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в режиме продленного дня (12</w:t>
            </w:r>
            <w:r w:rsidRPr="008D0877">
              <w:rPr>
                <w:rFonts w:ascii="Times New Roman" w:hAnsi="Times New Roman"/>
                <w:sz w:val="24"/>
                <w:szCs w:val="24"/>
              </w:rPr>
              <w:t>-</w:t>
            </w:r>
            <w:r w:rsidRPr="00220FD4">
              <w:rPr>
                <w:rFonts w:ascii="Times New Roman" w:hAnsi="Times New Roman"/>
                <w:sz w:val="24"/>
                <w:szCs w:val="24"/>
              </w:rPr>
              <w:t>14 часов)</w:t>
            </w:r>
          </w:p>
        </w:tc>
        <w:tc>
          <w:tcPr>
            <w:tcW w:w="1292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069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20F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</w:t>
            </w:r>
          </w:p>
        </w:tc>
      </w:tr>
      <w:tr w:rsidR="00D2006D" w:rsidRPr="00220FD4" w:rsidTr="00220FD4">
        <w:tc>
          <w:tcPr>
            <w:tcW w:w="876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1.4.3.</w:t>
            </w:r>
          </w:p>
        </w:tc>
        <w:tc>
          <w:tcPr>
            <w:tcW w:w="6334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1292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069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20F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</w:t>
            </w:r>
          </w:p>
        </w:tc>
      </w:tr>
      <w:tr w:rsidR="00D2006D" w:rsidRPr="00220FD4" w:rsidTr="00220FD4">
        <w:tc>
          <w:tcPr>
            <w:tcW w:w="876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6334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292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069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20FD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220F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/ </w:t>
            </w:r>
            <w:r w:rsidRPr="00220FD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220F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%</w:t>
            </w:r>
          </w:p>
        </w:tc>
      </w:tr>
      <w:tr w:rsidR="00D2006D" w:rsidRPr="00220FD4" w:rsidTr="00220FD4">
        <w:tc>
          <w:tcPr>
            <w:tcW w:w="876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1.5.1.</w:t>
            </w:r>
          </w:p>
        </w:tc>
        <w:tc>
          <w:tcPr>
            <w:tcW w:w="6334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292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069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20F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</w:t>
            </w:r>
          </w:p>
        </w:tc>
      </w:tr>
      <w:tr w:rsidR="00D2006D" w:rsidRPr="00220FD4" w:rsidTr="00220FD4">
        <w:tc>
          <w:tcPr>
            <w:tcW w:w="876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1.5.2.</w:t>
            </w:r>
          </w:p>
        </w:tc>
        <w:tc>
          <w:tcPr>
            <w:tcW w:w="6334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292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069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20F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</w:t>
            </w:r>
          </w:p>
        </w:tc>
      </w:tr>
      <w:tr w:rsidR="00D2006D" w:rsidRPr="00220FD4" w:rsidTr="00220FD4">
        <w:tc>
          <w:tcPr>
            <w:tcW w:w="876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1.5.3.</w:t>
            </w:r>
          </w:p>
        </w:tc>
        <w:tc>
          <w:tcPr>
            <w:tcW w:w="6334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1292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069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20FD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220F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/ </w:t>
            </w:r>
            <w:r w:rsidRPr="00220FD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220F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%</w:t>
            </w:r>
          </w:p>
        </w:tc>
      </w:tr>
      <w:tr w:rsidR="00D2006D" w:rsidRPr="00220FD4" w:rsidTr="00220FD4">
        <w:tc>
          <w:tcPr>
            <w:tcW w:w="876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6334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Средний показатель пропущенных дней при посещении МБДОУ по болезни на одного воспитанника</w:t>
            </w:r>
          </w:p>
        </w:tc>
        <w:tc>
          <w:tcPr>
            <w:tcW w:w="1292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день</w:t>
            </w:r>
          </w:p>
        </w:tc>
        <w:tc>
          <w:tcPr>
            <w:tcW w:w="1069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0FD4">
              <w:rPr>
                <w:rFonts w:ascii="Times New Roman" w:hAnsi="Times New Roman"/>
                <w:b/>
                <w:sz w:val="24"/>
                <w:szCs w:val="24"/>
              </w:rPr>
              <w:t>4,2</w:t>
            </w:r>
          </w:p>
        </w:tc>
      </w:tr>
      <w:tr w:rsidR="00D2006D" w:rsidRPr="00220FD4" w:rsidTr="00220FD4">
        <w:tc>
          <w:tcPr>
            <w:tcW w:w="876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1.7.</w:t>
            </w:r>
          </w:p>
        </w:tc>
        <w:tc>
          <w:tcPr>
            <w:tcW w:w="6334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292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069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0F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Pr="00220FD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2006D" w:rsidRPr="00220FD4" w:rsidTr="00220FD4">
        <w:tc>
          <w:tcPr>
            <w:tcW w:w="876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1.7.1.</w:t>
            </w:r>
          </w:p>
        </w:tc>
        <w:tc>
          <w:tcPr>
            <w:tcW w:w="6334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292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069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20F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Pr="00220FD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220F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/ </w:t>
            </w:r>
            <w:r w:rsidRPr="00220FD4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  <w:r w:rsidRPr="00220F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%</w:t>
            </w:r>
          </w:p>
        </w:tc>
      </w:tr>
      <w:tr w:rsidR="00D2006D" w:rsidRPr="00220FD4" w:rsidTr="00220FD4">
        <w:tc>
          <w:tcPr>
            <w:tcW w:w="876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1.7.2.</w:t>
            </w:r>
          </w:p>
        </w:tc>
        <w:tc>
          <w:tcPr>
            <w:tcW w:w="6334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(профили)</w:t>
            </w:r>
          </w:p>
        </w:tc>
        <w:tc>
          <w:tcPr>
            <w:tcW w:w="1292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069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20F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Pr="00220FD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220F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/</w:t>
            </w:r>
            <w:r w:rsidRPr="00220FD4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  <w:r w:rsidRPr="00220F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%</w:t>
            </w:r>
          </w:p>
        </w:tc>
      </w:tr>
      <w:tr w:rsidR="00D2006D" w:rsidRPr="00220FD4" w:rsidTr="00220FD4">
        <w:tc>
          <w:tcPr>
            <w:tcW w:w="876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1.7.3.</w:t>
            </w:r>
          </w:p>
        </w:tc>
        <w:tc>
          <w:tcPr>
            <w:tcW w:w="6334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292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069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20FD4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220F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/ </w:t>
            </w:r>
            <w:r w:rsidRPr="00220FD4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  <w:r w:rsidRPr="00220F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%</w:t>
            </w:r>
          </w:p>
        </w:tc>
      </w:tr>
      <w:tr w:rsidR="00D2006D" w:rsidRPr="00220FD4" w:rsidTr="00220FD4">
        <w:tc>
          <w:tcPr>
            <w:tcW w:w="876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1.7.4.</w:t>
            </w:r>
          </w:p>
        </w:tc>
        <w:tc>
          <w:tcPr>
            <w:tcW w:w="6334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292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069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20FD4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220F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/ </w:t>
            </w:r>
            <w:r w:rsidRPr="00220FD4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  <w:r w:rsidRPr="00220F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%</w:t>
            </w:r>
          </w:p>
        </w:tc>
      </w:tr>
      <w:tr w:rsidR="00D2006D" w:rsidRPr="00220FD4" w:rsidTr="00220FD4">
        <w:tc>
          <w:tcPr>
            <w:tcW w:w="876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1.8.</w:t>
            </w:r>
          </w:p>
        </w:tc>
        <w:tc>
          <w:tcPr>
            <w:tcW w:w="6334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292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069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006D" w:rsidRPr="00220FD4" w:rsidRDefault="00D2006D" w:rsidP="00220F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20FD4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Pr="00220F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220FD4">
              <w:rPr>
                <w:rFonts w:ascii="Times New Roman" w:hAnsi="Times New Roman"/>
                <w:b/>
                <w:sz w:val="24"/>
                <w:szCs w:val="24"/>
              </w:rPr>
              <w:t>87</w:t>
            </w:r>
            <w:r w:rsidRPr="00220F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%</w:t>
            </w:r>
          </w:p>
        </w:tc>
      </w:tr>
      <w:tr w:rsidR="00D2006D" w:rsidRPr="00220FD4" w:rsidTr="00220FD4">
        <w:tc>
          <w:tcPr>
            <w:tcW w:w="876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1.8.1.</w:t>
            </w:r>
          </w:p>
        </w:tc>
        <w:tc>
          <w:tcPr>
            <w:tcW w:w="6334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292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069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20FD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220F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/ </w:t>
            </w:r>
            <w:r w:rsidRPr="00220FD4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  <w:r w:rsidRPr="00220F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%</w:t>
            </w:r>
          </w:p>
        </w:tc>
      </w:tr>
      <w:tr w:rsidR="00D2006D" w:rsidRPr="00220FD4" w:rsidTr="00220FD4">
        <w:tc>
          <w:tcPr>
            <w:tcW w:w="876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1.8.2.</w:t>
            </w:r>
          </w:p>
        </w:tc>
        <w:tc>
          <w:tcPr>
            <w:tcW w:w="6334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292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069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0F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Pr="00220FD4">
              <w:rPr>
                <w:rFonts w:ascii="Times New Roman" w:hAnsi="Times New Roman"/>
                <w:b/>
                <w:sz w:val="24"/>
                <w:szCs w:val="24"/>
              </w:rPr>
              <w:t>5/</w:t>
            </w:r>
            <w:r w:rsidRPr="00220F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220FD4">
              <w:rPr>
                <w:rFonts w:ascii="Times New Roman" w:hAnsi="Times New Roman"/>
                <w:b/>
                <w:sz w:val="24"/>
                <w:szCs w:val="24"/>
              </w:rPr>
              <w:t>65%</w:t>
            </w:r>
          </w:p>
        </w:tc>
      </w:tr>
      <w:tr w:rsidR="00D2006D" w:rsidRPr="00220FD4" w:rsidTr="00220FD4">
        <w:tc>
          <w:tcPr>
            <w:tcW w:w="876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1.9.</w:t>
            </w:r>
          </w:p>
        </w:tc>
        <w:tc>
          <w:tcPr>
            <w:tcW w:w="6334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292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069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006D" w:rsidRPr="00220FD4" w:rsidTr="00220FD4">
        <w:tc>
          <w:tcPr>
            <w:tcW w:w="876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1.9.1.</w:t>
            </w:r>
          </w:p>
        </w:tc>
        <w:tc>
          <w:tcPr>
            <w:tcW w:w="6334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1292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069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20F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 /  1</w:t>
            </w:r>
            <w:r w:rsidRPr="00220FD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220F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%</w:t>
            </w:r>
          </w:p>
        </w:tc>
      </w:tr>
      <w:tr w:rsidR="00D2006D" w:rsidRPr="00220FD4" w:rsidTr="00220FD4">
        <w:tc>
          <w:tcPr>
            <w:tcW w:w="876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1.9.2.</w:t>
            </w:r>
          </w:p>
        </w:tc>
        <w:tc>
          <w:tcPr>
            <w:tcW w:w="6334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свыше 30 лет</w:t>
            </w:r>
          </w:p>
        </w:tc>
        <w:tc>
          <w:tcPr>
            <w:tcW w:w="1292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069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20F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 / 4%</w:t>
            </w:r>
          </w:p>
        </w:tc>
      </w:tr>
      <w:tr w:rsidR="00D2006D" w:rsidRPr="00220FD4" w:rsidTr="00220FD4">
        <w:tc>
          <w:tcPr>
            <w:tcW w:w="876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1.10.</w:t>
            </w:r>
          </w:p>
        </w:tc>
        <w:tc>
          <w:tcPr>
            <w:tcW w:w="6334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292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069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20F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</w:t>
            </w:r>
          </w:p>
        </w:tc>
      </w:tr>
      <w:tr w:rsidR="00D2006D" w:rsidRPr="00220FD4" w:rsidTr="00220FD4">
        <w:tc>
          <w:tcPr>
            <w:tcW w:w="876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1.11.</w:t>
            </w:r>
          </w:p>
        </w:tc>
        <w:tc>
          <w:tcPr>
            <w:tcW w:w="6334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292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069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20F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 / 4%</w:t>
            </w:r>
          </w:p>
        </w:tc>
      </w:tr>
      <w:tr w:rsidR="00D2006D" w:rsidRPr="00220FD4" w:rsidTr="00220FD4">
        <w:tc>
          <w:tcPr>
            <w:tcW w:w="876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1.12.</w:t>
            </w:r>
          </w:p>
        </w:tc>
        <w:tc>
          <w:tcPr>
            <w:tcW w:w="6334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МБДОУ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292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069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20F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22/  9</w:t>
            </w:r>
            <w:r w:rsidRPr="00220FD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220F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%</w:t>
            </w:r>
          </w:p>
        </w:tc>
      </w:tr>
      <w:tr w:rsidR="00D2006D" w:rsidRPr="00220FD4" w:rsidTr="00220FD4">
        <w:tc>
          <w:tcPr>
            <w:tcW w:w="876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1.13.</w:t>
            </w:r>
          </w:p>
        </w:tc>
        <w:tc>
          <w:tcPr>
            <w:tcW w:w="6334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ФГОС в общей численности педагогических и административно-хозяйственных работников</w:t>
            </w:r>
          </w:p>
        </w:tc>
        <w:tc>
          <w:tcPr>
            <w:tcW w:w="1292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чел./%</w:t>
            </w:r>
          </w:p>
        </w:tc>
        <w:tc>
          <w:tcPr>
            <w:tcW w:w="1069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2006D" w:rsidRPr="00220FD4" w:rsidRDefault="00D2006D" w:rsidP="00220F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20F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22 / </w:t>
            </w:r>
            <w:r w:rsidRPr="00220FD4">
              <w:rPr>
                <w:rFonts w:ascii="Times New Roman" w:hAnsi="Times New Roman"/>
                <w:b/>
                <w:sz w:val="24"/>
                <w:szCs w:val="24"/>
              </w:rPr>
              <w:t>96</w:t>
            </w:r>
            <w:r w:rsidRPr="00220F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%</w:t>
            </w:r>
          </w:p>
          <w:p w:rsidR="00D2006D" w:rsidRPr="00220FD4" w:rsidRDefault="00D2006D" w:rsidP="00220F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2006D" w:rsidRPr="00220FD4" w:rsidTr="00220FD4">
        <w:tc>
          <w:tcPr>
            <w:tcW w:w="876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1.14.</w:t>
            </w:r>
          </w:p>
        </w:tc>
        <w:tc>
          <w:tcPr>
            <w:tcW w:w="6334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Соотношение «педагогический работник/воспитанник»/ в МБДОУ</w:t>
            </w:r>
          </w:p>
        </w:tc>
        <w:tc>
          <w:tcPr>
            <w:tcW w:w="1292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чел./чел.</w:t>
            </w:r>
          </w:p>
        </w:tc>
        <w:tc>
          <w:tcPr>
            <w:tcW w:w="1069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0F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Pr="00220FD4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  <w:r w:rsidRPr="00220F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/ 2</w:t>
            </w:r>
            <w:r w:rsidRPr="00220FD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2006D" w:rsidRPr="00220FD4" w:rsidTr="00220FD4">
        <w:tc>
          <w:tcPr>
            <w:tcW w:w="876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1.15.</w:t>
            </w:r>
          </w:p>
        </w:tc>
        <w:tc>
          <w:tcPr>
            <w:tcW w:w="6334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Наличие в МБДОУ следующих педагогических работников:</w:t>
            </w:r>
          </w:p>
        </w:tc>
        <w:tc>
          <w:tcPr>
            <w:tcW w:w="1292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D2006D" w:rsidRPr="00220FD4" w:rsidTr="00220FD4">
        <w:tc>
          <w:tcPr>
            <w:tcW w:w="876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1.15.1.</w:t>
            </w:r>
          </w:p>
        </w:tc>
        <w:tc>
          <w:tcPr>
            <w:tcW w:w="6334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292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069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0FD4">
              <w:rPr>
                <w:rFonts w:ascii="Times New Roman" w:hAnsi="Times New Roman"/>
                <w:b/>
                <w:sz w:val="24"/>
                <w:szCs w:val="24"/>
              </w:rPr>
              <w:t>да</w:t>
            </w:r>
          </w:p>
        </w:tc>
      </w:tr>
      <w:tr w:rsidR="00D2006D" w:rsidRPr="00220FD4" w:rsidTr="00220FD4">
        <w:tc>
          <w:tcPr>
            <w:tcW w:w="876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1.15.2.</w:t>
            </w:r>
          </w:p>
        </w:tc>
        <w:tc>
          <w:tcPr>
            <w:tcW w:w="6334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инструктора по физкультуре</w:t>
            </w:r>
          </w:p>
        </w:tc>
        <w:tc>
          <w:tcPr>
            <w:tcW w:w="1292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069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D2006D" w:rsidRPr="00220FD4" w:rsidTr="00220FD4">
        <w:tc>
          <w:tcPr>
            <w:tcW w:w="876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1.15.3.</w:t>
            </w:r>
          </w:p>
        </w:tc>
        <w:tc>
          <w:tcPr>
            <w:tcW w:w="6334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1292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069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D2006D" w:rsidRPr="00220FD4" w:rsidTr="00220FD4">
        <w:tc>
          <w:tcPr>
            <w:tcW w:w="876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1.15.4.</w:t>
            </w:r>
          </w:p>
        </w:tc>
        <w:tc>
          <w:tcPr>
            <w:tcW w:w="6334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логопеда</w:t>
            </w:r>
          </w:p>
        </w:tc>
        <w:tc>
          <w:tcPr>
            <w:tcW w:w="1292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069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D2006D" w:rsidRPr="00220FD4" w:rsidTr="00220FD4">
        <w:tc>
          <w:tcPr>
            <w:tcW w:w="876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1.15.5.</w:t>
            </w:r>
          </w:p>
        </w:tc>
        <w:tc>
          <w:tcPr>
            <w:tcW w:w="6334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1292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069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D2006D" w:rsidRPr="00220FD4" w:rsidTr="00220FD4">
        <w:tc>
          <w:tcPr>
            <w:tcW w:w="876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1.15.6.</w:t>
            </w:r>
          </w:p>
        </w:tc>
        <w:tc>
          <w:tcPr>
            <w:tcW w:w="6334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1292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069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D2006D" w:rsidRPr="00220FD4" w:rsidTr="00220FD4">
        <w:tc>
          <w:tcPr>
            <w:tcW w:w="876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0FD4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6334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0FD4">
              <w:rPr>
                <w:rFonts w:ascii="Times New Roman" w:hAnsi="Times New Roman"/>
                <w:b/>
                <w:sz w:val="24"/>
                <w:szCs w:val="24"/>
              </w:rPr>
              <w:t>Инфраструктура</w:t>
            </w:r>
          </w:p>
        </w:tc>
        <w:tc>
          <w:tcPr>
            <w:tcW w:w="1292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2006D" w:rsidRPr="00220FD4" w:rsidTr="00220FD4">
        <w:tc>
          <w:tcPr>
            <w:tcW w:w="876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6334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292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кв.м</w:t>
            </w:r>
          </w:p>
        </w:tc>
        <w:tc>
          <w:tcPr>
            <w:tcW w:w="1069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1531,0</w:t>
            </w:r>
          </w:p>
        </w:tc>
      </w:tr>
      <w:tr w:rsidR="00D2006D" w:rsidRPr="00220FD4" w:rsidTr="00220FD4">
        <w:tc>
          <w:tcPr>
            <w:tcW w:w="876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6334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292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кв.м</w:t>
            </w:r>
          </w:p>
        </w:tc>
        <w:tc>
          <w:tcPr>
            <w:tcW w:w="1069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210,0</w:t>
            </w:r>
          </w:p>
        </w:tc>
      </w:tr>
      <w:tr w:rsidR="00D2006D" w:rsidRPr="00220FD4" w:rsidTr="00220FD4">
        <w:tc>
          <w:tcPr>
            <w:tcW w:w="876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6334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1292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069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D2006D" w:rsidRPr="00220FD4" w:rsidTr="00220FD4">
        <w:tc>
          <w:tcPr>
            <w:tcW w:w="876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6334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1292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069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D2006D" w:rsidRPr="00220FD4" w:rsidTr="00220FD4">
        <w:tc>
          <w:tcPr>
            <w:tcW w:w="876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6334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Наличие прогулочных 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292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069" w:type="dxa"/>
          </w:tcPr>
          <w:p w:rsidR="00D2006D" w:rsidRPr="00220FD4" w:rsidRDefault="00D2006D" w:rsidP="00220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FD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</w:tbl>
    <w:p w:rsidR="00D2006D" w:rsidRPr="00AF5A92" w:rsidRDefault="00D2006D" w:rsidP="00EF5C06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</w:p>
    <w:sectPr w:rsidR="00D2006D" w:rsidRPr="00AF5A92" w:rsidSect="00C66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5C06"/>
    <w:rsid w:val="0001476D"/>
    <w:rsid w:val="00097671"/>
    <w:rsid w:val="0010136A"/>
    <w:rsid w:val="00220FD4"/>
    <w:rsid w:val="002F29DD"/>
    <w:rsid w:val="0040357F"/>
    <w:rsid w:val="0041011C"/>
    <w:rsid w:val="00433CBA"/>
    <w:rsid w:val="004477C1"/>
    <w:rsid w:val="00473CD1"/>
    <w:rsid w:val="004D0387"/>
    <w:rsid w:val="0052606E"/>
    <w:rsid w:val="005D6435"/>
    <w:rsid w:val="005F099A"/>
    <w:rsid w:val="007046EC"/>
    <w:rsid w:val="00790A9D"/>
    <w:rsid w:val="00790F42"/>
    <w:rsid w:val="007A5289"/>
    <w:rsid w:val="007F3790"/>
    <w:rsid w:val="008913DC"/>
    <w:rsid w:val="008D0877"/>
    <w:rsid w:val="00990E3D"/>
    <w:rsid w:val="009C7BF7"/>
    <w:rsid w:val="00AF5A92"/>
    <w:rsid w:val="00C6658D"/>
    <w:rsid w:val="00C87FDF"/>
    <w:rsid w:val="00D2006D"/>
    <w:rsid w:val="00D34DD1"/>
    <w:rsid w:val="00E20B4C"/>
    <w:rsid w:val="00E444A4"/>
    <w:rsid w:val="00E67821"/>
    <w:rsid w:val="00EF5C06"/>
    <w:rsid w:val="00F94511"/>
    <w:rsid w:val="00FC2B98"/>
    <w:rsid w:val="00FE2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658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F5C0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154</TotalTime>
  <Pages>2</Pages>
  <Words>661</Words>
  <Characters>3773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777</cp:lastModifiedBy>
  <cp:revision>24</cp:revision>
  <dcterms:created xsi:type="dcterms:W3CDTF">2014-04-17T10:18:00Z</dcterms:created>
  <dcterms:modified xsi:type="dcterms:W3CDTF">2018-04-16T12:10:00Z</dcterms:modified>
</cp:coreProperties>
</file>