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F7" w:rsidRDefault="00FF73F7" w:rsidP="001E4265"/>
    <w:p w:rsidR="00FF73F7" w:rsidRPr="005F60B0" w:rsidRDefault="00FF73F7" w:rsidP="001E426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Объявление</w:t>
      </w:r>
    </w:p>
    <w:p w:rsidR="00FF73F7" w:rsidRPr="005F60B0" w:rsidRDefault="00FF73F7" w:rsidP="001E426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F60B0">
        <w:rPr>
          <w:rFonts w:ascii="Times New Roman" w:hAnsi="Times New Roman"/>
          <w:sz w:val="28"/>
          <w:szCs w:val="28"/>
        </w:rPr>
        <w:t xml:space="preserve">Отчет о результатах деятельности </w:t>
      </w:r>
      <w:r>
        <w:rPr>
          <w:rFonts w:ascii="Times New Roman" w:hAnsi="Times New Roman"/>
          <w:sz w:val="28"/>
          <w:szCs w:val="28"/>
        </w:rPr>
        <w:t xml:space="preserve">МАДОУ </w:t>
      </w:r>
      <w:r w:rsidRPr="0013552D">
        <w:rPr>
          <w:rFonts w:ascii="Times New Roman" w:hAnsi="Times New Roman"/>
          <w:sz w:val="28"/>
          <w:szCs w:val="28"/>
          <w:u w:val="single"/>
        </w:rPr>
        <w:t>«Детский сад №95 комбинированного вида»</w:t>
      </w:r>
      <w:r>
        <w:rPr>
          <w:rFonts w:ascii="Times New Roman" w:hAnsi="Times New Roman"/>
          <w:sz w:val="28"/>
          <w:szCs w:val="28"/>
        </w:rPr>
        <w:t xml:space="preserve"> Кировского района г.Казани </w:t>
      </w:r>
      <w:r w:rsidRPr="005F60B0">
        <w:rPr>
          <w:rFonts w:ascii="Times New Roman" w:hAnsi="Times New Roman"/>
          <w:sz w:val="28"/>
          <w:szCs w:val="28"/>
        </w:rPr>
        <w:t>и об использовании закрепленного за ним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за 2017 год опубликован 18.05.2018 в средствах массовой информации (</w:t>
      </w:r>
      <w:r w:rsidRPr="00096F30">
        <w:rPr>
          <w:rFonts w:ascii="Times New Roman" w:hAnsi="Times New Roman"/>
          <w:sz w:val="28"/>
          <w:szCs w:val="28"/>
        </w:rPr>
        <w:t>http://www.kazanobr.ru/</w:t>
      </w:r>
      <w:r>
        <w:rPr>
          <w:rFonts w:ascii="Times New Roman" w:hAnsi="Times New Roman"/>
          <w:sz w:val="28"/>
          <w:szCs w:val="28"/>
        </w:rPr>
        <w:t xml:space="preserve">), а также на официальном сайте дошкольного учреждения в сети </w:t>
      </w:r>
      <w:r w:rsidRPr="00DC65C3">
        <w:rPr>
          <w:rFonts w:ascii="Times New Roman" w:hAnsi="Times New Roman"/>
          <w:sz w:val="28"/>
          <w:szCs w:val="28"/>
        </w:rPr>
        <w:t>Интернет (edu.tatar.ru)</w:t>
      </w:r>
      <w:r>
        <w:rPr>
          <w:rFonts w:ascii="Times New Roman" w:hAnsi="Times New Roman"/>
          <w:sz w:val="28"/>
          <w:szCs w:val="28"/>
        </w:rPr>
        <w:t>.</w:t>
      </w:r>
    </w:p>
    <w:p w:rsidR="00FF73F7" w:rsidRDefault="00FF73F7"/>
    <w:sectPr w:rsidR="00FF73F7" w:rsidSect="00677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4265"/>
    <w:rsid w:val="00096F30"/>
    <w:rsid w:val="0013552D"/>
    <w:rsid w:val="001E4265"/>
    <w:rsid w:val="005F60B0"/>
    <w:rsid w:val="00677323"/>
    <w:rsid w:val="007B5CC5"/>
    <w:rsid w:val="00BB2282"/>
    <w:rsid w:val="00DC65C3"/>
    <w:rsid w:val="00FF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265"/>
    <w:pPr>
      <w:spacing w:after="200" w:line="276" w:lineRule="auto"/>
      <w:jc w:val="both"/>
    </w:pPr>
    <w:rPr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54</Words>
  <Characters>308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User</cp:lastModifiedBy>
  <cp:revision>3</cp:revision>
  <dcterms:created xsi:type="dcterms:W3CDTF">2018-06-03T13:54:00Z</dcterms:created>
  <dcterms:modified xsi:type="dcterms:W3CDTF">2018-06-04T05:06:00Z</dcterms:modified>
</cp:coreProperties>
</file>