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7D9" w:rsidRDefault="003727D9" w:rsidP="00C92170">
      <w:pPr>
        <w:jc w:val="center"/>
        <w:rPr>
          <w:b/>
          <w:sz w:val="28"/>
          <w:szCs w:val="28"/>
        </w:rPr>
      </w:pPr>
    </w:p>
    <w:p w:rsidR="003727D9" w:rsidRPr="00C92170" w:rsidRDefault="003727D9" w:rsidP="00C92170">
      <w:pPr>
        <w:jc w:val="center"/>
        <w:rPr>
          <w:b/>
          <w:sz w:val="28"/>
          <w:szCs w:val="28"/>
        </w:rPr>
      </w:pPr>
      <w:r w:rsidRPr="00DD0568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  <w:r w:rsidRPr="00DD05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DD056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выпускникам</w:t>
      </w:r>
      <w:r w:rsidRPr="00DD0568">
        <w:rPr>
          <w:b/>
          <w:sz w:val="28"/>
          <w:szCs w:val="28"/>
        </w:rPr>
        <w:t xml:space="preserve"> ДОУ Новошешминского муниципального района</w:t>
      </w:r>
      <w:r>
        <w:rPr>
          <w:b/>
          <w:sz w:val="28"/>
          <w:szCs w:val="28"/>
        </w:rPr>
        <w:t xml:space="preserve"> на 2018-2019 уч. год.</w:t>
      </w:r>
      <w:r w:rsidRPr="00BF70FE">
        <w:rPr>
          <w:rFonts w:ascii="Arial Narrow" w:hAnsi="Arial Narrow"/>
          <w:b/>
        </w:rPr>
        <w:t xml:space="preserve"> </w:t>
      </w:r>
    </w:p>
    <w:tbl>
      <w:tblPr>
        <w:tblpPr w:leftFromText="180" w:rightFromText="180" w:vertAnchor="text" w:horzAnchor="margin" w:tblpX="108" w:tblpY="1234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9540"/>
        <w:gridCol w:w="720"/>
        <w:gridCol w:w="1260"/>
        <w:gridCol w:w="900"/>
        <w:gridCol w:w="900"/>
        <w:gridCol w:w="540"/>
      </w:tblGrid>
      <w:tr w:rsidR="003727D9" w:rsidRPr="008118B8" w:rsidTr="008118B8">
        <w:trPr>
          <w:cantSplit/>
          <w:trHeight w:val="889"/>
        </w:trPr>
        <w:tc>
          <w:tcPr>
            <w:tcW w:w="648" w:type="dxa"/>
          </w:tcPr>
          <w:p w:rsidR="003727D9" w:rsidRPr="008118B8" w:rsidRDefault="003727D9" w:rsidP="00BF70FE">
            <w:pPr>
              <w:spacing w:line="480" w:lineRule="auto"/>
            </w:pPr>
            <w:r w:rsidRPr="008118B8">
              <w:t>№</w:t>
            </w:r>
          </w:p>
        </w:tc>
        <w:tc>
          <w:tcPr>
            <w:tcW w:w="9540" w:type="dxa"/>
          </w:tcPr>
          <w:p w:rsidR="003727D9" w:rsidRPr="008118B8" w:rsidRDefault="003727D9" w:rsidP="00BF70FE">
            <w:pPr>
              <w:spacing w:line="480" w:lineRule="auto"/>
            </w:pPr>
            <w:r w:rsidRPr="008118B8">
              <w:t>Наименование  ДОУ</w:t>
            </w:r>
          </w:p>
        </w:tc>
        <w:tc>
          <w:tcPr>
            <w:tcW w:w="720" w:type="dxa"/>
          </w:tcPr>
          <w:p w:rsidR="003727D9" w:rsidRPr="008118B8" w:rsidRDefault="003727D9" w:rsidP="00BF70FE">
            <w:pPr>
              <w:spacing w:line="480" w:lineRule="auto"/>
            </w:pPr>
            <w:r w:rsidRPr="008118B8">
              <w:t xml:space="preserve">Всего </w:t>
            </w:r>
          </w:p>
        </w:tc>
        <w:tc>
          <w:tcPr>
            <w:tcW w:w="1260" w:type="dxa"/>
          </w:tcPr>
          <w:p w:rsidR="003727D9" w:rsidRPr="008118B8" w:rsidRDefault="003727D9" w:rsidP="00BF70FE">
            <w:pPr>
              <w:spacing w:line="480" w:lineRule="auto"/>
            </w:pPr>
            <w:r w:rsidRPr="008118B8">
              <w:t>Высокий ур.</w:t>
            </w:r>
          </w:p>
        </w:tc>
        <w:tc>
          <w:tcPr>
            <w:tcW w:w="900" w:type="dxa"/>
          </w:tcPr>
          <w:p w:rsidR="003727D9" w:rsidRPr="008118B8" w:rsidRDefault="003727D9" w:rsidP="00C92170">
            <w:pPr>
              <w:spacing w:line="480" w:lineRule="auto"/>
            </w:pPr>
            <w:r w:rsidRPr="008118B8">
              <w:t>Средний</w:t>
            </w:r>
          </w:p>
        </w:tc>
        <w:tc>
          <w:tcPr>
            <w:tcW w:w="900" w:type="dxa"/>
          </w:tcPr>
          <w:p w:rsidR="003727D9" w:rsidRPr="008118B8" w:rsidRDefault="003727D9" w:rsidP="00BF70FE">
            <w:pPr>
              <w:spacing w:line="480" w:lineRule="auto"/>
            </w:pPr>
            <w:r w:rsidRPr="008118B8">
              <w:t>ниже сред.го</w:t>
            </w:r>
          </w:p>
        </w:tc>
        <w:tc>
          <w:tcPr>
            <w:tcW w:w="540" w:type="dxa"/>
          </w:tcPr>
          <w:p w:rsidR="003727D9" w:rsidRPr="008118B8" w:rsidRDefault="003727D9" w:rsidP="00C92170">
            <w:pPr>
              <w:spacing w:line="480" w:lineRule="auto"/>
              <w:rPr>
                <w:i/>
              </w:rPr>
            </w:pPr>
            <w:r w:rsidRPr="008118B8">
              <w:t>низкий</w:t>
            </w:r>
          </w:p>
        </w:tc>
      </w:tr>
      <w:tr w:rsidR="003727D9" w:rsidRPr="008118B8" w:rsidTr="008118B8">
        <w:trPr>
          <w:trHeight w:val="174"/>
        </w:trPr>
        <w:tc>
          <w:tcPr>
            <w:tcW w:w="648" w:type="dxa"/>
          </w:tcPr>
          <w:p w:rsidR="003727D9" w:rsidRPr="008118B8" w:rsidRDefault="003727D9" w:rsidP="00BF70FE">
            <w:r w:rsidRPr="008118B8">
              <w:t>1.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МБОУ «Азеевская начальная школа-детский сад НмрРТ»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 w:rsidRPr="008118B8">
              <w:t>4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4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74"/>
        </w:trPr>
        <w:tc>
          <w:tcPr>
            <w:tcW w:w="648" w:type="dxa"/>
          </w:tcPr>
          <w:p w:rsidR="003727D9" w:rsidRPr="008118B8" w:rsidRDefault="003727D9" w:rsidP="00BF70FE">
            <w:r w:rsidRPr="008118B8">
              <w:t>2.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«Акбуринский детский сад «Кояшкай» Нмр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 w:rsidRPr="008118B8">
              <w:t>1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1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74"/>
        </w:trPr>
        <w:tc>
          <w:tcPr>
            <w:tcW w:w="648" w:type="dxa"/>
          </w:tcPr>
          <w:p w:rsidR="003727D9" w:rsidRPr="008118B8" w:rsidRDefault="003727D9" w:rsidP="00BF70FE">
            <w:r w:rsidRPr="008118B8">
              <w:t>3.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«Архангельский  детский сад «Сказка» Нмр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 w:rsidRPr="008118B8">
              <w:t>2</w:t>
            </w:r>
          </w:p>
        </w:tc>
        <w:tc>
          <w:tcPr>
            <w:tcW w:w="126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>
            <w:r>
              <w:t>2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74"/>
        </w:trPr>
        <w:tc>
          <w:tcPr>
            <w:tcW w:w="648" w:type="dxa"/>
          </w:tcPr>
          <w:p w:rsidR="003727D9" w:rsidRPr="008118B8" w:rsidRDefault="003727D9" w:rsidP="00BF70FE">
            <w:r w:rsidRPr="008118B8">
              <w:t>4.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«Волчинский  детский сад «Колосок» Нмр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1</w:t>
            </w:r>
          </w:p>
        </w:tc>
        <w:tc>
          <w:tcPr>
            <w:tcW w:w="126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>
            <w:r>
              <w:t>1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442"/>
        </w:trPr>
        <w:tc>
          <w:tcPr>
            <w:tcW w:w="648" w:type="dxa"/>
          </w:tcPr>
          <w:p w:rsidR="003727D9" w:rsidRPr="008118B8" w:rsidRDefault="003727D9" w:rsidP="00BF70FE">
            <w:r w:rsidRPr="008118B8">
              <w:t>5.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«Екатерининский  детский сад «Улыбка» Н м р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2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2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314"/>
        </w:trPr>
        <w:tc>
          <w:tcPr>
            <w:tcW w:w="648" w:type="dxa"/>
          </w:tcPr>
          <w:p w:rsidR="003727D9" w:rsidRPr="008118B8" w:rsidRDefault="003727D9" w:rsidP="00BF70FE">
            <w:r w:rsidRPr="008118B8">
              <w:t>6.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«Ерык</w:t>
            </w:r>
            <w:r>
              <w:t>линский  детский сад «Йолдыз» Н</w:t>
            </w:r>
            <w:r w:rsidRPr="008118B8">
              <w:t>мр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0</w:t>
            </w:r>
          </w:p>
        </w:tc>
        <w:tc>
          <w:tcPr>
            <w:tcW w:w="126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92"/>
        </w:trPr>
        <w:tc>
          <w:tcPr>
            <w:tcW w:w="648" w:type="dxa"/>
          </w:tcPr>
          <w:p w:rsidR="003727D9" w:rsidRPr="008118B8" w:rsidRDefault="003727D9" w:rsidP="00BF70FE">
            <w:r w:rsidRPr="008118B8">
              <w:t>7.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«Краснооктябрьскийдетский сад «Солнышко» Н м</w:t>
            </w:r>
            <w:r>
              <w:t>р</w:t>
            </w:r>
            <w:r w:rsidRPr="008118B8">
              <w:t xml:space="preserve">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6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4</w:t>
            </w:r>
          </w:p>
        </w:tc>
        <w:tc>
          <w:tcPr>
            <w:tcW w:w="900" w:type="dxa"/>
          </w:tcPr>
          <w:p w:rsidR="003727D9" w:rsidRPr="008118B8" w:rsidRDefault="003727D9" w:rsidP="00BF70FE">
            <w:r>
              <w:t>2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92"/>
        </w:trPr>
        <w:tc>
          <w:tcPr>
            <w:tcW w:w="648" w:type="dxa"/>
          </w:tcPr>
          <w:p w:rsidR="003727D9" w:rsidRPr="008118B8" w:rsidRDefault="003727D9" w:rsidP="00BF70FE">
            <w:r w:rsidRPr="008118B8">
              <w:t>8.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«Ле</w:t>
            </w:r>
            <w:r>
              <w:t>нинский  детский сад «Ляйсан» Нм</w:t>
            </w:r>
            <w:r w:rsidRPr="008118B8">
              <w:t xml:space="preserve"> р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3</w:t>
            </w:r>
          </w:p>
        </w:tc>
        <w:tc>
          <w:tcPr>
            <w:tcW w:w="126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>
            <w:r>
              <w:t>3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74"/>
        </w:trPr>
        <w:tc>
          <w:tcPr>
            <w:tcW w:w="648" w:type="dxa"/>
          </w:tcPr>
          <w:p w:rsidR="003727D9" w:rsidRPr="008118B8" w:rsidRDefault="003727D9" w:rsidP="00BF70FE">
            <w:r w:rsidRPr="008118B8">
              <w:t>9.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«Новошешминский детский сад «Ландыш» Н м р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43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7</w:t>
            </w:r>
          </w:p>
        </w:tc>
        <w:tc>
          <w:tcPr>
            <w:tcW w:w="900" w:type="dxa"/>
          </w:tcPr>
          <w:p w:rsidR="003727D9" w:rsidRPr="008118B8" w:rsidRDefault="003727D9" w:rsidP="00BF70FE">
            <w:r>
              <w:t>25</w:t>
            </w:r>
          </w:p>
        </w:tc>
        <w:tc>
          <w:tcPr>
            <w:tcW w:w="900" w:type="dxa"/>
          </w:tcPr>
          <w:p w:rsidR="003727D9" w:rsidRPr="008118B8" w:rsidRDefault="003727D9" w:rsidP="00BF70FE">
            <w:r>
              <w:t>11</w:t>
            </w:r>
          </w:p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74"/>
        </w:trPr>
        <w:tc>
          <w:tcPr>
            <w:tcW w:w="648" w:type="dxa"/>
          </w:tcPr>
          <w:p w:rsidR="003727D9" w:rsidRPr="008118B8" w:rsidRDefault="003727D9" w:rsidP="00BF70FE">
            <w:r w:rsidRPr="008118B8">
              <w:t>10.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«Новошешминский детский сад «Теремок» Н</w:t>
            </w:r>
            <w:r>
              <w:t>м</w:t>
            </w:r>
            <w:r w:rsidRPr="008118B8">
              <w:t xml:space="preserve"> р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7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5</w:t>
            </w:r>
          </w:p>
        </w:tc>
        <w:tc>
          <w:tcPr>
            <w:tcW w:w="900" w:type="dxa"/>
          </w:tcPr>
          <w:p w:rsidR="003727D9" w:rsidRPr="008118B8" w:rsidRDefault="003727D9" w:rsidP="00BF70FE">
            <w:r>
              <w:t>2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74"/>
        </w:trPr>
        <w:tc>
          <w:tcPr>
            <w:tcW w:w="648" w:type="dxa"/>
          </w:tcPr>
          <w:p w:rsidR="003727D9" w:rsidRPr="008118B8" w:rsidRDefault="003727D9" w:rsidP="00BF70FE">
            <w:r w:rsidRPr="008118B8">
              <w:t>11.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«Новошешминский детский сад «Солнышко» Н мр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4</w:t>
            </w:r>
          </w:p>
        </w:tc>
        <w:tc>
          <w:tcPr>
            <w:tcW w:w="126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>
            <w:r>
              <w:t>3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572"/>
        </w:trPr>
        <w:tc>
          <w:tcPr>
            <w:tcW w:w="648" w:type="dxa"/>
          </w:tcPr>
          <w:p w:rsidR="003727D9" w:rsidRPr="008118B8" w:rsidRDefault="003727D9" w:rsidP="00BF70FE">
            <w:r w:rsidRPr="008118B8">
              <w:t>1</w:t>
            </w:r>
            <w:r>
              <w:t>2</w:t>
            </w:r>
            <w:r w:rsidRPr="008118B8">
              <w:t>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«Новошешминский детский сад  присмотра и оздоровления «Крепыш» Н</w:t>
            </w:r>
            <w:r>
              <w:t>м</w:t>
            </w:r>
            <w:r w:rsidRPr="008118B8">
              <w:t xml:space="preserve"> р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2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2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373"/>
        </w:trPr>
        <w:tc>
          <w:tcPr>
            <w:tcW w:w="648" w:type="dxa"/>
          </w:tcPr>
          <w:p w:rsidR="003727D9" w:rsidRPr="008118B8" w:rsidRDefault="003727D9" w:rsidP="00BF70FE">
            <w:r w:rsidRPr="008118B8">
              <w:t>14.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 xml:space="preserve">МБОУ  «Новошешминская </w:t>
            </w:r>
            <w:r>
              <w:t>начальная школа - детский сад Н м</w:t>
            </w:r>
            <w:r w:rsidRPr="008118B8">
              <w:t xml:space="preserve"> района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2</w:t>
            </w:r>
          </w:p>
        </w:tc>
        <w:tc>
          <w:tcPr>
            <w:tcW w:w="126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>
            <w:r>
              <w:t>2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325"/>
        </w:trPr>
        <w:tc>
          <w:tcPr>
            <w:tcW w:w="648" w:type="dxa"/>
          </w:tcPr>
          <w:p w:rsidR="003727D9" w:rsidRPr="008118B8" w:rsidRDefault="003727D9" w:rsidP="00BF70FE">
            <w:r w:rsidRPr="008118B8">
              <w:t>15.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«Новошешминский детский сад «Золотой ключик» Н</w:t>
            </w:r>
            <w:r>
              <w:t xml:space="preserve"> м</w:t>
            </w:r>
            <w:r w:rsidRPr="008118B8">
              <w:t xml:space="preserve"> района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15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3</w:t>
            </w:r>
          </w:p>
        </w:tc>
        <w:tc>
          <w:tcPr>
            <w:tcW w:w="900" w:type="dxa"/>
          </w:tcPr>
          <w:p w:rsidR="003727D9" w:rsidRPr="008118B8" w:rsidRDefault="003727D9" w:rsidP="00BF70FE">
            <w:r>
              <w:t>12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277"/>
        </w:trPr>
        <w:tc>
          <w:tcPr>
            <w:tcW w:w="648" w:type="dxa"/>
          </w:tcPr>
          <w:p w:rsidR="003727D9" w:rsidRPr="008118B8" w:rsidRDefault="003727D9" w:rsidP="00BF70FE">
            <w:r w:rsidRPr="008118B8">
              <w:t>16.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«Петропавловский  детский сад «Солнышко» Ново мра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1</w:t>
            </w:r>
          </w:p>
        </w:tc>
        <w:tc>
          <w:tcPr>
            <w:tcW w:w="126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>
            <w:r>
              <w:t>1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365"/>
        </w:trPr>
        <w:tc>
          <w:tcPr>
            <w:tcW w:w="648" w:type="dxa"/>
          </w:tcPr>
          <w:p w:rsidR="003727D9" w:rsidRPr="008118B8" w:rsidRDefault="003727D9" w:rsidP="00BF70FE">
            <w:r w:rsidRPr="008118B8">
              <w:t>17.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«Просто-Челнинский детс</w:t>
            </w:r>
            <w:r>
              <w:t>кий сад «Кояшкай» Н</w:t>
            </w:r>
            <w:r w:rsidRPr="008118B8">
              <w:t xml:space="preserve"> м</w:t>
            </w:r>
            <w:r>
              <w:t>о р</w:t>
            </w:r>
            <w:r w:rsidRPr="008118B8">
              <w:t xml:space="preserve">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 w:rsidRPr="008118B8">
              <w:t>0</w:t>
            </w:r>
          </w:p>
        </w:tc>
        <w:tc>
          <w:tcPr>
            <w:tcW w:w="126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>
            <w:pPr>
              <w:jc w:val="center"/>
            </w:pPr>
          </w:p>
        </w:tc>
        <w:tc>
          <w:tcPr>
            <w:tcW w:w="900" w:type="dxa"/>
          </w:tcPr>
          <w:p w:rsidR="003727D9" w:rsidRPr="008118B8" w:rsidRDefault="003727D9" w:rsidP="00BF70FE">
            <w:pPr>
              <w:jc w:val="center"/>
            </w:pPr>
          </w:p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74"/>
        </w:trPr>
        <w:tc>
          <w:tcPr>
            <w:tcW w:w="648" w:type="dxa"/>
          </w:tcPr>
          <w:p w:rsidR="003727D9" w:rsidRPr="008118B8" w:rsidRDefault="003727D9" w:rsidP="00BF70FE">
            <w:r w:rsidRPr="008118B8">
              <w:t>18.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«Тубылгытауский  детский сад «Тургай» Но м</w:t>
            </w:r>
            <w:r>
              <w:t>о р</w:t>
            </w:r>
            <w:r w:rsidRPr="008118B8">
              <w:t>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4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4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277"/>
        </w:trPr>
        <w:tc>
          <w:tcPr>
            <w:tcW w:w="648" w:type="dxa"/>
          </w:tcPr>
          <w:p w:rsidR="003727D9" w:rsidRPr="008118B8" w:rsidRDefault="003727D9" w:rsidP="00BF70FE">
            <w:r w:rsidRPr="008118B8">
              <w:t>19.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«Утяшкинский детски</w:t>
            </w:r>
            <w:r>
              <w:t>й сад «Алсу»» Но мо р</w:t>
            </w:r>
            <w:r w:rsidRPr="008118B8">
              <w:t xml:space="preserve">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5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3</w:t>
            </w:r>
          </w:p>
        </w:tc>
        <w:tc>
          <w:tcPr>
            <w:tcW w:w="900" w:type="dxa"/>
          </w:tcPr>
          <w:p w:rsidR="003727D9" w:rsidRPr="008118B8" w:rsidRDefault="003727D9" w:rsidP="00BF70FE">
            <w:r>
              <w:t>2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361"/>
        </w:trPr>
        <w:tc>
          <w:tcPr>
            <w:tcW w:w="648" w:type="dxa"/>
          </w:tcPr>
          <w:p w:rsidR="003727D9" w:rsidRPr="008118B8" w:rsidRDefault="003727D9" w:rsidP="00BF70FE">
            <w:r w:rsidRPr="008118B8">
              <w:t>20.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«Чебоксарский детский сад «Колосок» Но му раа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1</w:t>
            </w:r>
          </w:p>
        </w:tc>
        <w:tc>
          <w:tcPr>
            <w:tcW w:w="126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>
            <w:r>
              <w:t>1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74"/>
        </w:trPr>
        <w:tc>
          <w:tcPr>
            <w:tcW w:w="648" w:type="dxa"/>
          </w:tcPr>
          <w:p w:rsidR="003727D9" w:rsidRPr="008118B8" w:rsidRDefault="003727D9" w:rsidP="00BF70FE">
            <w:r w:rsidRPr="008118B8">
              <w:t>21.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«Черемуховский  детский сад «Березка» Но м</w:t>
            </w:r>
            <w:r>
              <w:t xml:space="preserve"> р</w:t>
            </w:r>
            <w:r w:rsidRPr="008118B8">
              <w:t xml:space="preserve">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7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2</w:t>
            </w:r>
          </w:p>
        </w:tc>
        <w:tc>
          <w:tcPr>
            <w:tcW w:w="900" w:type="dxa"/>
          </w:tcPr>
          <w:p w:rsidR="003727D9" w:rsidRPr="008118B8" w:rsidRDefault="003727D9" w:rsidP="00BF70FE">
            <w:r>
              <w:t>3</w:t>
            </w:r>
          </w:p>
        </w:tc>
        <w:tc>
          <w:tcPr>
            <w:tcW w:w="900" w:type="dxa"/>
          </w:tcPr>
          <w:p w:rsidR="003727D9" w:rsidRPr="008118B8" w:rsidRDefault="003727D9" w:rsidP="00BF70FE">
            <w:r>
              <w:t>1</w:t>
            </w:r>
          </w:p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74"/>
        </w:trPr>
        <w:tc>
          <w:tcPr>
            <w:tcW w:w="648" w:type="dxa"/>
          </w:tcPr>
          <w:p w:rsidR="003727D9" w:rsidRPr="008118B8" w:rsidRDefault="003727D9" w:rsidP="00BF70FE">
            <w:r w:rsidRPr="008118B8">
              <w:t>22.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МБОУ  «Чертушкинская начальная школа - детский сад Но м</w:t>
            </w:r>
            <w:r>
              <w:t>о р</w:t>
            </w:r>
            <w:r w:rsidRPr="008118B8">
              <w:t>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0</w:t>
            </w:r>
          </w:p>
        </w:tc>
        <w:tc>
          <w:tcPr>
            <w:tcW w:w="126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74"/>
        </w:trPr>
        <w:tc>
          <w:tcPr>
            <w:tcW w:w="648" w:type="dxa"/>
          </w:tcPr>
          <w:p w:rsidR="003727D9" w:rsidRPr="008118B8" w:rsidRDefault="003727D9" w:rsidP="00BF70FE">
            <w:r w:rsidRPr="008118B8">
              <w:t>23.</w:t>
            </w:r>
          </w:p>
        </w:tc>
        <w:tc>
          <w:tcPr>
            <w:tcW w:w="9540" w:type="dxa"/>
          </w:tcPr>
          <w:p w:rsidR="003727D9" w:rsidRPr="008118B8" w:rsidRDefault="003727D9" w:rsidP="00BF70FE">
            <w:r w:rsidRPr="008118B8">
              <w:t>МБДОУ «Шахмайкинский  детск</w:t>
            </w:r>
            <w:r>
              <w:t>ий сад «Ромашка» Н</w:t>
            </w:r>
            <w:r w:rsidRPr="008118B8">
              <w:t xml:space="preserve"> му района РТ»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2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1</w:t>
            </w:r>
          </w:p>
        </w:tc>
        <w:tc>
          <w:tcPr>
            <w:tcW w:w="900" w:type="dxa"/>
          </w:tcPr>
          <w:p w:rsidR="003727D9" w:rsidRPr="008118B8" w:rsidRDefault="003727D9" w:rsidP="00BF70FE">
            <w:r>
              <w:t>1</w:t>
            </w:r>
          </w:p>
        </w:tc>
        <w:tc>
          <w:tcPr>
            <w:tcW w:w="900" w:type="dxa"/>
          </w:tcPr>
          <w:p w:rsidR="003727D9" w:rsidRPr="008118B8" w:rsidRDefault="003727D9" w:rsidP="00BF70FE"/>
        </w:tc>
        <w:tc>
          <w:tcPr>
            <w:tcW w:w="540" w:type="dxa"/>
          </w:tcPr>
          <w:p w:rsidR="003727D9" w:rsidRPr="008118B8" w:rsidRDefault="003727D9" w:rsidP="00BF70FE"/>
        </w:tc>
      </w:tr>
      <w:tr w:rsidR="003727D9" w:rsidRPr="008118B8" w:rsidTr="008118B8">
        <w:trPr>
          <w:trHeight w:val="174"/>
        </w:trPr>
        <w:tc>
          <w:tcPr>
            <w:tcW w:w="648" w:type="dxa"/>
          </w:tcPr>
          <w:p w:rsidR="003727D9" w:rsidRPr="008118B8" w:rsidRDefault="003727D9" w:rsidP="00BF70FE"/>
        </w:tc>
        <w:tc>
          <w:tcPr>
            <w:tcW w:w="9540" w:type="dxa"/>
          </w:tcPr>
          <w:p w:rsidR="003727D9" w:rsidRPr="008118B8" w:rsidRDefault="003727D9" w:rsidP="00BF70FE">
            <w:r w:rsidRPr="008118B8">
              <w:t>ИТОГО</w:t>
            </w:r>
          </w:p>
        </w:tc>
        <w:tc>
          <w:tcPr>
            <w:tcW w:w="720" w:type="dxa"/>
          </w:tcPr>
          <w:p w:rsidR="003727D9" w:rsidRPr="008118B8" w:rsidRDefault="003727D9" w:rsidP="00BF70FE">
            <w:r>
              <w:t>112</w:t>
            </w:r>
          </w:p>
        </w:tc>
        <w:tc>
          <w:tcPr>
            <w:tcW w:w="1260" w:type="dxa"/>
          </w:tcPr>
          <w:p w:rsidR="003727D9" w:rsidRPr="008118B8" w:rsidRDefault="003727D9" w:rsidP="00BF70FE">
            <w:r>
              <w:t>38</w:t>
            </w:r>
          </w:p>
        </w:tc>
        <w:tc>
          <w:tcPr>
            <w:tcW w:w="900" w:type="dxa"/>
          </w:tcPr>
          <w:p w:rsidR="003727D9" w:rsidRPr="008118B8" w:rsidRDefault="003727D9" w:rsidP="00BF70FE">
            <w:r>
              <w:t>60</w:t>
            </w:r>
          </w:p>
        </w:tc>
        <w:tc>
          <w:tcPr>
            <w:tcW w:w="900" w:type="dxa"/>
          </w:tcPr>
          <w:p w:rsidR="003727D9" w:rsidRPr="008118B8" w:rsidRDefault="003727D9" w:rsidP="00BF70FE">
            <w:r>
              <w:t>12</w:t>
            </w:r>
          </w:p>
        </w:tc>
        <w:tc>
          <w:tcPr>
            <w:tcW w:w="540" w:type="dxa"/>
          </w:tcPr>
          <w:p w:rsidR="003727D9" w:rsidRPr="008118B8" w:rsidRDefault="003727D9" w:rsidP="00BF70FE"/>
        </w:tc>
      </w:tr>
    </w:tbl>
    <w:p w:rsidR="003727D9" w:rsidRPr="00EB290F" w:rsidRDefault="003727D9" w:rsidP="00BA30E3">
      <w:pPr>
        <w:rPr>
          <w:sz w:val="28"/>
          <w:szCs w:val="28"/>
        </w:rPr>
      </w:pPr>
    </w:p>
    <w:sectPr w:rsidR="003727D9" w:rsidRPr="00EB290F" w:rsidSect="00BC785A">
      <w:pgSz w:w="16838" w:h="11906" w:orient="landscape"/>
      <w:pgMar w:top="0" w:right="638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23B"/>
    <w:rsid w:val="000306B2"/>
    <w:rsid w:val="00075AAA"/>
    <w:rsid w:val="00075F14"/>
    <w:rsid w:val="00091031"/>
    <w:rsid w:val="0009438A"/>
    <w:rsid w:val="00094C29"/>
    <w:rsid w:val="000B404E"/>
    <w:rsid w:val="000D42B2"/>
    <w:rsid w:val="000F7386"/>
    <w:rsid w:val="00104CB6"/>
    <w:rsid w:val="0011753D"/>
    <w:rsid w:val="001436DE"/>
    <w:rsid w:val="00151F16"/>
    <w:rsid w:val="0017055A"/>
    <w:rsid w:val="00182FAD"/>
    <w:rsid w:val="00186D6D"/>
    <w:rsid w:val="001B4BAA"/>
    <w:rsid w:val="001B7C06"/>
    <w:rsid w:val="001E65EC"/>
    <w:rsid w:val="001E66CA"/>
    <w:rsid w:val="001F56C1"/>
    <w:rsid w:val="00225F0D"/>
    <w:rsid w:val="00255DDA"/>
    <w:rsid w:val="0025631D"/>
    <w:rsid w:val="00291268"/>
    <w:rsid w:val="00294A69"/>
    <w:rsid w:val="002D5026"/>
    <w:rsid w:val="00301D72"/>
    <w:rsid w:val="00303851"/>
    <w:rsid w:val="00351624"/>
    <w:rsid w:val="00370F65"/>
    <w:rsid w:val="003727D9"/>
    <w:rsid w:val="00395465"/>
    <w:rsid w:val="003A37DC"/>
    <w:rsid w:val="003A42B8"/>
    <w:rsid w:val="003B2D27"/>
    <w:rsid w:val="003C2651"/>
    <w:rsid w:val="003C2A9E"/>
    <w:rsid w:val="003D2E86"/>
    <w:rsid w:val="00410B42"/>
    <w:rsid w:val="00417060"/>
    <w:rsid w:val="00444A56"/>
    <w:rsid w:val="004619B4"/>
    <w:rsid w:val="00464AD7"/>
    <w:rsid w:val="00471048"/>
    <w:rsid w:val="00472302"/>
    <w:rsid w:val="00476EAA"/>
    <w:rsid w:val="0049418D"/>
    <w:rsid w:val="004966FC"/>
    <w:rsid w:val="004A24D9"/>
    <w:rsid w:val="004A364A"/>
    <w:rsid w:val="004C3D7E"/>
    <w:rsid w:val="004C43D7"/>
    <w:rsid w:val="004F63A2"/>
    <w:rsid w:val="005002DE"/>
    <w:rsid w:val="00510855"/>
    <w:rsid w:val="005139AC"/>
    <w:rsid w:val="00540187"/>
    <w:rsid w:val="0054306D"/>
    <w:rsid w:val="00552F56"/>
    <w:rsid w:val="0056001A"/>
    <w:rsid w:val="00597338"/>
    <w:rsid w:val="005D634B"/>
    <w:rsid w:val="00622A1C"/>
    <w:rsid w:val="00653226"/>
    <w:rsid w:val="00660330"/>
    <w:rsid w:val="006829C0"/>
    <w:rsid w:val="006955E8"/>
    <w:rsid w:val="006C4E6B"/>
    <w:rsid w:val="006F6AA2"/>
    <w:rsid w:val="00700FD3"/>
    <w:rsid w:val="00703390"/>
    <w:rsid w:val="0071384C"/>
    <w:rsid w:val="00722F4D"/>
    <w:rsid w:val="00723335"/>
    <w:rsid w:val="00723630"/>
    <w:rsid w:val="007700C5"/>
    <w:rsid w:val="00792123"/>
    <w:rsid w:val="007A46AA"/>
    <w:rsid w:val="007B0A05"/>
    <w:rsid w:val="007B1B52"/>
    <w:rsid w:val="007E2EDD"/>
    <w:rsid w:val="00810C6B"/>
    <w:rsid w:val="008118B8"/>
    <w:rsid w:val="00853431"/>
    <w:rsid w:val="00862BE2"/>
    <w:rsid w:val="00867143"/>
    <w:rsid w:val="0087578F"/>
    <w:rsid w:val="00885AE6"/>
    <w:rsid w:val="00893145"/>
    <w:rsid w:val="008A77FC"/>
    <w:rsid w:val="008B766A"/>
    <w:rsid w:val="0091242C"/>
    <w:rsid w:val="00922209"/>
    <w:rsid w:val="00923BAC"/>
    <w:rsid w:val="00932C77"/>
    <w:rsid w:val="0094183F"/>
    <w:rsid w:val="00947B54"/>
    <w:rsid w:val="00981D52"/>
    <w:rsid w:val="00986AA7"/>
    <w:rsid w:val="00996C5E"/>
    <w:rsid w:val="009A1859"/>
    <w:rsid w:val="009B247F"/>
    <w:rsid w:val="009C3B73"/>
    <w:rsid w:val="00A72326"/>
    <w:rsid w:val="00A852D0"/>
    <w:rsid w:val="00AB49BF"/>
    <w:rsid w:val="00AB699D"/>
    <w:rsid w:val="00AD2D26"/>
    <w:rsid w:val="00AD51B0"/>
    <w:rsid w:val="00B01659"/>
    <w:rsid w:val="00B3398B"/>
    <w:rsid w:val="00B35EA2"/>
    <w:rsid w:val="00B41308"/>
    <w:rsid w:val="00B447DE"/>
    <w:rsid w:val="00B54617"/>
    <w:rsid w:val="00B73658"/>
    <w:rsid w:val="00B753FD"/>
    <w:rsid w:val="00B8146F"/>
    <w:rsid w:val="00B860E6"/>
    <w:rsid w:val="00BA30E3"/>
    <w:rsid w:val="00BC5EE5"/>
    <w:rsid w:val="00BC785A"/>
    <w:rsid w:val="00BF1F02"/>
    <w:rsid w:val="00BF70FE"/>
    <w:rsid w:val="00C41559"/>
    <w:rsid w:val="00C83150"/>
    <w:rsid w:val="00C92170"/>
    <w:rsid w:val="00CA3B74"/>
    <w:rsid w:val="00CD6420"/>
    <w:rsid w:val="00D17C86"/>
    <w:rsid w:val="00D42306"/>
    <w:rsid w:val="00D5697F"/>
    <w:rsid w:val="00D74942"/>
    <w:rsid w:val="00D769F1"/>
    <w:rsid w:val="00D9413F"/>
    <w:rsid w:val="00DA72FA"/>
    <w:rsid w:val="00DC2C4C"/>
    <w:rsid w:val="00DC5F94"/>
    <w:rsid w:val="00DD0568"/>
    <w:rsid w:val="00E120BA"/>
    <w:rsid w:val="00E44DB9"/>
    <w:rsid w:val="00E46269"/>
    <w:rsid w:val="00E73163"/>
    <w:rsid w:val="00E769C9"/>
    <w:rsid w:val="00E9554E"/>
    <w:rsid w:val="00EA0BBB"/>
    <w:rsid w:val="00EB290F"/>
    <w:rsid w:val="00EB693F"/>
    <w:rsid w:val="00ED18B6"/>
    <w:rsid w:val="00EF274C"/>
    <w:rsid w:val="00F017F9"/>
    <w:rsid w:val="00F266C7"/>
    <w:rsid w:val="00F2723B"/>
    <w:rsid w:val="00F6313C"/>
    <w:rsid w:val="00F8279F"/>
    <w:rsid w:val="00F97F83"/>
    <w:rsid w:val="00FA31F7"/>
    <w:rsid w:val="00FA5668"/>
    <w:rsid w:val="00FA65DC"/>
    <w:rsid w:val="00FB6904"/>
    <w:rsid w:val="00FC4E45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23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2723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</TotalTime>
  <Pages>1</Pages>
  <Words>251</Words>
  <Characters>1432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 по выпускникам ДОУ Новошешминского муниципального района на 2017-2018 уч</dc:title>
  <dc:subject/>
  <dc:creator>Лилия</dc:creator>
  <cp:keywords/>
  <dc:description/>
  <cp:lastModifiedBy>User 1</cp:lastModifiedBy>
  <cp:revision>14</cp:revision>
  <cp:lastPrinted>2019-04-29T13:35:00Z</cp:lastPrinted>
  <dcterms:created xsi:type="dcterms:W3CDTF">2018-05-18T07:55:00Z</dcterms:created>
  <dcterms:modified xsi:type="dcterms:W3CDTF">2019-04-29T13:35:00Z</dcterms:modified>
</cp:coreProperties>
</file>