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A09" w:rsidRDefault="00CD3A09" w:rsidP="00EF01D3">
      <w:pPr>
        <w:pStyle w:val="Default"/>
        <w:rPr>
          <w:b/>
          <w:bCs/>
          <w:color w:val="auto"/>
          <w:sz w:val="28"/>
          <w:szCs w:val="28"/>
        </w:rPr>
      </w:pPr>
      <w:bookmarkStart w:id="0" w:name="_GoBack"/>
      <w:bookmarkEnd w:id="0"/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34"/>
      </w:tblGrid>
      <w:tr w:rsidR="00CD3A09" w:rsidRPr="00406D23" w:rsidTr="00224CC4">
        <w:trPr>
          <w:jc w:val="right"/>
        </w:trPr>
        <w:tc>
          <w:tcPr>
            <w:tcW w:w="3934" w:type="dxa"/>
            <w:shd w:val="clear" w:color="auto" w:fill="auto"/>
          </w:tcPr>
          <w:p w:rsidR="00CD3A09" w:rsidRPr="0073512E" w:rsidRDefault="00CD3A09" w:rsidP="00224CC4">
            <w:pPr>
              <w:rPr>
                <w:sz w:val="28"/>
                <w:szCs w:val="28"/>
              </w:rPr>
            </w:pPr>
            <w:r w:rsidRPr="0073512E">
              <w:rPr>
                <w:sz w:val="28"/>
                <w:szCs w:val="28"/>
              </w:rPr>
              <w:t xml:space="preserve">Утверждено </w:t>
            </w:r>
          </w:p>
          <w:p w:rsidR="00CD3A09" w:rsidRPr="0073512E" w:rsidRDefault="00CD3A09" w:rsidP="00224CC4">
            <w:pPr>
              <w:rPr>
                <w:sz w:val="28"/>
                <w:szCs w:val="28"/>
              </w:rPr>
            </w:pPr>
            <w:r w:rsidRPr="0073512E">
              <w:rPr>
                <w:sz w:val="28"/>
                <w:szCs w:val="28"/>
              </w:rPr>
              <w:t>Приказом Министерства образования и науки Республики Татарстан</w:t>
            </w:r>
          </w:p>
          <w:p w:rsidR="00CD3A09" w:rsidRPr="0073512E" w:rsidRDefault="00CD3A09" w:rsidP="00CA08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«  </w:t>
            </w:r>
            <w:r w:rsidR="006E70D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»__________</w:t>
            </w:r>
            <w:r w:rsidRPr="00E8365A">
              <w:rPr>
                <w:sz w:val="28"/>
                <w:szCs w:val="28"/>
              </w:rPr>
              <w:t>202</w:t>
            </w:r>
            <w:r w:rsidR="00CA08D2">
              <w:rPr>
                <w:sz w:val="28"/>
                <w:szCs w:val="28"/>
              </w:rPr>
              <w:t>4</w:t>
            </w:r>
            <w:r w:rsidRPr="0073512E">
              <w:rPr>
                <w:sz w:val="28"/>
                <w:szCs w:val="28"/>
              </w:rPr>
              <w:t xml:space="preserve"> г.</w:t>
            </w:r>
          </w:p>
          <w:p w:rsidR="00CD3A09" w:rsidRPr="0073512E" w:rsidRDefault="00CD3A09" w:rsidP="00224C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________________</w:t>
            </w:r>
          </w:p>
        </w:tc>
      </w:tr>
    </w:tbl>
    <w:p w:rsidR="00CD3A09" w:rsidRDefault="00CD3A09" w:rsidP="00CD3A09">
      <w:pPr>
        <w:autoSpaceDE w:val="0"/>
        <w:autoSpaceDN w:val="0"/>
        <w:adjustRightInd w:val="0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CD3A09" w:rsidRPr="00057AC9" w:rsidRDefault="00CD3A09" w:rsidP="00CD3A0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057AC9">
        <w:rPr>
          <w:rFonts w:eastAsia="Calibri"/>
          <w:color w:val="000000"/>
          <w:sz w:val="28"/>
          <w:szCs w:val="28"/>
          <w:lang w:eastAsia="en-US"/>
        </w:rPr>
        <w:t>ПОЛОЖЕНИЕ</w:t>
      </w:r>
    </w:p>
    <w:p w:rsidR="00CD3A09" w:rsidRPr="00404C37" w:rsidRDefault="00CD3A09" w:rsidP="00CA08D2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о</w:t>
      </w:r>
      <w:r w:rsidRPr="00057AC9">
        <w:rPr>
          <w:sz w:val="28"/>
          <w:szCs w:val="28"/>
        </w:rPr>
        <w:t xml:space="preserve"> проведении </w:t>
      </w:r>
      <w:r w:rsidR="00CA08D2">
        <w:rPr>
          <w:sz w:val="28"/>
          <w:szCs w:val="28"/>
        </w:rPr>
        <w:t xml:space="preserve">Межрегиональной конференции </w:t>
      </w:r>
      <w:r w:rsidR="00CA08D2" w:rsidRPr="00057AC9">
        <w:rPr>
          <w:sz w:val="28"/>
          <w:szCs w:val="28"/>
        </w:rPr>
        <w:t xml:space="preserve"> </w:t>
      </w:r>
      <w:r w:rsidR="00B26125">
        <w:rPr>
          <w:sz w:val="28"/>
          <w:szCs w:val="28"/>
        </w:rPr>
        <w:br/>
      </w:r>
      <w:r w:rsidR="00CA08D2" w:rsidRPr="00057AC9">
        <w:rPr>
          <w:sz w:val="28"/>
          <w:szCs w:val="28"/>
        </w:rPr>
        <w:t>«Истории славные страницы. Школы Героев»</w:t>
      </w:r>
    </w:p>
    <w:p w:rsidR="00CD3A09" w:rsidRPr="00AC4814" w:rsidRDefault="00CD3A09" w:rsidP="00CD3A09">
      <w:pPr>
        <w:numPr>
          <w:ilvl w:val="0"/>
          <w:numId w:val="13"/>
        </w:numPr>
        <w:shd w:val="clear" w:color="auto" w:fill="FFFFFF"/>
        <w:ind w:left="284" w:right="23" w:hanging="567"/>
        <w:contextualSpacing/>
        <w:jc w:val="center"/>
        <w:rPr>
          <w:rFonts w:eastAsia="Calibri"/>
          <w:iCs/>
          <w:sz w:val="28"/>
          <w:szCs w:val="28"/>
        </w:rPr>
      </w:pPr>
      <w:r w:rsidRPr="00AC4814">
        <w:rPr>
          <w:rFonts w:eastAsia="Calibri"/>
          <w:iCs/>
          <w:sz w:val="28"/>
          <w:szCs w:val="28"/>
        </w:rPr>
        <w:t>Общие положения</w:t>
      </w:r>
    </w:p>
    <w:p w:rsidR="00CD3A09" w:rsidRPr="00406D23" w:rsidRDefault="00CD3A09" w:rsidP="00CD3A09">
      <w:pPr>
        <w:widowControl w:val="0"/>
        <w:tabs>
          <w:tab w:val="left" w:pos="12315"/>
        </w:tabs>
        <w:rPr>
          <w:rFonts w:eastAsia="Calibri"/>
          <w:color w:val="000000"/>
          <w:sz w:val="28"/>
          <w:szCs w:val="28"/>
        </w:rPr>
      </w:pPr>
    </w:p>
    <w:p w:rsidR="00CD3A09" w:rsidRPr="00E8365A" w:rsidRDefault="00CD3A09" w:rsidP="00CA08D2">
      <w:pPr>
        <w:autoSpaceDE w:val="0"/>
        <w:autoSpaceDN w:val="0"/>
        <w:adjustRightInd w:val="0"/>
        <w:jc w:val="both"/>
        <w:rPr>
          <w:sz w:val="28"/>
          <w:szCs w:val="32"/>
        </w:rPr>
      </w:pPr>
      <w:r>
        <w:rPr>
          <w:bCs/>
          <w:sz w:val="28"/>
          <w:szCs w:val="28"/>
        </w:rPr>
        <w:t xml:space="preserve">          </w:t>
      </w:r>
      <w:r w:rsidRPr="00406D23">
        <w:rPr>
          <w:bCs/>
          <w:sz w:val="28"/>
          <w:szCs w:val="28"/>
        </w:rPr>
        <w:t>1.1. Настоящее положение регламентирует</w:t>
      </w:r>
      <w:r>
        <w:rPr>
          <w:bCs/>
          <w:sz w:val="28"/>
          <w:szCs w:val="28"/>
        </w:rPr>
        <w:t xml:space="preserve"> организацию, порядок и условия </w:t>
      </w:r>
      <w:r w:rsidRPr="00406D23">
        <w:rPr>
          <w:bCs/>
          <w:sz w:val="28"/>
          <w:szCs w:val="28"/>
        </w:rPr>
        <w:t>проведения</w:t>
      </w:r>
      <w:r w:rsidRPr="00E8365A">
        <w:rPr>
          <w:sz w:val="28"/>
          <w:szCs w:val="28"/>
        </w:rPr>
        <w:t xml:space="preserve"> </w:t>
      </w:r>
      <w:r w:rsidR="00007157">
        <w:rPr>
          <w:sz w:val="28"/>
          <w:szCs w:val="28"/>
        </w:rPr>
        <w:t>М</w:t>
      </w:r>
      <w:r>
        <w:rPr>
          <w:sz w:val="28"/>
          <w:szCs w:val="28"/>
        </w:rPr>
        <w:t xml:space="preserve">ежрегиональной </w:t>
      </w:r>
      <w:r w:rsidRPr="00C01564">
        <w:rPr>
          <w:sz w:val="28"/>
          <w:szCs w:val="32"/>
        </w:rPr>
        <w:t xml:space="preserve">конференции </w:t>
      </w:r>
      <w:r>
        <w:rPr>
          <w:sz w:val="28"/>
          <w:szCs w:val="32"/>
        </w:rPr>
        <w:t>обучающихся</w:t>
      </w:r>
      <w:r w:rsidRPr="00B549E1">
        <w:rPr>
          <w:sz w:val="28"/>
          <w:szCs w:val="32"/>
        </w:rPr>
        <w:t xml:space="preserve"> и педагогических работников общеобразовательных организаций </w:t>
      </w:r>
      <w:r>
        <w:rPr>
          <w:sz w:val="28"/>
          <w:szCs w:val="28"/>
        </w:rPr>
        <w:t xml:space="preserve">«Истории славные страницы. Школы </w:t>
      </w:r>
      <w:r w:rsidRPr="00B549E1">
        <w:rPr>
          <w:sz w:val="28"/>
          <w:szCs w:val="28"/>
        </w:rPr>
        <w:t>Героев»</w:t>
      </w:r>
      <w:r w:rsidRPr="00406D2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– Конференция</w:t>
      </w:r>
      <w:r w:rsidRPr="00406D23">
        <w:rPr>
          <w:bCs/>
          <w:sz w:val="28"/>
          <w:szCs w:val="28"/>
        </w:rPr>
        <w:t>) на русском и татарском языках.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CD3A09" w:rsidRPr="00406D23" w:rsidRDefault="00CD3A09" w:rsidP="009574B2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574B2"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>. Организатором Конференции</w:t>
      </w:r>
      <w:r w:rsidRPr="00406D23">
        <w:rPr>
          <w:sz w:val="28"/>
          <w:szCs w:val="28"/>
        </w:rPr>
        <w:t xml:space="preserve"> является Министерство образования и науки Республики Татарстан.</w:t>
      </w:r>
    </w:p>
    <w:p w:rsidR="00CD3A09" w:rsidRPr="00406D23" w:rsidRDefault="00CD3A09" w:rsidP="009574B2">
      <w:pPr>
        <w:spacing w:line="240" w:lineRule="atLeast"/>
        <w:ind w:firstLine="708"/>
        <w:jc w:val="both"/>
        <w:rPr>
          <w:sz w:val="28"/>
          <w:szCs w:val="28"/>
        </w:rPr>
      </w:pPr>
      <w:r w:rsidRPr="00406D23">
        <w:rPr>
          <w:sz w:val="28"/>
          <w:szCs w:val="28"/>
        </w:rPr>
        <w:t>1.</w:t>
      </w:r>
      <w:r w:rsidR="009574B2">
        <w:rPr>
          <w:sz w:val="28"/>
          <w:szCs w:val="28"/>
          <w:lang w:val="tt-RU"/>
        </w:rPr>
        <w:t>3</w:t>
      </w:r>
      <w:r w:rsidRPr="00406D23">
        <w:rPr>
          <w:sz w:val="28"/>
          <w:szCs w:val="28"/>
        </w:rPr>
        <w:t>. Соорганизатор</w:t>
      </w:r>
      <w:r>
        <w:rPr>
          <w:sz w:val="28"/>
          <w:szCs w:val="28"/>
        </w:rPr>
        <w:t>ами Конференции</w:t>
      </w:r>
      <w:r w:rsidRPr="00406D23">
        <w:rPr>
          <w:sz w:val="28"/>
          <w:szCs w:val="28"/>
        </w:rPr>
        <w:t xml:space="preserve"> являются: </w:t>
      </w:r>
    </w:p>
    <w:p w:rsidR="00CD3A09" w:rsidRPr="00406D23" w:rsidRDefault="00CD3A09" w:rsidP="00CD3A09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406D23">
        <w:rPr>
          <w:sz w:val="28"/>
          <w:szCs w:val="28"/>
        </w:rPr>
        <w:t>униципальное казенное учреждение «Управление образования Исполнительного комитета муниципального образования Казани»</w:t>
      </w:r>
      <w:r>
        <w:rPr>
          <w:sz w:val="28"/>
          <w:szCs w:val="28"/>
        </w:rPr>
        <w:t xml:space="preserve"> (по согласованию)</w:t>
      </w:r>
      <w:r w:rsidRPr="00406D23">
        <w:rPr>
          <w:sz w:val="28"/>
          <w:szCs w:val="28"/>
        </w:rPr>
        <w:t>;</w:t>
      </w:r>
    </w:p>
    <w:p w:rsidR="00CD3A09" w:rsidRPr="00406D23" w:rsidRDefault="00CD3A09" w:rsidP="00CD3A09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406D23">
        <w:rPr>
          <w:sz w:val="28"/>
          <w:szCs w:val="28"/>
        </w:rPr>
        <w:t>униципальное бюджетное общеобразовательное учреждение «Средняя общеобразовательная татарско</w:t>
      </w:r>
      <w:r>
        <w:rPr>
          <w:sz w:val="28"/>
          <w:szCs w:val="28"/>
        </w:rPr>
        <w:t>-русская школа №</w:t>
      </w:r>
      <w:r w:rsidRPr="00B41C62">
        <w:rPr>
          <w:sz w:val="28"/>
          <w:szCs w:val="28"/>
        </w:rPr>
        <w:t xml:space="preserve"> </w:t>
      </w:r>
      <w:r w:rsidRPr="00406D23">
        <w:rPr>
          <w:sz w:val="28"/>
          <w:szCs w:val="28"/>
        </w:rPr>
        <w:t>113 с углубленным изучением отдельных предметов им. Героя России М.Р.</w:t>
      </w:r>
      <w:r>
        <w:rPr>
          <w:sz w:val="28"/>
          <w:szCs w:val="28"/>
        </w:rPr>
        <w:t xml:space="preserve"> </w:t>
      </w:r>
      <w:r w:rsidRPr="00406D23">
        <w:rPr>
          <w:sz w:val="28"/>
          <w:szCs w:val="28"/>
        </w:rPr>
        <w:t>Ахметшина» Ново-Савиновского района г. Казани</w:t>
      </w:r>
      <w:r>
        <w:rPr>
          <w:sz w:val="28"/>
          <w:szCs w:val="28"/>
        </w:rPr>
        <w:t xml:space="preserve"> (по согласованию)</w:t>
      </w:r>
      <w:r w:rsidRPr="00406D23">
        <w:rPr>
          <w:sz w:val="28"/>
          <w:szCs w:val="28"/>
        </w:rPr>
        <w:t>.</w:t>
      </w:r>
    </w:p>
    <w:p w:rsidR="00CD3A09" w:rsidRPr="00406D23" w:rsidRDefault="00CD3A09" w:rsidP="009574B2">
      <w:pPr>
        <w:ind w:firstLine="708"/>
        <w:jc w:val="both"/>
        <w:rPr>
          <w:sz w:val="28"/>
          <w:szCs w:val="28"/>
        </w:rPr>
      </w:pPr>
      <w:r w:rsidRPr="00406D23">
        <w:rPr>
          <w:sz w:val="28"/>
          <w:szCs w:val="28"/>
        </w:rPr>
        <w:t>1.</w:t>
      </w:r>
      <w:r w:rsidR="009574B2">
        <w:rPr>
          <w:sz w:val="28"/>
          <w:szCs w:val="28"/>
          <w:lang w:val="tt-RU"/>
        </w:rPr>
        <w:t>4</w:t>
      </w:r>
      <w:r w:rsidRPr="00406D2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06D23">
        <w:rPr>
          <w:sz w:val="28"/>
          <w:szCs w:val="28"/>
        </w:rPr>
        <w:t xml:space="preserve">Организатор </w:t>
      </w:r>
      <w:r>
        <w:rPr>
          <w:sz w:val="28"/>
          <w:szCs w:val="28"/>
        </w:rPr>
        <w:t xml:space="preserve">Конференции </w:t>
      </w:r>
      <w:r w:rsidRPr="00406D23">
        <w:rPr>
          <w:sz w:val="28"/>
          <w:szCs w:val="28"/>
        </w:rPr>
        <w:t>осуществляет общую коорд</w:t>
      </w:r>
      <w:r>
        <w:rPr>
          <w:sz w:val="28"/>
          <w:szCs w:val="28"/>
        </w:rPr>
        <w:t>инацию подготовки и проведения к</w:t>
      </w:r>
      <w:r w:rsidRPr="00406D23">
        <w:rPr>
          <w:sz w:val="28"/>
          <w:szCs w:val="28"/>
        </w:rPr>
        <w:t>онкурсных процедур и награждение победителей.</w:t>
      </w:r>
    </w:p>
    <w:p w:rsidR="00CD3A09" w:rsidRDefault="00CD3A09" w:rsidP="00CD3A09">
      <w:pPr>
        <w:spacing w:line="240" w:lineRule="atLeast"/>
        <w:ind w:firstLine="708"/>
        <w:jc w:val="center"/>
        <w:rPr>
          <w:b/>
          <w:bCs/>
          <w:sz w:val="28"/>
          <w:szCs w:val="28"/>
        </w:rPr>
      </w:pPr>
    </w:p>
    <w:p w:rsidR="00CD3A09" w:rsidRPr="009574B2" w:rsidRDefault="00CD3A09" w:rsidP="00CD3A09">
      <w:pPr>
        <w:spacing w:line="240" w:lineRule="atLeast"/>
        <w:ind w:firstLine="708"/>
        <w:jc w:val="center"/>
        <w:rPr>
          <w:bCs/>
          <w:sz w:val="28"/>
          <w:szCs w:val="28"/>
          <w:lang w:val="tt-RU"/>
        </w:rPr>
      </w:pPr>
      <w:r w:rsidRPr="00AC4814">
        <w:rPr>
          <w:bCs/>
          <w:sz w:val="28"/>
          <w:szCs w:val="28"/>
          <w:lang w:val="en-US"/>
        </w:rPr>
        <w:t>II</w:t>
      </w:r>
      <w:r w:rsidRPr="00AC4814">
        <w:rPr>
          <w:bCs/>
          <w:sz w:val="28"/>
          <w:szCs w:val="28"/>
        </w:rPr>
        <w:t>. Цели и задачи Конференции</w:t>
      </w:r>
    </w:p>
    <w:p w:rsidR="00CD3A09" w:rsidRPr="00404C37" w:rsidRDefault="00CD3A09" w:rsidP="00CD3A09">
      <w:pPr>
        <w:spacing w:line="240" w:lineRule="atLeast"/>
        <w:ind w:firstLine="708"/>
        <w:rPr>
          <w:sz w:val="28"/>
          <w:szCs w:val="28"/>
        </w:rPr>
      </w:pPr>
    </w:p>
    <w:p w:rsidR="00CD3A09" w:rsidRPr="00404C37" w:rsidRDefault="00CD3A09" w:rsidP="006E70DD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Цель Конференции</w:t>
      </w:r>
      <w:r w:rsidRPr="00404C37">
        <w:rPr>
          <w:sz w:val="28"/>
          <w:szCs w:val="28"/>
        </w:rPr>
        <w:t xml:space="preserve">: </w:t>
      </w:r>
    </w:p>
    <w:p w:rsidR="00CD3A09" w:rsidRDefault="00CD3A09" w:rsidP="006E70DD">
      <w:pPr>
        <w:spacing w:line="240" w:lineRule="atLeast"/>
        <w:ind w:firstLine="708"/>
        <w:jc w:val="both"/>
        <w:rPr>
          <w:sz w:val="28"/>
          <w:szCs w:val="28"/>
        </w:rPr>
      </w:pPr>
      <w:r w:rsidRPr="00404C37">
        <w:rPr>
          <w:sz w:val="28"/>
          <w:szCs w:val="28"/>
        </w:rPr>
        <w:t>гражданско-патриотическое воспитание обучающихся образовательных</w:t>
      </w:r>
      <w:r w:rsidR="00D66279">
        <w:rPr>
          <w:sz w:val="28"/>
          <w:szCs w:val="28"/>
        </w:rPr>
        <w:t xml:space="preserve"> организаций </w:t>
      </w:r>
      <w:r w:rsidRPr="00404C37">
        <w:rPr>
          <w:sz w:val="28"/>
          <w:szCs w:val="28"/>
        </w:rPr>
        <w:t>путем приобщения к краеведческой работе по изучению и сохранению исторического наследия родного края;</w:t>
      </w:r>
    </w:p>
    <w:p w:rsidR="00CD3A09" w:rsidRPr="00AA72BA" w:rsidRDefault="00CD3A09" w:rsidP="006E70DD">
      <w:pPr>
        <w:spacing w:line="240" w:lineRule="atLeast"/>
        <w:ind w:firstLine="708"/>
        <w:jc w:val="both"/>
        <w:rPr>
          <w:sz w:val="28"/>
          <w:szCs w:val="28"/>
        </w:rPr>
      </w:pPr>
      <w:r w:rsidRPr="00AA72BA">
        <w:rPr>
          <w:sz w:val="28"/>
          <w:szCs w:val="28"/>
          <w:shd w:val="clear" w:color="auto" w:fill="FFFFFF"/>
        </w:rPr>
        <w:t>формирование у молодежи интереса к более глубокому изучению истории и культуры своего народа, страны, а также высоких моральных ориентиров на основе поступков конкретных людей</w:t>
      </w:r>
      <w:r w:rsidR="00F27B39">
        <w:rPr>
          <w:sz w:val="28"/>
          <w:szCs w:val="28"/>
          <w:shd w:val="clear" w:color="auto" w:fill="FFFFFF"/>
        </w:rPr>
        <w:t>.</w:t>
      </w:r>
    </w:p>
    <w:p w:rsidR="00CD3A09" w:rsidRPr="00404C37" w:rsidRDefault="00CD3A09" w:rsidP="006E70DD">
      <w:pPr>
        <w:spacing w:line="240" w:lineRule="atLeast"/>
        <w:ind w:firstLine="708"/>
        <w:jc w:val="both"/>
        <w:rPr>
          <w:sz w:val="28"/>
          <w:szCs w:val="28"/>
        </w:rPr>
      </w:pPr>
    </w:p>
    <w:p w:rsidR="00CD3A09" w:rsidRPr="00CD3A09" w:rsidRDefault="00CD3A09" w:rsidP="00CD3A09">
      <w:pPr>
        <w:tabs>
          <w:tab w:val="left" w:pos="4447"/>
        </w:tabs>
        <w:spacing w:line="240" w:lineRule="atLeast"/>
        <w:ind w:firstLine="708"/>
        <w:jc w:val="center"/>
        <w:rPr>
          <w:bCs/>
          <w:sz w:val="28"/>
          <w:szCs w:val="28"/>
        </w:rPr>
      </w:pPr>
      <w:r w:rsidRPr="00CD3A09">
        <w:rPr>
          <w:bCs/>
          <w:sz w:val="28"/>
          <w:szCs w:val="28"/>
          <w:lang w:val="en-US"/>
        </w:rPr>
        <w:t>III</w:t>
      </w:r>
      <w:r w:rsidRPr="00CD3A09">
        <w:rPr>
          <w:bCs/>
          <w:sz w:val="28"/>
          <w:szCs w:val="28"/>
        </w:rPr>
        <w:t>. Участники Конференции</w:t>
      </w:r>
    </w:p>
    <w:p w:rsidR="00CD3A09" w:rsidRPr="008D4792" w:rsidRDefault="00CD3A09" w:rsidP="00CD3A09">
      <w:pPr>
        <w:tabs>
          <w:tab w:val="left" w:pos="4447"/>
        </w:tabs>
        <w:spacing w:line="240" w:lineRule="atLeast"/>
        <w:ind w:firstLine="708"/>
        <w:rPr>
          <w:sz w:val="16"/>
          <w:szCs w:val="16"/>
        </w:rPr>
      </w:pPr>
    </w:p>
    <w:p w:rsidR="00CD3A09" w:rsidRPr="000F6FCE" w:rsidRDefault="00CD3A09" w:rsidP="00007157">
      <w:pPr>
        <w:tabs>
          <w:tab w:val="left" w:pos="4447"/>
        </w:tabs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Pr="000F6FCE">
        <w:rPr>
          <w:sz w:val="28"/>
          <w:szCs w:val="28"/>
        </w:rPr>
        <w:t xml:space="preserve">Участниками Конференции являются, </w:t>
      </w:r>
      <w:r w:rsidR="00D66279">
        <w:rPr>
          <w:sz w:val="28"/>
          <w:szCs w:val="28"/>
        </w:rPr>
        <w:t>обучающиеся</w:t>
      </w:r>
      <w:r w:rsidRPr="000F6FCE">
        <w:rPr>
          <w:sz w:val="28"/>
          <w:szCs w:val="28"/>
        </w:rPr>
        <w:t xml:space="preserve"> 1-11 классов общеобразовательных организаций, обучающихся в</w:t>
      </w:r>
      <w:r w:rsidR="00D66279">
        <w:rPr>
          <w:sz w:val="28"/>
          <w:szCs w:val="28"/>
        </w:rPr>
        <w:t xml:space="preserve"> общеобразовательных организациях</w:t>
      </w:r>
      <w:r>
        <w:rPr>
          <w:sz w:val="28"/>
          <w:szCs w:val="28"/>
        </w:rPr>
        <w:t>,</w:t>
      </w:r>
      <w:r w:rsidRPr="000F6FCE">
        <w:rPr>
          <w:sz w:val="28"/>
          <w:szCs w:val="28"/>
        </w:rPr>
        <w:t xml:space="preserve"> названных именами Героев Советского Союза и Героев России, социалистического труда.</w:t>
      </w:r>
    </w:p>
    <w:p w:rsidR="00CD3A09" w:rsidRPr="00AC4814" w:rsidRDefault="00CD3A09" w:rsidP="00D66279">
      <w:pPr>
        <w:tabs>
          <w:tab w:val="left" w:pos="4447"/>
        </w:tabs>
        <w:ind w:firstLine="708"/>
        <w:contextualSpacing/>
        <w:jc w:val="both"/>
        <w:rPr>
          <w:iCs/>
          <w:sz w:val="28"/>
          <w:szCs w:val="28"/>
        </w:rPr>
      </w:pPr>
      <w:r w:rsidRPr="00B42F49">
        <w:rPr>
          <w:i/>
          <w:iCs/>
          <w:sz w:val="28"/>
          <w:szCs w:val="28"/>
        </w:rPr>
        <w:t xml:space="preserve"> </w:t>
      </w:r>
      <w:r w:rsidRPr="00AC4814">
        <w:rPr>
          <w:iCs/>
          <w:sz w:val="28"/>
          <w:szCs w:val="28"/>
        </w:rPr>
        <w:t xml:space="preserve">Научные работы представляются в следующих номинациях: </w:t>
      </w:r>
    </w:p>
    <w:p w:rsidR="00CD3A09" w:rsidRPr="00AC4814" w:rsidRDefault="00CD3A09" w:rsidP="00D66279">
      <w:pPr>
        <w:ind w:hanging="142"/>
        <w:jc w:val="both"/>
        <w:rPr>
          <w:sz w:val="28"/>
          <w:szCs w:val="28"/>
        </w:rPr>
      </w:pPr>
      <w:r w:rsidRPr="00AC4814">
        <w:rPr>
          <w:rFonts w:eastAsia="Calibri"/>
          <w:bCs/>
          <w:sz w:val="28"/>
          <w:szCs w:val="28"/>
          <w:lang w:eastAsia="en-US"/>
        </w:rPr>
        <w:lastRenderedPageBreak/>
        <w:t xml:space="preserve">    1. номинация: </w:t>
      </w:r>
      <w:r w:rsidRPr="00AC4814">
        <w:rPr>
          <w:sz w:val="28"/>
          <w:szCs w:val="28"/>
        </w:rPr>
        <w:t>«Героями не рождаются, ими становятся» (для 1-2 классы);</w:t>
      </w:r>
    </w:p>
    <w:p w:rsidR="00CD3A09" w:rsidRPr="00AC4814" w:rsidRDefault="00CD3A09" w:rsidP="00D66279">
      <w:pPr>
        <w:autoSpaceDE w:val="0"/>
        <w:autoSpaceDN w:val="0"/>
        <w:adjustRightInd w:val="0"/>
        <w:ind w:hanging="142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4814">
        <w:rPr>
          <w:rFonts w:eastAsia="Calibri"/>
          <w:bCs/>
          <w:sz w:val="28"/>
          <w:szCs w:val="28"/>
          <w:lang w:eastAsia="en-US"/>
        </w:rPr>
        <w:t xml:space="preserve">    2. номинация: «История Родного края» (</w:t>
      </w:r>
      <w:r w:rsidRPr="00AC4814">
        <w:rPr>
          <w:rFonts w:eastAsia="Calibri"/>
          <w:sz w:val="28"/>
          <w:szCs w:val="28"/>
          <w:lang w:eastAsia="en-US"/>
        </w:rPr>
        <w:t>для 3-4 классы);</w:t>
      </w:r>
    </w:p>
    <w:p w:rsidR="00CA08D2" w:rsidRDefault="00CA08D2" w:rsidP="00CA08D2">
      <w:pPr>
        <w:pStyle w:val="Default"/>
        <w:ind w:hanging="142"/>
        <w:contextualSpacing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>
        <w:rPr>
          <w:sz w:val="28"/>
          <w:szCs w:val="28"/>
        </w:rPr>
        <w:t>3.</w:t>
      </w:r>
      <w:r w:rsidRPr="007D47AE">
        <w:rPr>
          <w:sz w:val="28"/>
          <w:szCs w:val="28"/>
        </w:rPr>
        <w:t xml:space="preserve"> номинация</w:t>
      </w:r>
      <w:r>
        <w:rPr>
          <w:sz w:val="28"/>
          <w:szCs w:val="28"/>
        </w:rPr>
        <w:t>:</w:t>
      </w:r>
      <w:r w:rsidRPr="007D47AE">
        <w:rPr>
          <w:sz w:val="28"/>
          <w:szCs w:val="28"/>
        </w:rPr>
        <w:t xml:space="preserve"> </w:t>
      </w:r>
      <w:r w:rsidRPr="000F6FCE">
        <w:rPr>
          <w:color w:val="auto"/>
          <w:sz w:val="28"/>
          <w:szCs w:val="28"/>
        </w:rPr>
        <w:t>«</w:t>
      </w:r>
      <w:r>
        <w:rPr>
          <w:color w:val="auto"/>
          <w:sz w:val="28"/>
          <w:szCs w:val="28"/>
        </w:rPr>
        <w:t xml:space="preserve">Великая Отечественная война 1941-1945г.: историческая память и вызовы современности» </w:t>
      </w:r>
      <w:r w:rsidRPr="007D47AE">
        <w:rPr>
          <w:sz w:val="28"/>
          <w:szCs w:val="28"/>
        </w:rPr>
        <w:t>(</w:t>
      </w:r>
      <w:r>
        <w:rPr>
          <w:sz w:val="28"/>
          <w:szCs w:val="28"/>
        </w:rPr>
        <w:t xml:space="preserve">для </w:t>
      </w:r>
      <w:r>
        <w:rPr>
          <w:sz w:val="28"/>
          <w:szCs w:val="28"/>
          <w:lang w:val="tt-RU"/>
        </w:rPr>
        <w:t>5-6</w:t>
      </w:r>
      <w:r w:rsidRPr="007D47AE">
        <w:rPr>
          <w:sz w:val="28"/>
          <w:szCs w:val="28"/>
          <w:lang w:val="tt-RU"/>
        </w:rPr>
        <w:t xml:space="preserve"> классы</w:t>
      </w:r>
      <w:r w:rsidRPr="007D47AE">
        <w:rPr>
          <w:sz w:val="28"/>
          <w:szCs w:val="28"/>
        </w:rPr>
        <w:t>);</w:t>
      </w:r>
    </w:p>
    <w:p w:rsidR="00CA08D2" w:rsidRPr="00C87957" w:rsidRDefault="00CD3A09" w:rsidP="00B04757">
      <w:pPr>
        <w:pStyle w:val="af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C4814">
        <w:rPr>
          <w:sz w:val="28"/>
          <w:szCs w:val="28"/>
        </w:rPr>
        <w:t xml:space="preserve">  </w:t>
      </w:r>
      <w:r w:rsidR="00CA08D2" w:rsidRPr="00C87957">
        <w:rPr>
          <w:sz w:val="28"/>
          <w:szCs w:val="28"/>
        </w:rPr>
        <w:t>4</w:t>
      </w:r>
      <w:r w:rsidR="00CA08D2">
        <w:rPr>
          <w:sz w:val="28"/>
          <w:szCs w:val="28"/>
        </w:rPr>
        <w:t>.</w:t>
      </w:r>
      <w:r w:rsidR="00CA08D2" w:rsidRPr="00C87957">
        <w:rPr>
          <w:sz w:val="28"/>
          <w:szCs w:val="28"/>
        </w:rPr>
        <w:t xml:space="preserve"> номинация: «Культура и общество глазами молодых»</w:t>
      </w:r>
      <w:r w:rsidR="00CA08D2">
        <w:rPr>
          <w:sz w:val="28"/>
          <w:szCs w:val="28"/>
        </w:rPr>
        <w:t xml:space="preserve"> </w:t>
      </w:r>
      <w:r w:rsidR="00CA08D2" w:rsidRPr="00C87957">
        <w:rPr>
          <w:sz w:val="28"/>
          <w:szCs w:val="28"/>
        </w:rPr>
        <w:t>(обществознание, русский язык, иностранный язык, литература, культура, традиции, для 7-</w:t>
      </w:r>
      <w:r w:rsidR="00B04757">
        <w:rPr>
          <w:sz w:val="28"/>
          <w:szCs w:val="28"/>
        </w:rPr>
        <w:t>11</w:t>
      </w:r>
      <w:r w:rsidR="00CA08D2" w:rsidRPr="00C87957">
        <w:rPr>
          <w:sz w:val="28"/>
          <w:szCs w:val="28"/>
        </w:rPr>
        <w:t xml:space="preserve"> классы);</w:t>
      </w:r>
    </w:p>
    <w:p w:rsidR="00CA08D2" w:rsidRDefault="00CA08D2" w:rsidP="00B04757">
      <w:pPr>
        <w:autoSpaceDE w:val="0"/>
        <w:autoSpaceDN w:val="0"/>
        <w:adjustRightInd w:val="0"/>
        <w:ind w:hanging="1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5. номинация: </w:t>
      </w:r>
      <w:r w:rsidRPr="00C87957">
        <w:rPr>
          <w:rFonts w:eastAsia="Calibri"/>
          <w:bCs/>
          <w:sz w:val="28"/>
          <w:szCs w:val="28"/>
          <w:lang w:eastAsia="en-US" w:bidi="ar-EG"/>
        </w:rPr>
        <w:t>«</w:t>
      </w:r>
      <w:r w:rsidR="00B04757">
        <w:rPr>
          <w:rFonts w:eastAsia="Calibri"/>
          <w:bCs/>
          <w:sz w:val="28"/>
          <w:szCs w:val="28"/>
          <w:lang w:eastAsia="en-US" w:bidi="ar-EG"/>
        </w:rPr>
        <w:t>Батырлар даны м</w:t>
      </w:r>
      <w:r w:rsidR="00B04757">
        <w:rPr>
          <w:rFonts w:eastAsia="Calibri"/>
          <w:bCs/>
          <w:sz w:val="28"/>
          <w:szCs w:val="28"/>
          <w:lang w:val="tt-RU" w:eastAsia="en-US" w:bidi="ar-EG"/>
        </w:rPr>
        <w:t>әңгелек</w:t>
      </w:r>
      <w:r w:rsidRPr="00C87957">
        <w:rPr>
          <w:rFonts w:eastAsia="Calibri"/>
          <w:bCs/>
          <w:sz w:val="28"/>
          <w:szCs w:val="28"/>
          <w:lang w:eastAsia="en-US" w:bidi="ar-EG"/>
        </w:rPr>
        <w:t>»</w:t>
      </w:r>
      <w:r>
        <w:rPr>
          <w:sz w:val="28"/>
          <w:szCs w:val="28"/>
        </w:rPr>
        <w:t xml:space="preserve"> (для</w:t>
      </w:r>
      <w:r w:rsidRPr="007D47AE">
        <w:rPr>
          <w:sz w:val="28"/>
          <w:szCs w:val="28"/>
        </w:rPr>
        <w:t xml:space="preserve"> </w:t>
      </w:r>
      <w:r w:rsidR="00B04757">
        <w:rPr>
          <w:sz w:val="28"/>
          <w:szCs w:val="28"/>
        </w:rPr>
        <w:t>татароязычных обучающихся</w:t>
      </w:r>
      <w:r w:rsidRPr="007D47AE">
        <w:rPr>
          <w:sz w:val="28"/>
          <w:szCs w:val="28"/>
        </w:rPr>
        <w:t>);</w:t>
      </w:r>
    </w:p>
    <w:p w:rsidR="00CA08D2" w:rsidRPr="00C87957" w:rsidRDefault="00CA08D2" w:rsidP="00CA08D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87957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C87957">
        <w:rPr>
          <w:sz w:val="28"/>
          <w:szCs w:val="28"/>
        </w:rPr>
        <w:t xml:space="preserve"> номинация: </w:t>
      </w:r>
      <w:hyperlink r:id="rId8" w:anchor="h.3as4poj" w:history="1">
        <w:r w:rsidR="00033F9D">
          <w:rPr>
            <w:sz w:val="28"/>
            <w:szCs w:val="28"/>
          </w:rPr>
          <w:t>«</w:t>
        </w:r>
        <w:r w:rsidRPr="00C87957">
          <w:rPr>
            <w:sz w:val="28"/>
            <w:szCs w:val="28"/>
          </w:rPr>
          <w:t>Воспитательный потенциал дополнительного образования</w:t>
        </w:r>
      </w:hyperlink>
      <w:r w:rsidR="00033F9D">
        <w:rPr>
          <w:sz w:val="28"/>
          <w:szCs w:val="28"/>
        </w:rPr>
        <w:t>»</w:t>
      </w:r>
      <w:r w:rsidRPr="00C87957">
        <w:rPr>
          <w:sz w:val="28"/>
          <w:szCs w:val="28"/>
        </w:rPr>
        <w:t xml:space="preserve"> (</w:t>
      </w:r>
      <w:r w:rsidRPr="00C87957">
        <w:rPr>
          <w:i/>
          <w:iCs/>
          <w:sz w:val="28"/>
          <w:szCs w:val="28"/>
        </w:rPr>
        <w:t xml:space="preserve">секция для </w:t>
      </w:r>
      <w:r>
        <w:rPr>
          <w:i/>
          <w:iCs/>
          <w:sz w:val="28"/>
          <w:szCs w:val="28"/>
        </w:rPr>
        <w:t xml:space="preserve">директоров и </w:t>
      </w:r>
      <w:r w:rsidRPr="00C87957">
        <w:rPr>
          <w:i/>
          <w:iCs/>
          <w:sz w:val="28"/>
          <w:szCs w:val="28"/>
        </w:rPr>
        <w:t>заместителей директор</w:t>
      </w:r>
      <w:r>
        <w:rPr>
          <w:i/>
          <w:iCs/>
          <w:sz w:val="28"/>
          <w:szCs w:val="28"/>
        </w:rPr>
        <w:t>ов</w:t>
      </w:r>
      <w:r w:rsidRPr="00C87957">
        <w:rPr>
          <w:i/>
          <w:iCs/>
          <w:sz w:val="28"/>
          <w:szCs w:val="28"/>
        </w:rPr>
        <w:t xml:space="preserve"> по ВР)</w:t>
      </w:r>
      <w:r w:rsidR="00033F9D">
        <w:rPr>
          <w:i/>
          <w:iCs/>
          <w:sz w:val="28"/>
          <w:szCs w:val="28"/>
        </w:rPr>
        <w:t>;</w:t>
      </w:r>
    </w:p>
    <w:p w:rsidR="00CD3A09" w:rsidRPr="00AC4814" w:rsidRDefault="00CD3A09" w:rsidP="00CA08D2">
      <w:pPr>
        <w:pStyle w:val="af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C4814">
        <w:rPr>
          <w:sz w:val="28"/>
          <w:szCs w:val="28"/>
        </w:rPr>
        <w:t xml:space="preserve">  7. номинация: «Актуальные аспекты организации патриотического воспитания подрастающего поколения: опыт, тенденции и проблемы в современных условиях» </w:t>
      </w:r>
      <w:r w:rsidRPr="00AC4814">
        <w:rPr>
          <w:iCs/>
          <w:sz w:val="28"/>
          <w:szCs w:val="28"/>
        </w:rPr>
        <w:t>(учебная и внеклассная работа учителей).</w:t>
      </w:r>
      <w:r w:rsidRPr="00AC4814">
        <w:rPr>
          <w:sz w:val="28"/>
          <w:szCs w:val="28"/>
        </w:rPr>
        <w:t xml:space="preserve"> </w:t>
      </w:r>
    </w:p>
    <w:p w:rsidR="00CD3A09" w:rsidRPr="00AC4814" w:rsidRDefault="00CD3A09" w:rsidP="00CD3A09">
      <w:pPr>
        <w:rPr>
          <w:sz w:val="28"/>
          <w:szCs w:val="28"/>
        </w:rPr>
      </w:pPr>
    </w:p>
    <w:p w:rsidR="00CD3A09" w:rsidRPr="00CD3A09" w:rsidRDefault="00CD3A09" w:rsidP="00CD3A09">
      <w:pPr>
        <w:pStyle w:val="6"/>
        <w:spacing w:before="0"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3A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D3A09">
        <w:rPr>
          <w:rFonts w:ascii="Times New Roman" w:hAnsi="Times New Roman" w:cs="Times New Roman"/>
          <w:sz w:val="28"/>
          <w:szCs w:val="28"/>
        </w:rPr>
        <w:t>V. Требования к работам</w:t>
      </w:r>
    </w:p>
    <w:p w:rsidR="00CD3A09" w:rsidRPr="00284728" w:rsidRDefault="00CD3A09" w:rsidP="00CD3A09">
      <w:pPr>
        <w:pStyle w:val="6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84728">
        <w:rPr>
          <w:rFonts w:ascii="Times New Roman" w:hAnsi="Times New Roman" w:cs="Times New Roman"/>
          <w:sz w:val="28"/>
          <w:szCs w:val="28"/>
        </w:rPr>
        <w:t>.1. Оформление текста:</w:t>
      </w:r>
    </w:p>
    <w:p w:rsidR="00CD3A09" w:rsidRPr="00284728" w:rsidRDefault="00CD3A09" w:rsidP="00CD3A09">
      <w:pPr>
        <w:pStyle w:val="6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 xml:space="preserve">Поля и отступы текста: левое поле </w:t>
      </w:r>
      <w:r w:rsidRPr="00404C37">
        <w:rPr>
          <w:sz w:val="28"/>
          <w:szCs w:val="28"/>
        </w:rPr>
        <w:t>–</w:t>
      </w:r>
      <w:r w:rsidRPr="00284728">
        <w:rPr>
          <w:rFonts w:ascii="Times New Roman" w:hAnsi="Times New Roman" w:cs="Times New Roman"/>
          <w:sz w:val="28"/>
          <w:szCs w:val="28"/>
        </w:rPr>
        <w:t xml:space="preserve"> 30 мм, правое </w:t>
      </w:r>
      <w:r w:rsidRPr="00404C37">
        <w:rPr>
          <w:sz w:val="28"/>
          <w:szCs w:val="28"/>
        </w:rPr>
        <w:t>–</w:t>
      </w:r>
      <w:r w:rsidRPr="00284728">
        <w:rPr>
          <w:rFonts w:ascii="Times New Roman" w:hAnsi="Times New Roman" w:cs="Times New Roman"/>
          <w:sz w:val="28"/>
          <w:szCs w:val="28"/>
        </w:rPr>
        <w:t xml:space="preserve"> 15 мм, верхнее и нижнее поля </w:t>
      </w:r>
      <w:r w:rsidRPr="00404C37">
        <w:rPr>
          <w:sz w:val="28"/>
          <w:szCs w:val="28"/>
        </w:rPr>
        <w:t>–</w:t>
      </w:r>
      <w:r w:rsidRPr="00284728">
        <w:rPr>
          <w:rFonts w:ascii="Times New Roman" w:hAnsi="Times New Roman" w:cs="Times New Roman"/>
          <w:sz w:val="28"/>
          <w:szCs w:val="28"/>
        </w:rPr>
        <w:t xml:space="preserve"> по 25 мм. Оформлять границы полей в виде рамок не нужно. Шрифт </w:t>
      </w:r>
      <w:r w:rsidRPr="00404C37">
        <w:rPr>
          <w:sz w:val="28"/>
          <w:szCs w:val="28"/>
        </w:rPr>
        <w:t>–</w:t>
      </w:r>
      <w:r w:rsidRPr="00284728">
        <w:rPr>
          <w:rFonts w:ascii="Times New Roman" w:hAnsi="Times New Roman" w:cs="Times New Roman"/>
          <w:sz w:val="28"/>
          <w:szCs w:val="28"/>
        </w:rPr>
        <w:t xml:space="preserve"> 14, интервал </w:t>
      </w:r>
      <w:r w:rsidRPr="00404C37">
        <w:rPr>
          <w:sz w:val="28"/>
          <w:szCs w:val="28"/>
        </w:rPr>
        <w:t>–</w:t>
      </w:r>
      <w:r w:rsidRPr="00284728">
        <w:rPr>
          <w:rFonts w:ascii="Times New Roman" w:hAnsi="Times New Roman" w:cs="Times New Roman"/>
          <w:sz w:val="28"/>
          <w:szCs w:val="28"/>
        </w:rPr>
        <w:t xml:space="preserve"> 1,5. Текстовый редактор: Microsoft Word, шрифт Times New Roman.</w:t>
      </w:r>
    </w:p>
    <w:p w:rsidR="00CD3A09" w:rsidRPr="00284728" w:rsidRDefault="00CD3A09" w:rsidP="00CD3A09">
      <w:pPr>
        <w:pStyle w:val="6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Нумерация страниц начинается с титульного листа. Титульный лист считается первой страницей, но номер «1» на нем не проставляется.</w:t>
      </w:r>
    </w:p>
    <w:p w:rsidR="00CD3A09" w:rsidRPr="00284728" w:rsidRDefault="00CD3A09" w:rsidP="00CD3A09">
      <w:pPr>
        <w:pStyle w:val="6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На титульном листе должна содержаться следующая информация: муниципальный район, наименование общеобразовательной организации по уставу (сокращения не допускаются), название номинации, возрастная группа, название темы, ФИО (полностью) обучающегося, класс, ФИО учителя, город (село, деревня и т. п.) и текущий год.</w:t>
      </w:r>
    </w:p>
    <w:p w:rsidR="00CD3A09" w:rsidRPr="00284728" w:rsidRDefault="00CD3A09" w:rsidP="00CD3A09">
      <w:pPr>
        <w:pStyle w:val="6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На второй странице располагается «План», включающий такие разделы работы, как «Введение», «Основная часть», «Заключение», «Литература». «Основная часть» должна иметь подразделы, которые нумеруются.</w:t>
      </w:r>
    </w:p>
    <w:p w:rsidR="00CD3A09" w:rsidRDefault="00CD3A09" w:rsidP="00CD3A09">
      <w:pPr>
        <w:pStyle w:val="6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Источники в списке использованной литературы располагаются следующим образом: нормативно-правовые акты; книги (монографии, сборники); периодические издания; статистические сборники и справочники.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A09" w:rsidRDefault="00CD3A09" w:rsidP="00CD3A09">
      <w:pPr>
        <w:pStyle w:val="6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284728">
        <w:rPr>
          <w:rFonts w:ascii="Times New Roman" w:hAnsi="Times New Roman" w:cs="Times New Roman"/>
          <w:sz w:val="28"/>
          <w:szCs w:val="28"/>
        </w:rPr>
        <w:t>Интернет-ресурсы.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A09" w:rsidRPr="00B5535E" w:rsidRDefault="00CD3A09" w:rsidP="00CD3A09">
      <w:pPr>
        <w:pStyle w:val="6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823D8A">
        <w:rPr>
          <w:rFonts w:ascii="Times New Roman" w:hAnsi="Times New Roman" w:cs="Times New Roman"/>
          <w:sz w:val="28"/>
          <w:szCs w:val="28"/>
        </w:rPr>
        <w:t>Общий объем проекта (включая приложения) не должен превышать 20 л</w:t>
      </w:r>
      <w:r w:rsidR="008D4792">
        <w:rPr>
          <w:rFonts w:ascii="Times New Roman" w:hAnsi="Times New Roman" w:cs="Times New Roman"/>
          <w:sz w:val="28"/>
          <w:szCs w:val="28"/>
        </w:rPr>
        <w:t>.</w:t>
      </w:r>
      <w:r w:rsidRPr="00284728">
        <w:rPr>
          <w:sz w:val="28"/>
          <w:szCs w:val="28"/>
        </w:rPr>
        <w:tab/>
        <w:t xml:space="preserve"> </w:t>
      </w:r>
    </w:p>
    <w:p w:rsidR="008D4792" w:rsidRPr="008D4792" w:rsidRDefault="008D4792" w:rsidP="00CD3A09">
      <w:pPr>
        <w:pStyle w:val="6"/>
        <w:spacing w:before="0" w:after="24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CD3A09" w:rsidRPr="00CD3A09" w:rsidRDefault="00CD3A09" w:rsidP="00CD3A09">
      <w:pPr>
        <w:pStyle w:val="6"/>
        <w:spacing w:before="0"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3A09">
        <w:rPr>
          <w:rFonts w:ascii="Times New Roman" w:hAnsi="Times New Roman" w:cs="Times New Roman"/>
          <w:sz w:val="28"/>
          <w:szCs w:val="28"/>
        </w:rPr>
        <w:t>V. Порядок проведения Конференции</w:t>
      </w:r>
    </w:p>
    <w:p w:rsidR="00CD3A09" w:rsidRPr="00780A3F" w:rsidRDefault="00CD3A09" w:rsidP="00CD3A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Pr="00284728">
        <w:rPr>
          <w:sz w:val="28"/>
          <w:szCs w:val="28"/>
        </w:rPr>
        <w:t xml:space="preserve"> </w:t>
      </w:r>
      <w:r w:rsidRPr="00780A3F">
        <w:rPr>
          <w:sz w:val="28"/>
          <w:szCs w:val="28"/>
        </w:rPr>
        <w:t>Руководство Конференцией осуществляет организационный комитет (далее - Оргкомитет), состоящий из представителей Министерства образован</w:t>
      </w:r>
      <w:r w:rsidR="00E77499">
        <w:rPr>
          <w:sz w:val="28"/>
          <w:szCs w:val="28"/>
        </w:rPr>
        <w:t>ия и науки Республики Татарстан и соорганизаторов Конференции</w:t>
      </w:r>
      <w:r w:rsidRPr="00780A3F">
        <w:rPr>
          <w:sz w:val="28"/>
          <w:szCs w:val="28"/>
        </w:rPr>
        <w:t>.</w:t>
      </w:r>
    </w:p>
    <w:p w:rsidR="001150FB" w:rsidRDefault="00CD3A09" w:rsidP="00CD3A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50FB">
        <w:rPr>
          <w:sz w:val="28"/>
          <w:szCs w:val="28"/>
        </w:rPr>
        <w:t>.1</w:t>
      </w:r>
      <w:r w:rsidRPr="00780A3F">
        <w:rPr>
          <w:sz w:val="28"/>
          <w:szCs w:val="28"/>
        </w:rPr>
        <w:t>.1. Оргкомитет ведет работу по подготовке и проведению Конференции</w:t>
      </w:r>
      <w:r w:rsidR="001150FB">
        <w:rPr>
          <w:sz w:val="28"/>
          <w:szCs w:val="28"/>
        </w:rPr>
        <w:t>.</w:t>
      </w:r>
    </w:p>
    <w:p w:rsidR="00CD3A09" w:rsidRPr="00780A3F" w:rsidRDefault="00CD3A09" w:rsidP="00CD3A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50FB">
        <w:rPr>
          <w:sz w:val="28"/>
          <w:szCs w:val="28"/>
        </w:rPr>
        <w:t>.1</w:t>
      </w:r>
      <w:r w:rsidRPr="00780A3F">
        <w:rPr>
          <w:sz w:val="28"/>
          <w:szCs w:val="28"/>
        </w:rPr>
        <w:t>.2. Оргкомитет Конференции осуществляет следующие полномочия:</w:t>
      </w:r>
    </w:p>
    <w:p w:rsidR="00CD3A09" w:rsidRPr="00780A3F" w:rsidRDefault="00CD3A09" w:rsidP="00CD3A09">
      <w:pPr>
        <w:ind w:firstLine="709"/>
        <w:jc w:val="both"/>
        <w:rPr>
          <w:sz w:val="28"/>
          <w:szCs w:val="28"/>
        </w:rPr>
      </w:pPr>
      <w:r w:rsidRPr="00780A3F">
        <w:rPr>
          <w:sz w:val="28"/>
          <w:szCs w:val="28"/>
        </w:rPr>
        <w:t>информационная поддержка Конференции в соответствии с планом его работы;</w:t>
      </w:r>
    </w:p>
    <w:p w:rsidR="00CD3A09" w:rsidRPr="00780A3F" w:rsidRDefault="00CD3A09" w:rsidP="00CD3A09">
      <w:pPr>
        <w:ind w:firstLine="709"/>
        <w:jc w:val="both"/>
        <w:rPr>
          <w:sz w:val="28"/>
          <w:szCs w:val="28"/>
        </w:rPr>
      </w:pPr>
      <w:r w:rsidRPr="00780A3F">
        <w:rPr>
          <w:sz w:val="28"/>
          <w:szCs w:val="28"/>
        </w:rPr>
        <w:t xml:space="preserve">прием </w:t>
      </w:r>
      <w:r w:rsidR="00EB5CF1">
        <w:rPr>
          <w:sz w:val="28"/>
          <w:szCs w:val="28"/>
        </w:rPr>
        <w:t xml:space="preserve">научных </w:t>
      </w:r>
      <w:r w:rsidRPr="00780A3F">
        <w:rPr>
          <w:sz w:val="28"/>
          <w:szCs w:val="28"/>
        </w:rPr>
        <w:t>работ, представленных для участия в Конференции;</w:t>
      </w:r>
    </w:p>
    <w:p w:rsidR="00CD3A09" w:rsidRPr="00A0663A" w:rsidRDefault="00CD3A09" w:rsidP="00CD3A09">
      <w:pPr>
        <w:ind w:firstLine="709"/>
        <w:jc w:val="both"/>
        <w:rPr>
          <w:sz w:val="28"/>
          <w:szCs w:val="28"/>
        </w:rPr>
      </w:pPr>
      <w:r w:rsidRPr="00A0663A">
        <w:rPr>
          <w:sz w:val="28"/>
          <w:szCs w:val="28"/>
        </w:rPr>
        <w:lastRenderedPageBreak/>
        <w:t xml:space="preserve">регистрация </w:t>
      </w:r>
      <w:r w:rsidR="00EB5CF1" w:rsidRPr="00A0663A">
        <w:rPr>
          <w:sz w:val="28"/>
          <w:szCs w:val="28"/>
        </w:rPr>
        <w:t xml:space="preserve">научных </w:t>
      </w:r>
      <w:r w:rsidRPr="00A0663A">
        <w:rPr>
          <w:sz w:val="28"/>
          <w:szCs w:val="28"/>
        </w:rPr>
        <w:t>работ и передача их на рассмотрение в жюри;</w:t>
      </w:r>
    </w:p>
    <w:p w:rsidR="00CD3A09" w:rsidRPr="00A0663A" w:rsidRDefault="00CD3A09" w:rsidP="00CD3A09">
      <w:pPr>
        <w:ind w:firstLine="709"/>
        <w:jc w:val="both"/>
        <w:rPr>
          <w:sz w:val="28"/>
          <w:szCs w:val="28"/>
        </w:rPr>
      </w:pPr>
      <w:r w:rsidRPr="00A0663A">
        <w:rPr>
          <w:sz w:val="28"/>
          <w:szCs w:val="28"/>
        </w:rPr>
        <w:t>формирование списков участников по секциям;</w:t>
      </w:r>
    </w:p>
    <w:p w:rsidR="00CD3A09" w:rsidRPr="00A0663A" w:rsidRDefault="00CD3A09" w:rsidP="00CD3A09">
      <w:pPr>
        <w:ind w:firstLine="709"/>
        <w:jc w:val="both"/>
        <w:rPr>
          <w:sz w:val="28"/>
          <w:szCs w:val="28"/>
        </w:rPr>
      </w:pPr>
      <w:r w:rsidRPr="00A0663A">
        <w:rPr>
          <w:sz w:val="28"/>
          <w:szCs w:val="28"/>
        </w:rPr>
        <w:t>утвержд</w:t>
      </w:r>
      <w:r w:rsidR="001150FB" w:rsidRPr="00A0663A">
        <w:rPr>
          <w:sz w:val="28"/>
          <w:szCs w:val="28"/>
        </w:rPr>
        <w:t>ение</w:t>
      </w:r>
      <w:r w:rsidRPr="00A0663A">
        <w:rPr>
          <w:sz w:val="28"/>
          <w:szCs w:val="28"/>
        </w:rPr>
        <w:t xml:space="preserve"> значения оценки по критериям;</w:t>
      </w:r>
    </w:p>
    <w:p w:rsidR="00033F9D" w:rsidRPr="00A0663A" w:rsidRDefault="00CD3A09" w:rsidP="00033F9D">
      <w:pPr>
        <w:ind w:firstLine="709"/>
        <w:jc w:val="both"/>
        <w:rPr>
          <w:sz w:val="28"/>
          <w:szCs w:val="28"/>
        </w:rPr>
      </w:pPr>
      <w:r w:rsidRPr="00A0663A">
        <w:rPr>
          <w:sz w:val="28"/>
          <w:szCs w:val="28"/>
        </w:rPr>
        <w:t>техническая координация работы жюри во время проведения Конференции.</w:t>
      </w:r>
    </w:p>
    <w:p w:rsidR="00033F9D" w:rsidRPr="00A0663A" w:rsidRDefault="00CD3A09" w:rsidP="00033F9D">
      <w:pPr>
        <w:ind w:firstLine="709"/>
        <w:jc w:val="both"/>
        <w:rPr>
          <w:sz w:val="28"/>
          <w:szCs w:val="28"/>
        </w:rPr>
      </w:pPr>
      <w:r w:rsidRPr="00A0663A">
        <w:rPr>
          <w:sz w:val="28"/>
          <w:szCs w:val="28"/>
        </w:rPr>
        <w:t>5.2</w:t>
      </w:r>
      <w:r w:rsidR="00EB5CF1" w:rsidRPr="00A0663A">
        <w:rPr>
          <w:sz w:val="28"/>
          <w:szCs w:val="28"/>
        </w:rPr>
        <w:t>.</w:t>
      </w:r>
      <w:r w:rsidR="00033F9D" w:rsidRPr="00A0663A">
        <w:rPr>
          <w:sz w:val="28"/>
          <w:szCs w:val="28"/>
        </w:rPr>
        <w:t xml:space="preserve"> Организатор Конференции утверждает состав жюри и </w:t>
      </w:r>
      <w:r w:rsidR="00A0663A" w:rsidRPr="00A0663A">
        <w:rPr>
          <w:sz w:val="28"/>
          <w:szCs w:val="28"/>
        </w:rPr>
        <w:t xml:space="preserve">протоколом </w:t>
      </w:r>
      <w:r w:rsidR="00033F9D" w:rsidRPr="00A0663A">
        <w:rPr>
          <w:sz w:val="28"/>
          <w:szCs w:val="28"/>
        </w:rPr>
        <w:t>итоги Конференции.</w:t>
      </w:r>
    </w:p>
    <w:p w:rsidR="00033F9D" w:rsidRPr="00A0663A" w:rsidRDefault="00033F9D" w:rsidP="00033F9D">
      <w:pPr>
        <w:ind w:firstLine="709"/>
        <w:jc w:val="both"/>
        <w:rPr>
          <w:sz w:val="28"/>
          <w:szCs w:val="28"/>
        </w:rPr>
      </w:pPr>
      <w:r w:rsidRPr="00A0663A">
        <w:rPr>
          <w:sz w:val="28"/>
          <w:szCs w:val="28"/>
        </w:rPr>
        <w:t xml:space="preserve">Организатор Конференции оставляет за собой исключительное право использовать материал, полученный в ходе Конференции, для рекламы и развития Конференции. </w:t>
      </w:r>
    </w:p>
    <w:p w:rsidR="00033F9D" w:rsidRPr="00A0663A" w:rsidRDefault="00033F9D" w:rsidP="00033F9D">
      <w:pPr>
        <w:ind w:firstLine="709"/>
        <w:jc w:val="both"/>
        <w:rPr>
          <w:w w:val="95"/>
          <w:sz w:val="28"/>
          <w:szCs w:val="28"/>
        </w:rPr>
      </w:pPr>
      <w:r w:rsidRPr="00A0663A">
        <w:rPr>
          <w:sz w:val="28"/>
          <w:szCs w:val="28"/>
        </w:rPr>
        <w:t>В</w:t>
      </w:r>
      <w:r w:rsidRPr="00A0663A">
        <w:rPr>
          <w:spacing w:val="1"/>
          <w:sz w:val="28"/>
          <w:szCs w:val="28"/>
        </w:rPr>
        <w:t xml:space="preserve"> </w:t>
      </w:r>
      <w:r w:rsidRPr="00A0663A">
        <w:rPr>
          <w:sz w:val="28"/>
          <w:szCs w:val="28"/>
        </w:rPr>
        <w:t>состав</w:t>
      </w:r>
      <w:r w:rsidRPr="00A0663A">
        <w:rPr>
          <w:spacing w:val="1"/>
          <w:sz w:val="28"/>
          <w:szCs w:val="28"/>
        </w:rPr>
        <w:t xml:space="preserve"> </w:t>
      </w:r>
      <w:r w:rsidRPr="00A0663A">
        <w:rPr>
          <w:sz w:val="28"/>
          <w:szCs w:val="28"/>
        </w:rPr>
        <w:t>жюри</w:t>
      </w:r>
      <w:r w:rsidRPr="00A0663A">
        <w:rPr>
          <w:spacing w:val="1"/>
          <w:sz w:val="28"/>
          <w:szCs w:val="28"/>
        </w:rPr>
        <w:t xml:space="preserve"> </w:t>
      </w:r>
      <w:r w:rsidRPr="00A0663A">
        <w:rPr>
          <w:sz w:val="28"/>
          <w:szCs w:val="28"/>
        </w:rPr>
        <w:t>входят</w:t>
      </w:r>
      <w:r w:rsidRPr="00A0663A">
        <w:rPr>
          <w:spacing w:val="1"/>
          <w:sz w:val="28"/>
          <w:szCs w:val="28"/>
        </w:rPr>
        <w:t xml:space="preserve"> представители </w:t>
      </w:r>
      <w:r w:rsidRPr="00A0663A">
        <w:rPr>
          <w:sz w:val="28"/>
          <w:szCs w:val="28"/>
        </w:rPr>
        <w:t>Министерства</w:t>
      </w:r>
      <w:r w:rsidRPr="00A0663A">
        <w:rPr>
          <w:spacing w:val="-67"/>
          <w:sz w:val="28"/>
          <w:szCs w:val="28"/>
        </w:rPr>
        <w:t xml:space="preserve"> </w:t>
      </w:r>
      <w:r w:rsidRPr="00A0663A">
        <w:rPr>
          <w:sz w:val="28"/>
          <w:szCs w:val="28"/>
        </w:rPr>
        <w:t>образования</w:t>
      </w:r>
      <w:r w:rsidRPr="00A0663A">
        <w:rPr>
          <w:spacing w:val="1"/>
          <w:sz w:val="28"/>
          <w:szCs w:val="28"/>
        </w:rPr>
        <w:t xml:space="preserve"> </w:t>
      </w:r>
      <w:r w:rsidRPr="00A0663A">
        <w:rPr>
          <w:sz w:val="28"/>
          <w:szCs w:val="28"/>
        </w:rPr>
        <w:t>и</w:t>
      </w:r>
      <w:r w:rsidRPr="00A0663A">
        <w:rPr>
          <w:spacing w:val="1"/>
          <w:sz w:val="28"/>
          <w:szCs w:val="28"/>
        </w:rPr>
        <w:t xml:space="preserve"> </w:t>
      </w:r>
      <w:r w:rsidRPr="00A0663A">
        <w:rPr>
          <w:sz w:val="28"/>
          <w:szCs w:val="28"/>
        </w:rPr>
        <w:t>науки</w:t>
      </w:r>
      <w:r w:rsidRPr="00A0663A">
        <w:rPr>
          <w:spacing w:val="1"/>
          <w:sz w:val="28"/>
          <w:szCs w:val="28"/>
        </w:rPr>
        <w:t xml:space="preserve"> </w:t>
      </w:r>
      <w:r w:rsidRPr="00A0663A">
        <w:rPr>
          <w:sz w:val="28"/>
          <w:szCs w:val="28"/>
        </w:rPr>
        <w:t>Республики</w:t>
      </w:r>
      <w:r w:rsidRPr="00A0663A">
        <w:rPr>
          <w:spacing w:val="1"/>
          <w:sz w:val="28"/>
          <w:szCs w:val="28"/>
        </w:rPr>
        <w:t xml:space="preserve"> </w:t>
      </w:r>
      <w:r w:rsidRPr="00A0663A">
        <w:rPr>
          <w:sz w:val="28"/>
          <w:szCs w:val="28"/>
        </w:rPr>
        <w:t>Татарстан,</w:t>
      </w:r>
      <w:r w:rsidRPr="00A0663A">
        <w:rPr>
          <w:spacing w:val="1"/>
          <w:sz w:val="28"/>
          <w:szCs w:val="28"/>
        </w:rPr>
        <w:t xml:space="preserve"> соорганизатор </w:t>
      </w:r>
      <w:r w:rsidRPr="00A0663A">
        <w:rPr>
          <w:spacing w:val="1"/>
          <w:sz w:val="28"/>
          <w:szCs w:val="28"/>
        </w:rPr>
        <w:softHyphen/>
        <w:t xml:space="preserve">– </w:t>
      </w:r>
      <w:r w:rsidRPr="00A0663A">
        <w:rPr>
          <w:sz w:val="28"/>
          <w:szCs w:val="28"/>
        </w:rPr>
        <w:t>МКУ</w:t>
      </w:r>
      <w:r w:rsidRPr="00A0663A">
        <w:rPr>
          <w:spacing w:val="1"/>
          <w:sz w:val="28"/>
          <w:szCs w:val="28"/>
        </w:rPr>
        <w:t xml:space="preserve"> </w:t>
      </w:r>
      <w:r w:rsidRPr="00A0663A">
        <w:rPr>
          <w:sz w:val="28"/>
          <w:szCs w:val="28"/>
        </w:rPr>
        <w:t>«Управление</w:t>
      </w:r>
      <w:r w:rsidRPr="00A0663A">
        <w:rPr>
          <w:spacing w:val="1"/>
          <w:sz w:val="28"/>
          <w:szCs w:val="28"/>
        </w:rPr>
        <w:t xml:space="preserve"> </w:t>
      </w:r>
      <w:r w:rsidRPr="00A0663A">
        <w:rPr>
          <w:sz w:val="28"/>
          <w:szCs w:val="28"/>
        </w:rPr>
        <w:t>образования</w:t>
      </w:r>
      <w:r w:rsidRPr="00A0663A">
        <w:rPr>
          <w:spacing w:val="1"/>
          <w:sz w:val="28"/>
          <w:szCs w:val="28"/>
        </w:rPr>
        <w:t xml:space="preserve"> </w:t>
      </w:r>
      <w:r w:rsidRPr="00A0663A">
        <w:rPr>
          <w:w w:val="95"/>
          <w:sz w:val="28"/>
          <w:szCs w:val="28"/>
        </w:rPr>
        <w:t>Исполнительного комитета</w:t>
      </w:r>
      <w:r w:rsidRPr="00A0663A">
        <w:rPr>
          <w:spacing w:val="1"/>
          <w:w w:val="95"/>
          <w:sz w:val="28"/>
          <w:szCs w:val="28"/>
        </w:rPr>
        <w:t xml:space="preserve"> </w:t>
      </w:r>
      <w:r w:rsidRPr="00A0663A">
        <w:rPr>
          <w:w w:val="95"/>
          <w:sz w:val="28"/>
          <w:szCs w:val="28"/>
        </w:rPr>
        <w:t>муниципального образования</w:t>
      </w:r>
      <w:r w:rsidRPr="00A0663A">
        <w:rPr>
          <w:spacing w:val="1"/>
          <w:w w:val="95"/>
          <w:sz w:val="28"/>
          <w:szCs w:val="28"/>
        </w:rPr>
        <w:t xml:space="preserve"> </w:t>
      </w:r>
      <w:r w:rsidRPr="00A0663A">
        <w:rPr>
          <w:w w:val="95"/>
          <w:sz w:val="28"/>
          <w:szCs w:val="28"/>
        </w:rPr>
        <w:t>Казани».</w:t>
      </w:r>
    </w:p>
    <w:p w:rsidR="00033F9D" w:rsidRPr="00A0663A" w:rsidRDefault="00033F9D" w:rsidP="00033F9D">
      <w:pPr>
        <w:ind w:firstLine="709"/>
        <w:jc w:val="both"/>
        <w:rPr>
          <w:sz w:val="28"/>
          <w:szCs w:val="28"/>
        </w:rPr>
      </w:pPr>
      <w:r w:rsidRPr="00A0663A">
        <w:rPr>
          <w:w w:val="95"/>
          <w:sz w:val="28"/>
          <w:szCs w:val="28"/>
        </w:rPr>
        <w:t>По согласованию: профессорско -</w:t>
      </w:r>
      <w:r w:rsidRPr="00A0663A">
        <w:rPr>
          <w:spacing w:val="1"/>
          <w:w w:val="95"/>
          <w:sz w:val="28"/>
          <w:szCs w:val="28"/>
        </w:rPr>
        <w:t xml:space="preserve"> </w:t>
      </w:r>
      <w:r w:rsidRPr="00A0663A">
        <w:rPr>
          <w:sz w:val="28"/>
          <w:szCs w:val="28"/>
        </w:rPr>
        <w:t>преподавательский</w:t>
      </w:r>
      <w:r w:rsidRPr="00A0663A">
        <w:rPr>
          <w:spacing w:val="1"/>
          <w:sz w:val="28"/>
          <w:szCs w:val="28"/>
        </w:rPr>
        <w:t xml:space="preserve"> </w:t>
      </w:r>
      <w:r w:rsidRPr="00A0663A">
        <w:rPr>
          <w:sz w:val="28"/>
          <w:szCs w:val="28"/>
        </w:rPr>
        <w:t>состав</w:t>
      </w:r>
      <w:r w:rsidRPr="00A0663A">
        <w:rPr>
          <w:spacing w:val="70"/>
          <w:sz w:val="28"/>
          <w:szCs w:val="28"/>
        </w:rPr>
        <w:t xml:space="preserve"> </w:t>
      </w:r>
      <w:r w:rsidRPr="00A0663A">
        <w:rPr>
          <w:sz w:val="28"/>
          <w:szCs w:val="28"/>
        </w:rPr>
        <w:t>Института,</w:t>
      </w:r>
      <w:r w:rsidRPr="00A0663A">
        <w:rPr>
          <w:spacing w:val="3"/>
          <w:sz w:val="28"/>
          <w:szCs w:val="28"/>
        </w:rPr>
        <w:t xml:space="preserve"> </w:t>
      </w:r>
      <w:r w:rsidRPr="00A0663A">
        <w:rPr>
          <w:sz w:val="28"/>
          <w:szCs w:val="28"/>
        </w:rPr>
        <w:t>КНИТУ-КАИ,</w:t>
      </w:r>
      <w:r w:rsidRPr="00A0663A">
        <w:rPr>
          <w:spacing w:val="3"/>
          <w:sz w:val="28"/>
          <w:szCs w:val="28"/>
        </w:rPr>
        <w:t xml:space="preserve"> </w:t>
      </w:r>
      <w:r w:rsidRPr="00A0663A">
        <w:rPr>
          <w:sz w:val="28"/>
          <w:szCs w:val="28"/>
        </w:rPr>
        <w:t>К(П)ФУ,</w:t>
      </w:r>
      <w:r w:rsidRPr="00A0663A">
        <w:rPr>
          <w:spacing w:val="3"/>
          <w:sz w:val="28"/>
          <w:szCs w:val="28"/>
        </w:rPr>
        <w:t xml:space="preserve"> </w:t>
      </w:r>
      <w:r w:rsidRPr="00A0663A">
        <w:rPr>
          <w:sz w:val="28"/>
          <w:szCs w:val="28"/>
        </w:rPr>
        <w:t>КГБОУ</w:t>
      </w:r>
      <w:r w:rsidRPr="00A0663A">
        <w:rPr>
          <w:spacing w:val="1"/>
          <w:sz w:val="28"/>
          <w:szCs w:val="28"/>
        </w:rPr>
        <w:t xml:space="preserve"> </w:t>
      </w:r>
      <w:r w:rsidRPr="00A0663A">
        <w:rPr>
          <w:sz w:val="28"/>
          <w:szCs w:val="28"/>
        </w:rPr>
        <w:t>ВО «КГЭУ»,</w:t>
      </w:r>
      <w:r w:rsidRPr="00A0663A">
        <w:rPr>
          <w:spacing w:val="33"/>
          <w:sz w:val="28"/>
          <w:szCs w:val="28"/>
        </w:rPr>
        <w:t xml:space="preserve"> </w:t>
      </w:r>
      <w:r w:rsidRPr="00A0663A">
        <w:rPr>
          <w:sz w:val="28"/>
          <w:szCs w:val="28"/>
        </w:rPr>
        <w:t>КГАСУ,</w:t>
      </w:r>
      <w:r w:rsidRPr="00A0663A">
        <w:rPr>
          <w:spacing w:val="33"/>
          <w:sz w:val="28"/>
          <w:szCs w:val="28"/>
        </w:rPr>
        <w:t xml:space="preserve"> </w:t>
      </w:r>
      <w:r w:rsidRPr="00A0663A">
        <w:rPr>
          <w:sz w:val="28"/>
          <w:szCs w:val="28"/>
        </w:rPr>
        <w:t>КГАУ,</w:t>
      </w:r>
      <w:r w:rsidRPr="00A0663A">
        <w:rPr>
          <w:spacing w:val="33"/>
          <w:sz w:val="28"/>
          <w:szCs w:val="28"/>
        </w:rPr>
        <w:t xml:space="preserve"> </w:t>
      </w:r>
      <w:r w:rsidRPr="00A0663A">
        <w:rPr>
          <w:sz w:val="28"/>
          <w:szCs w:val="28"/>
        </w:rPr>
        <w:t>педагоги</w:t>
      </w:r>
      <w:r w:rsidRPr="00A0663A">
        <w:rPr>
          <w:spacing w:val="30"/>
          <w:sz w:val="28"/>
          <w:szCs w:val="28"/>
        </w:rPr>
        <w:t xml:space="preserve"> </w:t>
      </w:r>
      <w:r w:rsidRPr="00A0663A">
        <w:rPr>
          <w:sz w:val="28"/>
          <w:szCs w:val="28"/>
        </w:rPr>
        <w:t>общего</w:t>
      </w:r>
      <w:r w:rsidRPr="00A0663A">
        <w:rPr>
          <w:spacing w:val="31"/>
          <w:sz w:val="28"/>
          <w:szCs w:val="28"/>
        </w:rPr>
        <w:t xml:space="preserve"> </w:t>
      </w:r>
      <w:r w:rsidRPr="00A0663A">
        <w:rPr>
          <w:sz w:val="28"/>
          <w:szCs w:val="28"/>
        </w:rPr>
        <w:t>и</w:t>
      </w:r>
      <w:r w:rsidRPr="00A0663A">
        <w:rPr>
          <w:spacing w:val="30"/>
          <w:sz w:val="28"/>
          <w:szCs w:val="28"/>
        </w:rPr>
        <w:t xml:space="preserve"> </w:t>
      </w:r>
      <w:r w:rsidRPr="00A0663A">
        <w:rPr>
          <w:sz w:val="28"/>
          <w:szCs w:val="28"/>
        </w:rPr>
        <w:t>дополнительного</w:t>
      </w:r>
      <w:r w:rsidRPr="00A0663A">
        <w:rPr>
          <w:spacing w:val="31"/>
          <w:sz w:val="28"/>
          <w:szCs w:val="28"/>
        </w:rPr>
        <w:t xml:space="preserve"> </w:t>
      </w:r>
      <w:r w:rsidRPr="00A0663A">
        <w:rPr>
          <w:sz w:val="28"/>
          <w:szCs w:val="28"/>
        </w:rPr>
        <w:t>образования</w:t>
      </w:r>
      <w:r w:rsidRPr="00A0663A">
        <w:rPr>
          <w:spacing w:val="-67"/>
          <w:sz w:val="28"/>
          <w:szCs w:val="28"/>
        </w:rPr>
        <w:t xml:space="preserve"> </w:t>
      </w:r>
      <w:r w:rsidRPr="00A0663A">
        <w:rPr>
          <w:sz w:val="28"/>
          <w:szCs w:val="28"/>
        </w:rPr>
        <w:t>образовательных</w:t>
      </w:r>
      <w:r w:rsidRPr="00A0663A">
        <w:rPr>
          <w:spacing w:val="-4"/>
          <w:sz w:val="28"/>
          <w:szCs w:val="28"/>
        </w:rPr>
        <w:t xml:space="preserve"> </w:t>
      </w:r>
      <w:r w:rsidRPr="00A0663A">
        <w:rPr>
          <w:sz w:val="28"/>
          <w:szCs w:val="28"/>
        </w:rPr>
        <w:t>организаций Республики</w:t>
      </w:r>
      <w:r w:rsidRPr="00A0663A">
        <w:rPr>
          <w:spacing w:val="1"/>
          <w:sz w:val="28"/>
          <w:szCs w:val="28"/>
        </w:rPr>
        <w:t xml:space="preserve"> </w:t>
      </w:r>
      <w:r w:rsidRPr="00A0663A">
        <w:rPr>
          <w:sz w:val="28"/>
          <w:szCs w:val="28"/>
        </w:rPr>
        <w:t xml:space="preserve">Татарстан. </w:t>
      </w:r>
    </w:p>
    <w:p w:rsidR="00033F9D" w:rsidRPr="00A0663A" w:rsidRDefault="00033F9D" w:rsidP="00033F9D">
      <w:pPr>
        <w:ind w:firstLine="709"/>
        <w:jc w:val="both"/>
        <w:rPr>
          <w:sz w:val="28"/>
          <w:szCs w:val="28"/>
        </w:rPr>
      </w:pPr>
      <w:r w:rsidRPr="00A0663A">
        <w:rPr>
          <w:sz w:val="28"/>
          <w:szCs w:val="28"/>
        </w:rPr>
        <w:t>Жюри Конференции:</w:t>
      </w:r>
    </w:p>
    <w:p w:rsidR="00033F9D" w:rsidRPr="00A0663A" w:rsidRDefault="00033F9D" w:rsidP="00033F9D">
      <w:pPr>
        <w:ind w:firstLine="709"/>
        <w:jc w:val="both"/>
        <w:rPr>
          <w:sz w:val="28"/>
          <w:szCs w:val="28"/>
        </w:rPr>
      </w:pPr>
      <w:r w:rsidRPr="00A0663A">
        <w:rPr>
          <w:sz w:val="28"/>
          <w:szCs w:val="28"/>
        </w:rPr>
        <w:t xml:space="preserve">проводит экспертизу материалов, присланных на Конференцию согласно требованиям к работе, указанным в разделе </w:t>
      </w:r>
      <w:r w:rsidRPr="00A0663A">
        <w:rPr>
          <w:sz w:val="28"/>
          <w:szCs w:val="28"/>
          <w:lang w:val="en-US"/>
        </w:rPr>
        <w:t>IV</w:t>
      </w:r>
      <w:r w:rsidRPr="00A0663A">
        <w:rPr>
          <w:sz w:val="28"/>
          <w:szCs w:val="28"/>
        </w:rPr>
        <w:t xml:space="preserve"> настоящего Положения; </w:t>
      </w:r>
    </w:p>
    <w:p w:rsidR="00033F9D" w:rsidRPr="00A0663A" w:rsidRDefault="00033F9D" w:rsidP="00033F9D">
      <w:pPr>
        <w:ind w:firstLine="709"/>
        <w:jc w:val="both"/>
        <w:rPr>
          <w:sz w:val="28"/>
          <w:szCs w:val="28"/>
        </w:rPr>
      </w:pPr>
      <w:r w:rsidRPr="00A0663A">
        <w:rPr>
          <w:sz w:val="28"/>
          <w:szCs w:val="28"/>
        </w:rPr>
        <w:t>принимает решение и определяет победителей и лауреатов Конференции, выносит на утверждение Организаторам список победителей Конференции.</w:t>
      </w:r>
    </w:p>
    <w:p w:rsidR="00033F9D" w:rsidRPr="00A0663A" w:rsidRDefault="00033F9D" w:rsidP="00033F9D">
      <w:pPr>
        <w:ind w:firstLine="709"/>
        <w:jc w:val="both"/>
        <w:rPr>
          <w:sz w:val="28"/>
          <w:szCs w:val="28"/>
        </w:rPr>
      </w:pPr>
      <w:r w:rsidRPr="00A0663A">
        <w:rPr>
          <w:sz w:val="28"/>
          <w:szCs w:val="28"/>
        </w:rPr>
        <w:t>Жюри отклоняет представленную работу, если она носит реферативный характер или не соответствует требованиям по содержанию.</w:t>
      </w:r>
    </w:p>
    <w:p w:rsidR="00033F9D" w:rsidRPr="00A0663A" w:rsidRDefault="00033F9D" w:rsidP="00033F9D">
      <w:pPr>
        <w:ind w:firstLine="709"/>
        <w:jc w:val="both"/>
        <w:rPr>
          <w:sz w:val="28"/>
          <w:szCs w:val="28"/>
        </w:rPr>
      </w:pPr>
      <w:r w:rsidRPr="00A0663A">
        <w:rPr>
          <w:sz w:val="28"/>
        </w:rPr>
        <w:t xml:space="preserve">Жюри </w:t>
      </w:r>
      <w:r w:rsidRPr="00A0663A">
        <w:rPr>
          <w:spacing w:val="1"/>
          <w:sz w:val="28"/>
        </w:rPr>
        <w:t xml:space="preserve">оценивает </w:t>
      </w:r>
      <w:r w:rsidRPr="00A0663A">
        <w:rPr>
          <w:sz w:val="28"/>
        </w:rPr>
        <w:t>выступление</w:t>
      </w:r>
      <w:r w:rsidRPr="00A0663A">
        <w:rPr>
          <w:spacing w:val="1"/>
          <w:sz w:val="28"/>
        </w:rPr>
        <w:t xml:space="preserve"> </w:t>
      </w:r>
      <w:r w:rsidRPr="00A0663A">
        <w:rPr>
          <w:sz w:val="28"/>
        </w:rPr>
        <w:t>участника</w:t>
      </w:r>
      <w:r w:rsidRPr="00A0663A">
        <w:rPr>
          <w:spacing w:val="1"/>
          <w:sz w:val="28"/>
        </w:rPr>
        <w:t xml:space="preserve"> </w:t>
      </w:r>
      <w:r w:rsidRPr="00A0663A">
        <w:rPr>
          <w:sz w:val="28"/>
        </w:rPr>
        <w:t>и</w:t>
      </w:r>
      <w:r w:rsidRPr="00A0663A">
        <w:rPr>
          <w:spacing w:val="1"/>
          <w:sz w:val="28"/>
        </w:rPr>
        <w:t xml:space="preserve"> </w:t>
      </w:r>
      <w:r w:rsidRPr="00A0663A">
        <w:rPr>
          <w:sz w:val="28"/>
        </w:rPr>
        <w:t>ответы</w:t>
      </w:r>
      <w:r w:rsidRPr="00A0663A">
        <w:rPr>
          <w:spacing w:val="1"/>
          <w:sz w:val="28"/>
        </w:rPr>
        <w:t xml:space="preserve"> на вопросы </w:t>
      </w:r>
      <w:r w:rsidRPr="00A0663A">
        <w:rPr>
          <w:sz w:val="28"/>
        </w:rPr>
        <w:t>по критериям</w:t>
      </w:r>
      <w:r w:rsidR="00A0663A" w:rsidRPr="00A0663A">
        <w:rPr>
          <w:sz w:val="28"/>
        </w:rPr>
        <w:t xml:space="preserve">, указанным в разделе </w:t>
      </w:r>
      <w:r w:rsidR="00A0663A" w:rsidRPr="00A0663A">
        <w:rPr>
          <w:bCs/>
          <w:sz w:val="28"/>
          <w:szCs w:val="28"/>
        </w:rPr>
        <w:t>VII настоящего Положения</w:t>
      </w:r>
      <w:r w:rsidRPr="00A0663A">
        <w:rPr>
          <w:sz w:val="28"/>
          <w:szCs w:val="28"/>
        </w:rPr>
        <w:t>. При равенстве баллов голос председателя жюри является решающим. В каждой секции определяется по одному победителю и несколько призеров, занявших 2 и 3 место. Максимальное количество вторых мест – два, третьих мест – два.</w:t>
      </w:r>
    </w:p>
    <w:p w:rsidR="00033F9D" w:rsidRPr="00A0663A" w:rsidRDefault="00033F9D" w:rsidP="00033F9D">
      <w:pPr>
        <w:ind w:firstLine="709"/>
        <w:jc w:val="both"/>
        <w:rPr>
          <w:sz w:val="28"/>
          <w:szCs w:val="28"/>
        </w:rPr>
      </w:pPr>
      <w:r w:rsidRPr="00A0663A">
        <w:rPr>
          <w:sz w:val="28"/>
          <w:szCs w:val="28"/>
        </w:rPr>
        <w:t xml:space="preserve">Заседание членов жюри считается состоявшимся при участии в нем не    менее 2/3 от общего количества. </w:t>
      </w:r>
    </w:p>
    <w:p w:rsidR="00A0663A" w:rsidRPr="00A0663A" w:rsidRDefault="00A0663A" w:rsidP="00A0663A">
      <w:pPr>
        <w:ind w:firstLine="709"/>
        <w:jc w:val="both"/>
        <w:rPr>
          <w:sz w:val="28"/>
          <w:szCs w:val="28"/>
        </w:rPr>
      </w:pPr>
      <w:r w:rsidRPr="00A0663A">
        <w:rPr>
          <w:sz w:val="28"/>
          <w:szCs w:val="28"/>
        </w:rPr>
        <w:t>Заявки и научные работы принимаются с 25.12.24 по 15.01.24.</w:t>
      </w:r>
    </w:p>
    <w:p w:rsidR="00A0663A" w:rsidRPr="00A0663A" w:rsidRDefault="00A0663A" w:rsidP="00A0663A">
      <w:pPr>
        <w:ind w:firstLine="709"/>
        <w:jc w:val="both"/>
        <w:rPr>
          <w:sz w:val="28"/>
          <w:szCs w:val="28"/>
        </w:rPr>
      </w:pPr>
      <w:r w:rsidRPr="00A0663A">
        <w:rPr>
          <w:sz w:val="28"/>
          <w:szCs w:val="28"/>
        </w:rPr>
        <w:t xml:space="preserve">Авторы работ, прошедших заочный тур, приглашаются для участия в очном-заочном туре конференции. Списки участников, программа конференции размещаются 15 января 2025 г. на официальном сайте МБОУ «Школа № 113» г. Казани по ссылке: </w:t>
      </w:r>
      <w:hyperlink r:id="rId9" w:history="1">
        <w:r w:rsidRPr="00A0663A">
          <w:rPr>
            <w:rStyle w:val="a8"/>
            <w:sz w:val="28"/>
            <w:szCs w:val="28"/>
          </w:rPr>
          <w:t>https://edu.tatar.ru/nsav/sch113</w:t>
        </w:r>
      </w:hyperlink>
      <w:r w:rsidRPr="00A0663A">
        <w:rPr>
          <w:sz w:val="28"/>
          <w:szCs w:val="28"/>
        </w:rPr>
        <w:t xml:space="preserve">. </w:t>
      </w:r>
    </w:p>
    <w:p w:rsidR="00A0663A" w:rsidRPr="00A0663A" w:rsidRDefault="00A0663A" w:rsidP="00A0663A">
      <w:pPr>
        <w:ind w:firstLine="709"/>
        <w:jc w:val="both"/>
        <w:rPr>
          <w:sz w:val="28"/>
          <w:szCs w:val="28"/>
        </w:rPr>
      </w:pPr>
      <w:r w:rsidRPr="00A0663A">
        <w:rPr>
          <w:sz w:val="28"/>
          <w:szCs w:val="28"/>
        </w:rPr>
        <w:t>Представленные научные работы, не соответствующие требованиям положения, в конференции не участвуют. Научные работы не рецензируются и не возвращаются.</w:t>
      </w:r>
    </w:p>
    <w:p w:rsidR="00A0663A" w:rsidRPr="00A0663A" w:rsidRDefault="00A0663A" w:rsidP="00A0663A">
      <w:pPr>
        <w:tabs>
          <w:tab w:val="left" w:pos="4447"/>
        </w:tabs>
        <w:ind w:firstLine="709"/>
        <w:jc w:val="both"/>
        <w:rPr>
          <w:sz w:val="28"/>
          <w:szCs w:val="28"/>
        </w:rPr>
      </w:pPr>
      <w:r w:rsidRPr="00A0663A">
        <w:rPr>
          <w:sz w:val="28"/>
          <w:szCs w:val="28"/>
        </w:rPr>
        <w:t xml:space="preserve">Очный тур: </w:t>
      </w:r>
      <w:r w:rsidRPr="00A0663A">
        <w:rPr>
          <w:bCs/>
          <w:sz w:val="28"/>
          <w:szCs w:val="28"/>
        </w:rPr>
        <w:t>7 февраля 2025 г.</w:t>
      </w:r>
      <w:r w:rsidRPr="00A0663A">
        <w:rPr>
          <w:sz w:val="28"/>
          <w:szCs w:val="28"/>
        </w:rPr>
        <w:t xml:space="preserve"> – выступления на пленарном заседании.</w:t>
      </w:r>
    </w:p>
    <w:p w:rsidR="00A0663A" w:rsidRPr="00A0663A" w:rsidRDefault="00A0663A" w:rsidP="00A0663A">
      <w:pPr>
        <w:tabs>
          <w:tab w:val="left" w:pos="4447"/>
        </w:tabs>
        <w:ind w:firstLine="709"/>
        <w:contextualSpacing/>
        <w:jc w:val="both"/>
        <w:rPr>
          <w:sz w:val="28"/>
          <w:szCs w:val="28"/>
        </w:rPr>
      </w:pPr>
      <w:r w:rsidRPr="00A0663A">
        <w:rPr>
          <w:bCs/>
          <w:sz w:val="28"/>
          <w:szCs w:val="28"/>
        </w:rPr>
        <w:t>Регистрация участников конференции с 09.00 до 10.00 ч.</w:t>
      </w:r>
    </w:p>
    <w:p w:rsidR="00A0663A" w:rsidRPr="00A0663A" w:rsidRDefault="00A0663A" w:rsidP="00A0663A">
      <w:pPr>
        <w:tabs>
          <w:tab w:val="left" w:pos="4447"/>
        </w:tabs>
        <w:ind w:firstLine="709"/>
        <w:contextualSpacing/>
        <w:jc w:val="both"/>
        <w:rPr>
          <w:sz w:val="28"/>
          <w:szCs w:val="28"/>
        </w:rPr>
      </w:pPr>
      <w:r w:rsidRPr="00A0663A">
        <w:rPr>
          <w:bCs/>
          <w:sz w:val="28"/>
          <w:szCs w:val="28"/>
        </w:rPr>
        <w:t>Открытие конференции с 10.00 до 10.30 ч.</w:t>
      </w:r>
    </w:p>
    <w:p w:rsidR="00A0663A" w:rsidRPr="00A0663A" w:rsidRDefault="00A0663A" w:rsidP="00A0663A">
      <w:pPr>
        <w:tabs>
          <w:tab w:val="left" w:pos="4447"/>
        </w:tabs>
        <w:ind w:firstLine="709"/>
        <w:contextualSpacing/>
        <w:jc w:val="both"/>
        <w:rPr>
          <w:sz w:val="28"/>
          <w:szCs w:val="28"/>
        </w:rPr>
      </w:pPr>
      <w:r w:rsidRPr="00A0663A">
        <w:rPr>
          <w:bCs/>
          <w:sz w:val="28"/>
          <w:szCs w:val="28"/>
        </w:rPr>
        <w:t>Пленарное заседание 10.30-13.30 ч.</w:t>
      </w:r>
    </w:p>
    <w:p w:rsidR="00A0663A" w:rsidRPr="00A0663A" w:rsidRDefault="00A0663A" w:rsidP="00A0663A">
      <w:pPr>
        <w:tabs>
          <w:tab w:val="left" w:pos="4447"/>
        </w:tabs>
        <w:ind w:firstLine="709"/>
        <w:contextualSpacing/>
        <w:jc w:val="both"/>
        <w:rPr>
          <w:sz w:val="28"/>
          <w:szCs w:val="28"/>
        </w:rPr>
      </w:pPr>
      <w:r w:rsidRPr="00A0663A">
        <w:rPr>
          <w:bCs/>
          <w:sz w:val="28"/>
          <w:szCs w:val="28"/>
        </w:rPr>
        <w:t>Подведение итогов с 14.00 ч.</w:t>
      </w:r>
    </w:p>
    <w:p w:rsidR="00033F9D" w:rsidRDefault="00033F9D" w:rsidP="008C06F4">
      <w:pPr>
        <w:pStyle w:val="6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A0663A">
        <w:rPr>
          <w:rFonts w:ascii="Times New Roman" w:hAnsi="Times New Roman" w:cs="Times New Roman"/>
          <w:sz w:val="28"/>
          <w:szCs w:val="28"/>
        </w:rPr>
        <w:t>Защита каждой научной</w:t>
      </w:r>
      <w:r w:rsidRPr="00033F9D">
        <w:rPr>
          <w:rFonts w:ascii="Times New Roman" w:hAnsi="Times New Roman" w:cs="Times New Roman"/>
          <w:sz w:val="28"/>
          <w:szCs w:val="28"/>
        </w:rPr>
        <w:t xml:space="preserve"> работы проходит в форме 7 минутного (максимум) устного выступления, на ответы вопросов присутствующих на защите участников Конференции и членов экспертной комиссии отводится до 2 минут. При выступлении может использоваться презентация MS PowerPoint. Участникам </w:t>
      </w:r>
      <w:r w:rsidRPr="00033F9D">
        <w:rPr>
          <w:rFonts w:ascii="Times New Roman" w:hAnsi="Times New Roman" w:cs="Times New Roman"/>
          <w:sz w:val="28"/>
          <w:szCs w:val="28"/>
        </w:rPr>
        <w:lastRenderedPageBreak/>
        <w:t>Конференции необходимо иметь при себе распечатанный экземпляр научной работы.</w:t>
      </w:r>
    </w:p>
    <w:p w:rsidR="008C06F4" w:rsidRPr="00284728" w:rsidRDefault="008C06F4" w:rsidP="00CD3A09">
      <w:pPr>
        <w:ind w:firstLine="709"/>
        <w:jc w:val="both"/>
        <w:rPr>
          <w:sz w:val="28"/>
          <w:szCs w:val="28"/>
        </w:rPr>
      </w:pPr>
    </w:p>
    <w:p w:rsidR="00CD3A09" w:rsidRPr="007D47AE" w:rsidRDefault="00CD3A09" w:rsidP="00CD3A09">
      <w:pPr>
        <w:tabs>
          <w:tab w:val="left" w:pos="4447"/>
        </w:tabs>
        <w:spacing w:line="240" w:lineRule="atLeast"/>
        <w:contextualSpacing/>
        <w:rPr>
          <w:b/>
          <w:bCs/>
          <w:sz w:val="28"/>
          <w:szCs w:val="28"/>
        </w:rPr>
      </w:pPr>
    </w:p>
    <w:p w:rsidR="00CD3A09" w:rsidRPr="00CD3A09" w:rsidRDefault="00CD3A09" w:rsidP="00CD3A09">
      <w:pPr>
        <w:pStyle w:val="6"/>
        <w:spacing w:before="0"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3A09">
        <w:rPr>
          <w:rFonts w:ascii="Times New Roman" w:hAnsi="Times New Roman" w:cs="Times New Roman"/>
          <w:sz w:val="28"/>
          <w:szCs w:val="28"/>
        </w:rPr>
        <w:t>V</w:t>
      </w:r>
      <w:r w:rsidRPr="00CD3A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D3A09">
        <w:rPr>
          <w:rFonts w:ascii="Times New Roman" w:hAnsi="Times New Roman" w:cs="Times New Roman"/>
          <w:sz w:val="28"/>
          <w:szCs w:val="28"/>
        </w:rPr>
        <w:t>.</w:t>
      </w:r>
      <w:r w:rsidRPr="00CD3A09">
        <w:rPr>
          <w:rFonts w:ascii="Times New Roman" w:hAnsi="Times New Roman" w:cs="Times New Roman"/>
          <w:sz w:val="28"/>
          <w:szCs w:val="28"/>
        </w:rPr>
        <w:tab/>
        <w:t>Порядок участия в Конференции</w:t>
      </w:r>
    </w:p>
    <w:p w:rsidR="00CD3A09" w:rsidRPr="00284728" w:rsidRDefault="00CD3A09" w:rsidP="00CD3A09">
      <w:pPr>
        <w:pStyle w:val="6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84728">
        <w:rPr>
          <w:rFonts w:ascii="Times New Roman" w:hAnsi="Times New Roman" w:cs="Times New Roman"/>
          <w:sz w:val="28"/>
          <w:szCs w:val="28"/>
        </w:rPr>
        <w:t xml:space="preserve">.1. Для участия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84728">
        <w:rPr>
          <w:rFonts w:ascii="Times New Roman" w:hAnsi="Times New Roman" w:cs="Times New Roman"/>
          <w:sz w:val="28"/>
          <w:szCs w:val="28"/>
        </w:rPr>
        <w:t>онференции необходимо представить</w:t>
      </w:r>
      <w:r w:rsidR="00EB5CF1">
        <w:rPr>
          <w:rFonts w:ascii="Times New Roman" w:hAnsi="Times New Roman" w:cs="Times New Roman"/>
          <w:sz w:val="28"/>
          <w:szCs w:val="28"/>
        </w:rPr>
        <w:t xml:space="preserve"> </w:t>
      </w:r>
      <w:r w:rsidR="00FF570E">
        <w:rPr>
          <w:rFonts w:ascii="Times New Roman" w:hAnsi="Times New Roman" w:cs="Times New Roman"/>
          <w:sz w:val="28"/>
          <w:szCs w:val="28"/>
        </w:rPr>
        <w:t xml:space="preserve">научную </w:t>
      </w:r>
      <w:r w:rsidR="00FF570E" w:rsidRPr="00284728">
        <w:rPr>
          <w:rFonts w:ascii="Times New Roman" w:hAnsi="Times New Roman" w:cs="Times New Roman"/>
          <w:sz w:val="28"/>
          <w:szCs w:val="28"/>
        </w:rPr>
        <w:t>работу</w:t>
      </w:r>
      <w:r w:rsidRPr="00284728">
        <w:rPr>
          <w:rFonts w:ascii="Times New Roman" w:hAnsi="Times New Roman" w:cs="Times New Roman"/>
          <w:sz w:val="28"/>
          <w:szCs w:val="28"/>
        </w:rPr>
        <w:t xml:space="preserve"> и заявку в электронном виде за подписью руководителя организации, в которой должны быть указаны: название образовательной организации и юридический адрес, название номинации, ФИО автора (авторов), класс, ФИО наставника-преподавателя (для обучающихся) (приложение).</w:t>
      </w:r>
    </w:p>
    <w:p w:rsidR="00CD3A09" w:rsidRPr="00284728" w:rsidRDefault="00CD3A09" w:rsidP="00EB5CF1">
      <w:pPr>
        <w:pStyle w:val="6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84728">
        <w:rPr>
          <w:rFonts w:ascii="Times New Roman" w:hAnsi="Times New Roman" w:cs="Times New Roman"/>
          <w:sz w:val="28"/>
          <w:szCs w:val="28"/>
        </w:rPr>
        <w:t xml:space="preserve">.2. </w:t>
      </w:r>
      <w:r w:rsidR="00EB5CF1">
        <w:rPr>
          <w:rFonts w:ascii="Times New Roman" w:hAnsi="Times New Roman" w:cs="Times New Roman"/>
          <w:sz w:val="28"/>
          <w:szCs w:val="28"/>
        </w:rPr>
        <w:t>Научные р</w:t>
      </w:r>
      <w:r w:rsidRPr="00284728">
        <w:rPr>
          <w:rFonts w:ascii="Times New Roman" w:hAnsi="Times New Roman" w:cs="Times New Roman"/>
          <w:sz w:val="28"/>
          <w:szCs w:val="28"/>
        </w:rPr>
        <w:t xml:space="preserve">аботы, присланные позже указанного в положении срока, к участию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84728">
        <w:rPr>
          <w:rFonts w:ascii="Times New Roman" w:hAnsi="Times New Roman" w:cs="Times New Roman"/>
          <w:sz w:val="28"/>
          <w:szCs w:val="28"/>
        </w:rPr>
        <w:t>онференции не допускаются.</w:t>
      </w:r>
    </w:p>
    <w:p w:rsidR="00CD3A09" w:rsidRDefault="00CD3A09" w:rsidP="00EB5CF1">
      <w:pPr>
        <w:pStyle w:val="6"/>
        <w:spacing w:before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84728">
        <w:rPr>
          <w:rFonts w:ascii="Times New Roman" w:hAnsi="Times New Roman" w:cs="Times New Roman"/>
          <w:sz w:val="28"/>
          <w:szCs w:val="28"/>
        </w:rPr>
        <w:t xml:space="preserve">.3. </w:t>
      </w:r>
      <w:r w:rsidR="00EB5CF1">
        <w:rPr>
          <w:rFonts w:ascii="Times New Roman" w:hAnsi="Times New Roman" w:cs="Times New Roman"/>
          <w:sz w:val="28"/>
          <w:szCs w:val="28"/>
        </w:rPr>
        <w:t>Научные р</w:t>
      </w:r>
      <w:r w:rsidRPr="00284728">
        <w:rPr>
          <w:rFonts w:ascii="Times New Roman" w:hAnsi="Times New Roman" w:cs="Times New Roman"/>
          <w:sz w:val="28"/>
          <w:szCs w:val="28"/>
        </w:rPr>
        <w:t xml:space="preserve">аботы и заявки в срок </w:t>
      </w:r>
      <w:r>
        <w:rPr>
          <w:rFonts w:ascii="Times New Roman" w:hAnsi="Times New Roman" w:cs="Times New Roman"/>
          <w:bCs/>
          <w:sz w:val="28"/>
          <w:szCs w:val="28"/>
        </w:rPr>
        <w:t>до 25</w:t>
      </w:r>
      <w:r w:rsidRPr="0028472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дека</w:t>
      </w:r>
      <w:r w:rsidRPr="00284728">
        <w:rPr>
          <w:rFonts w:ascii="Times New Roman" w:hAnsi="Times New Roman" w:cs="Times New Roman"/>
          <w:bCs/>
          <w:sz w:val="28"/>
          <w:szCs w:val="28"/>
        </w:rPr>
        <w:t>бря 202</w:t>
      </w:r>
      <w:r w:rsidR="00CA08D2">
        <w:rPr>
          <w:rFonts w:ascii="Times New Roman" w:hAnsi="Times New Roman" w:cs="Times New Roman"/>
          <w:bCs/>
          <w:sz w:val="28"/>
          <w:szCs w:val="28"/>
        </w:rPr>
        <w:t>4</w:t>
      </w:r>
      <w:r w:rsidRPr="00284728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284728">
        <w:rPr>
          <w:rFonts w:ascii="Times New Roman" w:hAnsi="Times New Roman" w:cs="Times New Roman"/>
          <w:sz w:val="28"/>
          <w:szCs w:val="28"/>
        </w:rPr>
        <w:t xml:space="preserve"> по каждому участнику отдельно (в отдельной папке) направляются на электронный адрес </w:t>
      </w:r>
      <w:r w:rsidR="00CA08D2">
        <w:rPr>
          <w:rFonts w:ascii="Times New Roman" w:hAnsi="Times New Roman" w:cs="Times New Roman"/>
          <w:bCs/>
          <w:sz w:val="28"/>
          <w:szCs w:val="28"/>
          <w:lang w:val="en-US"/>
        </w:rPr>
        <w:t>kalimullina</w:t>
      </w:r>
      <w:r w:rsidR="00CA08D2" w:rsidRPr="00CA08D2">
        <w:rPr>
          <w:rFonts w:ascii="Times New Roman" w:hAnsi="Times New Roman" w:cs="Times New Roman"/>
          <w:bCs/>
          <w:sz w:val="28"/>
          <w:szCs w:val="28"/>
        </w:rPr>
        <w:t>-</w:t>
      </w:r>
      <w:r w:rsidR="00CA08D2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="00CA08D2" w:rsidRPr="00CA08D2">
        <w:rPr>
          <w:rFonts w:ascii="Times New Roman" w:hAnsi="Times New Roman" w:cs="Times New Roman"/>
          <w:bCs/>
          <w:sz w:val="28"/>
          <w:szCs w:val="28"/>
        </w:rPr>
        <w:t>@</w:t>
      </w:r>
      <w:r w:rsidR="00CA08D2">
        <w:rPr>
          <w:rFonts w:ascii="Times New Roman" w:hAnsi="Times New Roman" w:cs="Times New Roman"/>
          <w:bCs/>
          <w:sz w:val="28"/>
          <w:szCs w:val="28"/>
          <w:lang w:val="en-US"/>
        </w:rPr>
        <w:t>list</w:t>
      </w:r>
      <w:r w:rsidR="00CA08D2" w:rsidRPr="00CA08D2">
        <w:rPr>
          <w:rFonts w:ascii="Times New Roman" w:hAnsi="Times New Roman" w:cs="Times New Roman"/>
          <w:bCs/>
          <w:sz w:val="28"/>
          <w:szCs w:val="28"/>
        </w:rPr>
        <w:t>.</w:t>
      </w:r>
      <w:r w:rsidR="00CA08D2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6F4">
        <w:rPr>
          <w:rFonts w:ascii="Times New Roman" w:hAnsi="Times New Roman" w:cs="Times New Roman"/>
          <w:sz w:val="28"/>
          <w:szCs w:val="28"/>
        </w:rPr>
        <w:t xml:space="preserve">с пометкой </w:t>
      </w:r>
      <w:r w:rsidR="00CA08D2">
        <w:rPr>
          <w:rFonts w:ascii="Times New Roman" w:hAnsi="Times New Roman" w:cs="Times New Roman"/>
          <w:sz w:val="28"/>
          <w:szCs w:val="28"/>
          <w:lang w:val="tt-RU"/>
        </w:rPr>
        <w:t>Конферен</w:t>
      </w:r>
      <w:r w:rsidR="006E70DD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CA08D2">
        <w:rPr>
          <w:rFonts w:ascii="Times New Roman" w:hAnsi="Times New Roman" w:cs="Times New Roman"/>
          <w:sz w:val="28"/>
          <w:szCs w:val="28"/>
          <w:lang w:val="tt-RU"/>
        </w:rPr>
        <w:t xml:space="preserve">ия </w:t>
      </w:r>
      <w:r w:rsidRPr="00823D8A">
        <w:rPr>
          <w:rFonts w:ascii="Times New Roman" w:hAnsi="Times New Roman" w:cs="Times New Roman"/>
          <w:sz w:val="28"/>
          <w:szCs w:val="28"/>
        </w:rPr>
        <w:t>«</w:t>
      </w:r>
      <w:r w:rsidRPr="00823D8A">
        <w:rPr>
          <w:rFonts w:ascii="Times New Roman" w:hAnsi="Times New Roman" w:cs="Times New Roman"/>
          <w:bCs/>
          <w:sz w:val="28"/>
          <w:szCs w:val="28"/>
        </w:rPr>
        <w:t>Школы Героев».</w:t>
      </w:r>
    </w:p>
    <w:p w:rsidR="00033F9D" w:rsidRPr="00A0663A" w:rsidRDefault="00033F9D" w:rsidP="00EB5CF1">
      <w:pPr>
        <w:pStyle w:val="6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A0663A">
        <w:rPr>
          <w:rFonts w:ascii="Times New Roman" w:hAnsi="Times New Roman" w:cs="Times New Roman"/>
          <w:sz w:val="28"/>
          <w:szCs w:val="28"/>
        </w:rPr>
        <w:t>Защита каждой научной работы проходит в форме 7 минутного (максимум) устного выступления, на ответы вопросов присутствующих на защите участников Конференции и членов экспертной комиссии отводится до 2 минут. При выступлении может использоваться презентация MS PowerPoint. Участникам Конференции необходимо иметь при себе распечатанный экземпляр научной работы.</w:t>
      </w:r>
    </w:p>
    <w:p w:rsidR="008D4792" w:rsidRPr="008D4792" w:rsidRDefault="008D4792" w:rsidP="00CD3A09">
      <w:pPr>
        <w:pStyle w:val="6"/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8D4792" w:rsidRPr="00A1328E" w:rsidRDefault="008D4792" w:rsidP="008D4792">
      <w:pPr>
        <w:jc w:val="center"/>
        <w:rPr>
          <w:bCs/>
          <w:sz w:val="28"/>
          <w:szCs w:val="28"/>
        </w:rPr>
      </w:pPr>
      <w:r w:rsidRPr="00CD3A09">
        <w:rPr>
          <w:bCs/>
          <w:sz w:val="28"/>
          <w:szCs w:val="28"/>
        </w:rPr>
        <w:t>VII.</w:t>
      </w:r>
      <w:r>
        <w:rPr>
          <w:bCs/>
          <w:sz w:val="28"/>
          <w:szCs w:val="28"/>
        </w:rPr>
        <w:t xml:space="preserve"> </w:t>
      </w:r>
      <w:r w:rsidRPr="00A1328E">
        <w:rPr>
          <w:bCs/>
          <w:sz w:val="28"/>
          <w:szCs w:val="28"/>
        </w:rPr>
        <w:t xml:space="preserve">Критерии оценивания выступления </w:t>
      </w:r>
    </w:p>
    <w:p w:rsidR="00E77499" w:rsidRDefault="00E77499" w:rsidP="008D4792">
      <w:pPr>
        <w:ind w:left="360"/>
        <w:rPr>
          <w:sz w:val="28"/>
          <w:szCs w:val="28"/>
        </w:rPr>
      </w:pPr>
    </w:p>
    <w:p w:rsidR="008D4792" w:rsidRPr="00A1328E" w:rsidRDefault="008D4792" w:rsidP="008D4792">
      <w:pPr>
        <w:ind w:left="360"/>
        <w:rPr>
          <w:sz w:val="28"/>
          <w:szCs w:val="28"/>
        </w:rPr>
      </w:pPr>
      <w:r w:rsidRPr="00A1328E">
        <w:rPr>
          <w:sz w:val="28"/>
          <w:szCs w:val="28"/>
        </w:rPr>
        <w:t>полнота освещения выбранной темы исследования;</w:t>
      </w:r>
    </w:p>
    <w:p w:rsidR="008D4792" w:rsidRPr="00A1328E" w:rsidRDefault="008D4792" w:rsidP="008D4792">
      <w:pPr>
        <w:ind w:left="360"/>
        <w:rPr>
          <w:sz w:val="28"/>
          <w:szCs w:val="28"/>
        </w:rPr>
      </w:pPr>
      <w:r w:rsidRPr="00A1328E">
        <w:rPr>
          <w:sz w:val="28"/>
          <w:szCs w:val="28"/>
        </w:rPr>
        <w:t>использование наглядно-иллюстративного материала;</w:t>
      </w:r>
    </w:p>
    <w:p w:rsidR="008D4792" w:rsidRPr="00A1328E" w:rsidRDefault="008D4792" w:rsidP="008D4792">
      <w:pPr>
        <w:ind w:left="360"/>
        <w:rPr>
          <w:sz w:val="28"/>
          <w:szCs w:val="28"/>
        </w:rPr>
      </w:pPr>
      <w:r w:rsidRPr="00A1328E">
        <w:rPr>
          <w:sz w:val="28"/>
          <w:szCs w:val="28"/>
        </w:rPr>
        <w:t>владение материалом: компетентность, эрудированность;</w:t>
      </w:r>
    </w:p>
    <w:p w:rsidR="008D4792" w:rsidRPr="00A1328E" w:rsidRDefault="008D4792" w:rsidP="008D4792">
      <w:pPr>
        <w:ind w:left="360"/>
        <w:rPr>
          <w:sz w:val="28"/>
          <w:szCs w:val="28"/>
        </w:rPr>
      </w:pPr>
      <w:r w:rsidRPr="00A1328E">
        <w:rPr>
          <w:sz w:val="28"/>
          <w:szCs w:val="28"/>
        </w:rPr>
        <w:t>ответы на вопросы.</w:t>
      </w:r>
    </w:p>
    <w:p w:rsidR="00CD3A09" w:rsidRPr="00CD3A09" w:rsidRDefault="00CD3A09" w:rsidP="00CD3A09">
      <w:pPr>
        <w:tabs>
          <w:tab w:val="left" w:pos="4447"/>
        </w:tabs>
        <w:ind w:firstLine="708"/>
        <w:jc w:val="center"/>
        <w:rPr>
          <w:bCs/>
          <w:sz w:val="28"/>
          <w:szCs w:val="28"/>
        </w:rPr>
      </w:pPr>
      <w:r w:rsidRPr="00CD3A09">
        <w:rPr>
          <w:bCs/>
          <w:sz w:val="28"/>
          <w:szCs w:val="28"/>
        </w:rPr>
        <w:t>VII</w:t>
      </w:r>
      <w:r w:rsidR="008D4792">
        <w:rPr>
          <w:bCs/>
          <w:sz w:val="28"/>
          <w:szCs w:val="28"/>
        </w:rPr>
        <w:t>I</w:t>
      </w:r>
      <w:r w:rsidRPr="00CD3A09">
        <w:rPr>
          <w:bCs/>
          <w:sz w:val="28"/>
          <w:szCs w:val="28"/>
        </w:rPr>
        <w:t>. Контактные адреса и телефоны</w:t>
      </w:r>
    </w:p>
    <w:p w:rsidR="00CD3A09" w:rsidRPr="008D4792" w:rsidRDefault="00CD3A09" w:rsidP="00CD3A09">
      <w:pPr>
        <w:rPr>
          <w:sz w:val="16"/>
          <w:szCs w:val="16"/>
        </w:rPr>
      </w:pPr>
    </w:p>
    <w:p w:rsidR="00CD3A09" w:rsidRPr="00CA08D2" w:rsidRDefault="00CA08D2" w:rsidP="00CA08D2">
      <w:pPr>
        <w:ind w:firstLine="708"/>
        <w:rPr>
          <w:rFonts w:eastAsia="SimSun"/>
          <w:color w:val="000000"/>
          <w:lang w:val="tt-RU" w:eastAsia="ar-SA"/>
        </w:rPr>
      </w:pPr>
      <w:r>
        <w:rPr>
          <w:sz w:val="28"/>
          <w:szCs w:val="28"/>
          <w:lang w:val="tt-RU"/>
        </w:rPr>
        <w:t xml:space="preserve">Калимуллина Диана Олеговна </w:t>
      </w:r>
      <w:r w:rsidR="00CD3A09" w:rsidRPr="001F645C">
        <w:rPr>
          <w:sz w:val="28"/>
          <w:szCs w:val="28"/>
        </w:rPr>
        <w:t xml:space="preserve">, заместитель директора по учебной работе </w:t>
      </w:r>
      <w:r w:rsidR="00CD3A09" w:rsidRPr="001F645C">
        <w:rPr>
          <w:rFonts w:eastAsia="Calibri"/>
          <w:sz w:val="28"/>
          <w:szCs w:val="28"/>
        </w:rPr>
        <w:t xml:space="preserve">МБОУ </w:t>
      </w:r>
      <w:hyperlink r:id="rId10" w:history="1">
        <w:r w:rsidR="00CD3A09" w:rsidRPr="001F645C">
          <w:rPr>
            <w:sz w:val="28"/>
            <w:szCs w:val="28"/>
          </w:rPr>
          <w:t>«Средняя общеобразовательная татарско – русская школа № 113 с углубленным изучением отдельных предметов им. Героя России М.Р. Ахметшина» Ново-Савиновского района г. Казани</w:t>
        </w:r>
      </w:hyperlink>
      <w:r w:rsidR="00CD3A09" w:rsidRPr="001F645C">
        <w:rPr>
          <w:sz w:val="28"/>
          <w:szCs w:val="28"/>
        </w:rPr>
        <w:t>, у</w:t>
      </w:r>
      <w:r>
        <w:rPr>
          <w:sz w:val="28"/>
          <w:szCs w:val="28"/>
        </w:rPr>
        <w:t xml:space="preserve">л. Адоратского, д. 36 А, тел.: </w:t>
      </w:r>
      <w:r>
        <w:rPr>
          <w:sz w:val="28"/>
          <w:szCs w:val="28"/>
          <w:lang w:val="tt-RU"/>
        </w:rPr>
        <w:t>89503094353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0"/>
        <w:gridCol w:w="5033"/>
      </w:tblGrid>
      <w:tr w:rsidR="00CD3A09" w:rsidRPr="00BC565A" w:rsidTr="006E70DD">
        <w:tc>
          <w:tcPr>
            <w:tcW w:w="5210" w:type="dxa"/>
            <w:shd w:val="clear" w:color="auto" w:fill="auto"/>
          </w:tcPr>
          <w:p w:rsidR="00CD3A09" w:rsidRPr="00BC565A" w:rsidRDefault="00CD3A09" w:rsidP="00224CC4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SimSun"/>
                <w:color w:val="000000"/>
                <w:lang w:eastAsia="ar-SA"/>
              </w:rPr>
              <w:br w:type="page"/>
            </w:r>
          </w:p>
        </w:tc>
        <w:tc>
          <w:tcPr>
            <w:tcW w:w="5211" w:type="dxa"/>
            <w:shd w:val="clear" w:color="auto" w:fill="auto"/>
          </w:tcPr>
          <w:p w:rsidR="00EB5CF1" w:rsidRDefault="00EB5CF1" w:rsidP="00CA08D2">
            <w:pPr>
              <w:widowControl w:val="0"/>
              <w:tabs>
                <w:tab w:val="left" w:pos="709"/>
              </w:tabs>
              <w:suppressAutoHyphens/>
              <w:jc w:val="right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  <w:p w:rsidR="00EB5CF1" w:rsidRDefault="00EB5CF1" w:rsidP="00CA08D2">
            <w:pPr>
              <w:widowControl w:val="0"/>
              <w:tabs>
                <w:tab w:val="left" w:pos="709"/>
              </w:tabs>
              <w:suppressAutoHyphens/>
              <w:jc w:val="right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  <w:p w:rsidR="00EB5CF1" w:rsidRDefault="00EB5CF1" w:rsidP="00CA08D2">
            <w:pPr>
              <w:widowControl w:val="0"/>
              <w:tabs>
                <w:tab w:val="left" w:pos="709"/>
              </w:tabs>
              <w:suppressAutoHyphens/>
              <w:jc w:val="right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  <w:p w:rsidR="00EB5CF1" w:rsidRDefault="00EB5CF1" w:rsidP="00CA08D2">
            <w:pPr>
              <w:widowControl w:val="0"/>
              <w:tabs>
                <w:tab w:val="left" w:pos="709"/>
              </w:tabs>
              <w:suppressAutoHyphens/>
              <w:jc w:val="right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  <w:p w:rsidR="00B01951" w:rsidRDefault="00B01951" w:rsidP="00CA08D2">
            <w:pPr>
              <w:widowControl w:val="0"/>
              <w:tabs>
                <w:tab w:val="left" w:pos="709"/>
              </w:tabs>
              <w:suppressAutoHyphens/>
              <w:jc w:val="right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  <w:p w:rsidR="00B01951" w:rsidRDefault="00B01951" w:rsidP="00CA08D2">
            <w:pPr>
              <w:widowControl w:val="0"/>
              <w:tabs>
                <w:tab w:val="left" w:pos="709"/>
              </w:tabs>
              <w:suppressAutoHyphens/>
              <w:jc w:val="right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  <w:p w:rsidR="00B01951" w:rsidRDefault="00B01951" w:rsidP="00CA08D2">
            <w:pPr>
              <w:widowControl w:val="0"/>
              <w:tabs>
                <w:tab w:val="left" w:pos="709"/>
              </w:tabs>
              <w:suppressAutoHyphens/>
              <w:jc w:val="right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  <w:p w:rsidR="00B01951" w:rsidRDefault="00B01951" w:rsidP="00CA08D2">
            <w:pPr>
              <w:widowControl w:val="0"/>
              <w:tabs>
                <w:tab w:val="left" w:pos="709"/>
              </w:tabs>
              <w:suppressAutoHyphens/>
              <w:jc w:val="right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  <w:p w:rsidR="00B01951" w:rsidRDefault="00B01951" w:rsidP="00CA08D2">
            <w:pPr>
              <w:widowControl w:val="0"/>
              <w:tabs>
                <w:tab w:val="left" w:pos="709"/>
              </w:tabs>
              <w:suppressAutoHyphens/>
              <w:jc w:val="right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  <w:p w:rsidR="00B01951" w:rsidRDefault="00B01951" w:rsidP="00CA08D2">
            <w:pPr>
              <w:widowControl w:val="0"/>
              <w:tabs>
                <w:tab w:val="left" w:pos="709"/>
              </w:tabs>
              <w:suppressAutoHyphens/>
              <w:jc w:val="right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  <w:p w:rsidR="00B01951" w:rsidRDefault="00B01951" w:rsidP="00CA08D2">
            <w:pPr>
              <w:widowControl w:val="0"/>
              <w:tabs>
                <w:tab w:val="left" w:pos="709"/>
              </w:tabs>
              <w:suppressAutoHyphens/>
              <w:jc w:val="right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  <w:p w:rsidR="00B01951" w:rsidRDefault="00B01951" w:rsidP="00CA08D2">
            <w:pPr>
              <w:widowControl w:val="0"/>
              <w:tabs>
                <w:tab w:val="left" w:pos="709"/>
              </w:tabs>
              <w:suppressAutoHyphens/>
              <w:jc w:val="right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  <w:p w:rsidR="00CD3A09" w:rsidRPr="00BC565A" w:rsidRDefault="00CD3A09" w:rsidP="00CA08D2">
            <w:pPr>
              <w:widowControl w:val="0"/>
              <w:tabs>
                <w:tab w:val="left" w:pos="709"/>
              </w:tabs>
              <w:suppressAutoHyphens/>
              <w:jc w:val="right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lastRenderedPageBreak/>
              <w:t>Приложение № 1</w:t>
            </w:r>
          </w:p>
          <w:p w:rsidR="00CA08D2" w:rsidRPr="00404C37" w:rsidRDefault="00CD3A09" w:rsidP="00CA08D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BC565A"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к Положению о проведении </w:t>
            </w:r>
            <w:r w:rsidR="00CA08D2">
              <w:rPr>
                <w:sz w:val="28"/>
                <w:szCs w:val="28"/>
              </w:rPr>
              <w:t xml:space="preserve">Межрегиональной конференции </w:t>
            </w:r>
            <w:r w:rsidR="00CA08D2" w:rsidRPr="00057AC9">
              <w:rPr>
                <w:sz w:val="28"/>
                <w:szCs w:val="28"/>
              </w:rPr>
              <w:t xml:space="preserve"> «Истории славные страницы. Школы Героев»</w:t>
            </w:r>
          </w:p>
          <w:p w:rsidR="00CD3A09" w:rsidRPr="00BC565A" w:rsidRDefault="00CD3A09" w:rsidP="00CA08D2">
            <w:pPr>
              <w:widowControl w:val="0"/>
              <w:tabs>
                <w:tab w:val="left" w:pos="709"/>
              </w:tabs>
              <w:suppressAutoHyphens/>
              <w:jc w:val="right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</w:tc>
      </w:tr>
    </w:tbl>
    <w:p w:rsidR="00CD3A09" w:rsidRPr="00993FD3" w:rsidRDefault="00CD3A09" w:rsidP="00CD3A09">
      <w:pPr>
        <w:suppressAutoHyphens/>
        <w:spacing w:line="240" w:lineRule="atLeast"/>
        <w:rPr>
          <w:rFonts w:eastAsia="SimSun"/>
          <w:b/>
          <w:bCs/>
          <w:color w:val="000000"/>
          <w:sz w:val="28"/>
          <w:szCs w:val="28"/>
          <w:lang w:eastAsia="ar-SA"/>
        </w:rPr>
      </w:pPr>
    </w:p>
    <w:p w:rsidR="00CD3A09" w:rsidRPr="00993FD3" w:rsidRDefault="00CD3A09" w:rsidP="00CD3A09">
      <w:pPr>
        <w:suppressAutoHyphens/>
        <w:jc w:val="center"/>
        <w:rPr>
          <w:rFonts w:eastAsia="SimSun"/>
          <w:b/>
          <w:bCs/>
          <w:color w:val="000000"/>
          <w:sz w:val="28"/>
          <w:szCs w:val="28"/>
          <w:lang w:eastAsia="ar-SA"/>
        </w:rPr>
      </w:pPr>
      <w:r w:rsidRPr="00057AC9">
        <w:rPr>
          <w:rFonts w:eastAsia="SimSun"/>
          <w:bCs/>
          <w:color w:val="000000"/>
          <w:sz w:val="28"/>
          <w:szCs w:val="28"/>
          <w:lang w:eastAsia="ar-SA"/>
        </w:rPr>
        <w:t>ФОРМА ЗАЯВКИ УЧАСТНИКА</w:t>
      </w:r>
    </w:p>
    <w:p w:rsidR="00CA08D2" w:rsidRPr="00404C37" w:rsidRDefault="00CA08D2" w:rsidP="00CA08D2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Межрегиональной конференции </w:t>
      </w:r>
      <w:r w:rsidRPr="00057AC9">
        <w:rPr>
          <w:sz w:val="28"/>
          <w:szCs w:val="28"/>
        </w:rPr>
        <w:t>«Истории славные страницы. Школы Героев»</w:t>
      </w:r>
    </w:p>
    <w:p w:rsidR="00CD3A09" w:rsidRPr="00284728" w:rsidRDefault="00CD3A09" w:rsidP="00CD3A09">
      <w:pPr>
        <w:pStyle w:val="6"/>
        <w:spacing w:before="0"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927"/>
      </w:tblGrid>
      <w:tr w:rsidR="00CD3A09" w:rsidRPr="00284728" w:rsidTr="00224CC4">
        <w:trPr>
          <w:trHeight w:val="71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 xml:space="preserve">Ф.И.О. </w:t>
            </w:r>
            <w:r w:rsidR="00E77499">
              <w:rPr>
                <w:bCs/>
                <w:sz w:val="28"/>
                <w:szCs w:val="28"/>
              </w:rPr>
              <w:t xml:space="preserve">(последнее  – при наличии) </w:t>
            </w:r>
            <w:r w:rsidRPr="00284728">
              <w:rPr>
                <w:bCs/>
                <w:sz w:val="28"/>
                <w:szCs w:val="28"/>
              </w:rPr>
              <w:t>автора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</w:p>
        </w:tc>
      </w:tr>
      <w:tr w:rsidR="00CD3A09" w:rsidRPr="00284728" w:rsidTr="00224C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>Регион,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84728">
              <w:rPr>
                <w:bCs/>
                <w:sz w:val="28"/>
                <w:szCs w:val="28"/>
              </w:rPr>
              <w:t>город, район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</w:rPr>
            </w:pPr>
          </w:p>
        </w:tc>
      </w:tr>
      <w:tr w:rsidR="00CD3A09" w:rsidRPr="00284728" w:rsidTr="00224CC4">
        <w:trPr>
          <w:trHeight w:val="78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 xml:space="preserve">Полное наименование образовательного учреждения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</w:rPr>
            </w:pPr>
          </w:p>
        </w:tc>
      </w:tr>
      <w:tr w:rsidR="00CD3A09" w:rsidRPr="00284728" w:rsidTr="00224C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</w:rPr>
            </w:pPr>
          </w:p>
        </w:tc>
      </w:tr>
      <w:tr w:rsidR="00CD3A09" w:rsidRPr="00284728" w:rsidTr="00224C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 w:rsidRPr="00284728">
              <w:rPr>
                <w:bCs/>
                <w:sz w:val="28"/>
                <w:szCs w:val="28"/>
              </w:rPr>
              <w:t>екция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</w:rPr>
            </w:pPr>
          </w:p>
        </w:tc>
      </w:tr>
      <w:tr w:rsidR="00CD3A09" w:rsidRPr="00284728" w:rsidTr="00224C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</w:rPr>
            </w:pPr>
          </w:p>
        </w:tc>
      </w:tr>
      <w:tr w:rsidR="00CD3A09" w:rsidRPr="00284728" w:rsidTr="00224C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E77499" w:rsidP="00224CC4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 xml:space="preserve">Ф.И.О. </w:t>
            </w:r>
            <w:r>
              <w:rPr>
                <w:bCs/>
                <w:sz w:val="28"/>
                <w:szCs w:val="28"/>
              </w:rPr>
              <w:t xml:space="preserve">(последнее  – при наличии) </w:t>
            </w:r>
            <w:r w:rsidR="00CD3A09" w:rsidRPr="00284728">
              <w:rPr>
                <w:bCs/>
                <w:sz w:val="28"/>
                <w:szCs w:val="28"/>
              </w:rPr>
              <w:t>научного руководителя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</w:rPr>
            </w:pPr>
          </w:p>
        </w:tc>
      </w:tr>
      <w:tr w:rsidR="00CD3A09" w:rsidRPr="00284728" w:rsidTr="00224C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>Должность с указанием места работы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84728">
              <w:rPr>
                <w:bCs/>
                <w:sz w:val="28"/>
                <w:szCs w:val="28"/>
              </w:rPr>
              <w:t>руководителя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</w:rPr>
            </w:pPr>
          </w:p>
        </w:tc>
      </w:tr>
      <w:tr w:rsidR="00CD3A09" w:rsidRPr="00284728" w:rsidTr="00224C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</w:rPr>
            </w:pPr>
            <w:r w:rsidRPr="00284728">
              <w:rPr>
                <w:bCs/>
                <w:sz w:val="28"/>
                <w:szCs w:val="28"/>
              </w:rPr>
              <w:t>Телефон, электронный адрес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09" w:rsidRPr="00284728" w:rsidRDefault="00CD3A09" w:rsidP="00224CC4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</w:rPr>
            </w:pPr>
          </w:p>
        </w:tc>
      </w:tr>
    </w:tbl>
    <w:p w:rsidR="00CD3A09" w:rsidRPr="00D55EDE" w:rsidRDefault="00CD3A09" w:rsidP="00CD3A09">
      <w:pPr>
        <w:spacing w:line="240" w:lineRule="atLeast"/>
        <w:contextualSpacing/>
        <w:jc w:val="center"/>
        <w:rPr>
          <w:color w:val="000000"/>
        </w:rPr>
      </w:pPr>
      <w:r w:rsidRPr="00993FD3">
        <w:rPr>
          <w:rFonts w:eastAsia="SimSun"/>
          <w:color w:val="000000"/>
          <w:sz w:val="28"/>
          <w:szCs w:val="28"/>
          <w:lang w:eastAsia="ar-SA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0"/>
        <w:gridCol w:w="5033"/>
      </w:tblGrid>
      <w:tr w:rsidR="00CD3A09" w:rsidRPr="00BC565A" w:rsidTr="00224CC4">
        <w:tc>
          <w:tcPr>
            <w:tcW w:w="5211" w:type="dxa"/>
            <w:shd w:val="clear" w:color="auto" w:fill="auto"/>
          </w:tcPr>
          <w:p w:rsidR="00CD3A09" w:rsidRPr="00BC565A" w:rsidRDefault="00CD3A09" w:rsidP="00224CC4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</w:tc>
        <w:tc>
          <w:tcPr>
            <w:tcW w:w="5211" w:type="dxa"/>
            <w:shd w:val="clear" w:color="auto" w:fill="auto"/>
          </w:tcPr>
          <w:p w:rsidR="00CD3A09" w:rsidRPr="00BC565A" w:rsidRDefault="00CD3A09" w:rsidP="00CA08D2">
            <w:pPr>
              <w:widowControl w:val="0"/>
              <w:tabs>
                <w:tab w:val="left" w:pos="709"/>
              </w:tabs>
              <w:suppressAutoHyphens/>
              <w:jc w:val="right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>Приложение № 2</w:t>
            </w:r>
          </w:p>
          <w:p w:rsidR="00CA08D2" w:rsidRPr="00404C37" w:rsidRDefault="00CA08D2" w:rsidP="00CA08D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BC565A"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к Положению о проведении </w:t>
            </w:r>
            <w:r>
              <w:rPr>
                <w:sz w:val="28"/>
                <w:szCs w:val="28"/>
              </w:rPr>
              <w:t xml:space="preserve">Межрегиональной конференции </w:t>
            </w:r>
            <w:r w:rsidRPr="00057AC9">
              <w:rPr>
                <w:sz w:val="28"/>
                <w:szCs w:val="28"/>
              </w:rPr>
              <w:t xml:space="preserve"> «Истории славные страницы. Школы Героев»</w:t>
            </w:r>
          </w:p>
          <w:p w:rsidR="00CD3A09" w:rsidRPr="00BC565A" w:rsidRDefault="00CD3A09" w:rsidP="00224CC4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</w:p>
        </w:tc>
      </w:tr>
    </w:tbl>
    <w:p w:rsidR="00CD3A09" w:rsidRPr="003411D2" w:rsidRDefault="00CD3A09" w:rsidP="00CD3A09">
      <w:pPr>
        <w:rPr>
          <w:szCs w:val="28"/>
        </w:rPr>
      </w:pPr>
    </w:p>
    <w:p w:rsidR="00CD3A09" w:rsidRPr="00432F94" w:rsidRDefault="00CD3A09" w:rsidP="00E77499">
      <w:pPr>
        <w:ind w:left="4820"/>
        <w:rPr>
          <w:b/>
          <w:sz w:val="28"/>
          <w:szCs w:val="28"/>
        </w:rPr>
      </w:pPr>
      <w:r w:rsidRPr="00432F94"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>н</w:t>
      </w:r>
      <w:r w:rsidRPr="00432F94">
        <w:rPr>
          <w:b/>
          <w:szCs w:val="28"/>
        </w:rPr>
        <w:t>есовершеннолетних)</w:t>
      </w:r>
    </w:p>
    <w:p w:rsidR="00CD3A09" w:rsidRPr="00DA2B12" w:rsidRDefault="00CD3A09" w:rsidP="00CD3A09">
      <w:pPr>
        <w:ind w:left="4956"/>
      </w:pPr>
    </w:p>
    <w:p w:rsidR="00CD3A09" w:rsidRPr="00DF234B" w:rsidRDefault="00CD3A09" w:rsidP="00CD3A09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="001802C9">
        <w:rPr>
          <w:rFonts w:ascii="Times New Roman CYR" w:hAnsi="Times New Roman CYR" w:cs="Times New Roman CYR"/>
          <w:bCs/>
          <w:sz w:val="28"/>
          <w:szCs w:val="28"/>
        </w:rPr>
        <w:t>:</w:t>
      </w:r>
      <w:r w:rsidRPr="00DF234B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CD3A09" w:rsidRPr="00DF234B" w:rsidRDefault="00CD3A09" w:rsidP="00CD3A0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CD3A09" w:rsidRPr="00DF234B" w:rsidRDefault="00CD3A09" w:rsidP="00CD3A0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CD3A09" w:rsidRPr="00DF234B" w:rsidRDefault="00CD3A09" w:rsidP="00CD3A0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DF234B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DF234B">
        <w:rPr>
          <w:rFonts w:ascii="Times New Roman CYR" w:hAnsi="Times New Roman CYR" w:cs="Times New Roman CYR"/>
          <w:sz w:val="28"/>
          <w:szCs w:val="28"/>
        </w:rPr>
        <w:t>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</w:t>
      </w:r>
      <w:r w:rsidR="00A0663A" w:rsidRPr="00DF234B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DF234B">
        <w:rPr>
          <w:rFonts w:ascii="Times New Roman CYR" w:hAnsi="Times New Roman CYR" w:cs="Times New Roman CYR"/>
          <w:sz w:val="20"/>
          <w:szCs w:val="20"/>
        </w:rPr>
        <w:t>(</w:t>
      </w:r>
      <w:r w:rsidRPr="00DF234B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CD3A09" w:rsidRPr="00DF234B" w:rsidRDefault="00CD3A09" w:rsidP="00CD3A0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sz w:val="28"/>
          <w:szCs w:val="28"/>
        </w:rPr>
        <w:t>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</w:t>
      </w:r>
    </w:p>
    <w:p w:rsidR="00CD3A09" w:rsidRPr="00DF234B" w:rsidRDefault="00CD3A09" w:rsidP="00CD3A0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sz w:val="28"/>
          <w:szCs w:val="28"/>
        </w:rPr>
        <w:t>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</w:t>
      </w:r>
    </w:p>
    <w:p w:rsidR="00CD3A09" w:rsidRPr="00DF234B" w:rsidRDefault="00CD3A09" w:rsidP="00CD3A0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DF234B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CD3A09" w:rsidRDefault="00CD3A09" w:rsidP="00CD3A09">
      <w:pPr>
        <w:ind w:left="4820"/>
      </w:pPr>
      <w:r w:rsidRPr="00DF234B">
        <w:rPr>
          <w:sz w:val="26"/>
          <w:szCs w:val="26"/>
        </w:rPr>
        <w:t>номер телефона, адрес электронной почты или почтовый адрес:</w:t>
      </w:r>
      <w:r w:rsidRPr="00DA2B12">
        <w:t xml:space="preserve"> __________________________________________________________________</w:t>
      </w:r>
      <w:r>
        <w:t>__________________</w:t>
      </w:r>
    </w:p>
    <w:p w:rsidR="001802C9" w:rsidRDefault="001802C9" w:rsidP="001802C9">
      <w:pPr>
        <w:ind w:left="4820"/>
      </w:pPr>
      <w:r>
        <w:t>Соорганизатору (МБОУ «Школа № 113») (указать данные):</w:t>
      </w:r>
    </w:p>
    <w:p w:rsidR="001802C9" w:rsidRDefault="001802C9" w:rsidP="001802C9">
      <w:pPr>
        <w:ind w:left="4820"/>
      </w:pPr>
      <w:r>
        <w:t>ИНН__________________________________</w:t>
      </w:r>
    </w:p>
    <w:p w:rsidR="001802C9" w:rsidRDefault="001802C9" w:rsidP="001802C9">
      <w:pPr>
        <w:ind w:left="4820"/>
      </w:pPr>
      <w:r>
        <w:t>Адрес:__________________________________</w:t>
      </w:r>
    </w:p>
    <w:p w:rsidR="001802C9" w:rsidRPr="001420AA" w:rsidRDefault="001802C9" w:rsidP="001802C9">
      <w:pPr>
        <w:ind w:left="4820"/>
      </w:pPr>
    </w:p>
    <w:p w:rsidR="001802C9" w:rsidRPr="00394130" w:rsidRDefault="001802C9" w:rsidP="00CD3A09">
      <w:pPr>
        <w:ind w:left="4820"/>
      </w:pPr>
    </w:p>
    <w:p w:rsidR="00CD3A09" w:rsidRPr="00FD3EBA" w:rsidRDefault="00CD3A09" w:rsidP="00CD3A09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D3EBA">
        <w:rPr>
          <w:b/>
          <w:sz w:val="28"/>
          <w:szCs w:val="28"/>
        </w:rPr>
        <w:t>Согласие на обработку персональных данных</w:t>
      </w:r>
    </w:p>
    <w:p w:rsidR="00CD3A09" w:rsidRPr="00FD3EBA" w:rsidRDefault="00EF01D3" w:rsidP="00CD3A09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44928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15240" b="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7494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4.2pt;margin-top:13.35pt;width:463.8pt;height:0;z-index:2516449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="00CD3A09" w:rsidRPr="00FD3EBA">
        <w:rPr>
          <w:sz w:val="28"/>
          <w:szCs w:val="28"/>
        </w:rPr>
        <w:t>Я,</w:t>
      </w:r>
    </w:p>
    <w:p w:rsidR="00CD3A09" w:rsidRPr="00FD3EBA" w:rsidRDefault="00CD3A09" w:rsidP="00CD3A09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CD3A09" w:rsidRPr="00FD3EBA" w:rsidRDefault="00EF01D3" w:rsidP="00CD3A09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4595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7620" b="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86F1F" id="Прямая со стрелкой 64" o:spid="_x0000_s1026" type="#_x0000_t32" style="position:absolute;margin-left:.8pt;margin-top:16.25pt;width:485.4pt;height:0;z-index:251645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CD3A09" w:rsidRPr="00FD3EBA" w:rsidRDefault="00CD3A09" w:rsidP="00CD3A09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CD3A09" w:rsidRPr="00FD3EBA" w:rsidRDefault="00CD3A09" w:rsidP="00CD3A09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3A09" w:rsidRPr="00FD3EBA" w:rsidRDefault="00EF01D3" w:rsidP="00CD3A09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11430" b="381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C300B" id="Прямая со стрелкой 63" o:spid="_x0000_s1026" type="#_x0000_t32" style="position:absolute;margin-left:.2pt;margin-top:15.05pt;width:498.6pt;height:1.2pt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4697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11430" b="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3B24F" id="Прямая со стрелкой 62" o:spid="_x0000_s1026" type="#_x0000_t32" style="position:absolute;margin-left:1.4pt;margin-top:.65pt;width:495.6pt;height:0;z-index:251646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CD3A09" w:rsidRPr="00FD3EBA" w:rsidRDefault="00CD3A09" w:rsidP="00CD3A09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Pr="002E104A">
        <w:rPr>
          <w:sz w:val="28"/>
          <w:szCs w:val="28"/>
        </w:rPr>
        <w:t>Министерству образования и науки Республики Татарстан (далее – МОиН РТ)</w:t>
      </w:r>
      <w:r>
        <w:rPr>
          <w:sz w:val="28"/>
          <w:szCs w:val="28"/>
        </w:rPr>
        <w:t xml:space="preserve"> </w:t>
      </w:r>
      <w:r w:rsidRPr="00FD3EBA"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CD3A09" w:rsidRPr="00FD3EBA" w:rsidRDefault="00EF01D3" w:rsidP="00CD3A09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4902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11430" b="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3D4D4" id="Прямая со стрелкой 61" o:spid="_x0000_s1026" type="#_x0000_t32" style="position:absolute;margin-left:.8pt;margin-top:14.9pt;width:495.6pt;height:0;z-index:2516490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CD3A09" w:rsidRPr="00FD3EBA" w:rsidRDefault="00CD3A09" w:rsidP="00CD3A09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CA08D2" w:rsidRPr="00404C37" w:rsidRDefault="00CD3A09" w:rsidP="00CA08D2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  <w:r w:rsidRPr="002E104A"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 </w:t>
      </w:r>
      <w:r w:rsidR="00CA08D2" w:rsidRPr="00BC565A">
        <w:rPr>
          <w:rFonts w:eastAsia="DejaVu Sans"/>
          <w:color w:val="00000A"/>
          <w:sz w:val="28"/>
          <w:szCs w:val="28"/>
          <w:lang w:val="tt-RU" w:eastAsia="tt-RU" w:bidi="tt-RU"/>
        </w:rPr>
        <w:t xml:space="preserve">к Положению о </w:t>
      </w:r>
      <w:r w:rsidR="00CA08D2" w:rsidRPr="00BC565A">
        <w:rPr>
          <w:rFonts w:eastAsia="DejaVu Sans"/>
          <w:color w:val="00000A"/>
          <w:sz w:val="28"/>
          <w:szCs w:val="28"/>
          <w:lang w:val="tt-RU" w:eastAsia="tt-RU" w:bidi="tt-RU"/>
        </w:rPr>
        <w:lastRenderedPageBreak/>
        <w:t xml:space="preserve">проведении </w:t>
      </w:r>
      <w:r w:rsidR="00CA08D2">
        <w:rPr>
          <w:sz w:val="28"/>
          <w:szCs w:val="28"/>
        </w:rPr>
        <w:t xml:space="preserve">Межрегиональной конференции </w:t>
      </w:r>
      <w:r w:rsidR="00CA08D2" w:rsidRPr="00057AC9">
        <w:rPr>
          <w:sz w:val="28"/>
          <w:szCs w:val="28"/>
        </w:rPr>
        <w:t xml:space="preserve"> «Истории славные страницы. Школы Героев»</w:t>
      </w:r>
    </w:p>
    <w:p w:rsidR="00CD3A09" w:rsidRDefault="00CD3A09" w:rsidP="00CA08D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3A09" w:rsidRPr="00FD3EBA" w:rsidRDefault="00CD3A09" w:rsidP="00CD3A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Перечень обрабатываемых персональных данных: </w:t>
      </w:r>
    </w:p>
    <w:p w:rsidR="00CD3A09" w:rsidRDefault="00CD3A09" w:rsidP="00CD3A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личность, место жительства, </w:t>
      </w:r>
      <w:r w:rsidRPr="00FD3EBA">
        <w:rPr>
          <w:sz w:val="28"/>
          <w:szCs w:val="28"/>
        </w:rPr>
        <w:t>контактный телефон, адрес электронной почты,</w:t>
      </w:r>
      <w:r>
        <w:rPr>
          <w:sz w:val="28"/>
          <w:szCs w:val="28"/>
        </w:rPr>
        <w:t xml:space="preserve"> место обучения.</w:t>
      </w:r>
    </w:p>
    <w:p w:rsidR="00CD3A09" w:rsidRPr="00FD3EBA" w:rsidRDefault="00CD3A09" w:rsidP="00CD3A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CD3A09" w:rsidRPr="00FD3EBA" w:rsidRDefault="00CD3A09" w:rsidP="00CD3A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CD3A09" w:rsidRPr="00FD3EBA" w:rsidRDefault="00CD3A09" w:rsidP="00CD3A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D3A09" w:rsidRPr="00FD3EBA" w:rsidRDefault="00CD3A09" w:rsidP="00CD3A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3A09" w:rsidRPr="00FD3EBA" w:rsidRDefault="00EF01D3" w:rsidP="00CD3A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209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7620" b="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74F6A" id="Прямая со стрелкой 57" o:spid="_x0000_s1026" type="#_x0000_t32" style="position:absolute;margin-left:302pt;margin-top:13.75pt;width:65.4pt;height:0;z-index: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1072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7620" b="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6A157" id="Прямая со стрелкой 56" o:spid="_x0000_s1026" type="#_x0000_t32" style="position:absolute;margin-left:198.2pt;margin-top:14.95pt;width:65.4pt;height:0;z-index:2516510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004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0" b="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B232F" id="Прямая со стрелкой 55" o:spid="_x0000_s1026" type="#_x0000_t32" style="position:absolute;margin-left:37.4pt;margin-top:14.95pt;width:135pt;height:0;z-index:2516500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CD3A09" w:rsidRPr="00FD3EBA" w:rsidRDefault="00CD3A09" w:rsidP="00CD3A09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FD3EBA">
        <w:rPr>
          <w:sz w:val="16"/>
          <w:szCs w:val="16"/>
        </w:rPr>
        <w:t>(ФИО. (последнее – при наличии)</w:t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  <w:t>(подпись)</w:t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  <w:t>(дата)</w:t>
      </w:r>
    </w:p>
    <w:p w:rsidR="00CD3A09" w:rsidRPr="00FD3EBA" w:rsidRDefault="00CD3A09" w:rsidP="00CD3A09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FD3EBA">
        <w:rPr>
          <w:sz w:val="16"/>
          <w:szCs w:val="16"/>
        </w:rPr>
        <w:t>родителя (законного представителя)</w:t>
      </w:r>
    </w:p>
    <w:p w:rsidR="00CD3A09" w:rsidRDefault="00CD3A09" w:rsidP="00CD3A09">
      <w:pPr>
        <w:rPr>
          <w:sz w:val="28"/>
        </w:rPr>
      </w:pPr>
    </w:p>
    <w:p w:rsidR="00CD3A09" w:rsidRDefault="00CD3A09" w:rsidP="00CD3A09">
      <w:pPr>
        <w:rPr>
          <w:sz w:val="28"/>
        </w:rPr>
      </w:pPr>
      <w:r>
        <w:rPr>
          <w:sz w:val="28"/>
        </w:rPr>
        <w:br w:type="page"/>
      </w:r>
    </w:p>
    <w:p w:rsidR="00CD3A09" w:rsidRPr="00432F94" w:rsidRDefault="00CD3A09" w:rsidP="00E77499">
      <w:pPr>
        <w:ind w:left="4820"/>
        <w:rPr>
          <w:b/>
          <w:sz w:val="28"/>
          <w:szCs w:val="28"/>
        </w:rPr>
      </w:pPr>
      <w:r w:rsidRPr="00432F94">
        <w:rPr>
          <w:b/>
          <w:szCs w:val="28"/>
        </w:rPr>
        <w:lastRenderedPageBreak/>
        <w:t>(рекомендуемая форма для совершеннолетних)</w:t>
      </w:r>
    </w:p>
    <w:p w:rsidR="00CD3A09" w:rsidRPr="00DA2B12" w:rsidRDefault="00CD3A09" w:rsidP="00CD3A09">
      <w:pPr>
        <w:ind w:left="4956"/>
      </w:pPr>
    </w:p>
    <w:p w:rsidR="00CD3A09" w:rsidRPr="00DA2B12" w:rsidRDefault="00CD3A09" w:rsidP="00CD3A09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="001802C9">
        <w:rPr>
          <w:rFonts w:ascii="Times New Roman CYR" w:hAnsi="Times New Roman CYR" w:cs="Times New Roman CYR"/>
          <w:bCs/>
          <w:sz w:val="28"/>
          <w:szCs w:val="28"/>
        </w:rPr>
        <w:t>:</w:t>
      </w:r>
      <w:r w:rsidRPr="00DF234B">
        <w:rPr>
          <w:rFonts w:ascii="Times New Roman CYR" w:hAnsi="Times New Roman CYR" w:cs="Times New Roman CYR"/>
          <w:sz w:val="28"/>
          <w:szCs w:val="28"/>
        </w:rPr>
        <w:br/>
      </w:r>
      <w:r w:rsidRPr="00DA2B12"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CD3A09" w:rsidRPr="00DA2B12" w:rsidRDefault="00CD3A09" w:rsidP="00CD3A0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DA2B12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CD3A09" w:rsidRPr="00DA2B12" w:rsidRDefault="00CD3A09" w:rsidP="00CD3A0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DA2B12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CD3A09" w:rsidRPr="000B1163" w:rsidRDefault="00CD3A09" w:rsidP="00CD3A0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DA2B12"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 w:rsidRPr="00DA2B12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</w:t>
      </w:r>
      <w:r w:rsidRPr="00DA2B12">
        <w:rPr>
          <w:rFonts w:ascii="Times New Roman CYR" w:hAnsi="Times New Roman CYR" w:cs="Times New Roman CYR"/>
          <w:sz w:val="28"/>
          <w:szCs w:val="28"/>
        </w:rPr>
        <w:t>______</w:t>
      </w:r>
      <w:r>
        <w:rPr>
          <w:rFonts w:ascii="Times New Roman CYR" w:hAnsi="Times New Roman CYR" w:cs="Times New Roman CYR"/>
          <w:sz w:val="28"/>
          <w:szCs w:val="28"/>
        </w:rPr>
        <w:t>_________________________</w:t>
      </w:r>
      <w:r w:rsidR="001802C9" w:rsidRPr="000B1163">
        <w:rPr>
          <w:rFonts w:ascii="Times New Roman CYR" w:hAnsi="Times New Roman CYR" w:cs="Times New Roman CYR"/>
          <w:b/>
          <w:sz w:val="20"/>
          <w:szCs w:val="20"/>
        </w:rPr>
        <w:t xml:space="preserve"> </w:t>
      </w:r>
      <w:r w:rsidRPr="000B1163">
        <w:rPr>
          <w:rFonts w:ascii="Times New Roman CYR" w:hAnsi="Times New Roman CYR" w:cs="Times New Roman CYR"/>
          <w:b/>
          <w:sz w:val="20"/>
          <w:szCs w:val="20"/>
        </w:rPr>
        <w:t>(</w:t>
      </w:r>
      <w:r w:rsidRPr="000B1163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CD3A09" w:rsidRDefault="00CD3A09" w:rsidP="00CD3A0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DA2B12">
        <w:rPr>
          <w:rFonts w:ascii="Times New Roman CYR" w:hAnsi="Times New Roman CYR" w:cs="Times New Roman CYR"/>
          <w:b/>
          <w:sz w:val="28"/>
          <w:szCs w:val="28"/>
        </w:rPr>
        <w:t>____________________________</w:t>
      </w:r>
      <w:r>
        <w:rPr>
          <w:rFonts w:ascii="Times New Roman CYR" w:hAnsi="Times New Roman CYR" w:cs="Times New Roman CYR"/>
          <w:b/>
          <w:sz w:val="28"/>
          <w:szCs w:val="28"/>
        </w:rPr>
        <w:t>________</w:t>
      </w:r>
    </w:p>
    <w:p w:rsidR="00CD3A09" w:rsidRPr="00DA2B12" w:rsidRDefault="00CD3A09" w:rsidP="00CD3A0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DA2B12">
        <w:rPr>
          <w:rFonts w:ascii="Times New Roman CYR" w:hAnsi="Times New Roman CYR" w:cs="Times New Roman CYR"/>
          <w:b/>
          <w:sz w:val="28"/>
          <w:szCs w:val="28"/>
        </w:rPr>
        <w:t>____________________</w:t>
      </w:r>
      <w:r>
        <w:rPr>
          <w:rFonts w:ascii="Times New Roman CYR" w:hAnsi="Times New Roman CYR" w:cs="Times New Roman CYR"/>
          <w:b/>
          <w:sz w:val="28"/>
          <w:szCs w:val="28"/>
        </w:rPr>
        <w:t>________________</w:t>
      </w:r>
    </w:p>
    <w:p w:rsidR="00CD3A09" w:rsidRPr="000B1163" w:rsidRDefault="00CD3A09" w:rsidP="00CD3A0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/>
          <w:sz w:val="20"/>
          <w:szCs w:val="20"/>
        </w:rPr>
      </w:pPr>
      <w:r w:rsidRPr="000B1163">
        <w:rPr>
          <w:rFonts w:ascii="Times New Roman CYR" w:hAnsi="Times New Roman CYR" w:cs="Times New Roman CYR"/>
          <w:b/>
          <w:sz w:val="20"/>
          <w:szCs w:val="20"/>
        </w:rPr>
        <w:t>(</w:t>
      </w:r>
      <w:r w:rsidRPr="000B1163">
        <w:rPr>
          <w:rFonts w:ascii="Times New Roman CYR" w:hAnsi="Times New Roman CYR" w:cs="Times New Roman CYR"/>
          <w:sz w:val="20"/>
          <w:szCs w:val="20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0B1163">
        <w:rPr>
          <w:rFonts w:ascii="Times New Roman CYR" w:hAnsi="Times New Roman CYR" w:cs="Times New Roman CYR"/>
          <w:b/>
          <w:sz w:val="20"/>
          <w:szCs w:val="20"/>
        </w:rPr>
        <w:t xml:space="preserve">) </w:t>
      </w:r>
    </w:p>
    <w:p w:rsidR="00CD3A09" w:rsidRDefault="00CD3A09" w:rsidP="00CD3A09">
      <w:pPr>
        <w:ind w:left="4820"/>
      </w:pPr>
      <w:r w:rsidRPr="00DF234B">
        <w:rPr>
          <w:sz w:val="26"/>
          <w:szCs w:val="26"/>
        </w:rPr>
        <w:t>номер телефона, адрес электронной почты или почтовый адрес:</w:t>
      </w:r>
      <w:r w:rsidRPr="00DA2B12">
        <w:t xml:space="preserve"> __________________________________________________________________</w:t>
      </w:r>
      <w:r>
        <w:t>__________________</w:t>
      </w:r>
    </w:p>
    <w:p w:rsidR="001802C9" w:rsidRDefault="001802C9" w:rsidP="001802C9">
      <w:pPr>
        <w:ind w:left="4820"/>
      </w:pPr>
      <w:r>
        <w:t>Соорганизатору (МБОУ «Школа № 113») (указать данные):</w:t>
      </w:r>
    </w:p>
    <w:p w:rsidR="001802C9" w:rsidRDefault="001802C9" w:rsidP="001802C9">
      <w:pPr>
        <w:ind w:left="4820"/>
      </w:pPr>
      <w:r>
        <w:t>ИНН__________________________________</w:t>
      </w:r>
    </w:p>
    <w:p w:rsidR="001802C9" w:rsidRDefault="001802C9" w:rsidP="001802C9">
      <w:pPr>
        <w:ind w:left="4820"/>
      </w:pPr>
      <w:r>
        <w:t>Адрес:__________________________________</w:t>
      </w:r>
    </w:p>
    <w:p w:rsidR="001802C9" w:rsidRPr="001420AA" w:rsidRDefault="001802C9" w:rsidP="001802C9">
      <w:pPr>
        <w:ind w:left="4820"/>
      </w:pPr>
    </w:p>
    <w:p w:rsidR="00CD3A09" w:rsidRPr="00FD3EBA" w:rsidRDefault="00CD3A09" w:rsidP="00CD3A09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D3EBA">
        <w:rPr>
          <w:b/>
          <w:sz w:val="28"/>
          <w:szCs w:val="28"/>
        </w:rPr>
        <w:t>Согласие на обработку персональных данных</w:t>
      </w:r>
    </w:p>
    <w:p w:rsidR="00CD3A09" w:rsidRPr="00FD3EBA" w:rsidRDefault="00EF01D3" w:rsidP="00CD3A09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414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15240" b="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AF885" id="Прямая со стрелкой 4" o:spid="_x0000_s1026" type="#_x0000_t32" style="position:absolute;margin-left:24.2pt;margin-top:13.35pt;width:463.8pt;height:0;z-index:251654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NLD&#10;2EBMAgAAVAQAAA4AAAAAAAAAAAAAAAAALgIAAGRycy9lMm9Eb2MueG1sUEsBAi0AFAAGAAgAAAAh&#10;AEnOXtTdAAAACAEAAA8AAAAAAAAAAAAAAAAApgQAAGRycy9kb3ducmV2LnhtbFBLBQYAAAAABAAE&#10;APMAAACwBQAAAAA=&#10;"/>
            </w:pict>
          </mc:Fallback>
        </mc:AlternateContent>
      </w:r>
      <w:r w:rsidR="00CD3A09" w:rsidRPr="00FD3EBA">
        <w:rPr>
          <w:sz w:val="28"/>
          <w:szCs w:val="28"/>
        </w:rPr>
        <w:t>Я,</w:t>
      </w:r>
    </w:p>
    <w:p w:rsidR="00CD3A09" w:rsidRPr="00FD3EBA" w:rsidRDefault="00CD3A09" w:rsidP="00CD3A09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CD3A09" w:rsidRPr="00FD3EBA" w:rsidRDefault="00EF01D3" w:rsidP="00CD3A09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7620" b="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6171E" id="Прямая со стрелкой 5" o:spid="_x0000_s1026" type="#_x0000_t32" style="position:absolute;margin-left:.8pt;margin-top:16.25pt;width:485.4pt;height:0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GYduDVM&#10;AgAAVA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CD3A09" w:rsidRPr="00FD3EBA" w:rsidRDefault="00CD3A09" w:rsidP="00CD3A09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CD3A09" w:rsidRPr="00FD3EBA" w:rsidRDefault="00CD3A09" w:rsidP="00CD3A09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3A09" w:rsidRPr="00FD3EBA" w:rsidRDefault="00EF01D3" w:rsidP="00CD3A09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11430" b="381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451DB" id="Прямая со стрелкой 6" o:spid="_x0000_s1026" type="#_x0000_t32" style="position:absolute;margin-left:.2pt;margin-top:15.05pt;width:498.6pt;height:1.2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11430" b="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03CFA" id="Прямая со стрелкой 7" o:spid="_x0000_s1026" type="#_x0000_t32" style="position:absolute;margin-left:1.4pt;margin-top:.65pt;width:495.6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G5DQVBM&#10;AgAAVA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CD3A09" w:rsidRPr="00612F7C" w:rsidRDefault="00CD3A09" w:rsidP="00612F7C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FD3EBA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Pr="002E104A">
        <w:rPr>
          <w:sz w:val="28"/>
          <w:szCs w:val="28"/>
        </w:rPr>
        <w:t>Министерству образования и науки Республики Татарстан (далее – МОиН РТ)</w:t>
      </w:r>
      <w:r>
        <w:rPr>
          <w:sz w:val="28"/>
          <w:szCs w:val="28"/>
        </w:rPr>
        <w:t xml:space="preserve"> </w:t>
      </w:r>
      <w:r w:rsidRPr="00FD3EBA"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 w:rsidRPr="002E104A"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 </w:t>
      </w:r>
      <w:r w:rsidR="00612F7C" w:rsidRPr="00BC565A">
        <w:rPr>
          <w:rFonts w:eastAsia="DejaVu Sans"/>
          <w:color w:val="00000A"/>
          <w:sz w:val="28"/>
          <w:szCs w:val="28"/>
          <w:lang w:val="tt-RU" w:eastAsia="tt-RU" w:bidi="tt-RU"/>
        </w:rPr>
        <w:t xml:space="preserve">к Положению о проведении </w:t>
      </w:r>
      <w:r w:rsidR="00612F7C">
        <w:rPr>
          <w:sz w:val="28"/>
          <w:szCs w:val="28"/>
        </w:rPr>
        <w:t xml:space="preserve">Межрегиональной конференции </w:t>
      </w:r>
      <w:r w:rsidR="00612F7C" w:rsidRPr="00057AC9">
        <w:rPr>
          <w:sz w:val="28"/>
          <w:szCs w:val="28"/>
        </w:rPr>
        <w:t xml:space="preserve"> «Истории славные страницы. Школы Героев»</w:t>
      </w:r>
    </w:p>
    <w:p w:rsidR="00CD3A09" w:rsidRPr="00FD3EBA" w:rsidRDefault="00CD3A09" w:rsidP="00CD3A09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Перечень обрабатываемых персональных данных: </w:t>
      </w:r>
    </w:p>
    <w:p w:rsidR="00CD3A09" w:rsidRDefault="00CD3A09" w:rsidP="00CD3A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личность, место жительства, </w:t>
      </w:r>
      <w:r w:rsidRPr="00FD3EBA">
        <w:rPr>
          <w:sz w:val="28"/>
          <w:szCs w:val="28"/>
        </w:rPr>
        <w:t>контактный телефон, адрес электронной почты,</w:t>
      </w:r>
      <w:r>
        <w:rPr>
          <w:sz w:val="28"/>
          <w:szCs w:val="28"/>
        </w:rPr>
        <w:t xml:space="preserve"> место обучения.</w:t>
      </w:r>
    </w:p>
    <w:p w:rsidR="00CD3A09" w:rsidRPr="00FD3EBA" w:rsidRDefault="00CD3A09" w:rsidP="00CD3A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 w:rsidRPr="00FD3EBA">
        <w:rPr>
          <w:sz w:val="28"/>
          <w:szCs w:val="28"/>
        </w:rPr>
        <w:lastRenderedPageBreak/>
        <w:t xml:space="preserve">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CD3A09" w:rsidRPr="00FD3EBA" w:rsidRDefault="00CD3A09" w:rsidP="00CD3A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CD3A09" w:rsidRPr="00FD3EBA" w:rsidRDefault="00CD3A09" w:rsidP="00CD3A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D3A09" w:rsidRPr="00FD3EBA" w:rsidRDefault="00CD3A09" w:rsidP="00CD3A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3A09" w:rsidRPr="00FD3EBA" w:rsidRDefault="00EF01D3" w:rsidP="00CD3A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7620" b="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6CE23" id="Прямая со стрелкой 9" o:spid="_x0000_s1026" type="#_x0000_t32" style="position:absolute;margin-left:302pt;margin-top:13.75pt;width:65.4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qhYSwIAAFM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7620" b="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52221" id="Прямая со стрелкой 10" o:spid="_x0000_s1026" type="#_x0000_t32" style="position:absolute;margin-left:198.2pt;margin-top:14.95pt;width:65.4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nsTA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Bf&#10;t3ns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0" b="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D043F" id="Прямая со стрелкой 11" o:spid="_x0000_s1026" type="#_x0000_t32" style="position:absolute;margin-left:37.4pt;margin-top:14.95pt;width:13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"/>
            </w:pict>
          </mc:Fallback>
        </mc:AlternateContent>
      </w:r>
    </w:p>
    <w:p w:rsidR="00CD3A09" w:rsidRPr="00FD3EBA" w:rsidRDefault="00CD3A09" w:rsidP="00CD3A09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FD3EBA">
        <w:rPr>
          <w:sz w:val="16"/>
          <w:szCs w:val="16"/>
        </w:rPr>
        <w:t>(ФИО. (последнее – при наличии)</w:t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  <w:t>(подпись)</w:t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  <w:t>(дата)</w:t>
      </w:r>
    </w:p>
    <w:p w:rsidR="00CD3A09" w:rsidRPr="00FD3EBA" w:rsidRDefault="00CD3A09" w:rsidP="00CD3A09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FD3EBA">
        <w:rPr>
          <w:sz w:val="16"/>
          <w:szCs w:val="16"/>
        </w:rPr>
        <w:t>родителя (законного представителя)</w:t>
      </w:r>
    </w:p>
    <w:p w:rsidR="00CD3A09" w:rsidRDefault="00CD3A09" w:rsidP="00CD3A09">
      <w:pPr>
        <w:rPr>
          <w:sz w:val="28"/>
        </w:rPr>
      </w:pPr>
    </w:p>
    <w:p w:rsidR="00CD3A09" w:rsidRDefault="00CD3A09" w:rsidP="00CD3A0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D3A09" w:rsidRPr="00432F94" w:rsidRDefault="00CD3A09" w:rsidP="00F93608">
      <w:pPr>
        <w:ind w:left="4820"/>
        <w:rPr>
          <w:b/>
          <w:sz w:val="28"/>
          <w:szCs w:val="28"/>
        </w:rPr>
      </w:pPr>
      <w:r w:rsidRPr="00432F94">
        <w:rPr>
          <w:b/>
          <w:szCs w:val="28"/>
        </w:rPr>
        <w:lastRenderedPageBreak/>
        <w:t xml:space="preserve">(рекомендуемая форма для </w:t>
      </w:r>
      <w:r>
        <w:rPr>
          <w:b/>
          <w:szCs w:val="28"/>
        </w:rPr>
        <w:t>не</w:t>
      </w:r>
      <w:r w:rsidRPr="00432F94">
        <w:rPr>
          <w:b/>
          <w:szCs w:val="28"/>
        </w:rPr>
        <w:t>совершеннолетних)</w:t>
      </w:r>
    </w:p>
    <w:p w:rsidR="00CD3A09" w:rsidRPr="00DA2B12" w:rsidRDefault="00CD3A09" w:rsidP="00CD3A09">
      <w:pPr>
        <w:ind w:left="4956"/>
      </w:pPr>
    </w:p>
    <w:p w:rsidR="00CD3A09" w:rsidRPr="001420AA" w:rsidRDefault="00CD3A09" w:rsidP="00CD3A09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="001802C9">
        <w:rPr>
          <w:rFonts w:ascii="Times New Roman CYR" w:hAnsi="Times New Roman CYR" w:cs="Times New Roman CYR"/>
          <w:bCs/>
          <w:sz w:val="28"/>
          <w:szCs w:val="28"/>
        </w:rPr>
        <w:t>:</w:t>
      </w:r>
      <w:r w:rsidRPr="001420AA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CD3A09" w:rsidRPr="001420AA" w:rsidRDefault="00CD3A09" w:rsidP="00CD3A0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CD3A09" w:rsidRPr="001420AA" w:rsidRDefault="00CD3A09" w:rsidP="00CD3A0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CD3A09" w:rsidRPr="001420AA" w:rsidRDefault="00CD3A09" w:rsidP="00CD3A0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1420AA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1420AA">
        <w:rPr>
          <w:rFonts w:ascii="Times New Roman CYR" w:hAnsi="Times New Roman CYR" w:cs="Times New Roman CYR"/>
          <w:sz w:val="28"/>
          <w:szCs w:val="28"/>
        </w:rPr>
        <w:t>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</w:t>
      </w:r>
      <w:r w:rsidRPr="001420AA">
        <w:rPr>
          <w:rFonts w:ascii="Times New Roman CYR" w:hAnsi="Times New Roman CYR" w:cs="Times New Roman CYR"/>
          <w:sz w:val="20"/>
          <w:szCs w:val="20"/>
        </w:rPr>
        <w:t>(</w:t>
      </w:r>
      <w:r w:rsidRPr="001420AA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CD3A09" w:rsidRPr="001420AA" w:rsidRDefault="00CD3A09" w:rsidP="00CD3A0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</w:t>
      </w:r>
      <w:r w:rsidRPr="001420AA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CD3A09" w:rsidRPr="001420AA" w:rsidRDefault="00CD3A09" w:rsidP="00CD3A0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</w:t>
      </w:r>
    </w:p>
    <w:p w:rsidR="00CD3A09" w:rsidRPr="001420AA" w:rsidRDefault="00CD3A09" w:rsidP="00CD3A0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1420AA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CD3A09" w:rsidRPr="001420AA" w:rsidRDefault="00CD3A09" w:rsidP="00CD3A09">
      <w:pPr>
        <w:ind w:left="4820"/>
      </w:pPr>
      <w:r w:rsidRPr="001420AA">
        <w:rPr>
          <w:sz w:val="26"/>
          <w:szCs w:val="26"/>
        </w:rPr>
        <w:t>номер телефона, адрес электронной почты или почтовый адрес:</w:t>
      </w:r>
      <w:r w:rsidRPr="001420AA">
        <w:t xml:space="preserve"> ___________________________________________________________</w:t>
      </w:r>
      <w:r>
        <w:t>_________________________</w:t>
      </w:r>
    </w:p>
    <w:p w:rsidR="00CD3A09" w:rsidRDefault="00CD3A09" w:rsidP="00CD3A09">
      <w:pPr>
        <w:jc w:val="both"/>
        <w:rPr>
          <w:sz w:val="28"/>
          <w:szCs w:val="28"/>
        </w:rPr>
      </w:pPr>
    </w:p>
    <w:p w:rsidR="001802C9" w:rsidRDefault="001802C9" w:rsidP="001802C9">
      <w:pPr>
        <w:ind w:left="4820"/>
      </w:pPr>
      <w:r>
        <w:t>Соорганизатору (МБОУ «Школа № 113») (указать данные):</w:t>
      </w:r>
    </w:p>
    <w:p w:rsidR="001802C9" w:rsidRDefault="001802C9" w:rsidP="001802C9">
      <w:pPr>
        <w:ind w:left="4820"/>
      </w:pPr>
      <w:r>
        <w:t>ИНН__________________________________</w:t>
      </w:r>
    </w:p>
    <w:p w:rsidR="001802C9" w:rsidRDefault="001802C9" w:rsidP="001802C9">
      <w:pPr>
        <w:ind w:left="4820"/>
      </w:pPr>
      <w:r>
        <w:t>Адрес:__________________________________</w:t>
      </w:r>
    </w:p>
    <w:p w:rsidR="001802C9" w:rsidRPr="001420AA" w:rsidRDefault="001802C9" w:rsidP="001802C9">
      <w:pPr>
        <w:ind w:left="4820"/>
      </w:pPr>
    </w:p>
    <w:p w:rsidR="001802C9" w:rsidRPr="00754B50" w:rsidRDefault="001802C9" w:rsidP="00CD3A09">
      <w:pPr>
        <w:jc w:val="both"/>
        <w:rPr>
          <w:sz w:val="28"/>
          <w:szCs w:val="28"/>
        </w:rPr>
      </w:pPr>
    </w:p>
    <w:p w:rsidR="00CD3A09" w:rsidRPr="00754B50" w:rsidRDefault="00CD3A09" w:rsidP="00CD3A09">
      <w:pPr>
        <w:ind w:firstLine="426"/>
        <w:jc w:val="center"/>
        <w:rPr>
          <w:b/>
          <w:sz w:val="28"/>
          <w:szCs w:val="28"/>
        </w:rPr>
      </w:pPr>
      <w:r w:rsidRPr="00754B50">
        <w:rPr>
          <w:b/>
          <w:sz w:val="28"/>
          <w:szCs w:val="28"/>
        </w:rPr>
        <w:t>Согласие на обработку персональных данных,</w:t>
      </w:r>
    </w:p>
    <w:p w:rsidR="00CD3A09" w:rsidRPr="00754B50" w:rsidRDefault="00CD3A09" w:rsidP="00CD3A09">
      <w:pPr>
        <w:ind w:firstLine="426"/>
        <w:jc w:val="center"/>
        <w:rPr>
          <w:b/>
          <w:sz w:val="28"/>
          <w:szCs w:val="28"/>
        </w:rPr>
      </w:pPr>
      <w:r w:rsidRPr="00754B50">
        <w:rPr>
          <w:b/>
          <w:sz w:val="28"/>
          <w:szCs w:val="28"/>
        </w:rPr>
        <w:t>разрешённых для распространения</w:t>
      </w:r>
    </w:p>
    <w:p w:rsidR="00CD3A09" w:rsidRPr="00754B50" w:rsidRDefault="00EF01D3" w:rsidP="00CD3A09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312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0" b="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FCECC" id="Прямая со стрелкой 33" o:spid="_x0000_s1026" type="#_x0000_t32" style="position:absolute;margin-left:50pt;margin-top:12.15pt;width:6in;height:0;z-index:251653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="00CD3A09">
        <w:rPr>
          <w:sz w:val="28"/>
          <w:szCs w:val="28"/>
        </w:rPr>
        <w:t xml:space="preserve">Я, </w:t>
      </w:r>
    </w:p>
    <w:p w:rsidR="00CD3A09" w:rsidRPr="00754B50" w:rsidRDefault="00CD3A09" w:rsidP="00CD3A09">
      <w:pPr>
        <w:ind w:firstLine="426"/>
        <w:jc w:val="center"/>
        <w:rPr>
          <w:sz w:val="16"/>
          <w:szCs w:val="16"/>
        </w:rPr>
      </w:pPr>
      <w:r w:rsidRPr="00754B50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CD3A09" w:rsidRPr="00754B50" w:rsidRDefault="00EF01D3" w:rsidP="00CD3A09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516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3810" b="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87521" id="Прямая со стрелкой 32" o:spid="_x0000_s1026" type="#_x0000_t32" style="position:absolute;margin-left:36.8pt;margin-top:16.25pt;width:451.2pt;height:0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CD3A09" w:rsidRPr="00754B50" w:rsidRDefault="00CD3A09" w:rsidP="00CD3A09">
      <w:pPr>
        <w:ind w:firstLine="426"/>
        <w:jc w:val="center"/>
        <w:rPr>
          <w:sz w:val="16"/>
          <w:szCs w:val="16"/>
        </w:rPr>
      </w:pPr>
      <w:r w:rsidRPr="00754B50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CD3A09" w:rsidRDefault="00CD3A09" w:rsidP="00CD3A09">
      <w:pPr>
        <w:ind w:firstLine="567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Pr="001420AA">
        <w:rPr>
          <w:sz w:val="28"/>
          <w:szCs w:val="28"/>
        </w:rPr>
        <w:t xml:space="preserve">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CD3A09" w:rsidRPr="00754B50" w:rsidRDefault="00CD3A09" w:rsidP="00CD3A0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CD3A09" w:rsidRPr="00754B50" w:rsidRDefault="00CD3A09" w:rsidP="00CD3A09">
      <w:pPr>
        <w:ind w:firstLine="709"/>
        <w:jc w:val="center"/>
        <w:rPr>
          <w:sz w:val="16"/>
          <w:szCs w:val="16"/>
        </w:rPr>
      </w:pPr>
      <w:r w:rsidRPr="00754B50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CD3A09" w:rsidRPr="00612F7C" w:rsidRDefault="00CD3A09" w:rsidP="00612F7C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  <w:r w:rsidRPr="001420AA"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</w:t>
      </w:r>
      <w:r w:rsidRPr="002E104A">
        <w:rPr>
          <w:sz w:val="28"/>
          <w:szCs w:val="28"/>
        </w:rPr>
        <w:t xml:space="preserve">в </w:t>
      </w:r>
      <w:r w:rsidR="00612F7C" w:rsidRPr="00BC565A">
        <w:rPr>
          <w:rFonts w:eastAsia="DejaVu Sans"/>
          <w:color w:val="00000A"/>
          <w:sz w:val="28"/>
          <w:szCs w:val="28"/>
          <w:lang w:val="tt-RU" w:eastAsia="tt-RU" w:bidi="tt-RU"/>
        </w:rPr>
        <w:t xml:space="preserve">к Положению о проведении </w:t>
      </w:r>
      <w:r w:rsidR="00612F7C">
        <w:rPr>
          <w:sz w:val="28"/>
          <w:szCs w:val="28"/>
        </w:rPr>
        <w:t xml:space="preserve">Межрегиональной конференции </w:t>
      </w:r>
      <w:r w:rsidR="00612F7C" w:rsidRPr="00057AC9">
        <w:rPr>
          <w:sz w:val="28"/>
          <w:szCs w:val="28"/>
        </w:rPr>
        <w:t xml:space="preserve"> «Истории славные страницы. Школы Героев»</w:t>
      </w:r>
    </w:p>
    <w:p w:rsidR="00CD3A09" w:rsidRPr="001420AA" w:rsidRDefault="00CD3A09" w:rsidP="00CD3A09">
      <w:pPr>
        <w:ind w:firstLine="567"/>
        <w:jc w:val="both"/>
        <w:rPr>
          <w:sz w:val="28"/>
          <w:szCs w:val="28"/>
        </w:rPr>
      </w:pPr>
      <w:r w:rsidRPr="001420AA">
        <w:rPr>
          <w:sz w:val="28"/>
          <w:szCs w:val="28"/>
        </w:rPr>
        <w:lastRenderedPageBreak/>
        <w:t xml:space="preserve">Перечень обрабатываемых персональных данных: </w:t>
      </w:r>
    </w:p>
    <w:p w:rsidR="00CD3A09" w:rsidRDefault="00CD3A09" w:rsidP="00CD3A09">
      <w:pPr>
        <w:ind w:firstLine="709"/>
        <w:jc w:val="both"/>
        <w:rPr>
          <w:sz w:val="28"/>
          <w:szCs w:val="28"/>
        </w:rPr>
      </w:pPr>
      <w:r w:rsidRPr="001420AA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</w:t>
      </w:r>
      <w:r>
        <w:rPr>
          <w:sz w:val="28"/>
          <w:szCs w:val="28"/>
        </w:rPr>
        <w:t>ектронной почты, место обучения;</w:t>
      </w:r>
    </w:p>
    <w:p w:rsidR="00CD3A09" w:rsidRDefault="00CD3A09" w:rsidP="00CD3A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 __________________________</w:t>
      </w:r>
    </w:p>
    <w:p w:rsidR="00CD3A09" w:rsidRPr="00754B50" w:rsidRDefault="00CD3A09" w:rsidP="00CD3A09">
      <w:pPr>
        <w:ind w:firstLine="709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CD3A09" w:rsidRPr="00754B50" w:rsidRDefault="00CD3A09" w:rsidP="00CD3A09">
      <w:pPr>
        <w:ind w:firstLine="709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CD3A09" w:rsidRPr="00754B50" w:rsidRDefault="00CD3A09" w:rsidP="00CD3A09">
      <w:pPr>
        <w:ind w:firstLine="709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D3A09" w:rsidRPr="00754B50" w:rsidRDefault="00EF01D3" w:rsidP="00CD3A09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15240" b="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923AC" id="Прямая со стрелкой 25" o:spid="_x0000_s1026" type="#_x0000_t32" style="position:absolute;margin-left:258.2pt;margin-top:60.8pt;width:232.8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Q&#10;1yYN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="00CD3A09" w:rsidRPr="00754B50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 w:rsidR="00CD3A09">
        <w:rPr>
          <w:sz w:val="28"/>
          <w:szCs w:val="28"/>
        </w:rPr>
        <w:t>ъекта персональных данных):</w:t>
      </w:r>
    </w:p>
    <w:p w:rsidR="00CD3A09" w:rsidRPr="00754B50" w:rsidRDefault="00EF01D3" w:rsidP="00CD3A09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0" b="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71CA0" id="Прямая со стрелкой 24" o:spid="_x0000_s1026" type="#_x0000_t32" style="position:absolute;margin-left:351.2pt;margin-top:94.85pt;width:150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SbTA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"/>
            </w:pict>
          </mc:Fallback>
        </mc:AlternateContent>
      </w:r>
      <w:r w:rsidR="00CD3A09" w:rsidRPr="00754B50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 w:rsidR="00CD3A09">
        <w:rPr>
          <w:sz w:val="28"/>
          <w:szCs w:val="28"/>
        </w:rPr>
        <w:t>убъекта персональных данных)</w:t>
      </w:r>
    </w:p>
    <w:p w:rsidR="00CD3A09" w:rsidRDefault="00CD3A09" w:rsidP="00CD3A09">
      <w:pPr>
        <w:rPr>
          <w:sz w:val="28"/>
          <w:szCs w:val="16"/>
        </w:rPr>
      </w:pPr>
    </w:p>
    <w:p w:rsidR="00CD3A09" w:rsidRPr="00B4227B" w:rsidRDefault="00EF01D3" w:rsidP="00CD3A09">
      <w:pPr>
        <w:rPr>
          <w:sz w:val="28"/>
          <w:szCs w:val="1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3810" b="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11CAE" id="Прямая со стрелкой 23" o:spid="_x0000_s1026" type="#_x0000_t32" style="position:absolute;margin-left:238.4pt;margin-top:16.25pt;width:55.2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3810" b="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044EE" id="Прямая со стрелкой 22" o:spid="_x0000_s1026" type="#_x0000_t32" style="position:absolute;margin-left:164.6pt;margin-top:16.25pt;width:55.2pt;height:0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15240" b="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252E4" id="Прямая со стрелкой 21" o:spid="_x0000_s1026" type="#_x0000_t32" style="position:absolute;margin-left:.8pt;margin-top:16.25pt;width:118.8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CD3A09" w:rsidRPr="00754B50" w:rsidRDefault="00CD3A09" w:rsidP="00CD3A09">
      <w:pPr>
        <w:rPr>
          <w:b/>
          <w:sz w:val="16"/>
          <w:szCs w:val="16"/>
        </w:rPr>
      </w:pPr>
      <w:r w:rsidRPr="00754B50"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Pr="00754B50">
        <w:rPr>
          <w:sz w:val="16"/>
          <w:szCs w:val="16"/>
        </w:rPr>
        <w:t>(дата)</w:t>
      </w:r>
    </w:p>
    <w:p w:rsidR="00CD3A09" w:rsidRDefault="00CD3A09" w:rsidP="00CD3A09">
      <w:pPr>
        <w:rPr>
          <w:sz w:val="16"/>
          <w:szCs w:val="16"/>
        </w:rPr>
      </w:pPr>
      <w:r w:rsidRPr="00754B50">
        <w:rPr>
          <w:sz w:val="16"/>
          <w:szCs w:val="16"/>
        </w:rPr>
        <w:t xml:space="preserve">родителя (законного представителя </w:t>
      </w:r>
    </w:p>
    <w:p w:rsidR="00CD3A09" w:rsidRPr="00754B50" w:rsidRDefault="00CD3A09" w:rsidP="00CD3A09">
      <w:pPr>
        <w:rPr>
          <w:sz w:val="16"/>
          <w:szCs w:val="16"/>
        </w:rPr>
      </w:pPr>
      <w:r w:rsidRPr="00754B50">
        <w:rPr>
          <w:sz w:val="16"/>
          <w:szCs w:val="16"/>
        </w:rPr>
        <w:t>субъекта персональных данных)</w:t>
      </w:r>
    </w:p>
    <w:p w:rsidR="00CD3A09" w:rsidRDefault="00CD3A09" w:rsidP="00CD3A09">
      <w:pPr>
        <w:rPr>
          <w:sz w:val="28"/>
        </w:rPr>
      </w:pPr>
    </w:p>
    <w:p w:rsidR="00CD3A09" w:rsidRDefault="00CD3A09" w:rsidP="00CD3A09">
      <w:pPr>
        <w:rPr>
          <w:sz w:val="28"/>
        </w:rPr>
      </w:pPr>
    </w:p>
    <w:p w:rsidR="00CD3A09" w:rsidRDefault="00CD3A09" w:rsidP="00CD3A09">
      <w:pPr>
        <w:rPr>
          <w:sz w:val="28"/>
        </w:rPr>
      </w:pPr>
    </w:p>
    <w:p w:rsidR="00CD3A09" w:rsidRDefault="00CD3A09" w:rsidP="00CD3A09">
      <w:pPr>
        <w:rPr>
          <w:sz w:val="28"/>
        </w:rPr>
      </w:pPr>
    </w:p>
    <w:p w:rsidR="00CD3A09" w:rsidRDefault="00CD3A09" w:rsidP="00CD3A09">
      <w:pPr>
        <w:rPr>
          <w:sz w:val="28"/>
        </w:rPr>
      </w:pPr>
    </w:p>
    <w:p w:rsidR="00CD3A09" w:rsidRDefault="00CD3A09" w:rsidP="00CD3A09">
      <w:pPr>
        <w:rPr>
          <w:sz w:val="28"/>
        </w:rPr>
      </w:pPr>
    </w:p>
    <w:p w:rsidR="00CD3A09" w:rsidRDefault="00CD3A09" w:rsidP="00CD3A09">
      <w:pPr>
        <w:rPr>
          <w:sz w:val="28"/>
        </w:rPr>
      </w:pPr>
    </w:p>
    <w:p w:rsidR="00CD3A09" w:rsidRDefault="00CD3A09" w:rsidP="00CD3A09">
      <w:pPr>
        <w:ind w:firstLine="4820"/>
        <w:rPr>
          <w:b/>
          <w:szCs w:val="28"/>
        </w:rPr>
      </w:pPr>
    </w:p>
    <w:p w:rsidR="00E258B7" w:rsidRDefault="00E258B7" w:rsidP="00CD3A09">
      <w:pPr>
        <w:ind w:firstLine="4820"/>
        <w:rPr>
          <w:b/>
          <w:szCs w:val="28"/>
        </w:rPr>
      </w:pPr>
    </w:p>
    <w:p w:rsidR="00E258B7" w:rsidRDefault="00E258B7" w:rsidP="00CD3A09">
      <w:pPr>
        <w:ind w:firstLine="4820"/>
        <w:rPr>
          <w:b/>
          <w:szCs w:val="28"/>
        </w:rPr>
      </w:pPr>
    </w:p>
    <w:p w:rsidR="00E258B7" w:rsidRDefault="00E258B7" w:rsidP="00CD3A09">
      <w:pPr>
        <w:ind w:firstLine="4820"/>
        <w:rPr>
          <w:b/>
          <w:szCs w:val="28"/>
        </w:rPr>
      </w:pPr>
    </w:p>
    <w:p w:rsidR="00CD3A09" w:rsidRPr="00432F94" w:rsidRDefault="00F93608" w:rsidP="00F93608">
      <w:pPr>
        <w:ind w:left="4112" w:firstLine="136"/>
        <w:rPr>
          <w:b/>
          <w:sz w:val="28"/>
          <w:szCs w:val="28"/>
        </w:rPr>
      </w:pPr>
      <w:r>
        <w:rPr>
          <w:b/>
          <w:szCs w:val="28"/>
        </w:rPr>
        <w:t>(рекомендуемая форма для несо</w:t>
      </w:r>
      <w:r w:rsidR="00CD3A09" w:rsidRPr="00432F94">
        <w:rPr>
          <w:b/>
          <w:szCs w:val="28"/>
        </w:rPr>
        <w:t>вершеннолетних)</w:t>
      </w:r>
    </w:p>
    <w:p w:rsidR="00CD3A09" w:rsidRPr="00DA2B12" w:rsidRDefault="00CD3A09" w:rsidP="00CD3A09">
      <w:pPr>
        <w:ind w:left="4956"/>
      </w:pPr>
    </w:p>
    <w:p w:rsidR="00CD3A09" w:rsidRPr="001420AA" w:rsidRDefault="00CD3A09" w:rsidP="00CD3A09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bCs/>
          <w:sz w:val="28"/>
          <w:szCs w:val="28"/>
        </w:rPr>
        <w:lastRenderedPageBreak/>
        <w:t>Оператору</w:t>
      </w:r>
      <w:r w:rsidR="001802C9">
        <w:rPr>
          <w:rFonts w:ascii="Times New Roman CYR" w:hAnsi="Times New Roman CYR" w:cs="Times New Roman CYR"/>
          <w:bCs/>
          <w:sz w:val="28"/>
          <w:szCs w:val="28"/>
        </w:rPr>
        <w:t>:</w:t>
      </w:r>
      <w:r w:rsidRPr="001420AA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CD3A09" w:rsidRPr="001420AA" w:rsidRDefault="00CD3A09" w:rsidP="00CD3A0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CD3A09" w:rsidRPr="001420AA" w:rsidRDefault="00CD3A09" w:rsidP="00CD3A0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CD3A09" w:rsidRPr="001420AA" w:rsidRDefault="00CD3A09" w:rsidP="00CD3A0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1420AA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1420AA">
        <w:rPr>
          <w:rFonts w:ascii="Times New Roman CYR" w:hAnsi="Times New Roman CYR" w:cs="Times New Roman CYR"/>
          <w:sz w:val="28"/>
          <w:szCs w:val="28"/>
        </w:rPr>
        <w:t>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</w:t>
      </w:r>
      <w:r w:rsidRPr="001420AA">
        <w:rPr>
          <w:rFonts w:ascii="Times New Roman CYR" w:hAnsi="Times New Roman CYR" w:cs="Times New Roman CYR"/>
          <w:sz w:val="20"/>
          <w:szCs w:val="20"/>
        </w:rPr>
        <w:t>(</w:t>
      </w:r>
      <w:r w:rsidRPr="001420AA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CD3A09" w:rsidRPr="001420AA" w:rsidRDefault="00CD3A09" w:rsidP="00CD3A09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</w:t>
      </w:r>
      <w:r w:rsidRPr="001420AA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CD3A09" w:rsidRPr="001420AA" w:rsidRDefault="00E77499" w:rsidP="00CD3A09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1420AA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CD3A09" w:rsidRPr="001420AA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CD3A09" w:rsidRDefault="00CD3A09" w:rsidP="00CD3A09">
      <w:pPr>
        <w:ind w:left="4820"/>
      </w:pPr>
      <w:r w:rsidRPr="001420AA">
        <w:rPr>
          <w:sz w:val="26"/>
          <w:szCs w:val="26"/>
        </w:rPr>
        <w:t>номер телефона, адрес электронной почты или почтовый адрес:</w:t>
      </w:r>
      <w:r w:rsidRPr="001420AA">
        <w:t xml:space="preserve"> ___________________________________________________________</w:t>
      </w:r>
      <w:r>
        <w:t>_________________________</w:t>
      </w:r>
    </w:p>
    <w:p w:rsidR="001802C9" w:rsidRDefault="001802C9" w:rsidP="00CD3A09">
      <w:pPr>
        <w:ind w:left="4820"/>
      </w:pPr>
      <w:r>
        <w:t>Соорганизатору (МБОУ «Школа № 113») (указать данные):</w:t>
      </w:r>
    </w:p>
    <w:p w:rsidR="001802C9" w:rsidRDefault="001802C9" w:rsidP="00CD3A09">
      <w:pPr>
        <w:ind w:left="4820"/>
      </w:pPr>
      <w:r>
        <w:t>ИНН__________________________________</w:t>
      </w:r>
    </w:p>
    <w:p w:rsidR="001802C9" w:rsidRDefault="001802C9" w:rsidP="00CD3A09">
      <w:pPr>
        <w:ind w:left="4820"/>
      </w:pPr>
      <w:r>
        <w:t>Адрес:__________________________________</w:t>
      </w:r>
    </w:p>
    <w:p w:rsidR="001802C9" w:rsidRPr="001420AA" w:rsidRDefault="001802C9" w:rsidP="00CD3A09">
      <w:pPr>
        <w:ind w:left="4820"/>
      </w:pPr>
    </w:p>
    <w:p w:rsidR="00CD3A09" w:rsidRDefault="00CD3A09" w:rsidP="00CD3A09">
      <w:pPr>
        <w:ind w:left="4956"/>
      </w:pPr>
    </w:p>
    <w:p w:rsidR="00CD3A09" w:rsidRPr="00754B50" w:rsidRDefault="00CD3A09" w:rsidP="00CD3A09">
      <w:pPr>
        <w:ind w:firstLine="426"/>
        <w:jc w:val="center"/>
        <w:rPr>
          <w:b/>
          <w:sz w:val="28"/>
          <w:szCs w:val="28"/>
        </w:rPr>
      </w:pPr>
      <w:r w:rsidRPr="00754B50">
        <w:rPr>
          <w:b/>
          <w:sz w:val="28"/>
          <w:szCs w:val="28"/>
        </w:rPr>
        <w:t>Согласие на обработку персональных данных,</w:t>
      </w:r>
    </w:p>
    <w:p w:rsidR="00CD3A09" w:rsidRPr="00754B50" w:rsidRDefault="00CD3A09" w:rsidP="00CD3A09">
      <w:pPr>
        <w:ind w:firstLine="426"/>
        <w:jc w:val="center"/>
        <w:rPr>
          <w:b/>
          <w:sz w:val="28"/>
          <w:szCs w:val="28"/>
        </w:rPr>
      </w:pPr>
      <w:r w:rsidRPr="00754B50">
        <w:rPr>
          <w:b/>
          <w:sz w:val="28"/>
          <w:szCs w:val="28"/>
        </w:rPr>
        <w:t>разрешённых для распространения</w:t>
      </w:r>
    </w:p>
    <w:p w:rsidR="00CD3A09" w:rsidRPr="00754B50" w:rsidRDefault="00EF01D3" w:rsidP="00CD3A09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0" b="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8B578" id="Прямая со стрелкой 12" o:spid="_x0000_s1026" type="#_x0000_t32" style="position:absolute;margin-left:50pt;margin-top:12.15pt;width:6in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"/>
            </w:pict>
          </mc:Fallback>
        </mc:AlternateContent>
      </w:r>
      <w:r w:rsidR="00CD3A09">
        <w:rPr>
          <w:sz w:val="28"/>
          <w:szCs w:val="28"/>
        </w:rPr>
        <w:t xml:space="preserve">Я, </w:t>
      </w:r>
    </w:p>
    <w:p w:rsidR="00CD3A09" w:rsidRPr="00754B50" w:rsidRDefault="00CD3A09" w:rsidP="00CD3A09">
      <w:pPr>
        <w:ind w:firstLine="426"/>
        <w:jc w:val="center"/>
        <w:rPr>
          <w:sz w:val="16"/>
          <w:szCs w:val="16"/>
        </w:rPr>
      </w:pPr>
      <w:r w:rsidRPr="00754B50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CD3A09" w:rsidRPr="00754B50" w:rsidRDefault="00EF01D3" w:rsidP="00CD3A09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3810" b="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0CC76" id="Прямая со стрелкой 13" o:spid="_x0000_s1026" type="#_x0000_t32" style="position:absolute;margin-left:36.8pt;margin-top:16.25pt;width:451.2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q&#10;XlPn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CD3A09" w:rsidRPr="00754B50" w:rsidRDefault="00CD3A09" w:rsidP="00CD3A09">
      <w:pPr>
        <w:ind w:firstLine="426"/>
        <w:jc w:val="center"/>
        <w:rPr>
          <w:sz w:val="16"/>
          <w:szCs w:val="16"/>
        </w:rPr>
      </w:pPr>
      <w:r w:rsidRPr="00754B50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CD3A09" w:rsidRPr="00612F7C" w:rsidRDefault="00CD3A09" w:rsidP="00612F7C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  <w:lang w:val="tt-RU" w:eastAsia="en-US"/>
        </w:rPr>
      </w:pPr>
      <w:r w:rsidRPr="00754B50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Pr="001420AA">
        <w:rPr>
          <w:sz w:val="28"/>
          <w:szCs w:val="28"/>
        </w:rPr>
        <w:t xml:space="preserve">Министерству образования и науки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</w:t>
      </w:r>
      <w:r w:rsidRPr="00CD3A09">
        <w:rPr>
          <w:sz w:val="28"/>
          <w:szCs w:val="28"/>
        </w:rPr>
        <w:t xml:space="preserve">в </w:t>
      </w:r>
      <w:r w:rsidR="00612F7C" w:rsidRPr="00BC565A">
        <w:rPr>
          <w:rFonts w:eastAsia="DejaVu Sans"/>
          <w:color w:val="00000A"/>
          <w:sz w:val="28"/>
          <w:szCs w:val="28"/>
          <w:lang w:val="tt-RU" w:eastAsia="tt-RU" w:bidi="tt-RU"/>
        </w:rPr>
        <w:t xml:space="preserve">к Положению о проведении </w:t>
      </w:r>
      <w:r w:rsidR="00612F7C">
        <w:rPr>
          <w:sz w:val="28"/>
          <w:szCs w:val="28"/>
        </w:rPr>
        <w:t xml:space="preserve">Межрегиональной конференции </w:t>
      </w:r>
      <w:r w:rsidR="00612F7C" w:rsidRPr="00057AC9">
        <w:rPr>
          <w:sz w:val="28"/>
          <w:szCs w:val="28"/>
        </w:rPr>
        <w:t xml:space="preserve"> «Истории славные страницы. Школы Героев»</w:t>
      </w:r>
    </w:p>
    <w:p w:rsidR="00CD3A09" w:rsidRPr="001420AA" w:rsidRDefault="00CD3A09" w:rsidP="00CD3A09">
      <w:pPr>
        <w:ind w:firstLine="567"/>
        <w:jc w:val="both"/>
        <w:rPr>
          <w:sz w:val="28"/>
          <w:szCs w:val="28"/>
        </w:rPr>
      </w:pPr>
      <w:r w:rsidRPr="001420AA">
        <w:rPr>
          <w:sz w:val="28"/>
          <w:szCs w:val="28"/>
        </w:rPr>
        <w:t xml:space="preserve">Перечень обрабатываемых персональных данных: </w:t>
      </w:r>
    </w:p>
    <w:p w:rsidR="00CD3A09" w:rsidRDefault="00CD3A09" w:rsidP="00CD3A09">
      <w:pPr>
        <w:ind w:firstLine="709"/>
        <w:jc w:val="both"/>
        <w:rPr>
          <w:sz w:val="28"/>
          <w:szCs w:val="28"/>
        </w:rPr>
      </w:pPr>
      <w:r w:rsidRPr="001420AA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</w:t>
      </w:r>
      <w:r>
        <w:rPr>
          <w:sz w:val="28"/>
          <w:szCs w:val="28"/>
        </w:rPr>
        <w:t>ектронной почты, место обучения;</w:t>
      </w:r>
    </w:p>
    <w:p w:rsidR="00CD3A09" w:rsidRDefault="00CD3A09" w:rsidP="00CD3A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 __________________________</w:t>
      </w:r>
    </w:p>
    <w:p w:rsidR="00CD3A09" w:rsidRPr="00754B50" w:rsidRDefault="00CD3A09" w:rsidP="00CD3A09">
      <w:pPr>
        <w:ind w:firstLine="709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</w:t>
      </w:r>
      <w:r w:rsidRPr="00754B50">
        <w:rPr>
          <w:sz w:val="28"/>
          <w:szCs w:val="28"/>
        </w:rPr>
        <w:lastRenderedPageBreak/>
        <w:t xml:space="preserve">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CD3A09" w:rsidRPr="00754B50" w:rsidRDefault="00CD3A09" w:rsidP="00CD3A09">
      <w:pPr>
        <w:ind w:firstLine="709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CD3A09" w:rsidRPr="00754B50" w:rsidRDefault="00CD3A09" w:rsidP="00CD3A09">
      <w:pPr>
        <w:ind w:firstLine="709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D3A09" w:rsidRPr="00754B50" w:rsidRDefault="00EF01D3" w:rsidP="00CD3A09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15240" b="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DB573" id="Прямая со стрелкой 14" o:spid="_x0000_s1026" type="#_x0000_t32" style="position:absolute;margin-left:258.2pt;margin-top:60.8pt;width:232.8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3S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G&#10;jY3S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="00CD3A09" w:rsidRPr="00754B50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 w:rsidR="00CD3A09">
        <w:rPr>
          <w:sz w:val="28"/>
          <w:szCs w:val="28"/>
        </w:rPr>
        <w:t>ъекта персональных данных):</w:t>
      </w:r>
    </w:p>
    <w:p w:rsidR="00CD3A09" w:rsidRPr="00754B50" w:rsidRDefault="00EF01D3" w:rsidP="00CD3A09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0" b="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BDDC4" id="Прямая со стрелкой 15" o:spid="_x0000_s1026" type="#_x0000_t32" style="position:absolute;margin-left:351.2pt;margin-top:94.85pt;width:150pt;height:0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"/>
            </w:pict>
          </mc:Fallback>
        </mc:AlternateContent>
      </w:r>
      <w:r w:rsidR="00CD3A09" w:rsidRPr="00754B50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 w:rsidR="00CD3A09">
        <w:rPr>
          <w:sz w:val="28"/>
          <w:szCs w:val="28"/>
        </w:rPr>
        <w:t>убъекта персональных данных)</w:t>
      </w:r>
    </w:p>
    <w:p w:rsidR="00CD3A09" w:rsidRDefault="00CD3A09" w:rsidP="00CD3A09">
      <w:pPr>
        <w:rPr>
          <w:sz w:val="28"/>
          <w:szCs w:val="16"/>
        </w:rPr>
      </w:pPr>
    </w:p>
    <w:p w:rsidR="00CD3A09" w:rsidRPr="00B4227B" w:rsidRDefault="00EF01D3" w:rsidP="00CD3A09">
      <w:pPr>
        <w:rPr>
          <w:sz w:val="28"/>
          <w:szCs w:val="1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3600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3810" b="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534D6" id="Прямая со стрелкой 16" o:spid="_x0000_s1026" type="#_x0000_t32" style="position:absolute;margin-left:238.4pt;margin-top:16.25pt;width:55.2pt;height:0;z-index:251673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aLKSwIAAFU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CC&#10;4aLK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2576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3810" b="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9C6F5" id="Прямая со стрелкой 17" o:spid="_x0000_s1026" type="#_x0000_t32" style="position:absolute;margin-left:164.6pt;margin-top:16.25pt;width:55.2pt;height:0;z-index:25167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MwX&#10;LWh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15240" b="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2C1B4" id="Прямая со стрелкой 18" o:spid="_x0000_s1026" type="#_x0000_t32" style="position:absolute;margin-left:.8pt;margin-top:16.25pt;width:118.8pt;height:0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o4GTA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"/>
            </w:pict>
          </mc:Fallback>
        </mc:AlternateContent>
      </w:r>
    </w:p>
    <w:p w:rsidR="00CD3A09" w:rsidRPr="00754B50" w:rsidRDefault="00CD3A09" w:rsidP="00CD3A09">
      <w:pPr>
        <w:rPr>
          <w:b/>
          <w:sz w:val="16"/>
          <w:szCs w:val="16"/>
        </w:rPr>
      </w:pPr>
      <w:r w:rsidRPr="00754B50"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Pr="00754B50">
        <w:rPr>
          <w:sz w:val="16"/>
          <w:szCs w:val="16"/>
        </w:rPr>
        <w:t>(дата)</w:t>
      </w:r>
    </w:p>
    <w:p w:rsidR="00CD3A09" w:rsidRDefault="00CD3A09" w:rsidP="00CD3A09">
      <w:pPr>
        <w:rPr>
          <w:sz w:val="16"/>
          <w:szCs w:val="16"/>
        </w:rPr>
      </w:pPr>
      <w:r w:rsidRPr="00754B50">
        <w:rPr>
          <w:sz w:val="16"/>
          <w:szCs w:val="16"/>
        </w:rPr>
        <w:t xml:space="preserve">родителя (законного представителя </w:t>
      </w:r>
    </w:p>
    <w:p w:rsidR="00CD3A09" w:rsidRPr="00754B50" w:rsidRDefault="00CD3A09" w:rsidP="00CD3A09">
      <w:pPr>
        <w:rPr>
          <w:sz w:val="16"/>
          <w:szCs w:val="16"/>
        </w:rPr>
      </w:pPr>
      <w:r w:rsidRPr="00754B50">
        <w:rPr>
          <w:sz w:val="16"/>
          <w:szCs w:val="16"/>
        </w:rPr>
        <w:t>субъекта персональных данных)</w:t>
      </w:r>
    </w:p>
    <w:sectPr w:rsidR="00CD3A09" w:rsidRPr="00754B50" w:rsidSect="00416FDC">
      <w:pgSz w:w="11906" w:h="16838"/>
      <w:pgMar w:top="426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822" w:rsidRDefault="00DE7822" w:rsidP="005A4BD0">
      <w:r>
        <w:separator/>
      </w:r>
    </w:p>
  </w:endnote>
  <w:endnote w:type="continuationSeparator" w:id="0">
    <w:p w:rsidR="00DE7822" w:rsidRDefault="00DE7822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822" w:rsidRDefault="00DE7822" w:rsidP="005A4BD0">
      <w:r>
        <w:separator/>
      </w:r>
    </w:p>
  </w:footnote>
  <w:footnote w:type="continuationSeparator" w:id="0">
    <w:p w:rsidR="00DE7822" w:rsidRDefault="00DE7822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65272B"/>
    <w:multiLevelType w:val="hybridMultilevel"/>
    <w:tmpl w:val="7AD81492"/>
    <w:lvl w:ilvl="0" w:tplc="2CB461BA">
      <w:start w:val="1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E8E660E"/>
    <w:multiLevelType w:val="multilevel"/>
    <w:tmpl w:val="D8245D9A"/>
    <w:lvl w:ilvl="0">
      <w:start w:val="1"/>
      <w:numFmt w:val="decimal"/>
      <w:lvlText w:val="%1."/>
      <w:lvlJc w:val="left"/>
      <w:pPr>
        <w:ind w:left="4333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8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●"/>
      <w:lvlJc w:val="left"/>
      <w:pPr>
        <w:ind w:left="833" w:hanging="361"/>
      </w:pPr>
      <w:rPr>
        <w:rFonts w:ascii="Microsoft Sans Serif" w:eastAsia="Microsoft Sans Serif" w:hAnsi="Microsoft Sans Serif" w:cs="Microsoft Sans Serif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4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4" w15:restartNumberingAfterBreak="0">
    <w:nsid w:val="786A3DD4"/>
    <w:multiLevelType w:val="hybridMultilevel"/>
    <w:tmpl w:val="DA660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7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4"/>
  </w:num>
  <w:num w:numId="10">
    <w:abstractNumId w:val="6"/>
  </w:num>
  <w:num w:numId="11">
    <w:abstractNumId w:val="11"/>
  </w:num>
  <w:num w:numId="12">
    <w:abstractNumId w:val="12"/>
  </w:num>
  <w:num w:numId="13">
    <w:abstractNumId w:val="1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7157"/>
    <w:rsid w:val="00011E35"/>
    <w:rsid w:val="000151C5"/>
    <w:rsid w:val="00021680"/>
    <w:rsid w:val="0002494B"/>
    <w:rsid w:val="00033F9D"/>
    <w:rsid w:val="00035994"/>
    <w:rsid w:val="00035F27"/>
    <w:rsid w:val="00040635"/>
    <w:rsid w:val="0005479E"/>
    <w:rsid w:val="00063BB5"/>
    <w:rsid w:val="00070F7D"/>
    <w:rsid w:val="000722AB"/>
    <w:rsid w:val="00081375"/>
    <w:rsid w:val="0008307C"/>
    <w:rsid w:val="0008750F"/>
    <w:rsid w:val="000A08D1"/>
    <w:rsid w:val="000B0956"/>
    <w:rsid w:val="000B285E"/>
    <w:rsid w:val="000B7D02"/>
    <w:rsid w:val="000C250C"/>
    <w:rsid w:val="000C74AD"/>
    <w:rsid w:val="000D44E1"/>
    <w:rsid w:val="000D7549"/>
    <w:rsid w:val="000E73A3"/>
    <w:rsid w:val="000F32D3"/>
    <w:rsid w:val="001027F8"/>
    <w:rsid w:val="00111384"/>
    <w:rsid w:val="001150FB"/>
    <w:rsid w:val="00127F8C"/>
    <w:rsid w:val="001551D6"/>
    <w:rsid w:val="00156BDD"/>
    <w:rsid w:val="00171511"/>
    <w:rsid w:val="00171E30"/>
    <w:rsid w:val="001802C9"/>
    <w:rsid w:val="0018555A"/>
    <w:rsid w:val="00186853"/>
    <w:rsid w:val="00190B15"/>
    <w:rsid w:val="001950C2"/>
    <w:rsid w:val="001A20B8"/>
    <w:rsid w:val="001B5301"/>
    <w:rsid w:val="001D23A6"/>
    <w:rsid w:val="001D654F"/>
    <w:rsid w:val="001E5FDE"/>
    <w:rsid w:val="001F099C"/>
    <w:rsid w:val="002035CF"/>
    <w:rsid w:val="00203709"/>
    <w:rsid w:val="002071C3"/>
    <w:rsid w:val="002129D9"/>
    <w:rsid w:val="00223666"/>
    <w:rsid w:val="002236B8"/>
    <w:rsid w:val="00224A9A"/>
    <w:rsid w:val="00224CC4"/>
    <w:rsid w:val="00226E87"/>
    <w:rsid w:val="002363D7"/>
    <w:rsid w:val="0024318E"/>
    <w:rsid w:val="00257DCB"/>
    <w:rsid w:val="00262611"/>
    <w:rsid w:val="002634ED"/>
    <w:rsid w:val="0027581D"/>
    <w:rsid w:val="00290C98"/>
    <w:rsid w:val="002A547C"/>
    <w:rsid w:val="002C029D"/>
    <w:rsid w:val="002C6DF5"/>
    <w:rsid w:val="002D2458"/>
    <w:rsid w:val="002E3102"/>
    <w:rsid w:val="002F0C82"/>
    <w:rsid w:val="002F59D0"/>
    <w:rsid w:val="002F6136"/>
    <w:rsid w:val="00303910"/>
    <w:rsid w:val="0030613A"/>
    <w:rsid w:val="003065D6"/>
    <w:rsid w:val="003139B3"/>
    <w:rsid w:val="003226EE"/>
    <w:rsid w:val="00323E96"/>
    <w:rsid w:val="003337D6"/>
    <w:rsid w:val="0033663F"/>
    <w:rsid w:val="0033732D"/>
    <w:rsid w:val="003411D2"/>
    <w:rsid w:val="00362092"/>
    <w:rsid w:val="003630DA"/>
    <w:rsid w:val="0037657F"/>
    <w:rsid w:val="00377971"/>
    <w:rsid w:val="00394939"/>
    <w:rsid w:val="00394E6A"/>
    <w:rsid w:val="003A0547"/>
    <w:rsid w:val="003A2CAC"/>
    <w:rsid w:val="003A3CAE"/>
    <w:rsid w:val="003B01BE"/>
    <w:rsid w:val="003D6F4B"/>
    <w:rsid w:val="003E72E0"/>
    <w:rsid w:val="0040657B"/>
    <w:rsid w:val="00413866"/>
    <w:rsid w:val="00416FDC"/>
    <w:rsid w:val="00423276"/>
    <w:rsid w:val="00426F57"/>
    <w:rsid w:val="00431DC3"/>
    <w:rsid w:val="004321A0"/>
    <w:rsid w:val="0044190A"/>
    <w:rsid w:val="004430CB"/>
    <w:rsid w:val="00443265"/>
    <w:rsid w:val="004455F2"/>
    <w:rsid w:val="00455A25"/>
    <w:rsid w:val="004574DE"/>
    <w:rsid w:val="004605D9"/>
    <w:rsid w:val="00466250"/>
    <w:rsid w:val="004726C7"/>
    <w:rsid w:val="00473658"/>
    <w:rsid w:val="004841D2"/>
    <w:rsid w:val="00484C8F"/>
    <w:rsid w:val="00493DC7"/>
    <w:rsid w:val="0049682A"/>
    <w:rsid w:val="004A5B24"/>
    <w:rsid w:val="004C034C"/>
    <w:rsid w:val="004C79D1"/>
    <w:rsid w:val="004D35EA"/>
    <w:rsid w:val="004F49A8"/>
    <w:rsid w:val="00506CE4"/>
    <w:rsid w:val="00520173"/>
    <w:rsid w:val="005219FC"/>
    <w:rsid w:val="00530E31"/>
    <w:rsid w:val="005326E3"/>
    <w:rsid w:val="00534914"/>
    <w:rsid w:val="005433DA"/>
    <w:rsid w:val="0055383C"/>
    <w:rsid w:val="00560B95"/>
    <w:rsid w:val="005633A5"/>
    <w:rsid w:val="00576E1E"/>
    <w:rsid w:val="00583768"/>
    <w:rsid w:val="00586F72"/>
    <w:rsid w:val="00595400"/>
    <w:rsid w:val="00596CAD"/>
    <w:rsid w:val="005A1D0A"/>
    <w:rsid w:val="005A4BD0"/>
    <w:rsid w:val="005A6C19"/>
    <w:rsid w:val="005B3062"/>
    <w:rsid w:val="005B3284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2F7C"/>
    <w:rsid w:val="00624B38"/>
    <w:rsid w:val="00626C57"/>
    <w:rsid w:val="006345C3"/>
    <w:rsid w:val="00666988"/>
    <w:rsid w:val="00676595"/>
    <w:rsid w:val="00677E4C"/>
    <w:rsid w:val="00681FD4"/>
    <w:rsid w:val="006B0D46"/>
    <w:rsid w:val="006C04CC"/>
    <w:rsid w:val="006D4FEC"/>
    <w:rsid w:val="006E001E"/>
    <w:rsid w:val="006E1890"/>
    <w:rsid w:val="006E70DD"/>
    <w:rsid w:val="006F5BD3"/>
    <w:rsid w:val="00704712"/>
    <w:rsid w:val="0072114D"/>
    <w:rsid w:val="00752FD5"/>
    <w:rsid w:val="00764809"/>
    <w:rsid w:val="007649B3"/>
    <w:rsid w:val="00776FC3"/>
    <w:rsid w:val="0078279D"/>
    <w:rsid w:val="00784447"/>
    <w:rsid w:val="00785AF0"/>
    <w:rsid w:val="007958EC"/>
    <w:rsid w:val="00795CFD"/>
    <w:rsid w:val="007A48CC"/>
    <w:rsid w:val="007A644F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723E"/>
    <w:rsid w:val="00871F74"/>
    <w:rsid w:val="0087501C"/>
    <w:rsid w:val="00887D46"/>
    <w:rsid w:val="00887DBC"/>
    <w:rsid w:val="008A0C2E"/>
    <w:rsid w:val="008A2DF7"/>
    <w:rsid w:val="008A500E"/>
    <w:rsid w:val="008C06F4"/>
    <w:rsid w:val="008C1EC2"/>
    <w:rsid w:val="008C4899"/>
    <w:rsid w:val="008D4792"/>
    <w:rsid w:val="008D6191"/>
    <w:rsid w:val="008D6316"/>
    <w:rsid w:val="008E5AA3"/>
    <w:rsid w:val="008F5522"/>
    <w:rsid w:val="008F6AFC"/>
    <w:rsid w:val="00911969"/>
    <w:rsid w:val="009166E5"/>
    <w:rsid w:val="00925C93"/>
    <w:rsid w:val="0094008A"/>
    <w:rsid w:val="00945B13"/>
    <w:rsid w:val="00952D91"/>
    <w:rsid w:val="009574B2"/>
    <w:rsid w:val="00966FFA"/>
    <w:rsid w:val="00973554"/>
    <w:rsid w:val="00976A7B"/>
    <w:rsid w:val="00983171"/>
    <w:rsid w:val="009958D6"/>
    <w:rsid w:val="009A4A92"/>
    <w:rsid w:val="009A4D60"/>
    <w:rsid w:val="009B4296"/>
    <w:rsid w:val="009B5246"/>
    <w:rsid w:val="009B55B1"/>
    <w:rsid w:val="009C612E"/>
    <w:rsid w:val="009C763F"/>
    <w:rsid w:val="009D31A6"/>
    <w:rsid w:val="009E4954"/>
    <w:rsid w:val="009F3593"/>
    <w:rsid w:val="009F4B79"/>
    <w:rsid w:val="00A053F7"/>
    <w:rsid w:val="00A0663A"/>
    <w:rsid w:val="00A10FFB"/>
    <w:rsid w:val="00A144A0"/>
    <w:rsid w:val="00A16B12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82D6B"/>
    <w:rsid w:val="00A8354B"/>
    <w:rsid w:val="00A9161F"/>
    <w:rsid w:val="00A949C8"/>
    <w:rsid w:val="00A963A5"/>
    <w:rsid w:val="00AA50C6"/>
    <w:rsid w:val="00AB7792"/>
    <w:rsid w:val="00AC1EE2"/>
    <w:rsid w:val="00AC20DF"/>
    <w:rsid w:val="00AC492E"/>
    <w:rsid w:val="00AD026E"/>
    <w:rsid w:val="00AD5D29"/>
    <w:rsid w:val="00AE55AA"/>
    <w:rsid w:val="00B01951"/>
    <w:rsid w:val="00B04757"/>
    <w:rsid w:val="00B12FBC"/>
    <w:rsid w:val="00B165AD"/>
    <w:rsid w:val="00B26125"/>
    <w:rsid w:val="00B27DFE"/>
    <w:rsid w:val="00B3286A"/>
    <w:rsid w:val="00B35D2B"/>
    <w:rsid w:val="00B40446"/>
    <w:rsid w:val="00B52428"/>
    <w:rsid w:val="00B643A2"/>
    <w:rsid w:val="00B646D6"/>
    <w:rsid w:val="00BB7A28"/>
    <w:rsid w:val="00BC33DE"/>
    <w:rsid w:val="00BD129B"/>
    <w:rsid w:val="00BE7BCA"/>
    <w:rsid w:val="00BF2D66"/>
    <w:rsid w:val="00BF615C"/>
    <w:rsid w:val="00BF77FC"/>
    <w:rsid w:val="00C04E10"/>
    <w:rsid w:val="00C21F49"/>
    <w:rsid w:val="00C31913"/>
    <w:rsid w:val="00C35E00"/>
    <w:rsid w:val="00C50C86"/>
    <w:rsid w:val="00C778EE"/>
    <w:rsid w:val="00C8088A"/>
    <w:rsid w:val="00C81687"/>
    <w:rsid w:val="00C83FCE"/>
    <w:rsid w:val="00C86C34"/>
    <w:rsid w:val="00C91128"/>
    <w:rsid w:val="00C9418C"/>
    <w:rsid w:val="00CA08D2"/>
    <w:rsid w:val="00CA34C8"/>
    <w:rsid w:val="00CB75A2"/>
    <w:rsid w:val="00CC7510"/>
    <w:rsid w:val="00CD3A09"/>
    <w:rsid w:val="00CE4EEA"/>
    <w:rsid w:val="00CE6A2F"/>
    <w:rsid w:val="00D1541B"/>
    <w:rsid w:val="00D162DD"/>
    <w:rsid w:val="00D24824"/>
    <w:rsid w:val="00D330FD"/>
    <w:rsid w:val="00D50174"/>
    <w:rsid w:val="00D5243E"/>
    <w:rsid w:val="00D54914"/>
    <w:rsid w:val="00D5634F"/>
    <w:rsid w:val="00D642FA"/>
    <w:rsid w:val="00D6567C"/>
    <w:rsid w:val="00D66279"/>
    <w:rsid w:val="00D73E14"/>
    <w:rsid w:val="00D75BD3"/>
    <w:rsid w:val="00D963D1"/>
    <w:rsid w:val="00D96EE1"/>
    <w:rsid w:val="00DA5F7A"/>
    <w:rsid w:val="00DA66E4"/>
    <w:rsid w:val="00DC0844"/>
    <w:rsid w:val="00DC5242"/>
    <w:rsid w:val="00DE3EE1"/>
    <w:rsid w:val="00DE4D4A"/>
    <w:rsid w:val="00DE7822"/>
    <w:rsid w:val="00DF54CC"/>
    <w:rsid w:val="00E06E59"/>
    <w:rsid w:val="00E15BEF"/>
    <w:rsid w:val="00E258B7"/>
    <w:rsid w:val="00E31CAF"/>
    <w:rsid w:val="00E362BB"/>
    <w:rsid w:val="00E46F38"/>
    <w:rsid w:val="00E66084"/>
    <w:rsid w:val="00E77499"/>
    <w:rsid w:val="00E85B00"/>
    <w:rsid w:val="00EB16AD"/>
    <w:rsid w:val="00EB5CF1"/>
    <w:rsid w:val="00EC5712"/>
    <w:rsid w:val="00ED6B99"/>
    <w:rsid w:val="00ED7DD3"/>
    <w:rsid w:val="00EF01D3"/>
    <w:rsid w:val="00EF7EBC"/>
    <w:rsid w:val="00F16661"/>
    <w:rsid w:val="00F173E1"/>
    <w:rsid w:val="00F20F80"/>
    <w:rsid w:val="00F27B39"/>
    <w:rsid w:val="00F40571"/>
    <w:rsid w:val="00F45876"/>
    <w:rsid w:val="00F62FE9"/>
    <w:rsid w:val="00F70E74"/>
    <w:rsid w:val="00F70F4B"/>
    <w:rsid w:val="00F71F26"/>
    <w:rsid w:val="00F84DA1"/>
    <w:rsid w:val="00F93608"/>
    <w:rsid w:val="00FA0464"/>
    <w:rsid w:val="00FA2BED"/>
    <w:rsid w:val="00FA5BDC"/>
    <w:rsid w:val="00FB049D"/>
    <w:rsid w:val="00FC73C5"/>
    <w:rsid w:val="00FD1CBD"/>
    <w:rsid w:val="00FD75F9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FA85A-0A3C-422C-9617-C6852EC4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customStyle="1" w:styleId="a5">
    <w:name w:val="Название"/>
    <w:basedOn w:val="a"/>
    <w:link w:val="a6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7">
    <w:name w:val="List Paragraph"/>
    <w:basedOn w:val="a"/>
    <w:uiPriority w:val="1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customStyle="1" w:styleId="Default">
    <w:name w:val="Default"/>
    <w:rsid w:val="00CD3A09"/>
    <w:pPr>
      <w:autoSpaceDE w:val="0"/>
      <w:autoSpaceDN w:val="0"/>
      <w:adjustRightInd w:val="0"/>
      <w:ind w:right="23" w:firstLine="709"/>
      <w:jc w:val="both"/>
    </w:pPr>
    <w:rPr>
      <w:rFonts w:eastAsia="Calibri"/>
      <w:color w:val="000000"/>
      <w:sz w:val="24"/>
      <w:szCs w:val="24"/>
      <w:lang w:eastAsia="en-US"/>
    </w:rPr>
  </w:style>
  <w:style w:type="character" w:customStyle="1" w:styleId="FontStyle13">
    <w:name w:val="Font Style13"/>
    <w:rsid w:val="00CD3A09"/>
    <w:rPr>
      <w:rFonts w:ascii="Times New Roman" w:hAnsi="Times New Roman" w:cs="Times New Roman"/>
      <w:sz w:val="24"/>
      <w:szCs w:val="24"/>
    </w:rPr>
  </w:style>
  <w:style w:type="paragraph" w:customStyle="1" w:styleId="6">
    <w:name w:val="Основной текст6"/>
    <w:basedOn w:val="a"/>
    <w:rsid w:val="00CD3A09"/>
    <w:pPr>
      <w:shd w:val="clear" w:color="auto" w:fill="FFFFFF"/>
      <w:spacing w:before="240" w:line="317" w:lineRule="exact"/>
      <w:ind w:right="23" w:firstLine="709"/>
      <w:jc w:val="both"/>
    </w:pPr>
    <w:rPr>
      <w:rFonts w:ascii="Calibri" w:eastAsia="Calibri" w:hAnsi="Calibri" w:cs="Arial"/>
      <w:sz w:val="25"/>
      <w:szCs w:val="25"/>
      <w:lang w:eastAsia="en-US"/>
    </w:rPr>
  </w:style>
  <w:style w:type="paragraph" w:styleId="af0">
    <w:name w:val="Normal (Web)"/>
    <w:basedOn w:val="a"/>
    <w:uiPriority w:val="99"/>
    <w:unhideWhenUsed/>
    <w:rsid w:val="00CD3A09"/>
    <w:pPr>
      <w:spacing w:before="100" w:beforeAutospacing="1" w:after="100" w:afterAutospacing="1"/>
    </w:pPr>
  </w:style>
  <w:style w:type="paragraph" w:styleId="af1">
    <w:name w:val="Body Text"/>
    <w:basedOn w:val="a"/>
    <w:link w:val="af2"/>
    <w:rsid w:val="00FF570E"/>
    <w:pPr>
      <w:spacing w:after="120"/>
    </w:pPr>
  </w:style>
  <w:style w:type="character" w:customStyle="1" w:styleId="af2">
    <w:name w:val="Основной текст Знак"/>
    <w:link w:val="af1"/>
    <w:rsid w:val="00FF57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inostrannye-yazyki/library/2021/04/14/programma-regionalnoy-pedagogicheskoy-konferentsi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sav/sch1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sav/sch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D6283-C101-45E4-AE79-B229DD2C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Положение.docx</Template>
  <TotalTime>0</TotalTime>
  <Pages>13</Pages>
  <Words>3464</Words>
  <Characters>19748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23166</CharactersWithSpaces>
  <SharedDoc>false</SharedDoc>
  <HLinks>
    <vt:vector size="24" baseType="variant">
      <vt:variant>
        <vt:i4>4259920</vt:i4>
      </vt:variant>
      <vt:variant>
        <vt:i4>9</vt:i4>
      </vt:variant>
      <vt:variant>
        <vt:i4>0</vt:i4>
      </vt:variant>
      <vt:variant>
        <vt:i4>5</vt:i4>
      </vt:variant>
      <vt:variant>
        <vt:lpwstr>https://edu.tatar.ru/nsav/sch113</vt:lpwstr>
      </vt:variant>
      <vt:variant>
        <vt:lpwstr/>
      </vt:variant>
      <vt:variant>
        <vt:i4>4259920</vt:i4>
      </vt:variant>
      <vt:variant>
        <vt:i4>6</vt:i4>
      </vt:variant>
      <vt:variant>
        <vt:i4>0</vt:i4>
      </vt:variant>
      <vt:variant>
        <vt:i4>5</vt:i4>
      </vt:variant>
      <vt:variant>
        <vt:lpwstr>https://edu.tatar.ru/nsav/sch113</vt:lpwstr>
      </vt:variant>
      <vt:variant>
        <vt:lpwstr/>
      </vt:variant>
      <vt:variant>
        <vt:i4>8126567</vt:i4>
      </vt:variant>
      <vt:variant>
        <vt:i4>3</vt:i4>
      </vt:variant>
      <vt:variant>
        <vt:i4>0</vt:i4>
      </vt:variant>
      <vt:variant>
        <vt:i4>5</vt:i4>
      </vt:variant>
      <vt:variant>
        <vt:lpwstr>https://nsportal.ru/shkola/inostrannye-yazyki/library/2021/04/14/programma-regionalnoy-pedagogicheskoy-konferentsii</vt:lpwstr>
      </vt:variant>
      <vt:variant>
        <vt:lpwstr>h.3as4poj</vt:lpwstr>
      </vt:variant>
      <vt:variant>
        <vt:i4>4259920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https://edu.tatar.ru/nsav/sch113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USER16</cp:lastModifiedBy>
  <cp:revision>2</cp:revision>
  <cp:lastPrinted>2014-10-28T15:21:00Z</cp:lastPrinted>
  <dcterms:created xsi:type="dcterms:W3CDTF">2025-01-12T11:14:00Z</dcterms:created>
  <dcterms:modified xsi:type="dcterms:W3CDTF">2025-01-12T11:14:00Z</dcterms:modified>
</cp:coreProperties>
</file>