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01" w:rsidRDefault="003A5E01" w:rsidP="00C169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</w:t>
      </w:r>
    </w:p>
    <w:p w:rsidR="003A5E01" w:rsidRDefault="003A5E01" w:rsidP="00C169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этапа всероссийской и республиканской олимпиад </w:t>
      </w:r>
    </w:p>
    <w:p w:rsidR="003A5E01" w:rsidRDefault="003A5E01" w:rsidP="00C169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школьников в 2024-2025 учебном году</w:t>
      </w:r>
    </w:p>
    <w:p w:rsidR="003A5E01" w:rsidRDefault="003A5E01" w:rsidP="00C1691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E01" w:rsidRDefault="003A5E01" w:rsidP="00C16919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3A5E01" w:rsidRPr="00A71359" w:rsidRDefault="003A5E01" w:rsidP="00C169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8"/>
        <w:gridCol w:w="2835"/>
        <w:gridCol w:w="1845"/>
        <w:gridCol w:w="1440"/>
        <w:gridCol w:w="1701"/>
      </w:tblGrid>
      <w:tr w:rsidR="003A5E01" w:rsidRPr="00A71359" w:rsidTr="00C80862">
        <w:trPr>
          <w:trHeight w:val="550"/>
        </w:trPr>
        <w:tc>
          <w:tcPr>
            <w:tcW w:w="1908" w:type="dxa"/>
            <w:vAlign w:val="center"/>
          </w:tcPr>
          <w:p w:rsidR="003A5E01" w:rsidRPr="00A71359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2835" w:type="dxa"/>
            <w:vAlign w:val="center"/>
          </w:tcPr>
          <w:p w:rsidR="003A5E01" w:rsidRPr="00A71359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1845" w:type="dxa"/>
            <w:vAlign w:val="center"/>
          </w:tcPr>
          <w:p w:rsidR="003A5E01" w:rsidRPr="00A71359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440" w:type="dxa"/>
            <w:vAlign w:val="center"/>
          </w:tcPr>
          <w:p w:rsidR="003A5E01" w:rsidRPr="00A71359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701" w:type="dxa"/>
          </w:tcPr>
          <w:p w:rsidR="003A5E01" w:rsidRPr="00286FFC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286FFC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ОО</w:t>
            </w:r>
          </w:p>
          <w:p w:rsidR="003A5E01" w:rsidRPr="00A71359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FFC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ориентировочно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Г.50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Л.11 С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Шк.43 Н-С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Шк.64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Г.2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Шк.81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(МХК)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Л</w:t>
            </w: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.146 Н-С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(письменный тур)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Шк.127 Пр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Г.20</w:t>
            </w:r>
          </w:p>
        </w:tc>
      </w:tr>
      <w:tr w:rsidR="003A5E01" w:rsidRPr="00A71359" w:rsidTr="00C80862">
        <w:trPr>
          <w:trHeight w:val="550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Г.4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Шк.135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Шк.87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Шк.120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1845" w:type="dxa"/>
          </w:tcPr>
          <w:p w:rsidR="003A5E01" w:rsidRPr="005F53EE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53E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Шк.171, </w:t>
            </w:r>
          </w:p>
          <w:p w:rsidR="003A5E01" w:rsidRPr="00C80862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Ак Буре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 С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Шк.65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1845" w:type="dxa"/>
          </w:tcPr>
          <w:p w:rsidR="003A5E01" w:rsidRPr="00A71359" w:rsidRDefault="003A5E01" w:rsidP="008C2C45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Шк.34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Г.102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0B6C72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</w:tcPr>
          <w:p w:rsidR="003A5E01" w:rsidRPr="000B6C72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845" w:type="dxa"/>
          </w:tcPr>
          <w:p w:rsidR="003A5E01" w:rsidRPr="000B6C72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B6C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Г.12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  <w:vMerge w:val="restart"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1845" w:type="dxa"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ноября</w:t>
            </w: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Шк.72 С</w:t>
            </w:r>
          </w:p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Г.9 М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  <w:vMerge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1845" w:type="dxa"/>
          </w:tcPr>
          <w:p w:rsidR="003A5E01" w:rsidRPr="008841F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ноября</w:t>
            </w:r>
            <w:r w:rsidRPr="008841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</w:tcPr>
          <w:p w:rsidR="003A5E01" w:rsidRDefault="003A5E01" w:rsidP="00C808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0862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Шк.72 С</w:t>
            </w:r>
          </w:p>
          <w:p w:rsidR="003A5E01" w:rsidRDefault="003A5E01" w:rsidP="00C808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Г.9 М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Шк.99</w:t>
            </w:r>
          </w:p>
        </w:tc>
      </w:tr>
      <w:tr w:rsidR="003A5E01" w:rsidRPr="00A71359" w:rsidTr="00C80862">
        <w:trPr>
          <w:trHeight w:val="283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Шк.55</w:t>
            </w:r>
          </w:p>
        </w:tc>
      </w:tr>
      <w:tr w:rsidR="003A5E01" w:rsidRPr="00A71359" w:rsidTr="00C80862">
        <w:trPr>
          <w:trHeight w:val="321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82E05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Иннополис</w:t>
            </w:r>
          </w:p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(онлайн)</w:t>
            </w:r>
          </w:p>
        </w:tc>
      </w:tr>
      <w:tr w:rsidR="003A5E01" w:rsidRPr="00A71359" w:rsidTr="00C80862">
        <w:trPr>
          <w:trHeight w:val="321"/>
        </w:trPr>
        <w:tc>
          <w:tcPr>
            <w:tcW w:w="1908" w:type="dxa"/>
            <w:vMerge w:val="restart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9,10-11</w:t>
            </w:r>
          </w:p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(Защита проекта)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E01" w:rsidRPr="00A71359" w:rsidTr="00C80862">
        <w:trPr>
          <w:trHeight w:val="321"/>
        </w:trPr>
        <w:tc>
          <w:tcPr>
            <w:tcW w:w="1908" w:type="dxa"/>
            <w:vMerge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(Теория + практика)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Л.11 С</w:t>
            </w:r>
          </w:p>
          <w:p w:rsidR="003A5E01" w:rsidRPr="00982E05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982E05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Г.102 (МУК)</w:t>
            </w:r>
          </w:p>
        </w:tc>
      </w:tr>
      <w:tr w:rsidR="003A5E01" w:rsidRPr="00A71359" w:rsidTr="00C80862">
        <w:trPr>
          <w:trHeight w:val="321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Шк.137</w:t>
            </w:r>
          </w:p>
        </w:tc>
      </w:tr>
      <w:tr w:rsidR="003A5E01" w:rsidRPr="00A71359" w:rsidTr="00C80862">
        <w:trPr>
          <w:trHeight w:val="321"/>
        </w:trPr>
        <w:tc>
          <w:tcPr>
            <w:tcW w:w="1908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1845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декабря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713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A71359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701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Шк.32</w:t>
            </w:r>
          </w:p>
        </w:tc>
      </w:tr>
    </w:tbl>
    <w:p w:rsidR="003A5E01" w:rsidRPr="00A71359" w:rsidRDefault="003A5E01" w:rsidP="00C169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rPr>
          <w:rFonts w:ascii="Times New Roman" w:hAnsi="Times New Roman" w:cs="Times New Roman"/>
        </w:rPr>
      </w:pPr>
    </w:p>
    <w:p w:rsidR="003A5E01" w:rsidRPr="00A71359" w:rsidRDefault="003A5E01" w:rsidP="00C16919">
      <w:pPr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Pr="00A71359" w:rsidRDefault="003A5E01" w:rsidP="00C16919">
      <w:pPr>
        <w:jc w:val="right"/>
        <w:rPr>
          <w:rFonts w:ascii="Times New Roman" w:hAnsi="Times New Roman" w:cs="Times New Roman"/>
        </w:rPr>
      </w:pPr>
    </w:p>
    <w:p w:rsidR="003A5E01" w:rsidRDefault="003A5E01" w:rsidP="00C314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График проведения и состав участников</w:t>
      </w:r>
    </w:p>
    <w:p w:rsidR="003A5E01" w:rsidRDefault="003A5E01" w:rsidP="00C314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этапа республиканской олимпиады школьников</w:t>
      </w:r>
    </w:p>
    <w:p w:rsidR="003A5E01" w:rsidRDefault="003A5E01" w:rsidP="00C314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3A5E01" w:rsidRDefault="003A5E01" w:rsidP="00C169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E01" w:rsidRDefault="003A5E01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</w:p>
    <w:p w:rsidR="003A5E01" w:rsidRDefault="003A5E01" w:rsidP="00C16919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8"/>
        <w:gridCol w:w="3262"/>
        <w:gridCol w:w="1598"/>
        <w:gridCol w:w="1440"/>
        <w:gridCol w:w="1620"/>
      </w:tblGrid>
      <w:tr w:rsidR="003A5E01" w:rsidTr="008F5FA5">
        <w:trPr>
          <w:trHeight w:val="57"/>
        </w:trPr>
        <w:tc>
          <w:tcPr>
            <w:tcW w:w="1908" w:type="dxa"/>
          </w:tcPr>
          <w:p w:rsidR="003A5E01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70B1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</w:tcPr>
          <w:p w:rsidR="003A5E01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1598" w:type="dxa"/>
          </w:tcPr>
          <w:p w:rsidR="003A5E01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440" w:type="dxa"/>
          </w:tcPr>
          <w:p w:rsidR="003A5E01" w:rsidRDefault="003A5E01" w:rsidP="008C2C45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  <w:tc>
          <w:tcPr>
            <w:tcW w:w="1620" w:type="dxa"/>
          </w:tcPr>
          <w:p w:rsidR="003A5E01" w:rsidRPr="00286FFC" w:rsidRDefault="003A5E01" w:rsidP="003953A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286FFC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ОО</w:t>
            </w:r>
          </w:p>
          <w:p w:rsidR="003A5E01" w:rsidRDefault="003A5E01" w:rsidP="003953A8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86FFC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ориентировочно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159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2024 года </w:t>
            </w:r>
          </w:p>
        </w:tc>
        <w:tc>
          <w:tcPr>
            <w:tcW w:w="144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9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44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620" w:type="dxa"/>
          </w:tcPr>
          <w:p w:rsidR="003A5E01" w:rsidRPr="003953A8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3953A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Г.8 С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9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Шк.70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9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Г.15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родным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языком обучения</w:t>
            </w:r>
          </w:p>
        </w:tc>
        <w:tc>
          <w:tcPr>
            <w:tcW w:w="159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44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Г.122 М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>атарск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E7D47">
              <w:rPr>
                <w:rFonts w:ascii="Times New Roman" w:hAnsi="Times New Roman" w:cs="Times New Roman"/>
                <w:sz w:val="28"/>
                <w:szCs w:val="28"/>
              </w:rPr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1598" w:type="dxa"/>
            <w:vMerge w:val="restart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2024 года</w:t>
            </w:r>
          </w:p>
        </w:tc>
        <w:tc>
          <w:tcPr>
            <w:tcW w:w="1440" w:type="dxa"/>
            <w:vMerge w:val="restart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620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Шк.67</w:t>
            </w:r>
          </w:p>
        </w:tc>
      </w:tr>
      <w:tr w:rsidR="003A5E01" w:rsidRPr="002E7D47" w:rsidTr="008F5FA5">
        <w:trPr>
          <w:trHeight w:val="57"/>
        </w:trPr>
        <w:tc>
          <w:tcPr>
            <w:tcW w:w="1908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1598" w:type="dxa"/>
            <w:vMerge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vMerge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Л.</w:t>
            </w:r>
            <w:r w:rsidRPr="0033100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149 С</w:t>
            </w:r>
          </w:p>
        </w:tc>
      </w:tr>
      <w:tr w:rsidR="003A5E01" w:rsidRPr="008E178F" w:rsidTr="008F5FA5">
        <w:trPr>
          <w:trHeight w:val="57"/>
        </w:trPr>
        <w:tc>
          <w:tcPr>
            <w:tcW w:w="190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59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620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00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Шк.98 В</w:t>
            </w:r>
          </w:p>
        </w:tc>
      </w:tr>
      <w:tr w:rsidR="003A5E01" w:rsidRPr="008E178F" w:rsidTr="008F5FA5">
        <w:trPr>
          <w:trHeight w:val="57"/>
        </w:trPr>
        <w:tc>
          <w:tcPr>
            <w:tcW w:w="190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159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620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00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Г.75 М</w:t>
            </w:r>
          </w:p>
        </w:tc>
      </w:tr>
      <w:tr w:rsidR="003A5E01" w:rsidRPr="008E178F" w:rsidTr="008F5FA5">
        <w:trPr>
          <w:trHeight w:val="57"/>
        </w:trPr>
        <w:tc>
          <w:tcPr>
            <w:tcW w:w="190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2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(нерусским) 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языком обучения</w:t>
            </w:r>
          </w:p>
        </w:tc>
        <w:tc>
          <w:tcPr>
            <w:tcW w:w="1598" w:type="dxa"/>
          </w:tcPr>
          <w:p w:rsidR="003A5E01" w:rsidRPr="008E178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8E178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BF6B93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620" w:type="dxa"/>
          </w:tcPr>
          <w:p w:rsidR="003A5E01" w:rsidRPr="00331008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33100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Г.37А</w:t>
            </w:r>
          </w:p>
        </w:tc>
      </w:tr>
      <w:tr w:rsidR="003A5E01" w:rsidRPr="008E178F" w:rsidTr="008F5FA5">
        <w:trPr>
          <w:trHeight w:val="57"/>
        </w:trPr>
        <w:tc>
          <w:tcPr>
            <w:tcW w:w="1908" w:type="dxa"/>
          </w:tcPr>
          <w:p w:rsidR="003A5E01" w:rsidRPr="00356A2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2" w:type="dxa"/>
          </w:tcPr>
          <w:p w:rsidR="003A5E01" w:rsidRPr="00356A2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1598" w:type="dxa"/>
          </w:tcPr>
          <w:p w:rsidR="003A5E01" w:rsidRPr="00356A2F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бря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356A2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440" w:type="dxa"/>
          </w:tcPr>
          <w:p w:rsidR="003A5E01" w:rsidRPr="00BF6B93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7D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620" w:type="dxa"/>
          </w:tcPr>
          <w:p w:rsidR="003A5E01" w:rsidRPr="002E7D47" w:rsidRDefault="003A5E01" w:rsidP="008C2C45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31008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Л.177 Н-С</w:t>
            </w:r>
          </w:p>
        </w:tc>
      </w:tr>
    </w:tbl>
    <w:p w:rsidR="003A5E01" w:rsidRPr="008E178F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Pr="008E178F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Pr="008E178F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Pr="008E178F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Default="003A5E01" w:rsidP="00C16919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A5E01" w:rsidRDefault="003A5E01"/>
    <w:sectPr w:rsidR="003A5E01" w:rsidSect="00C1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919"/>
    <w:rsid w:val="000B6C72"/>
    <w:rsid w:val="001E20BD"/>
    <w:rsid w:val="00205C65"/>
    <w:rsid w:val="00286FFC"/>
    <w:rsid w:val="002E7D47"/>
    <w:rsid w:val="00331008"/>
    <w:rsid w:val="00333D43"/>
    <w:rsid w:val="00356A2F"/>
    <w:rsid w:val="003953A8"/>
    <w:rsid w:val="003A5E01"/>
    <w:rsid w:val="00541CCC"/>
    <w:rsid w:val="005F53EE"/>
    <w:rsid w:val="008841F7"/>
    <w:rsid w:val="008C2C45"/>
    <w:rsid w:val="008E178F"/>
    <w:rsid w:val="008F5FA5"/>
    <w:rsid w:val="00982E05"/>
    <w:rsid w:val="00A357E6"/>
    <w:rsid w:val="00A71359"/>
    <w:rsid w:val="00BF6B93"/>
    <w:rsid w:val="00C16919"/>
    <w:rsid w:val="00C314AD"/>
    <w:rsid w:val="00C80862"/>
    <w:rsid w:val="00CF304F"/>
    <w:rsid w:val="00D70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19"/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1617</TotalTime>
  <Pages>4</Pages>
  <Words>569</Words>
  <Characters>3246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Ray</cp:lastModifiedBy>
  <cp:revision>14</cp:revision>
  <cp:lastPrinted>2024-10-31T10:03:00Z</cp:lastPrinted>
  <dcterms:created xsi:type="dcterms:W3CDTF">2024-10-28T12:56:00Z</dcterms:created>
  <dcterms:modified xsi:type="dcterms:W3CDTF">2024-11-02T14:47:00Z</dcterms:modified>
</cp:coreProperties>
</file>