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bookmarkEnd w:id="0"/>
    <w:p w:rsidR="00DF21A5" w:rsidRDefault="00DF21A5" w:rsidP="00991102">
      <w:pPr>
        <w:pStyle w:val="Heading1"/>
      </w:pPr>
      <w:r>
        <w:fldChar w:fldCharType="begin"/>
      </w:r>
      <w:r>
        <w:instrText>HYPERLINK "http://ivo.garant.ru/document?id=70760670&amp;sub=0"</w:instrText>
      </w:r>
      <w:r>
        <w:fldChar w:fldCharType="separate"/>
      </w:r>
      <w:r>
        <w:rPr>
          <w:rStyle w:val="a0"/>
          <w:rFonts w:cs="Times New Roman CYR"/>
          <w:b/>
          <w:bCs w:val="0"/>
        </w:rPr>
        <w:t>Приказ Министерства образования и науки РФ от 19 декабря 2014 г. N 1599</w:t>
      </w:r>
      <w:r>
        <w:rPr>
          <w:rStyle w:val="a0"/>
          <w:rFonts w:cs="Times New Roman CYR"/>
          <w:b/>
          <w:bCs w:val="0"/>
        </w:rPr>
        <w:br/>
        <w: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r>
        <w:fldChar w:fldCharType="end"/>
      </w:r>
    </w:p>
    <w:p w:rsidR="00DF21A5" w:rsidRDefault="00DF21A5" w:rsidP="00991102"/>
    <w:p w:rsidR="00DF21A5" w:rsidRDefault="00DF21A5" w:rsidP="00991102">
      <w:r>
        <w:t xml:space="preserve">В соответствии с </w:t>
      </w:r>
      <w:hyperlink r:id="rId5" w:history="1">
        <w:r>
          <w:rPr>
            <w:rStyle w:val="a0"/>
            <w:rFonts w:cs="Times New Roman CYR"/>
          </w:rPr>
          <w:t>частью 6 статьи 11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 </w:t>
      </w:r>
      <w:hyperlink r:id="rId6" w:history="1">
        <w:r>
          <w:rPr>
            <w:rStyle w:val="a0"/>
            <w:rFonts w:cs="Times New Roman CYR"/>
          </w:rPr>
          <w:t>подпунктом 5.2.41</w:t>
        </w:r>
      </w:hyperlink>
      <w:r>
        <w:t xml:space="preserve"> Положения о Министерстве образования и науки Российской Федерации, утвержденного </w:t>
      </w:r>
      <w:hyperlink r:id="rId7" w:history="1">
        <w:r>
          <w:rPr>
            <w:rStyle w:val="a0"/>
            <w:rFonts w:cs="Times New Roman CYR"/>
          </w:rPr>
          <w:t>постановлением</w:t>
        </w:r>
      </w:hyperlink>
      <w:r>
        <w:t xml:space="preserve">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8" w:history="1">
        <w:r>
          <w:rPr>
            <w:rStyle w:val="a0"/>
            <w:rFonts w:cs="Times New Roman CYR"/>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w:t>
      </w:r>
      <w:hyperlink r:id="rId9" w:history="1">
        <w:r>
          <w:rPr>
            <w:rStyle w:val="a0"/>
            <w:rFonts w:cs="Times New Roman CYR"/>
          </w:rPr>
          <w:t>постановлением</w:t>
        </w:r>
      </w:hyperlink>
      <w:r>
        <w:t xml:space="preserve"> Правительства Российской Федерации от 5 августа 2013 г. N 661 (Собрание законодательства Российской Федерации, 2013, N 3, ст. 4377; 2014, N 38, ст. 5096), приказываю:</w:t>
      </w:r>
    </w:p>
    <w:p w:rsidR="00DF21A5" w:rsidRDefault="00DF21A5" w:rsidP="00991102">
      <w:bookmarkStart w:id="1" w:name="sub_1"/>
      <w:r>
        <w:t xml:space="preserve">1. Утвердить прилагаемый </w:t>
      </w:r>
      <w:hyperlink w:anchor="sub_1000" w:history="1">
        <w:r>
          <w:rPr>
            <w:rStyle w:val="a0"/>
            <w:rFonts w:cs="Times New Roman CYR"/>
          </w:rPr>
          <w:t>федеральный государственный образовательный стандарт</w:t>
        </w:r>
      </w:hyperlink>
      <w:r>
        <w:t xml:space="preserve"> образования обучающихся с умственной отсталостью (интеллектуальными нарушениями) (далее - Стандарт).</w:t>
      </w:r>
    </w:p>
    <w:p w:rsidR="00DF21A5" w:rsidRDefault="00DF21A5" w:rsidP="00991102">
      <w:bookmarkStart w:id="2" w:name="sub_2"/>
      <w:bookmarkEnd w:id="1"/>
      <w:r>
        <w:t>2. Установить, что:</w:t>
      </w:r>
    </w:p>
    <w:bookmarkStart w:id="3" w:name="sub_21"/>
    <w:bookmarkEnd w:id="2"/>
    <w:p w:rsidR="00DF21A5" w:rsidRDefault="00DF21A5" w:rsidP="00991102">
      <w:r>
        <w:fldChar w:fldCharType="begin"/>
      </w:r>
      <w:r>
        <w:instrText>HYPERLINK \l "sub_1000"</w:instrText>
      </w:r>
      <w:r>
        <w:fldChar w:fldCharType="separate"/>
      </w:r>
      <w:r>
        <w:rPr>
          <w:rStyle w:val="a0"/>
          <w:rFonts w:cs="Times New Roman CYR"/>
        </w:rPr>
        <w:t>Стандарт</w:t>
      </w:r>
      <w:r>
        <w:fldChar w:fldCharType="end"/>
      </w:r>
      <w:r>
        <w:t xml:space="preserve"> применяется к правоотношениям, возникшим с 1 сентября 2016 года;</w:t>
      </w:r>
    </w:p>
    <w:p w:rsidR="00DF21A5" w:rsidRDefault="00DF21A5" w:rsidP="00991102">
      <w:bookmarkStart w:id="4" w:name="sub_22"/>
      <w:bookmarkEnd w:id="3"/>
      <w:r>
        <w:t>обучение лиц, зачисленных до 1 сентября 2016 г. для обучения по адаптированным образовательным программам, осуществляется по ним до завершения обучения.</w:t>
      </w:r>
    </w:p>
    <w:bookmarkEnd w:id="4"/>
    <w:p w:rsidR="00DF21A5" w:rsidRDefault="00DF21A5" w:rsidP="00991102"/>
    <w:tbl>
      <w:tblPr>
        <w:tblW w:w="0" w:type="auto"/>
        <w:tblInd w:w="108" w:type="dxa"/>
        <w:tblLook w:val="0000"/>
      </w:tblPr>
      <w:tblGrid>
        <w:gridCol w:w="6867"/>
        <w:gridCol w:w="3432"/>
      </w:tblGrid>
      <w:tr w:rsidR="00DF21A5" w:rsidTr="00415D6C">
        <w:tblPrEx>
          <w:tblCellMar>
            <w:top w:w="0" w:type="dxa"/>
            <w:bottom w:w="0" w:type="dxa"/>
          </w:tblCellMar>
        </w:tblPrEx>
        <w:tc>
          <w:tcPr>
            <w:tcW w:w="6867" w:type="dxa"/>
            <w:tcBorders>
              <w:top w:val="nil"/>
              <w:left w:val="nil"/>
              <w:bottom w:val="nil"/>
              <w:right w:val="nil"/>
            </w:tcBorders>
          </w:tcPr>
          <w:p w:rsidR="00DF21A5" w:rsidRDefault="00DF21A5" w:rsidP="00415D6C">
            <w:pPr>
              <w:pStyle w:val="a4"/>
            </w:pPr>
            <w:r>
              <w:t>Министр</w:t>
            </w:r>
          </w:p>
        </w:tc>
        <w:tc>
          <w:tcPr>
            <w:tcW w:w="3432" w:type="dxa"/>
            <w:tcBorders>
              <w:top w:val="nil"/>
              <w:left w:val="nil"/>
              <w:bottom w:val="nil"/>
              <w:right w:val="nil"/>
            </w:tcBorders>
          </w:tcPr>
          <w:p w:rsidR="00DF21A5" w:rsidRDefault="00DF21A5" w:rsidP="00415D6C">
            <w:pPr>
              <w:pStyle w:val="a3"/>
              <w:jc w:val="right"/>
            </w:pPr>
            <w:r>
              <w:t>Д.В. Ливанов</w:t>
            </w:r>
          </w:p>
        </w:tc>
      </w:tr>
    </w:tbl>
    <w:p w:rsidR="00DF21A5" w:rsidRDefault="00DF21A5" w:rsidP="00991102"/>
    <w:p w:rsidR="00DF21A5" w:rsidRDefault="00DF21A5" w:rsidP="00991102">
      <w:pPr>
        <w:pStyle w:val="a4"/>
      </w:pPr>
      <w:r>
        <w:t>Зарегистрировано в Минюсте РФ 3 февраля 2015 г.</w:t>
      </w:r>
    </w:p>
    <w:p w:rsidR="00DF21A5" w:rsidRDefault="00DF21A5" w:rsidP="00991102">
      <w:pPr>
        <w:pStyle w:val="a4"/>
      </w:pPr>
      <w:r>
        <w:t>Регистрационный N 35850</w:t>
      </w:r>
    </w:p>
    <w:p w:rsidR="00DF21A5" w:rsidRDefault="00DF21A5" w:rsidP="00991102"/>
    <w:p w:rsidR="00DF21A5" w:rsidRDefault="00DF21A5" w:rsidP="00991102">
      <w:pPr>
        <w:pStyle w:val="a2"/>
        <w:rPr>
          <w:color w:val="000000"/>
          <w:sz w:val="16"/>
          <w:szCs w:val="16"/>
        </w:rPr>
      </w:pPr>
      <w:bookmarkStart w:id="5" w:name="sub_1000"/>
      <w:r>
        <w:rPr>
          <w:color w:val="000000"/>
          <w:sz w:val="16"/>
          <w:szCs w:val="16"/>
        </w:rPr>
        <w:t>ГАРАНТ:</w:t>
      </w:r>
    </w:p>
    <w:bookmarkEnd w:id="5"/>
    <w:p w:rsidR="00DF21A5" w:rsidRDefault="00DF21A5" w:rsidP="00991102">
      <w:pPr>
        <w:pStyle w:val="a2"/>
      </w:pPr>
      <w:r>
        <w:t xml:space="preserve">Стандарт </w:t>
      </w:r>
      <w:hyperlink w:anchor="sub_21" w:history="1">
        <w:r>
          <w:rPr>
            <w:rStyle w:val="a0"/>
            <w:rFonts w:cs="Times New Roman CYR"/>
          </w:rPr>
          <w:t>применяется</w:t>
        </w:r>
      </w:hyperlink>
      <w:r>
        <w:t xml:space="preserve"> к правоотношениям, возникшим с 1 сентября 2016 г.</w:t>
      </w:r>
    </w:p>
    <w:p w:rsidR="00DF21A5" w:rsidRDefault="00DF21A5" w:rsidP="00991102">
      <w:pPr>
        <w:pStyle w:val="a2"/>
      </w:pPr>
    </w:p>
    <w:p w:rsidR="00DF21A5" w:rsidRDefault="00DF21A5" w:rsidP="00991102">
      <w:pPr>
        <w:ind w:firstLine="698"/>
        <w:jc w:val="right"/>
      </w:pPr>
      <w:r>
        <w:rPr>
          <w:rStyle w:val="a"/>
          <w:bCs/>
        </w:rPr>
        <w:t>Приложение</w:t>
      </w:r>
    </w:p>
    <w:p w:rsidR="00DF21A5" w:rsidRDefault="00DF21A5" w:rsidP="00991102"/>
    <w:p w:rsidR="00DF21A5" w:rsidRDefault="00DF21A5" w:rsidP="00991102">
      <w:pPr>
        <w:pStyle w:val="Heading1"/>
      </w:pPr>
      <w:r>
        <w:t>Федеральный государственный образовательный стандарт</w:t>
      </w:r>
      <w:r>
        <w:br/>
        <w:t>образования обучающихся с умственной отсталостью (интеллектуальными нарушениями)</w:t>
      </w:r>
      <w:r>
        <w:br/>
        <w:t xml:space="preserve">(утв. </w:t>
      </w:r>
      <w:hyperlink w:anchor="sub_0" w:history="1">
        <w:r>
          <w:rPr>
            <w:rStyle w:val="a0"/>
            <w:rFonts w:cs="Times New Roman CYR"/>
            <w:b/>
            <w:bCs w:val="0"/>
          </w:rPr>
          <w:t>приказом</w:t>
        </w:r>
      </w:hyperlink>
      <w:r>
        <w:t xml:space="preserve"> Министерства образования и науки РФ от 19 декабря 2014 г. N 1599)</w:t>
      </w:r>
    </w:p>
    <w:p w:rsidR="00DF21A5" w:rsidRDefault="00DF21A5" w:rsidP="00991102"/>
    <w:p w:rsidR="00DF21A5" w:rsidRDefault="00DF21A5" w:rsidP="00991102">
      <w:r>
        <w:t xml:space="preserve">См. </w:t>
      </w:r>
      <w:hyperlink r:id="rId10" w:history="1">
        <w:r>
          <w:rPr>
            <w:rStyle w:val="a0"/>
            <w:rFonts w:cs="Times New Roman CYR"/>
          </w:rPr>
          <w:t>Методические рекомендации</w:t>
        </w:r>
      </w:hyperlink>
      <w:r>
        <w:t xml:space="preserve"> по вопросам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(интеллектуальными нарушениями), направленные </w:t>
      </w:r>
      <w:hyperlink r:id="rId11" w:history="1">
        <w:r>
          <w:rPr>
            <w:rStyle w:val="a0"/>
            <w:rFonts w:cs="Times New Roman CYR"/>
          </w:rPr>
          <w:t>письмом</w:t>
        </w:r>
      </w:hyperlink>
      <w:r>
        <w:t xml:space="preserve"> Минобрнауки России от 11 марта 2016 г. N ВК-452/07</w:t>
      </w:r>
    </w:p>
    <w:p w:rsidR="00DF21A5" w:rsidRDefault="00DF21A5" w:rsidP="00991102"/>
    <w:p w:rsidR="00DF21A5" w:rsidRDefault="00DF21A5" w:rsidP="00991102">
      <w:r>
        <w:t xml:space="preserve">См. </w:t>
      </w:r>
      <w:hyperlink r:id="rId12" w:history="1">
        <w:r>
          <w:rPr>
            <w:rStyle w:val="a0"/>
            <w:rFonts w:cs="Times New Roman CYR"/>
          </w:rPr>
          <w:t>справку</w:t>
        </w:r>
      </w:hyperlink>
      <w:r>
        <w:t xml:space="preserve"> о федеральных государственных образовательных стандартах</w:t>
      </w:r>
    </w:p>
    <w:p w:rsidR="00DF21A5" w:rsidRDefault="00DF21A5" w:rsidP="00991102"/>
    <w:p w:rsidR="00DF21A5" w:rsidRDefault="00DF21A5" w:rsidP="00991102">
      <w:bookmarkStart w:id="6" w:name="sub_100"/>
      <w:r>
        <w:t>I. Общие положения</w:t>
      </w:r>
    </w:p>
    <w:bookmarkEnd w:id="6"/>
    <w:p w:rsidR="00DF21A5" w:rsidRDefault="00DF21A5" w:rsidP="00991102"/>
    <w:p w:rsidR="00DF21A5" w:rsidRDefault="00DF21A5" w:rsidP="00991102">
      <w:bookmarkStart w:id="7" w:name="sub_1011"/>
      <w:r>
        <w:t>1.1 Федеральный государственный образовательный стандарт образования обучающихся с умственной отсталостью (интеллектуальными нарушениями) - (далее - Стандарт) представляет собой совокупность обязательных требований при реализации адаптированных основных общеобразовательных программ (далее - АООП) в организациях, осуществляющих образовательную деятельность (далее - организация).</w:t>
      </w:r>
    </w:p>
    <w:bookmarkEnd w:id="7"/>
    <w:p w:rsidR="00DF21A5" w:rsidRDefault="00DF21A5" w:rsidP="00991102">
      <w:r>
        <w:t>Предметом регулирования Стандарта являются отношения в сфере образования следующих групп обучающихся с умственной отсталостью (интеллектуальными нарушениями): легкой умственной отсталостью (интеллектуальными нарушениями), умеренной, тяжелой, глубокой умственной отсталостью (интеллектуальными нарушениями), тяжелыми и множественными нарушениями развития.</w:t>
      </w:r>
    </w:p>
    <w:p w:rsidR="00DF21A5" w:rsidRDefault="00DF21A5" w:rsidP="00991102">
      <w:r>
        <w:t>АООП разрабатывается на основе Стандарта с учетом особенностей указанных групп обучающихся с умственной отсталостью (интеллектуальными нарушениями), их психофизического развития, индивидуальных возможностей и обеспечивает коррекцию нарушений развития и их социальную адаптацию.</w:t>
      </w:r>
    </w:p>
    <w:p w:rsidR="00DF21A5" w:rsidRDefault="00DF21A5" w:rsidP="00991102">
      <w:r>
        <w:t>Положения настоящего Стандарта могут использоваться родителями (законными представителями) при получении обучающимися с умственной отсталостью (интеллектуальными нарушениями) образования в форме семейного образования, а также на дому или в медицинских организациях.</w:t>
      </w:r>
    </w:p>
    <w:p w:rsidR="00DF21A5" w:rsidRDefault="00DF21A5" w:rsidP="00991102">
      <w:bookmarkStart w:id="8" w:name="sub_1012"/>
      <w:r>
        <w:t xml:space="preserve">1.2. Стандарт разработан на основе </w:t>
      </w:r>
      <w:hyperlink r:id="rId13" w:history="1">
        <w:r>
          <w:rPr>
            <w:rStyle w:val="a0"/>
            <w:rFonts w:cs="Times New Roman CYR"/>
          </w:rPr>
          <w:t>Конституции</w:t>
        </w:r>
      </w:hyperlink>
      <w:r>
        <w:t xml:space="preserve"> Российской Федерации</w:t>
      </w:r>
      <w:hyperlink w:anchor="sub_10001" w:history="1">
        <w:r>
          <w:rPr>
            <w:rStyle w:val="a0"/>
            <w:rFonts w:cs="Times New Roman CYR"/>
          </w:rPr>
          <w:t>*(1)</w:t>
        </w:r>
      </w:hyperlink>
      <w:r>
        <w:t xml:space="preserve"> и законодательства Российской Федерации с учетом </w:t>
      </w:r>
      <w:hyperlink r:id="rId14" w:history="1">
        <w:r>
          <w:rPr>
            <w:rStyle w:val="a0"/>
            <w:rFonts w:cs="Times New Roman CYR"/>
          </w:rPr>
          <w:t>Конвенции</w:t>
        </w:r>
      </w:hyperlink>
      <w:r>
        <w:t xml:space="preserve"> ООН о правах ребенка</w:t>
      </w:r>
      <w:hyperlink w:anchor="sub_10002" w:history="1">
        <w:r>
          <w:rPr>
            <w:rStyle w:val="a0"/>
            <w:rFonts w:cs="Times New Roman CYR"/>
          </w:rPr>
          <w:t>*(2)</w:t>
        </w:r>
      </w:hyperlink>
      <w:r>
        <w:t xml:space="preserve"> и </w:t>
      </w:r>
      <w:hyperlink r:id="rId15" w:history="1">
        <w:r>
          <w:rPr>
            <w:rStyle w:val="a0"/>
            <w:rFonts w:cs="Times New Roman CYR"/>
          </w:rPr>
          <w:t>Конвенции</w:t>
        </w:r>
      </w:hyperlink>
      <w:r>
        <w:t xml:space="preserve"> ООН о правах инвалидов, региональных, национальных и этнокультурных потребностей народов Российской Федерации.</w:t>
      </w:r>
    </w:p>
    <w:p w:rsidR="00DF21A5" w:rsidRDefault="00DF21A5" w:rsidP="00991102">
      <w:bookmarkStart w:id="9" w:name="sub_1013"/>
      <w:bookmarkEnd w:id="8"/>
      <w:r>
        <w:t>1.3 Стандарт включает в себя требования к</w:t>
      </w:r>
      <w:hyperlink w:anchor="sub_10003" w:history="1">
        <w:r>
          <w:rPr>
            <w:rStyle w:val="a0"/>
            <w:rFonts w:cs="Times New Roman CYR"/>
          </w:rPr>
          <w:t>*(3)</w:t>
        </w:r>
      </w:hyperlink>
      <w:r>
        <w:t>:</w:t>
      </w:r>
    </w:p>
    <w:p w:rsidR="00DF21A5" w:rsidRDefault="00DF21A5" w:rsidP="00991102">
      <w:bookmarkStart w:id="10" w:name="sub_10131"/>
      <w:bookmarkEnd w:id="9"/>
      <w:r>
        <w:t>1) структуре АООП (в том числе к соотношению обязательной части и части, формируемой участниками образовательных отношений) и их объему;</w:t>
      </w:r>
    </w:p>
    <w:p w:rsidR="00DF21A5" w:rsidRDefault="00DF21A5" w:rsidP="00991102">
      <w:bookmarkStart w:id="11" w:name="sub_10132"/>
      <w:bookmarkEnd w:id="10"/>
      <w:r>
        <w:t>2) условиям реализации АООП, в том числе кадровым, финансовым, материально-техническим и иным условиям;</w:t>
      </w:r>
    </w:p>
    <w:p w:rsidR="00DF21A5" w:rsidRDefault="00DF21A5" w:rsidP="00991102">
      <w:bookmarkStart w:id="12" w:name="sub_10133"/>
      <w:bookmarkEnd w:id="11"/>
      <w:r>
        <w:t>3) результатам освоения АООП.</w:t>
      </w:r>
    </w:p>
    <w:p w:rsidR="00DF21A5" w:rsidRDefault="00DF21A5" w:rsidP="00991102">
      <w:bookmarkStart w:id="13" w:name="sub_1014"/>
      <w:bookmarkEnd w:id="12"/>
      <w:r>
        <w:t>1.4 Стандарт учитывает их возрастные, типологические и индивидуальные особенности, особые образовательные потребности.</w:t>
      </w:r>
    </w:p>
    <w:p w:rsidR="00DF21A5" w:rsidRDefault="00DF21A5" w:rsidP="00991102">
      <w:bookmarkStart w:id="14" w:name="sub_1015"/>
      <w:bookmarkEnd w:id="13"/>
      <w:r>
        <w:t>1.5 К особым образовательным потребностям, являющимся общими для всех обучающихся с умственной отсталостью (интеллектуальными нарушениями), относятся:</w:t>
      </w:r>
    </w:p>
    <w:bookmarkEnd w:id="14"/>
    <w:p w:rsidR="00DF21A5" w:rsidRDefault="00DF21A5" w:rsidP="00991102">
      <w:r>
        <w:t>раннее получение специальной помощи средствами образования;</w:t>
      </w:r>
    </w:p>
    <w:p w:rsidR="00DF21A5" w:rsidRDefault="00DF21A5" w:rsidP="00991102">
      <w: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DF21A5" w:rsidRDefault="00DF21A5" w:rsidP="00991102">
      <w:r>
        <w:t>научный, практико-ориентированный, действенный характер содержания образования;</w:t>
      </w:r>
    </w:p>
    <w:p w:rsidR="00DF21A5" w:rsidRDefault="00DF21A5" w:rsidP="00991102">
      <w:r>
        <w:t>доступность содержания познавательных задач, реализуемых в процессе образования;</w:t>
      </w:r>
    </w:p>
    <w:p w:rsidR="00DF21A5" w:rsidRDefault="00DF21A5" w:rsidP="00991102">
      <w:r>
        <w:t>удлинение сроков получения образования;</w:t>
      </w:r>
    </w:p>
    <w:p w:rsidR="00DF21A5" w:rsidRDefault="00DF21A5" w:rsidP="00991102">
      <w:r>
        <w:t>систематическая актуализация сформированных у обучающихся знаний и умений;</w:t>
      </w:r>
    </w:p>
    <w:p w:rsidR="00DF21A5" w:rsidRDefault="00DF21A5" w:rsidP="00991102">
      <w:r>
        <w:t>специальное обучение их "переносу" с учетом изменяющихся условий учебных, познавательных, трудовых и других ситуаций;</w:t>
      </w:r>
    </w:p>
    <w:p w:rsidR="00DF21A5" w:rsidRDefault="00DF21A5" w:rsidP="00991102">
      <w:r>
        <w:t>обеспечение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(интеллектуальными нарушениями);</w:t>
      </w:r>
    </w:p>
    <w:p w:rsidR="00DF21A5" w:rsidRDefault="00DF21A5" w:rsidP="00991102">
      <w: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DF21A5" w:rsidRDefault="00DF21A5" w:rsidP="00991102">
      <w:r>
        <w:t>развитие мотивации и интереса к познанию окружающего мира с учетом возрастных и индивидуальных особенностей обучающегося к обучению и социальному взаимодействию со средой;</w:t>
      </w:r>
    </w:p>
    <w:p w:rsidR="00DF21A5" w:rsidRDefault="00DF21A5" w:rsidP="00991102">
      <w:r>
        <w:t>стимуляция познавательной активности, формирование позитивного отношения к окружающему миру.</w:t>
      </w:r>
    </w:p>
    <w:p w:rsidR="00DF21A5" w:rsidRDefault="00DF21A5" w:rsidP="00991102">
      <w:bookmarkStart w:id="15" w:name="sub_1016"/>
      <w:r>
        <w:t>1.6. К особым образовательным потребностям, характерным для обучающихся с легкой степенью умственной отсталости (интеллектуальными нарушениями), относятся:</w:t>
      </w:r>
    </w:p>
    <w:bookmarkEnd w:id="15"/>
    <w:p w:rsidR="00DF21A5" w:rsidRDefault="00DF21A5" w:rsidP="00991102">
      <w:r>
        <w:t>выделение пропедевтического периода в образовании, обеспечивающего преемственность между дошкольным и школьным этапами;</w:t>
      </w:r>
    </w:p>
    <w:p w:rsidR="00DF21A5" w:rsidRDefault="00DF21A5" w:rsidP="00991102">
      <w:r>
        <w:t>введение учебных предметов, способствующих формированию представлений о природных и социальных компонентах окружающего мира;</w:t>
      </w:r>
    </w:p>
    <w:p w:rsidR="00DF21A5" w:rsidRDefault="00DF21A5" w:rsidP="00991102">
      <w:r>
        <w:t>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p>
    <w:p w:rsidR="00DF21A5" w:rsidRDefault="00DF21A5" w:rsidP="00991102">
      <w:r>
        <w:t>возможность обучения по программам профессиональной подготовки квалифицированных рабочих, служащих;</w:t>
      </w:r>
    </w:p>
    <w:p w:rsidR="00DF21A5" w:rsidRDefault="00DF21A5" w:rsidP="00991102">
      <w:r>
        <w:t>психологическое сопровождение, оптимизирующее взаимодействие обучающегося с педагогами и другими обучающимися;</w:t>
      </w:r>
    </w:p>
    <w:p w:rsidR="00DF21A5" w:rsidRDefault="00DF21A5" w:rsidP="00991102">
      <w:r>
        <w:t>психологическое сопровождение, направленное на установление взаимодействия семьи и организации;</w:t>
      </w:r>
    </w:p>
    <w:p w:rsidR="00DF21A5" w:rsidRDefault="00DF21A5" w:rsidP="00991102">
      <w:r>
        <w:t>постепенное расширение образовательного пространства, выходящего за пределы организации.</w:t>
      </w:r>
    </w:p>
    <w:p w:rsidR="00DF21A5" w:rsidRDefault="00DF21A5" w:rsidP="00991102">
      <w:bookmarkStart w:id="16" w:name="sub_1017"/>
      <w:r>
        <w:t>1.7. Удовлетворение особых образовательных потребностей обучающихся с умеренной, тяжелой и глубокой умственной отсталостью (интеллектуальными нарушениями), тяжелыми и множественными нарушениями развития обеспечивается:</w:t>
      </w:r>
    </w:p>
    <w:bookmarkEnd w:id="16"/>
    <w:p w:rsidR="00DF21A5" w:rsidRDefault="00DF21A5" w:rsidP="00991102">
      <w:r>
        <w:t>существенным изменением содержания образования, предполагающим включение учебных предметов, отсутствующих при обучении обучающихся с легкой умственной отсталостью (интеллектуальными нарушениями): "Речь и альтернативная коммуникация", "Человек" и другие;</w:t>
      </w:r>
    </w:p>
    <w:p w:rsidR="00DF21A5" w:rsidRDefault="00DF21A5" w:rsidP="00991102">
      <w:r>
        <w:t>созданием оптимальных путей развития;</w:t>
      </w:r>
    </w:p>
    <w:p w:rsidR="00DF21A5" w:rsidRDefault="00DF21A5" w:rsidP="00991102">
      <w:r>
        <w:t>использованием специфических методов и средств обучения;</w:t>
      </w:r>
    </w:p>
    <w:p w:rsidR="00DF21A5" w:rsidRDefault="00DF21A5" w:rsidP="00991102">
      <w:r>
        <w:t>дифференцированным, "пошаговым" обучением;</w:t>
      </w:r>
    </w:p>
    <w:p w:rsidR="00DF21A5" w:rsidRDefault="00DF21A5" w:rsidP="00991102">
      <w:r>
        <w:t>обязательной индивидуализацией обучения;</w:t>
      </w:r>
    </w:p>
    <w:p w:rsidR="00DF21A5" w:rsidRDefault="00DF21A5" w:rsidP="00991102">
      <w:r>
        <w:t>формированием элементарных социально-бытовых навыков и навыков самообслуживания;</w:t>
      </w:r>
    </w:p>
    <w:p w:rsidR="00DF21A5" w:rsidRDefault="00DF21A5" w:rsidP="00991102">
      <w:r>
        <w:t>обеспечением присмотра и ухода за обучающимися;</w:t>
      </w:r>
    </w:p>
    <w:p w:rsidR="00DF21A5" w:rsidRDefault="00DF21A5" w:rsidP="00991102">
      <w:r>
        <w:t>дозированным расширением образовательного пространства внутри организации и за ее пределами;</w:t>
      </w:r>
    </w:p>
    <w:p w:rsidR="00DF21A5" w:rsidRDefault="00DF21A5" w:rsidP="00991102">
      <w:r>
        <w:t>организацией обучения в разновозрастных классах (группах);</w:t>
      </w:r>
    </w:p>
    <w:p w:rsidR="00DF21A5" w:rsidRDefault="00DF21A5" w:rsidP="00991102">
      <w:r>
        <w:t>организацией взаимодействия специалистов, участвующих в обучении и воспитании обучающегося, и его семьи, обеспечивающей особую организацию всей жизни обучающегося (в условиях организации и дома).</w:t>
      </w:r>
    </w:p>
    <w:p w:rsidR="00DF21A5" w:rsidRDefault="00DF21A5" w:rsidP="00991102">
      <w:bookmarkStart w:id="17" w:name="sub_1018"/>
      <w:r>
        <w:t>1.8. Стандарт является основой объективной оценки качества образования обучающихся с умственной отсталостью (интеллектуальными нарушениями) и соответствия образовательной деятельности организации установленным требованиям.</w:t>
      </w:r>
    </w:p>
    <w:p w:rsidR="00DF21A5" w:rsidRDefault="00DF21A5" w:rsidP="00991102">
      <w:bookmarkStart w:id="18" w:name="sub_1019"/>
      <w:bookmarkEnd w:id="17"/>
      <w:r>
        <w:t>1.9. Стандарт направлен на обеспечение:</w:t>
      </w:r>
    </w:p>
    <w:bookmarkEnd w:id="18"/>
    <w:p w:rsidR="00DF21A5" w:rsidRDefault="00DF21A5" w:rsidP="00991102">
      <w:r>
        <w:t>равных возможностей получения качественного образования обучающимися с умственной отсталостью (интеллектуальными нарушениями) вне зависимости от места жительства, пола, национальности, языка, социального статуса, степени выражения ограничений здоровья, психофизиологических и других особенностей;</w:t>
      </w:r>
    </w:p>
    <w:p w:rsidR="00DF21A5" w:rsidRDefault="00DF21A5" w:rsidP="00991102">
      <w:r>
        <w:t>единства образовательного пространства Российской Федерации;</w:t>
      </w:r>
    </w:p>
    <w:p w:rsidR="00DF21A5" w:rsidRDefault="00DF21A5" w:rsidP="00991102">
      <w:r>
        <w:t>государственных гарантий качества образования на основе единства обязательных требований к условиям реализации АООП и результатам их освоения;</w:t>
      </w:r>
    </w:p>
    <w:p w:rsidR="00DF21A5" w:rsidRDefault="00DF21A5" w:rsidP="00991102">
      <w:r>
        <w:t>максимального расширения доступа обучающимся с умственной отсталостью (интеллектуальными нарушениями) к образованию, отвечающему их возможностям и особым образовательным потребностям;</w:t>
      </w:r>
    </w:p>
    <w:p w:rsidR="00DF21A5" w:rsidRDefault="00DF21A5" w:rsidP="00991102">
      <w:r>
        <w:t xml:space="preserve">вариативности содержания АООП, возможности ее формирования с учетом особых образовательных потребностей и способностей обучающихся (в соответствии с </w:t>
      </w:r>
      <w:hyperlink w:anchor="sub_1100" w:history="1">
        <w:r>
          <w:rPr>
            <w:rStyle w:val="a0"/>
            <w:rFonts w:cs="Times New Roman CYR"/>
          </w:rPr>
          <w:t>приложением</w:t>
        </w:r>
      </w:hyperlink>
      <w:r>
        <w:t xml:space="preserve"> к настоящему Стандарту);</w:t>
      </w:r>
    </w:p>
    <w:p w:rsidR="00DF21A5" w:rsidRDefault="00DF21A5" w:rsidP="00991102">
      <w:r>
        <w:t>духовно-нравственного развития обучающихся с умственной отсталостью (интеллектуальными нарушениями), формирования основ их гражданской идентичности как основного направления развития гражданского общества;</w:t>
      </w:r>
    </w:p>
    <w:p w:rsidR="00DF21A5" w:rsidRDefault="00DF21A5" w:rsidP="00991102">
      <w:r>
        <w:t>демократизации системы образования и деятельности организаций, в том числе через развитие форм государственно-общественного управления, расширения возможностей для реализации права выбора педагогическими работниками методик обучения и воспитания, методов оценки школьных достижений обучающихся с умственной отсталостью (интеллектуальными нарушениями), использования различных форм организации образовательной деятельности, развития культуры образовательной среды;</w:t>
      </w:r>
    </w:p>
    <w:p w:rsidR="00DF21A5" w:rsidRDefault="00DF21A5" w:rsidP="00991102">
      <w:r>
        <w:t>разработки критериальной оценки результатов освоения АООП, деятельности педагогических работников, организаций, функционирования системы образования в целом;</w:t>
      </w:r>
    </w:p>
    <w:p w:rsidR="00DF21A5" w:rsidRDefault="00DF21A5" w:rsidP="00991102">
      <w:r>
        <w:t>создания условий для эффективной реализации и освоения обучающимися с умственной отсталостью (интеллектуальными нарушениями) АООП, в том числе условий для индивидуального развития всех обучающихся.</w:t>
      </w:r>
    </w:p>
    <w:p w:rsidR="00DF21A5" w:rsidRDefault="00DF21A5" w:rsidP="00991102">
      <w:bookmarkStart w:id="19" w:name="sub_10110"/>
      <w:r>
        <w:t>1.10. В основу Стандарта положены деятельностный и дифференцированный подходы, осуществление которых предполагает</w:t>
      </w:r>
      <w:hyperlink w:anchor="sub_10004" w:history="1">
        <w:r>
          <w:rPr>
            <w:rStyle w:val="a0"/>
            <w:rFonts w:cs="Times New Roman CYR"/>
          </w:rPr>
          <w:t>*(4)</w:t>
        </w:r>
      </w:hyperlink>
      <w:r>
        <w:t>:</w:t>
      </w:r>
    </w:p>
    <w:bookmarkEnd w:id="19"/>
    <w:p w:rsidR="00DF21A5" w:rsidRDefault="00DF21A5" w:rsidP="00991102">
      <w:r>
        <w:t>признание обучения как процесса организации речевой, познавательной и предметно-практической деятельности обучающихся с умственной отсталостью (интеллектуальными нарушениями), обеспечивающего овладение ими содержанием образования и являющегося основным средством достижения цели образования;</w:t>
      </w:r>
    </w:p>
    <w:p w:rsidR="00DF21A5" w:rsidRDefault="00DF21A5" w:rsidP="00991102">
      <w:r>
        <w:t>признание того, что развитие личности обучающихся с умственной отсталостью (интеллектуальными нарушениями) зависит от характера организации доступной им деятельности, в первую очередь, учебной;</w:t>
      </w:r>
    </w:p>
    <w:p w:rsidR="00DF21A5" w:rsidRDefault="00DF21A5" w:rsidP="00991102">
      <w:r>
        <w:t>развитие личности обучающихся с умственной отсталостью (интеллектуальными нарушениями) в соответствии с требованиями современного общества, обеспечивающими возможность их успешной социализации и социальной адаптации;</w:t>
      </w:r>
    </w:p>
    <w:p w:rsidR="00DF21A5" w:rsidRDefault="00DF21A5" w:rsidP="00991102">
      <w:r>
        <w:t>разработку содержания и технологий образования обучающихся с умственной отсталостью (интеллектуальными нарушениями),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rsidR="00DF21A5" w:rsidRDefault="00DF21A5" w:rsidP="00991102">
      <w:r>
        <w:t>ориентацию на результаты образования как системообразующий компонент Стандарта, где общекультурное и личностное развитие обучающегося с умственной отсталостью (интеллектуальными нарушениями) составляет цель и основной результат образования;</w:t>
      </w:r>
    </w:p>
    <w:p w:rsidR="00DF21A5" w:rsidRDefault="00DF21A5" w:rsidP="00991102">
      <w:r>
        <w:t>реализацию права на свободный выбор мнений и убеждений, обеспечивающего развитие способностей каждого обучающегося, формирование и развитие его личности в соответствии с принятыми в семье и обществе духовно-нравственными и социокультурными ценностями;</w:t>
      </w:r>
    </w:p>
    <w:p w:rsidR="00DF21A5" w:rsidRDefault="00DF21A5" w:rsidP="00991102">
      <w:r>
        <w:t>разнообразие организационных форм образовательного процесса и индивидуального развития каждого обучающегося с умственной отсталостью (интеллектуальными нарушениями),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DF21A5" w:rsidRDefault="00DF21A5" w:rsidP="00991102">
      <w:bookmarkStart w:id="20" w:name="sub_10111"/>
      <w:r>
        <w:t>1.11. Стандарт является основой для:</w:t>
      </w:r>
    </w:p>
    <w:bookmarkEnd w:id="20"/>
    <w:p w:rsidR="00DF21A5" w:rsidRDefault="00DF21A5" w:rsidP="00991102">
      <w:r>
        <w:t>разработки и реализации организацией АООП;</w:t>
      </w:r>
    </w:p>
    <w:p w:rsidR="00DF21A5" w:rsidRDefault="00DF21A5" w:rsidP="00991102">
      <w:r>
        <w:t>определения требований к условиям реализации АООП, в том числе на основе индивидуального учебного плана;</w:t>
      </w:r>
    </w:p>
    <w:p w:rsidR="00DF21A5" w:rsidRDefault="00DF21A5" w:rsidP="00991102">
      <w:r>
        <w:t>определения требований к результатам освоения обучающимися с умственной отсталостью (интеллектуальными нарушениями) АООП;</w:t>
      </w:r>
    </w:p>
    <w:p w:rsidR="00DF21A5" w:rsidRDefault="00DF21A5" w:rsidP="00991102">
      <w:r>
        <w:t>разработки нормативов финансового обеспечения реализации АООП, в том числе на основе индивидуального учебного плана, и нормативных затрат на оказание государственной (муниципальной) услуги в сфере образования обучающихся с умственной отсталостью (интеллектуальными нарушениями);</w:t>
      </w:r>
    </w:p>
    <w:p w:rsidR="00DF21A5" w:rsidRDefault="00DF21A5" w:rsidP="00991102">
      <w:r>
        <w:t>объективной оценки соответствия образовательной деятельности организации требованиям Стандарта, осуществления лицензирования образовательной деятельности, государственной аккредитации образовательной деятельности, государственного контроля (надзора) в сфере образования;</w:t>
      </w:r>
    </w:p>
    <w:p w:rsidR="00DF21A5" w:rsidRDefault="00DF21A5" w:rsidP="00991102">
      <w:r>
        <w:t>проведения текущей, промежуточной и итоговой аттестации обучающихся;</w:t>
      </w:r>
    </w:p>
    <w:p w:rsidR="00DF21A5" w:rsidRDefault="00DF21A5" w:rsidP="00991102">
      <w:r>
        <w:t>осуществления внутреннего мониторинга качества образования в организации;</w:t>
      </w:r>
    </w:p>
    <w:p w:rsidR="00DF21A5" w:rsidRDefault="00DF21A5" w:rsidP="00991102">
      <w:r>
        <w:t>профессиональной подготовки и переподготовки (по основным и дополнительным программам профессионального образования), повышения квалификации и аттестации педагогических и руководящих работников образовательных организаций, осуществляющих образование обучающихся с умственной отсталостью (интеллектуальными нарушениями).</w:t>
      </w:r>
    </w:p>
    <w:p w:rsidR="00DF21A5" w:rsidRDefault="00DF21A5" w:rsidP="00991102">
      <w:bookmarkStart w:id="21" w:name="sub_10112"/>
      <w:r>
        <w:t>1.12. Стандарт направлен на решение следующих задач образования обучающихся с умственной отсталостью (интеллектуальными нарушениями):</w:t>
      </w:r>
    </w:p>
    <w:bookmarkEnd w:id="21"/>
    <w:p w:rsidR="00DF21A5" w:rsidRDefault="00DF21A5" w:rsidP="00991102">
      <w: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w:t>
      </w:r>
    </w:p>
    <w:p w:rsidR="00DF21A5" w:rsidRDefault="00DF21A5" w:rsidP="00991102">
      <w:r>
        <w:t>охрана и укрепление физического и психического здоровья детей, в том числе их социального и эмоционального благополучия;</w:t>
      </w:r>
    </w:p>
    <w:p w:rsidR="00DF21A5" w:rsidRDefault="00DF21A5" w:rsidP="00991102">
      <w:r>
        <w:t>формирование основ гражданской идентичности и мировоззрения обучающихся в соответствии с принятыми в семье и обществе духовно-нравственными и социокультурными ценностями;</w:t>
      </w:r>
    </w:p>
    <w:p w:rsidR="00DF21A5" w:rsidRDefault="00DF21A5" w:rsidP="00991102">
      <w:r>
        <w:t>формирование основ учебной деятельности (умение принимать, сохранять цели и следовать им в процессе решения учебных задач, планировать свою деятельность, контролировать ее процесс, доводить его до конца, адекватно оценивать результаты, взаимодействовать с педагогами и сверстниками);</w:t>
      </w:r>
    </w:p>
    <w:p w:rsidR="00DF21A5" w:rsidRDefault="00DF21A5" w:rsidP="00991102">
      <w:r>
        <w:t>создание специальных условий для получения образования в соответствии с возрастными и индивидуальными особенностями и склонностями, развитие способностей и творческого потенциала каждого обучающегося как субъекта отношений в сфере образования;</w:t>
      </w:r>
    </w:p>
    <w:p w:rsidR="00DF21A5" w:rsidRDefault="00DF21A5" w:rsidP="00991102">
      <w:r>
        <w:t>обеспечение вариативности и разнообразия содержания АООП и организационных форм получения образования обучающимися с умственной отсталостью (интеллектуальными нарушениями) с учетом их образовательных потребностей, способностей и состояния здоровья, типологических и индивидуальных особенностей;</w:t>
      </w:r>
    </w:p>
    <w:p w:rsidR="00DF21A5" w:rsidRDefault="00DF21A5" w:rsidP="00991102">
      <w:r>
        <w:t>формирование социокультурной и образовательной среды с учетом общих и специфических образовательных потребностей разных групп обучающихся с умственной отсталостью (интеллектуальными нарушениями).</w:t>
      </w:r>
    </w:p>
    <w:p w:rsidR="00DF21A5" w:rsidRDefault="00DF21A5" w:rsidP="00991102">
      <w:bookmarkStart w:id="22" w:name="sub_10113"/>
      <w:r>
        <w:t>1.13. Стандарт устанавливает сроки освоения АООП обучающимися с умственной отсталостью (интеллектуальными нарушениями) 9 - 13 лет.</w:t>
      </w:r>
    </w:p>
    <w:p w:rsidR="00DF21A5" w:rsidRDefault="00DF21A5" w:rsidP="00991102">
      <w:bookmarkStart w:id="23" w:name="sub_10114"/>
      <w:bookmarkEnd w:id="22"/>
      <w:r>
        <w:t>1.14. Стандарт предусматривает возможность гибкой смены образовательного маршрута, программ и условий получения образования обучающимися с умственной отсталостью (интеллектуальными нарушениями) на основе комплексной оценки личностных и предметных результатов освоения АООП, заключения психолого-медико-педагогической комиссии (далее - ПМПК) и согласия родителей (законных представителей).</w:t>
      </w:r>
    </w:p>
    <w:bookmarkEnd w:id="23"/>
    <w:p w:rsidR="00DF21A5" w:rsidRDefault="00DF21A5" w:rsidP="00991102"/>
    <w:p w:rsidR="00DF21A5" w:rsidRDefault="00DF21A5" w:rsidP="00991102">
      <w:bookmarkStart w:id="24" w:name="sub_200"/>
      <w:r>
        <w:t>II. Требования к структуре АООП</w:t>
      </w:r>
    </w:p>
    <w:bookmarkEnd w:id="24"/>
    <w:p w:rsidR="00DF21A5" w:rsidRDefault="00DF21A5" w:rsidP="00991102"/>
    <w:p w:rsidR="00DF21A5" w:rsidRDefault="00DF21A5" w:rsidP="00991102">
      <w:bookmarkStart w:id="25" w:name="sub_1021"/>
      <w:r>
        <w:t>2.1. АООП определяет содержание и организацию образовательной деятельности образования обучающихся с умственной отсталостью (интеллектуальными нарушениями).</w:t>
      </w:r>
    </w:p>
    <w:bookmarkEnd w:id="25"/>
    <w:p w:rsidR="00DF21A5" w:rsidRDefault="00DF21A5" w:rsidP="00991102">
      <w:r>
        <w:t xml:space="preserve">АООП обеспечивает решение задач, указанных в </w:t>
      </w:r>
      <w:hyperlink w:anchor="sub_10112" w:history="1">
        <w:r>
          <w:rPr>
            <w:rStyle w:val="a0"/>
            <w:rFonts w:cs="Times New Roman CYR"/>
          </w:rPr>
          <w:t>пункте 1.12</w:t>
        </w:r>
      </w:hyperlink>
      <w:r>
        <w:t xml:space="preserve"> Стандарта.</w:t>
      </w:r>
    </w:p>
    <w:p w:rsidR="00DF21A5" w:rsidRDefault="00DF21A5" w:rsidP="00991102">
      <w:r>
        <w:t>АООП для обучающихся с умственной отсталостью (интеллектуальными нарушениями),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w:t>
      </w:r>
    </w:p>
    <w:p w:rsidR="00DF21A5" w:rsidRDefault="00DF21A5" w:rsidP="00991102">
      <w:bookmarkStart w:id="26" w:name="sub_1022"/>
      <w:r>
        <w:t>2.2. АООП самостоятельно разрабатывается и утверждается организацией в соответствии со Стандартом и с учетом примерной АООП</w:t>
      </w:r>
      <w:hyperlink w:anchor="sub_10005" w:history="1">
        <w:r>
          <w:rPr>
            <w:rStyle w:val="a0"/>
            <w:rFonts w:cs="Times New Roman CYR"/>
          </w:rPr>
          <w:t>*(5)</w:t>
        </w:r>
      </w:hyperlink>
      <w:r>
        <w:t>.</w:t>
      </w:r>
    </w:p>
    <w:bookmarkEnd w:id="26"/>
    <w:p w:rsidR="00DF21A5" w:rsidRDefault="00DF21A5" w:rsidP="00991102">
      <w:r>
        <w:t>АООП реализуется с учетом особых образовательных потребностей групп или отдельных обучающихся с умственной отсталостью (интеллектуальными нарушениями) на основе специально разработанных учебных планов, в том числе индивидуальных, которые обеспечивают освоение АООП на основе индивидуализации ее содержания с учетом особенностей и образовательных потребностей обучающегося</w:t>
      </w:r>
      <w:hyperlink w:anchor="sub_10006" w:history="1">
        <w:r>
          <w:rPr>
            <w:rStyle w:val="a0"/>
            <w:rFonts w:cs="Times New Roman CYR"/>
          </w:rPr>
          <w:t>*(6)</w:t>
        </w:r>
      </w:hyperlink>
      <w:r>
        <w:t>.</w:t>
      </w:r>
    </w:p>
    <w:p w:rsidR="00DF21A5" w:rsidRDefault="00DF21A5" w:rsidP="00991102">
      <w:bookmarkStart w:id="27" w:name="sub_1023"/>
      <w:r>
        <w:t xml:space="preserve">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с учетом особых образовательных потребностей обучающихся с умственной отсталостью (интеллектуальными нарушениями) (дифференцированные требования к АООП приведены в </w:t>
      </w:r>
      <w:hyperlink w:anchor="sub_1100" w:history="1">
        <w:r>
          <w:rPr>
            <w:rStyle w:val="a0"/>
            <w:rFonts w:cs="Times New Roman CYR"/>
          </w:rPr>
          <w:t>приложении</w:t>
        </w:r>
      </w:hyperlink>
      <w:r>
        <w:t xml:space="preserve"> к настоящему Стандарту).</w:t>
      </w:r>
    </w:p>
    <w:bookmarkEnd w:id="27"/>
    <w:p w:rsidR="00DF21A5" w:rsidRDefault="00DF21A5" w:rsidP="00991102">
      <w:r>
        <w:t xml:space="preserve">Для обучающихся с умеренной, тяжелой или глубокой умственной отсталостью, с тяжелыми и множественными нарушениями развития на основе требований Стандарта и АООП организация разрабатывает специальную индивидуальную программу развития (далее - СИПР), учитывающую специфические образовательные потребности обучающихся (в соответствии с </w:t>
      </w:r>
      <w:hyperlink w:anchor="sub_1100" w:history="1">
        <w:r>
          <w:rPr>
            <w:rStyle w:val="a0"/>
            <w:rFonts w:cs="Times New Roman CYR"/>
          </w:rPr>
          <w:t>приложением</w:t>
        </w:r>
      </w:hyperlink>
      <w:r>
        <w:t xml:space="preserve"> к настоящему Стандарту, вариант 2).</w:t>
      </w:r>
    </w:p>
    <w:p w:rsidR="00DF21A5" w:rsidRDefault="00DF21A5" w:rsidP="00991102">
      <w:bookmarkStart w:id="28" w:name="sub_1024"/>
      <w:r>
        <w:t>2.4. АООП может быть реализована в разных формах: как совместно с другими обучающимися, так и в отдельных классах, группах или в отдельных организациях</w:t>
      </w:r>
      <w:hyperlink w:anchor="sub_10007" w:history="1">
        <w:r>
          <w:rPr>
            <w:rStyle w:val="a0"/>
            <w:rFonts w:cs="Times New Roman CYR"/>
          </w:rPr>
          <w:t>*(7)</w:t>
        </w:r>
      </w:hyperlink>
      <w:r>
        <w:t>. В таких организациях создаются специальные условия для получения образования указанными обучающимися</w:t>
      </w:r>
      <w:hyperlink w:anchor="sub_10008" w:history="1">
        <w:r>
          <w:rPr>
            <w:rStyle w:val="a0"/>
            <w:rFonts w:cs="Times New Roman CYR"/>
          </w:rPr>
          <w:t>*(8)</w:t>
        </w:r>
      </w:hyperlink>
      <w:r>
        <w:t>.</w:t>
      </w:r>
    </w:p>
    <w:p w:rsidR="00DF21A5" w:rsidRDefault="00DF21A5" w:rsidP="00991102">
      <w:bookmarkStart w:id="29" w:name="sub_1025"/>
      <w:bookmarkEnd w:id="28"/>
      <w:r>
        <w:t>2.5. 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hyperlink w:anchor="sub_10009" w:history="1">
        <w:r>
          <w:rPr>
            <w:rStyle w:val="a0"/>
            <w:rFonts w:cs="Times New Roman CYR"/>
          </w:rPr>
          <w:t>*(9)</w:t>
        </w:r>
      </w:hyperlink>
      <w:r>
        <w:t>.</w:t>
      </w:r>
    </w:p>
    <w:p w:rsidR="00DF21A5" w:rsidRDefault="00DF21A5" w:rsidP="00991102">
      <w:bookmarkStart w:id="30" w:name="sub_1026"/>
      <w:bookmarkEnd w:id="29"/>
      <w:r>
        <w:t>2.6. АООП включает обязательную часть и часть, формируемую участниками образовательных отношений.</w:t>
      </w:r>
      <w:hyperlink w:anchor="sub_10010" w:history="1">
        <w:r>
          <w:rPr>
            <w:rStyle w:val="a0"/>
            <w:rFonts w:cs="Times New Roman CYR"/>
          </w:rPr>
          <w:t>*(10)</w:t>
        </w:r>
      </w:hyperlink>
    </w:p>
    <w:bookmarkEnd w:id="30"/>
    <w:p w:rsidR="00DF21A5" w:rsidRDefault="00DF21A5" w:rsidP="00991102">
      <w:r>
        <w:t xml:space="preserve">Соотношение частей определяется дифференцированно в зависимости от варианта АООП и составляет не менее 70% и не более 30%, не менее 60% и не более 40% (в соответствии с </w:t>
      </w:r>
      <w:hyperlink w:anchor="sub_1100" w:history="1">
        <w:r>
          <w:rPr>
            <w:rStyle w:val="a0"/>
            <w:rFonts w:cs="Times New Roman CYR"/>
          </w:rPr>
          <w:t>приложением</w:t>
        </w:r>
      </w:hyperlink>
      <w:r>
        <w:t xml:space="preserve"> к настоящему Стандарту).</w:t>
      </w:r>
    </w:p>
    <w:p w:rsidR="00DF21A5" w:rsidRDefault="00DF21A5" w:rsidP="00991102">
      <w:bookmarkStart w:id="31" w:name="sub_1027"/>
      <w:r>
        <w:t>2.7. АООП реализуется организацией через организацию урочной и внеурочной деятельности.</w:t>
      </w:r>
    </w:p>
    <w:p w:rsidR="00DF21A5" w:rsidRDefault="00DF21A5" w:rsidP="00991102">
      <w:bookmarkStart w:id="32" w:name="sub_1028"/>
      <w:bookmarkEnd w:id="31"/>
      <w:r>
        <w:t>2.8. АООП должна содержать три раздела: целевой, содержательный и организационный</w:t>
      </w:r>
      <w:hyperlink w:anchor="sub_10011" w:history="1">
        <w:r>
          <w:rPr>
            <w:rStyle w:val="a0"/>
            <w:rFonts w:cs="Times New Roman CYR"/>
          </w:rPr>
          <w:t>*(11)</w:t>
        </w:r>
      </w:hyperlink>
      <w:r>
        <w:t>.</w:t>
      </w:r>
    </w:p>
    <w:bookmarkEnd w:id="32"/>
    <w:p w:rsidR="00DF21A5" w:rsidRDefault="00DF21A5" w:rsidP="00991102">
      <w:r>
        <w:t>Целевой раздел определяет общее назначение, цели, задачи и планируемые результаты реализации АООП, а также способы определения достижения этих целей и результатов.</w:t>
      </w:r>
    </w:p>
    <w:p w:rsidR="00DF21A5" w:rsidRDefault="00DF21A5" w:rsidP="00991102">
      <w:r>
        <w:t>Целевой раздел включает:</w:t>
      </w:r>
    </w:p>
    <w:p w:rsidR="00DF21A5" w:rsidRDefault="00DF21A5" w:rsidP="00991102">
      <w:r>
        <w:t>пояснительную записку;</w:t>
      </w:r>
    </w:p>
    <w:p w:rsidR="00DF21A5" w:rsidRDefault="00DF21A5" w:rsidP="00991102">
      <w:r>
        <w:t>планируемые результаты освоения обучающимися с умственной отсталостью (интеллектуальными нарушениями) АООП;</w:t>
      </w:r>
    </w:p>
    <w:p w:rsidR="00DF21A5" w:rsidRDefault="00DF21A5" w:rsidP="00991102">
      <w:r>
        <w:t>систему оценки достижения планируемых результатов освоения АООП.</w:t>
      </w:r>
    </w:p>
    <w:p w:rsidR="00DF21A5" w:rsidRDefault="00DF21A5" w:rsidP="00991102">
      <w: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DF21A5" w:rsidRDefault="00DF21A5" w:rsidP="00991102">
      <w:r>
        <w:t>программу формирования базовых учебных действий;</w:t>
      </w:r>
    </w:p>
    <w:p w:rsidR="00DF21A5" w:rsidRDefault="00DF21A5" w:rsidP="00991102">
      <w:r>
        <w:t>программы отдельных учебных предметов, курсов коррекционно-развивающей области;</w:t>
      </w:r>
    </w:p>
    <w:p w:rsidR="00DF21A5" w:rsidRDefault="00DF21A5" w:rsidP="00991102">
      <w:r>
        <w:t>программу духовно-нравственного (нравственного) развития, воспитания обучающихся с умственной отсталостью (интеллектуальными нарушениями);</w:t>
      </w:r>
    </w:p>
    <w:p w:rsidR="00DF21A5" w:rsidRDefault="00DF21A5" w:rsidP="00991102">
      <w:r>
        <w:t>программу формирования экологической культуры, здорового и безопасного образа жизни;</w:t>
      </w:r>
    </w:p>
    <w:p w:rsidR="00DF21A5" w:rsidRDefault="00DF21A5" w:rsidP="00991102">
      <w:r>
        <w:t xml:space="preserve">программу коррекционной работы (в соответствии с </w:t>
      </w:r>
      <w:hyperlink w:anchor="sub_1100" w:history="1">
        <w:r>
          <w:rPr>
            <w:rStyle w:val="a0"/>
            <w:rFonts w:cs="Times New Roman CYR"/>
          </w:rPr>
          <w:t>приложением</w:t>
        </w:r>
      </w:hyperlink>
      <w:r>
        <w:t xml:space="preserve"> к настоящему Стандарту, вариант 1);</w:t>
      </w:r>
    </w:p>
    <w:p w:rsidR="00DF21A5" w:rsidRDefault="00DF21A5" w:rsidP="00991102">
      <w:r>
        <w:t xml:space="preserve">программу сотрудничества с родителями (в соответствии с </w:t>
      </w:r>
      <w:hyperlink w:anchor="sub_1100" w:history="1">
        <w:r>
          <w:rPr>
            <w:rStyle w:val="a0"/>
            <w:rFonts w:cs="Times New Roman CYR"/>
          </w:rPr>
          <w:t>приложением</w:t>
        </w:r>
      </w:hyperlink>
      <w:r>
        <w:t xml:space="preserve"> к настоящему Стандарту, вариант 2);</w:t>
      </w:r>
    </w:p>
    <w:p w:rsidR="00DF21A5" w:rsidRDefault="00DF21A5" w:rsidP="00991102">
      <w:r>
        <w:t>программу внеурочной деятельности.</w:t>
      </w:r>
    </w:p>
    <w:p w:rsidR="00DF21A5" w:rsidRDefault="00DF21A5" w:rsidP="00991102">
      <w:r>
        <w:t>Организационный раздел определяет общие рамки организации образовательного процесса, а также механизмы реализации АООП.</w:t>
      </w:r>
    </w:p>
    <w:p w:rsidR="00DF21A5" w:rsidRDefault="00DF21A5" w:rsidP="00991102">
      <w:r>
        <w:t>Организационный раздел включает:</w:t>
      </w:r>
    </w:p>
    <w:p w:rsidR="00DF21A5" w:rsidRDefault="00DF21A5" w:rsidP="00991102">
      <w:r>
        <w:t>учебный план, включающий предметные и коррекционно-развивающие области, внеурочную деятельность;</w:t>
      </w:r>
    </w:p>
    <w:p w:rsidR="00DF21A5" w:rsidRDefault="00DF21A5" w:rsidP="00991102">
      <w:r>
        <w:t>систему специальных условий реализации АООП в соответствии с требованиями Стандарта.</w:t>
      </w:r>
    </w:p>
    <w:p w:rsidR="00DF21A5" w:rsidRDefault="00DF21A5" w:rsidP="00991102">
      <w:r>
        <w:t>Учебный план является основным организационным механизмом реализации АООП.</w:t>
      </w:r>
    </w:p>
    <w:p w:rsidR="00DF21A5" w:rsidRDefault="00DF21A5" w:rsidP="00991102">
      <w:r>
        <w:t>АООП в организации разрабатывается на основе примерной АООП.</w:t>
      </w:r>
    </w:p>
    <w:p w:rsidR="00DF21A5" w:rsidRDefault="00DF21A5" w:rsidP="00991102">
      <w:bookmarkStart w:id="33" w:name="sub_1029"/>
      <w:r>
        <w:t>2.9. Требования к разделам АООП</w:t>
      </w:r>
      <w:hyperlink w:anchor="sub_10012" w:history="1">
        <w:r>
          <w:rPr>
            <w:rStyle w:val="a0"/>
            <w:rFonts w:cs="Times New Roman CYR"/>
          </w:rPr>
          <w:t>*(12)</w:t>
        </w:r>
      </w:hyperlink>
      <w:r>
        <w:t>:</w:t>
      </w:r>
    </w:p>
    <w:p w:rsidR="00DF21A5" w:rsidRDefault="00DF21A5" w:rsidP="00991102">
      <w:bookmarkStart w:id="34" w:name="sub_10291"/>
      <w:bookmarkEnd w:id="33"/>
      <w:r>
        <w:t>2.9.1. Пояснительная записка должна раскрывать:</w:t>
      </w:r>
    </w:p>
    <w:p w:rsidR="00DF21A5" w:rsidRDefault="00DF21A5" w:rsidP="00991102">
      <w:bookmarkStart w:id="35" w:name="sub_102911"/>
      <w:bookmarkEnd w:id="34"/>
      <w:r>
        <w:t>1) цели реализации АООП, конкретизированные в соответствии с требованиями Стандарта к результатам освоения АООП;</w:t>
      </w:r>
    </w:p>
    <w:p w:rsidR="00DF21A5" w:rsidRDefault="00DF21A5" w:rsidP="00991102">
      <w:bookmarkStart w:id="36" w:name="sub_102912"/>
      <w:bookmarkEnd w:id="35"/>
      <w:r>
        <w:t>2) принципы и подходы к формированию АООП;</w:t>
      </w:r>
    </w:p>
    <w:p w:rsidR="00DF21A5" w:rsidRDefault="00DF21A5" w:rsidP="00991102">
      <w:bookmarkStart w:id="37" w:name="sub_102913"/>
      <w:bookmarkEnd w:id="36"/>
      <w:r>
        <w:t>3) общую характеристику АООП;</w:t>
      </w:r>
    </w:p>
    <w:p w:rsidR="00DF21A5" w:rsidRDefault="00DF21A5" w:rsidP="00991102">
      <w:bookmarkStart w:id="38" w:name="sub_102914"/>
      <w:bookmarkEnd w:id="37"/>
      <w:r>
        <w:t>4) психолого-педагогическую характеристику обучающихся с умственной отсталостью (интеллектуальными нарушениями);</w:t>
      </w:r>
    </w:p>
    <w:p w:rsidR="00DF21A5" w:rsidRDefault="00DF21A5" w:rsidP="00991102">
      <w:bookmarkStart w:id="39" w:name="sub_102915"/>
      <w:bookmarkEnd w:id="38"/>
      <w:r>
        <w:t>5) описание особых образовательных потребностей обучающихся с умственной отсталостью (интеллектуальными нарушениями);</w:t>
      </w:r>
    </w:p>
    <w:p w:rsidR="00DF21A5" w:rsidRDefault="00DF21A5" w:rsidP="00991102">
      <w:bookmarkStart w:id="40" w:name="sub_102916"/>
      <w:bookmarkEnd w:id="39"/>
      <w:r>
        <w:t xml:space="preserve">6) описание структуры и общую характеристику СИПР обучающихся с умственной отсталостью (интеллектуальными нарушениями) (в соответствии с </w:t>
      </w:r>
      <w:hyperlink w:anchor="sub_1100" w:history="1">
        <w:r>
          <w:rPr>
            <w:rStyle w:val="a0"/>
            <w:rFonts w:cs="Times New Roman CYR"/>
          </w:rPr>
          <w:t>приложением</w:t>
        </w:r>
      </w:hyperlink>
      <w:r>
        <w:t xml:space="preserve"> к настоящему Стандарту, вариант 2).</w:t>
      </w:r>
    </w:p>
    <w:p w:rsidR="00DF21A5" w:rsidRDefault="00DF21A5" w:rsidP="00991102">
      <w:bookmarkStart w:id="41" w:name="sub_10292"/>
      <w:bookmarkEnd w:id="40"/>
      <w:r>
        <w:t>2.9.2. Планируемые результаты освоения АООП должны:</w:t>
      </w:r>
    </w:p>
    <w:p w:rsidR="00DF21A5" w:rsidRDefault="00DF21A5" w:rsidP="00991102">
      <w:bookmarkStart w:id="42" w:name="sub_102921"/>
      <w:bookmarkEnd w:id="41"/>
      <w:r>
        <w:t>1) обеспечивать связь между требованиями Стандарта, образовательным процессом и системой оценки результатов освоения АООП;</w:t>
      </w:r>
    </w:p>
    <w:p w:rsidR="00DF21A5" w:rsidRDefault="00DF21A5" w:rsidP="00991102">
      <w:bookmarkStart w:id="43" w:name="sub_102922"/>
      <w:bookmarkEnd w:id="42"/>
      <w:r>
        <w:t>2) являться основой для разработки АООП организациями;</w:t>
      </w:r>
    </w:p>
    <w:p w:rsidR="00DF21A5" w:rsidRDefault="00DF21A5" w:rsidP="00991102">
      <w:bookmarkStart w:id="44" w:name="sub_102923"/>
      <w:bookmarkEnd w:id="43"/>
      <w:r>
        <w:t>3)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АООП в соответствии с требованиями Стандарта.</w:t>
      </w:r>
    </w:p>
    <w:bookmarkEnd w:id="44"/>
    <w:p w:rsidR="00DF21A5" w:rsidRDefault="00DF21A5" w:rsidP="00991102">
      <w:r>
        <w:t>Структура и содержание планируемых результатов освоения АООП должны адекватно отражать требования Стандарта,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умственной отсталостью (интеллектуальными нарушениями).</w:t>
      </w:r>
    </w:p>
    <w:p w:rsidR="00DF21A5" w:rsidRDefault="00DF21A5" w:rsidP="00991102">
      <w:bookmarkStart w:id="45" w:name="sub_10293"/>
      <w:r>
        <w:t>2.9.3.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и коррекционно-развивающих областей по классам (годам обучения).</w:t>
      </w:r>
    </w:p>
    <w:bookmarkEnd w:id="45"/>
    <w:p w:rsidR="00DF21A5" w:rsidRDefault="00DF21A5" w:rsidP="00991102">
      <w:r>
        <w:t>АООП может включать как один, так и несколько учебных планов.</w:t>
      </w:r>
    </w:p>
    <w:p w:rsidR="00DF21A5" w:rsidRDefault="00DF21A5" w:rsidP="00991102">
      <w:r>
        <w:t>Формы организации образовательного процесса, чередование учебной и внеурочной деятельности в рамках реализации АООП определяет организация.</w:t>
      </w:r>
    </w:p>
    <w:p w:rsidR="00DF21A5" w:rsidRDefault="00DF21A5" w:rsidP="00991102">
      <w:r>
        <w:t>Учебные планы обеспечивают возможность преподавания и изучения государственного языка Российской Федерации,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DF21A5" w:rsidRDefault="00DF21A5" w:rsidP="00991102">
      <w:r>
        <w:t>Учебный план включает предметные области в зависимости от варианта АООП (в соответствии с приложением к настоящему Стандарту).</w:t>
      </w:r>
    </w:p>
    <w:p w:rsidR="00DF21A5" w:rsidRDefault="00DF21A5" w:rsidP="00991102">
      <w:r>
        <w:t>Количество учебных занятий по предметным областям для обучающихся с легкой умственной отсталостью (интеллектуальными нарушениями) за 9 учебных лет составляет не более 8 377 часов, за 12 учебных лет - не более 11 845 часов, за 13 учебных лет - не более 12 538 часов.</w:t>
      </w:r>
    </w:p>
    <w:p w:rsidR="00DF21A5" w:rsidRDefault="00DF21A5" w:rsidP="00991102">
      <w:r>
        <w:t>Количество учебных занятий для обучающихся с умеренной, тяжелой, глубокой умственной отсталостью; тяжелыми и множественными нарушениями развития за 12 учебных лет составляет не более 13 646 часов, включая коррекционные курсы, за 13 учебных лет - не более 14 636 часов, включая коррекционные курсы.</w:t>
      </w:r>
    </w:p>
    <w:p w:rsidR="00DF21A5" w:rsidRDefault="00DF21A5" w:rsidP="00991102">
      <w:r>
        <w:t xml:space="preserve">Обязательным элементом структуры учебного плана является "Коррекционно-развивающая область", реализующаяся через содержание коррекционных курсов (в соответствии с </w:t>
      </w:r>
      <w:hyperlink w:anchor="sub_1100" w:history="1">
        <w:r>
          <w:rPr>
            <w:rStyle w:val="a0"/>
            <w:rFonts w:cs="Times New Roman CYR"/>
          </w:rPr>
          <w:t>приложением</w:t>
        </w:r>
      </w:hyperlink>
      <w:r>
        <w:t xml:space="preserve"> к настоящему Стандарту).</w:t>
      </w:r>
    </w:p>
    <w:p w:rsidR="00DF21A5" w:rsidRDefault="00DF21A5" w:rsidP="00991102">
      <w:r>
        <w:t>Количество часов, выделяемых на реализацию коррекционно-развивающей области учебного плана для обучающихся с легкой умственной отсталостью (интеллектуальными нарушениями), составляет за 9 учебных лет не более 1 830 часов, за 12 учебных лет - не более 2 442 часов, за 13 учебных лет - не более 2 640 часов.</w:t>
      </w:r>
    </w:p>
    <w:p w:rsidR="00DF21A5" w:rsidRDefault="00DF21A5" w:rsidP="00991102">
      <w:r>
        <w:t>Выбор коррекционных курсов и их количественное соотношение самостоятельно определяется организацией исходя из особых образовательных потребностей обучающихся с умственной отсталостью (интеллектуальными нарушениями) на основании рекомендаций ПМПК и (или) ИПР.</w:t>
      </w:r>
    </w:p>
    <w:p w:rsidR="00DF21A5" w:rsidRDefault="00DF21A5" w:rsidP="00991102">
      <w:r>
        <w:t>В целях обеспечения индивидуальных потребностей обучающихся часть учебного плана, формируемая участниками образовательных отношений, предусматривает:</w:t>
      </w:r>
    </w:p>
    <w:p w:rsidR="00DF21A5" w:rsidRDefault="00DF21A5" w:rsidP="00991102">
      <w:r>
        <w:t>учебные занятия, обеспечивающие различные интересы обучающихся, в том числе этнокультурные;</w:t>
      </w:r>
    </w:p>
    <w:p w:rsidR="00DF21A5" w:rsidRDefault="00DF21A5" w:rsidP="00991102">
      <w:r>
        <w:t>увеличение учебных часов, отводимых на изучение отдельных учебных предметов обязательной части;</w:t>
      </w:r>
    </w:p>
    <w:p w:rsidR="00DF21A5" w:rsidRDefault="00DF21A5" w:rsidP="00991102">
      <w:r>
        <w:t>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p w:rsidR="00DF21A5" w:rsidRDefault="00DF21A5" w:rsidP="00991102">
      <w:r>
        <w:t xml:space="preserve">введение учебных курсов для факультативного изучения отдельных учебных предметов (в соответствии с </w:t>
      </w:r>
      <w:hyperlink w:anchor="sub_1100" w:history="1">
        <w:r>
          <w:rPr>
            <w:rStyle w:val="a0"/>
            <w:rFonts w:cs="Times New Roman CYR"/>
          </w:rPr>
          <w:t>приложением</w:t>
        </w:r>
      </w:hyperlink>
      <w:r>
        <w:t xml:space="preserve"> к настоящему Стандарту).</w:t>
      </w:r>
    </w:p>
    <w:p w:rsidR="00DF21A5" w:rsidRDefault="00DF21A5" w:rsidP="00991102">
      <w:bookmarkStart w:id="46" w:name="sub_10294"/>
      <w:r>
        <w:t xml:space="preserve">2.9.4. Программа формирования базовых учебных действий (в соответствии с </w:t>
      </w:r>
      <w:hyperlink w:anchor="sub_1100" w:history="1">
        <w:r>
          <w:rPr>
            <w:rStyle w:val="a0"/>
            <w:rFonts w:cs="Times New Roman CYR"/>
          </w:rPr>
          <w:t>приложением</w:t>
        </w:r>
      </w:hyperlink>
      <w:r>
        <w:t xml:space="preserve"> к настоящему Стандарту).</w:t>
      </w:r>
    </w:p>
    <w:p w:rsidR="00DF21A5" w:rsidRDefault="00DF21A5" w:rsidP="00991102">
      <w:bookmarkStart w:id="47" w:name="sub_10295"/>
      <w:bookmarkEnd w:id="46"/>
      <w:r>
        <w:t>2.9.5. Программы отдельных учебных предметов, курсов должны обеспечивать достижение планируемых результатов освоения АООП.</w:t>
      </w:r>
    </w:p>
    <w:bookmarkEnd w:id="47"/>
    <w:p w:rsidR="00DF21A5" w:rsidRDefault="00DF21A5" w:rsidP="00991102">
      <w:r>
        <w:t>Программы отдельных учебных предметов, коррекционных курсов разрабатываются на основе:</w:t>
      </w:r>
    </w:p>
    <w:p w:rsidR="00DF21A5" w:rsidRDefault="00DF21A5" w:rsidP="00991102">
      <w:r>
        <w:t>требований к личностным и предметным результатам (возможным результатам) освоения АООП;</w:t>
      </w:r>
    </w:p>
    <w:p w:rsidR="00DF21A5" w:rsidRDefault="00DF21A5" w:rsidP="00991102">
      <w:r>
        <w:t>программы формирования базовых учебных действий.</w:t>
      </w:r>
    </w:p>
    <w:p w:rsidR="00DF21A5" w:rsidRDefault="00DF21A5" w:rsidP="00991102">
      <w:r>
        <w:t>Программы учебных предметов, коррекционных курсов должны содержать:</w:t>
      </w:r>
    </w:p>
    <w:p w:rsidR="00DF21A5" w:rsidRDefault="00DF21A5" w:rsidP="00991102">
      <w:bookmarkStart w:id="48" w:name="sub_102951"/>
      <w:r>
        <w:t>1) пояснительную записку, в которой конкретизируются общие цели образования с учетом специфики учебного предмета, коррекционного курса;</w:t>
      </w:r>
    </w:p>
    <w:p w:rsidR="00DF21A5" w:rsidRDefault="00DF21A5" w:rsidP="00991102">
      <w:bookmarkStart w:id="49" w:name="sub_102952"/>
      <w:bookmarkEnd w:id="48"/>
      <w:r>
        <w:t>2) общую характеристику учебного предмета, коррекционного курса с учетом особенностей его освоения обучающимися;</w:t>
      </w:r>
    </w:p>
    <w:p w:rsidR="00DF21A5" w:rsidRDefault="00DF21A5" w:rsidP="00991102">
      <w:bookmarkStart w:id="50" w:name="sub_102953"/>
      <w:bookmarkEnd w:id="49"/>
      <w:r>
        <w:t>3) описание места учебного предмета в учебном плане;</w:t>
      </w:r>
    </w:p>
    <w:p w:rsidR="00DF21A5" w:rsidRDefault="00DF21A5" w:rsidP="00991102">
      <w:bookmarkStart w:id="51" w:name="sub_102954"/>
      <w:bookmarkEnd w:id="50"/>
      <w:r>
        <w:t>4) личностные и предметные результаты освоения учебного предмета, коррекционного курса;</w:t>
      </w:r>
    </w:p>
    <w:p w:rsidR="00DF21A5" w:rsidRDefault="00DF21A5" w:rsidP="00991102">
      <w:bookmarkStart w:id="52" w:name="sub_102955"/>
      <w:bookmarkEnd w:id="51"/>
      <w:r>
        <w:t>5) содержание учебного предмета, коррекционного курса;</w:t>
      </w:r>
    </w:p>
    <w:p w:rsidR="00DF21A5" w:rsidRDefault="00DF21A5" w:rsidP="00991102">
      <w:bookmarkStart w:id="53" w:name="sub_102956"/>
      <w:bookmarkEnd w:id="52"/>
      <w:r>
        <w:t>6) тематическое планирование с определением основных видов учебной деятельности обучающихся;</w:t>
      </w:r>
    </w:p>
    <w:p w:rsidR="00DF21A5" w:rsidRDefault="00DF21A5" w:rsidP="00991102">
      <w:bookmarkStart w:id="54" w:name="sub_102957"/>
      <w:bookmarkEnd w:id="53"/>
      <w:r>
        <w:t>7) описание материально-технического обеспечения образовательной деятельности.</w:t>
      </w:r>
    </w:p>
    <w:p w:rsidR="00DF21A5" w:rsidRDefault="00DF21A5" w:rsidP="00991102">
      <w:bookmarkStart w:id="55" w:name="sub_10296"/>
      <w:bookmarkEnd w:id="54"/>
      <w:r>
        <w:t xml:space="preserve">2.9.6. Программа духовно-нравственного (нравственного) развития обучающихся с умственной отсталостью (интеллектуальными нарушениями) (далее - Программа) должна быть направлена на обеспечение духовно-нравственного (нравственного) развития (в соответствии с </w:t>
      </w:r>
      <w:hyperlink w:anchor="sub_1100" w:history="1">
        <w:r>
          <w:rPr>
            <w:rStyle w:val="a0"/>
            <w:rFonts w:cs="Times New Roman CYR"/>
          </w:rPr>
          <w:t>приложением</w:t>
        </w:r>
      </w:hyperlink>
      <w:r>
        <w:t xml:space="preserve"> к настоящему Стандарту) обучающихся в единстве урочной, внеурочной и внешкольной деятельности, в совместной педагогической работе организации, семьи и других институтов общества.</w:t>
      </w:r>
    </w:p>
    <w:bookmarkEnd w:id="55"/>
    <w:p w:rsidR="00DF21A5" w:rsidRDefault="00DF21A5" w:rsidP="00991102">
      <w:r>
        <w:t>В основу этой Программы должны быть положены ключевые воспитательные задачи, базовые национальные ценности российского общества.</w:t>
      </w:r>
    </w:p>
    <w:p w:rsidR="00DF21A5" w:rsidRDefault="00DF21A5" w:rsidP="00991102">
      <w:r>
        <w:t>Программа должна обеспечивать:</w:t>
      </w:r>
    </w:p>
    <w:p w:rsidR="00DF21A5" w:rsidRDefault="00DF21A5" w:rsidP="00991102">
      <w:r>
        <w:t>создание системы воспитательных мероприятий, позволяющих обучающемуся осваивать и на практике использовать полученные знания;</w:t>
      </w:r>
    </w:p>
    <w:p w:rsidR="00DF21A5" w:rsidRDefault="00DF21A5" w:rsidP="00991102">
      <w: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DF21A5" w:rsidRDefault="00DF21A5" w:rsidP="00991102">
      <w:r>
        <w:t>Программа духовно-нравственного (нравственного) развития должна включать цель, задачи, основные направления работы, перечень планируемых результатов воспитания (социальных компетенций, моделей поведения школьников с умственной отсталостью), формы организации работы.</w:t>
      </w:r>
    </w:p>
    <w:p w:rsidR="00DF21A5" w:rsidRDefault="00DF21A5" w:rsidP="00991102">
      <w:bookmarkStart w:id="56" w:name="sub_10297"/>
      <w:r>
        <w:t>2.9.7. Программа формирования экологической культуры, здорового и безопасного образа жизни должна обеспечивать</w:t>
      </w:r>
      <w:hyperlink w:anchor="sub_10013" w:history="1">
        <w:r>
          <w:rPr>
            <w:rStyle w:val="a0"/>
            <w:rFonts w:cs="Times New Roman CYR"/>
          </w:rPr>
          <w:t>*(13)</w:t>
        </w:r>
      </w:hyperlink>
      <w:r>
        <w:t>:</w:t>
      </w:r>
    </w:p>
    <w:bookmarkEnd w:id="56"/>
    <w:p w:rsidR="00DF21A5" w:rsidRDefault="00DF21A5" w:rsidP="00991102">
      <w: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DF21A5" w:rsidRDefault="00DF21A5" w:rsidP="00991102">
      <w:r>
        <w:t>пробуждение в обучающихся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DF21A5" w:rsidRDefault="00DF21A5" w:rsidP="00991102">
      <w:r>
        <w:t>формирование познавательного интереса и бережного отношения к природе;</w:t>
      </w:r>
    </w:p>
    <w:p w:rsidR="00DF21A5" w:rsidRDefault="00DF21A5" w:rsidP="00991102">
      <w:r>
        <w:t>формирование установок на использование здорового питания;</w:t>
      </w:r>
    </w:p>
    <w:p w:rsidR="00DF21A5" w:rsidRDefault="00DF21A5" w:rsidP="00991102">
      <w: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DF21A5" w:rsidRDefault="00DF21A5" w:rsidP="00991102">
      <w:r>
        <w:t>соблюдение здоровьесозидающих режимов дня;</w:t>
      </w:r>
    </w:p>
    <w:p w:rsidR="00DF21A5" w:rsidRDefault="00DF21A5" w:rsidP="00991102">
      <w:r>
        <w:t>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p w:rsidR="00DF21A5" w:rsidRDefault="00DF21A5" w:rsidP="00991102">
      <w:r>
        <w:t>формирование потребности обучающегося обращаться к врачу по любым вопросам, связанным с особенностями роста и развития, состоянием здоровья, развитие готовности самостоятельно поддерживать свое здоровье на основе использования навыков личной гигиены;</w:t>
      </w:r>
    </w:p>
    <w:p w:rsidR="00DF21A5" w:rsidRDefault="00DF21A5" w:rsidP="00991102">
      <w:r>
        <w:t>формирование умений безопасного поведения в окружающей среде и простейших умений поведения в экстремальных (чрезвычайных) ситуациях;</w:t>
      </w:r>
    </w:p>
    <w:p w:rsidR="00DF21A5" w:rsidRDefault="00DF21A5" w:rsidP="00991102">
      <w:r>
        <w:t>становление умений противостояния вовлечению в табакокурение, употребление алкоголя, наркотических и сильнодействующих веществ.</w:t>
      </w:r>
    </w:p>
    <w:p w:rsidR="00DF21A5" w:rsidRDefault="00DF21A5" w:rsidP="00991102">
      <w:r>
        <w:t>Программа формирования экологической культуры, здорового и безопасного образа жизни должна содержать цели, задачи, планируемые результаты, основные направления и перечень организационных форм.</w:t>
      </w:r>
    </w:p>
    <w:p w:rsidR="00DF21A5" w:rsidRDefault="00DF21A5" w:rsidP="00991102">
      <w:bookmarkStart w:id="57" w:name="sub_10298"/>
      <w:r>
        <w:t xml:space="preserve">2.9.8. Программа коррекционной работы (в соответствии с </w:t>
      </w:r>
      <w:hyperlink w:anchor="sub_1100" w:history="1">
        <w:r>
          <w:rPr>
            <w:rStyle w:val="a0"/>
            <w:rFonts w:cs="Times New Roman CYR"/>
          </w:rPr>
          <w:t>приложением</w:t>
        </w:r>
      </w:hyperlink>
      <w:r>
        <w:t xml:space="preserve"> к настоящему Стандарту, вариант 1).</w:t>
      </w:r>
    </w:p>
    <w:p w:rsidR="00DF21A5" w:rsidRDefault="00DF21A5" w:rsidP="00991102">
      <w:bookmarkStart w:id="58" w:name="sub_10299"/>
      <w:bookmarkEnd w:id="57"/>
      <w:r>
        <w:t>2.9.9. Система оценки достижения планируемых результатов освоения АООП должна:</w:t>
      </w:r>
    </w:p>
    <w:p w:rsidR="00DF21A5" w:rsidRDefault="00DF21A5" w:rsidP="00991102">
      <w:bookmarkStart w:id="59" w:name="sub_102991"/>
      <w:bookmarkEnd w:id="58"/>
      <w: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DF21A5" w:rsidRDefault="00DF21A5" w:rsidP="00991102">
      <w:bookmarkStart w:id="60" w:name="sub_102992"/>
      <w:bookmarkEnd w:id="59"/>
      <w:r>
        <w:t>2) позволять осуществлять оценку динамики учебных достижений обучающихся с умственной отсталостью (интеллектуальными нарушениями) и развития их жизненной компетенции;</w:t>
      </w:r>
    </w:p>
    <w:p w:rsidR="00DF21A5" w:rsidRDefault="00DF21A5" w:rsidP="00991102">
      <w:bookmarkStart w:id="61" w:name="sub_102993"/>
      <w:bookmarkEnd w:id="60"/>
      <w:r>
        <w:t>3) обеспечивать комплексный подход к оценке результатов освоения АООП, позволяющий оценивать в единстве предметные и личностные результаты его образования.</w:t>
      </w:r>
    </w:p>
    <w:p w:rsidR="00DF21A5" w:rsidRDefault="00DF21A5" w:rsidP="00991102">
      <w:bookmarkStart w:id="62" w:name="sub_102910"/>
      <w:bookmarkEnd w:id="61"/>
      <w:r>
        <w:t xml:space="preserve">2.9.10. Программа внеурочной деятельности включает направления развития личности (в соответствии с </w:t>
      </w:r>
      <w:hyperlink w:anchor="sub_1100" w:history="1">
        <w:r>
          <w:rPr>
            <w:rStyle w:val="a0"/>
            <w:rFonts w:cs="Times New Roman CYR"/>
          </w:rPr>
          <w:t>приложением</w:t>
        </w:r>
      </w:hyperlink>
      <w:r>
        <w:t xml:space="preserve"> к настоящему Стандарту).</w:t>
      </w:r>
    </w:p>
    <w:bookmarkEnd w:id="62"/>
    <w:p w:rsidR="00DF21A5" w:rsidRDefault="00DF21A5" w:rsidP="00991102">
      <w:r>
        <w:t>Организация самостоятельно разрабатывает и утверждает программу внеурочной деятельности.</w:t>
      </w:r>
    </w:p>
    <w:p w:rsidR="00DF21A5" w:rsidRDefault="00DF21A5" w:rsidP="00991102">
      <w:bookmarkStart w:id="63" w:name="sub_1029110"/>
      <w:r>
        <w:t xml:space="preserve">2.9.11. Программа сотрудничества с семьей обучающегося (в соответствии с </w:t>
      </w:r>
      <w:hyperlink w:anchor="sub_1100" w:history="1">
        <w:r>
          <w:rPr>
            <w:rStyle w:val="a0"/>
            <w:rFonts w:cs="Times New Roman CYR"/>
          </w:rPr>
          <w:t>приложением</w:t>
        </w:r>
      </w:hyperlink>
      <w:r>
        <w:t xml:space="preserve"> к настоящему Стандарту, вариант 2).</w:t>
      </w:r>
    </w:p>
    <w:p w:rsidR="00DF21A5" w:rsidRDefault="00DF21A5" w:rsidP="00991102">
      <w:bookmarkStart w:id="64" w:name="sub_1029120"/>
      <w:bookmarkEnd w:id="63"/>
      <w:r>
        <w:t>2.9.12. Система условий реализации АООП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(возможных) результатов освоения АООП.</w:t>
      </w:r>
    </w:p>
    <w:bookmarkEnd w:id="64"/>
    <w:p w:rsidR="00DF21A5" w:rsidRDefault="00DF21A5" w:rsidP="00991102">
      <w:r>
        <w:t>Система условий должна учитывать особенности организации, а также её взаимодействие с социальными партнерами.</w:t>
      </w:r>
    </w:p>
    <w:p w:rsidR="00DF21A5" w:rsidRDefault="00DF21A5" w:rsidP="00991102">
      <w:r>
        <w:t>Система условий должна содержать:</w:t>
      </w:r>
    </w:p>
    <w:p w:rsidR="00DF21A5" w:rsidRDefault="00DF21A5" w:rsidP="00991102">
      <w:r>
        <w:t>описание имеющихся условий: кадровых, финансовых, материально-технических (включая учебно-методическое и информационное обеспечение);</w:t>
      </w:r>
    </w:p>
    <w:p w:rsidR="00DF21A5" w:rsidRDefault="00DF21A5" w:rsidP="00991102">
      <w:r>
        <w:t>контроль за состоянием системы условий.</w:t>
      </w:r>
    </w:p>
    <w:p w:rsidR="00DF21A5" w:rsidRDefault="00DF21A5" w:rsidP="00991102">
      <w:bookmarkStart w:id="65" w:name="sub_10210"/>
      <w:r>
        <w:t>2.10. Разработанная организацией АООП должна обеспечивать достижение обучающимися результатов освоения АООП в соответствии с требованиями, установленными Стандартом.</w:t>
      </w:r>
    </w:p>
    <w:bookmarkEnd w:id="65"/>
    <w:p w:rsidR="00DF21A5" w:rsidRDefault="00DF21A5" w:rsidP="00991102">
      <w:r>
        <w:t>Реализация АООП осуществляется самой организацией. При отсутствии возможности для реализации внеурочной деятельности организация в рамках соответствующих государственных (муниципальных) заданий, формируемых учредителем, использует возможности организаций дополнительного образования, организаций культуры и спорта</w:t>
      </w:r>
      <w:hyperlink w:anchor="sub_10014" w:history="1">
        <w:r>
          <w:rPr>
            <w:rStyle w:val="a0"/>
            <w:rFonts w:cs="Times New Roman CYR"/>
          </w:rPr>
          <w:t>*(14)</w:t>
        </w:r>
      </w:hyperlink>
      <w:r>
        <w:t>.</w:t>
      </w:r>
    </w:p>
    <w:p w:rsidR="00DF21A5" w:rsidRDefault="00DF21A5" w:rsidP="00991102">
      <w: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и организаций дополнительного образования.</w:t>
      </w:r>
    </w:p>
    <w:p w:rsidR="00DF21A5" w:rsidRDefault="00DF21A5" w:rsidP="00991102">
      <w:r>
        <w:t>В целях обеспечения индивидуальных потребностей обучающихся с умственной отсталостью (интеллектуальными нарушениями) в АООП предусматриваются:</w:t>
      </w:r>
    </w:p>
    <w:p w:rsidR="00DF21A5" w:rsidRDefault="00DF21A5" w:rsidP="00991102">
      <w:r>
        <w:t>учебные курсы, обеспечивающие различные интересы обучающихся, в том числе этнокультурные;</w:t>
      </w:r>
    </w:p>
    <w:p w:rsidR="00DF21A5" w:rsidRDefault="00DF21A5" w:rsidP="00991102">
      <w:r>
        <w:t>внеурочная деятельность.</w:t>
      </w:r>
    </w:p>
    <w:p w:rsidR="00DF21A5" w:rsidRDefault="00DF21A5" w:rsidP="00991102">
      <w:bookmarkStart w:id="66" w:name="sub_10211"/>
      <w:r>
        <w:t>2.11. АООП должна учитывать тип организации, а также образовательные потребности и запросы обучающихся с умственной отсталостью (интеллектуальными нарушениями).</w:t>
      </w:r>
    </w:p>
    <w:p w:rsidR="00DF21A5" w:rsidRDefault="00DF21A5" w:rsidP="00991102">
      <w:bookmarkStart w:id="67" w:name="sub_10212"/>
      <w:bookmarkEnd w:id="66"/>
      <w:r>
        <w:t>2.12. Организация временного режима обучения обучающихся с умственной отсталостью (интеллектуальными нарушениями) по АООП должна соответствовать их особым образовательным потребностям и учитывать их индивидуальные возможности.</w:t>
      </w:r>
    </w:p>
    <w:p w:rsidR="00DF21A5" w:rsidRDefault="00DF21A5" w:rsidP="00991102">
      <w:bookmarkStart w:id="68" w:name="sub_102121"/>
      <w:bookmarkEnd w:id="67"/>
      <w:r>
        <w:t>2.12.1. Для профилактики переутомления обучающихся в годовом календарном учебном плане должны быть предусмотрены равномерно распределенные периоды учебного времени и каникул.</w:t>
      </w:r>
    </w:p>
    <w:bookmarkEnd w:id="68"/>
    <w:p w:rsidR="00DF21A5" w:rsidRDefault="00DF21A5" w:rsidP="00991102">
      <w:r>
        <w:t>Продолжительность занятий, продолжительность перемен между уроками и коррекционно-развивающими занятиями и внеурочной деятельностью определяется действующими санитарно-эпидемиологическими требованиями к условиям и организации обучения обучающихся с умственной отсталостью (интеллектуальными нарушениями).</w:t>
      </w:r>
    </w:p>
    <w:p w:rsidR="00DF21A5" w:rsidRDefault="00DF21A5" w:rsidP="00991102">
      <w:bookmarkStart w:id="69" w:name="sub_10213"/>
      <w:r>
        <w:t>2.13. Определение варианта АООП осуществляется на основе рекомендаций ПМПК, сформулированных по результатам его комплексного психолого-медико-педагогического обследования, в случае наличия у обучающегося инвалидности с учетом ИПР и мнения родителей (законных представителей).</w:t>
      </w:r>
    </w:p>
    <w:bookmarkEnd w:id="69"/>
    <w:p w:rsidR="00DF21A5" w:rsidRDefault="00DF21A5" w:rsidP="00991102">
      <w:r>
        <w:t>В процессе освоения АООП сохраняется возможность перехода обучающегося с одного варианта АООП на другой. Основанием для этого является заключение ПМПК. Перевод обучающегося с умственной отсталостью (интеллектуальными нарушениями) с одного варианта программы на другой осуществляется организацией на основании комплексной оценки результатов освоения АООП по рекомендации ПМПК и с учетом мнения родителей (законных представителей) в порядке, установленном законодательством Российской Федерации.</w:t>
      </w:r>
    </w:p>
    <w:p w:rsidR="00DF21A5" w:rsidRDefault="00DF21A5" w:rsidP="00991102"/>
    <w:p w:rsidR="00DF21A5" w:rsidRDefault="00DF21A5" w:rsidP="00991102">
      <w:bookmarkStart w:id="70" w:name="sub_300"/>
      <w:r>
        <w:t>III. Требования к условиям реализации АООП</w:t>
      </w:r>
    </w:p>
    <w:bookmarkEnd w:id="70"/>
    <w:p w:rsidR="00DF21A5" w:rsidRDefault="00DF21A5" w:rsidP="00991102"/>
    <w:p w:rsidR="00DF21A5" w:rsidRDefault="00DF21A5" w:rsidP="00991102">
      <w:bookmarkStart w:id="71" w:name="sub_1031"/>
      <w:r>
        <w:t>3.1. Стандарт определяет требования к кадровым, финансовым, материально-техническим и иным условиям</w:t>
      </w:r>
      <w:hyperlink w:anchor="sub_10015" w:history="1">
        <w:r>
          <w:rPr>
            <w:rStyle w:val="a0"/>
            <w:rFonts w:cs="Times New Roman CYR"/>
          </w:rPr>
          <w:t>*(15)</w:t>
        </w:r>
      </w:hyperlink>
      <w:r>
        <w:t xml:space="preserve"> получения образования обучающимися с умственной отсталостью (интеллектуальными нарушениями).</w:t>
      </w:r>
    </w:p>
    <w:p w:rsidR="00DF21A5" w:rsidRDefault="00DF21A5" w:rsidP="00991102">
      <w:bookmarkStart w:id="72" w:name="sub_1032"/>
      <w:bookmarkEnd w:id="71"/>
      <w:r>
        <w:t>3.2. Требования к условиям получения образования обучающимися с умственной отсталостью (интеллектуальными нарушениями) представляют собой интегративное описание совокупности условий, необходимых для реализации АООП,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DF21A5" w:rsidRDefault="00DF21A5" w:rsidP="00991102">
      <w:bookmarkStart w:id="73" w:name="sub_1033"/>
      <w:bookmarkEnd w:id="72"/>
      <w:r>
        <w:t>3.3. Организация создает условия для реализации АООП, обеспечивающие возможность:</w:t>
      </w:r>
    </w:p>
    <w:bookmarkEnd w:id="73"/>
    <w:p w:rsidR="00DF21A5" w:rsidRDefault="00DF21A5" w:rsidP="00991102">
      <w:r>
        <w:t>достижения планируемых результатов освоения обучающимися АООП;</w:t>
      </w:r>
    </w:p>
    <w:p w:rsidR="00DF21A5" w:rsidRDefault="00DF21A5" w:rsidP="00991102">
      <w: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DF21A5" w:rsidRDefault="00DF21A5" w:rsidP="00991102">
      <w:r>
        <w:t>учета образовательных потребностей - общих для всех обучающихся с умственной отсталостью (интеллектуальными нарушениями) и специфических - для отдельных групп;</w:t>
      </w:r>
    </w:p>
    <w:p w:rsidR="00DF21A5" w:rsidRDefault="00DF21A5" w:rsidP="00991102">
      <w:r>
        <w:t>расширения социального опыта и социальных контактов обучающихся, в том числе со сверстниками, не имеющими ограничений здоровья;</w:t>
      </w:r>
    </w:p>
    <w:p w:rsidR="00DF21A5" w:rsidRDefault="00DF21A5" w:rsidP="00991102">
      <w:r>
        <w:t>участия педагогических работников, родителей (законных представителей) обучающихся и общественности в разработке АООП, проектировании и развитии социальной среды организации, а также в формировании и реализации индивидуальных образовательных маршрутов обучающихся, поддержке родителей (законных представителей) в воспитании обучающихся, охране и укреплении их здоровья, вовлечении семей непосредственно в образовательную деятельность;</w:t>
      </w:r>
    </w:p>
    <w:p w:rsidR="00DF21A5" w:rsidRDefault="00DF21A5" w:rsidP="00991102">
      <w:r>
        <w:t>эффективного использования времени, отведенного на реализацию обязательной части АООП 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DF21A5" w:rsidRDefault="00DF21A5" w:rsidP="00991102">
      <w:r>
        <w:t>использования в образовательной деятельности современных образовательных технологий деятельностного типа, в том числе информационных;</w:t>
      </w:r>
    </w:p>
    <w:p w:rsidR="00DF21A5" w:rsidRDefault="00DF21A5" w:rsidP="00991102">
      <w:r>
        <w:t>обновления содержания АООП, а также методик и технологий их реализации в соответствии с динамикой развития системы образования, запросов и потребностей обучающихся и их родителей (законных представителей), а также с учетом особенностей субъекта Российской Федерации;</w:t>
      </w:r>
    </w:p>
    <w:p w:rsidR="00DF21A5" w:rsidRDefault="00DF21A5" w:rsidP="00991102">
      <w: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DF21A5" w:rsidRDefault="00DF21A5" w:rsidP="00991102">
      <w:bookmarkStart w:id="74" w:name="sub_1034"/>
      <w:r>
        <w:t>3.4. Требования к кадровым условиям.</w:t>
      </w:r>
    </w:p>
    <w:p w:rsidR="00DF21A5" w:rsidRDefault="00DF21A5" w:rsidP="00991102">
      <w:bookmarkStart w:id="75" w:name="sub_10341"/>
      <w:bookmarkEnd w:id="74"/>
      <w:r>
        <w:t>3.4.1. В реализации АООП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особых образовательных потребностей разных групп обучающихся с умственной отсталостью (интеллектуальными нарушениями).</w:t>
      </w:r>
    </w:p>
    <w:bookmarkEnd w:id="75"/>
    <w:p w:rsidR="00DF21A5" w:rsidRDefault="00DF21A5" w:rsidP="00991102">
      <w:r>
        <w:t>При необходимости в процессе реализации АООП возможно временное или постоянное участие тьютора и (или) ассистента (помощника).</w:t>
      </w:r>
    </w:p>
    <w:p w:rsidR="00DF21A5" w:rsidRDefault="00DF21A5" w:rsidP="00991102">
      <w:r>
        <w:t>В процессе психолого-медико-педагогического сопровождения обучающихся с умственной отсталостью (интеллектуальными нарушениями) принимают участие медицинские работники, имеющие необходимый уровень образования и квалификации.</w:t>
      </w:r>
    </w:p>
    <w:p w:rsidR="00DF21A5" w:rsidRDefault="00DF21A5" w:rsidP="00991102">
      <w:bookmarkStart w:id="76" w:name="sub_10342"/>
      <w:r>
        <w:t>3.4.2. В реализации АООП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w:t>
      </w:r>
    </w:p>
    <w:p w:rsidR="00DF21A5" w:rsidRDefault="00DF21A5" w:rsidP="00991102">
      <w:bookmarkStart w:id="77" w:name="sub_10343"/>
      <w:bookmarkEnd w:id="76"/>
      <w:r>
        <w:t>3.4.3.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p>
    <w:p w:rsidR="00DF21A5" w:rsidRDefault="00DF21A5" w:rsidP="00991102">
      <w:bookmarkStart w:id="78" w:name="sub_10344"/>
      <w:bookmarkEnd w:id="77"/>
      <w:r>
        <w:t>3.4.4. Для обучающихся,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организуется по СИПР на дому или в медицинских организациях</w:t>
      </w:r>
      <w:hyperlink w:anchor="sub_10016" w:history="1">
        <w:r>
          <w:rPr>
            <w:rStyle w:val="a0"/>
            <w:rFonts w:cs="Times New Roman CYR"/>
          </w:rPr>
          <w:t>*(16)</w:t>
        </w:r>
      </w:hyperlink>
      <w:r>
        <w:t>. Администрацией организаций должны быть предусмотрены занятия различных специалистов на дому, консультирование родителей (законных представителей).</w:t>
      </w:r>
    </w:p>
    <w:p w:rsidR="00DF21A5" w:rsidRDefault="00DF21A5" w:rsidP="00991102">
      <w:bookmarkStart w:id="79" w:name="sub_10345"/>
      <w:bookmarkEnd w:id="78"/>
      <w:r>
        <w:t>3.4.5. В системе образования должны быть созданы условия для комплексного взаимодействия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использования инновационного опыта других организаций, проведения комплексных мониторинговых исследований результатов образовательного процесса и эффективности инноваций.</w:t>
      </w:r>
    </w:p>
    <w:p w:rsidR="00DF21A5" w:rsidRDefault="00DF21A5" w:rsidP="00991102">
      <w:bookmarkStart w:id="80" w:name="sub_1035"/>
      <w:bookmarkEnd w:id="79"/>
      <w:r>
        <w:t>3.5. Требования к финансовым условиям.</w:t>
      </w:r>
    </w:p>
    <w:p w:rsidR="00DF21A5" w:rsidRDefault="00DF21A5" w:rsidP="00991102">
      <w:bookmarkStart w:id="81" w:name="sub_10351"/>
      <w:bookmarkEnd w:id="80"/>
      <w:r>
        <w:t>3.5.1. Финансовое обеспечение государственных гарантий на получение обучающимися с умственной отсталостью (интеллектуальными нарушениями)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bookmarkEnd w:id="81"/>
    <w:p w:rsidR="00DF21A5" w:rsidRDefault="00DF21A5" w:rsidP="00991102">
      <w:r>
        <w:t>Финансовые условия реализации АООП должны</w:t>
      </w:r>
      <w:hyperlink w:anchor="sub_10017" w:history="1">
        <w:r>
          <w:rPr>
            <w:rStyle w:val="a0"/>
            <w:rFonts w:cs="Times New Roman CYR"/>
          </w:rPr>
          <w:t>*(17)</w:t>
        </w:r>
      </w:hyperlink>
      <w:r>
        <w:t>:</w:t>
      </w:r>
    </w:p>
    <w:p w:rsidR="00DF21A5" w:rsidRDefault="00DF21A5" w:rsidP="00991102">
      <w:bookmarkStart w:id="82" w:name="sub_103511"/>
      <w:r>
        <w:t>1) обеспечивать государственные гарантии прав обучающихся с умственной отсталостью (интеллектуальными нарушениями) на получение бесплатного общедоступного образования, включая внеурочную деятельность;</w:t>
      </w:r>
    </w:p>
    <w:p w:rsidR="00DF21A5" w:rsidRDefault="00DF21A5" w:rsidP="00991102">
      <w:bookmarkStart w:id="83" w:name="sub_103512"/>
      <w:bookmarkEnd w:id="82"/>
      <w:r>
        <w:t>2) обеспечивать организации возможность исполнения требований Стандарта;</w:t>
      </w:r>
    </w:p>
    <w:p w:rsidR="00DF21A5" w:rsidRDefault="00DF21A5" w:rsidP="00991102">
      <w:bookmarkStart w:id="84" w:name="sub_103513"/>
      <w:bookmarkEnd w:id="83"/>
      <w: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DF21A5" w:rsidRDefault="00DF21A5" w:rsidP="00991102">
      <w:bookmarkStart w:id="85" w:name="sub_103514"/>
      <w:bookmarkEnd w:id="84"/>
      <w:r>
        <w:t>4) отражать структуру и объем расходов, необходимых для реализации АООП и достижения планируемых результатов, а также механизм их формирования.</w:t>
      </w:r>
    </w:p>
    <w:p w:rsidR="00DF21A5" w:rsidRDefault="00DF21A5" w:rsidP="00991102">
      <w:bookmarkStart w:id="86" w:name="sub_10352"/>
      <w:bookmarkEnd w:id="85"/>
      <w:r>
        <w:t>3.5.2. 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bookmarkEnd w:id="86"/>
    <w:p w:rsidR="00DF21A5" w:rsidRDefault="00DF21A5" w:rsidP="00991102">
      <w:r>
        <w:t>специальными условиями получения образования (кадровыми, материально-техническими);</w:t>
      </w:r>
    </w:p>
    <w:p w:rsidR="00DF21A5" w:rsidRDefault="00DF21A5" w:rsidP="00991102">
      <w:r>
        <w:t>расходами на оплату труда работников, реализующих АООП;</w:t>
      </w:r>
    </w:p>
    <w:p w:rsidR="00DF21A5" w:rsidRDefault="00DF21A5" w:rsidP="00991102">
      <w: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DF21A5" w:rsidRDefault="00DF21A5" w:rsidP="00991102">
      <w:r>
        <w:t>расходами, связанными с дополнительным профессиональным образованием руководящих и педагогических работников по профилю их деятельности;</w:t>
      </w:r>
    </w:p>
    <w:p w:rsidR="00DF21A5" w:rsidRDefault="00DF21A5" w:rsidP="00991102">
      <w:r>
        <w:t>иными расходами, связанными с реализацией и обеспечением реализации АООП, в том числе с круглосуточным пребыванием обучающихся с ОВЗ в организации.</w:t>
      </w:r>
    </w:p>
    <w:p w:rsidR="00DF21A5" w:rsidRDefault="00DF21A5" w:rsidP="00991102">
      <w:bookmarkStart w:id="87" w:name="sub_10353"/>
      <w:r>
        <w:t>3.5.3. Финансовое обеспечение должно соответствовать специфике кадровых и материально-технических условий, определенных в каждом варианте АООП.</w:t>
      </w:r>
    </w:p>
    <w:p w:rsidR="00DF21A5" w:rsidRDefault="00DF21A5" w:rsidP="00991102">
      <w:bookmarkStart w:id="88" w:name="sub_1036"/>
      <w:bookmarkEnd w:id="87"/>
      <w:r>
        <w:t>3.6. Требования к материально-техническим условиям.</w:t>
      </w:r>
    </w:p>
    <w:p w:rsidR="00DF21A5" w:rsidRDefault="00DF21A5" w:rsidP="00991102">
      <w:bookmarkStart w:id="89" w:name="sub_10361"/>
      <w:bookmarkEnd w:id="88"/>
      <w:r>
        <w:t>3.6.1. Материально-техническое обеспечение - это общие характеристики инфраструктуры организации, включая параметры информационно-образовательной среды.</w:t>
      </w:r>
    </w:p>
    <w:bookmarkEnd w:id="89"/>
    <w:p w:rsidR="00DF21A5" w:rsidRDefault="00DF21A5" w:rsidP="00991102">
      <w:r>
        <w:t>Материально-технические условия реализации АООП должны обеспечивать</w:t>
      </w:r>
      <w:hyperlink w:anchor="sub_10018" w:history="1">
        <w:r>
          <w:rPr>
            <w:rStyle w:val="a0"/>
            <w:rFonts w:cs="Times New Roman CYR"/>
          </w:rPr>
          <w:t>*(18)</w:t>
        </w:r>
      </w:hyperlink>
      <w:r>
        <w:t xml:space="preserve"> возможность достижения обучающимися установленных Стандартом требований к результатам (возможным результатам) освоения АООП.</w:t>
      </w:r>
    </w:p>
    <w:p w:rsidR="00DF21A5" w:rsidRDefault="00DF21A5" w:rsidP="00991102">
      <w:r>
        <w:t>Материально-техническая база реализации АООП должна соответствовать действующим санитарным и противопожарным нормам, нормам охраны труда работников организаций, предъявляемым к:</w:t>
      </w:r>
    </w:p>
    <w:p w:rsidR="00DF21A5" w:rsidRDefault="00DF21A5" w:rsidP="00991102">
      <w: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DF21A5" w:rsidRDefault="00DF21A5" w:rsidP="00991102">
      <w: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DF21A5" w:rsidRDefault="00DF21A5" w:rsidP="00991102">
      <w:r>
        <w:t>помещениям библиотек (площадь, размещение рабочих зон, наличие читального зала, медиатеки, число читательских мест);</w:t>
      </w:r>
    </w:p>
    <w:p w:rsidR="00DF21A5" w:rsidRDefault="00DF21A5" w:rsidP="00991102">
      <w: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DF21A5" w:rsidRDefault="00DF21A5" w:rsidP="00991102">
      <w: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DF21A5" w:rsidRDefault="00DF21A5" w:rsidP="00991102">
      <w:r>
        <w:t>актовому залу;</w:t>
      </w:r>
    </w:p>
    <w:p w:rsidR="00DF21A5" w:rsidRDefault="00DF21A5" w:rsidP="00991102">
      <w:r>
        <w:t>спортивным залам, бассейнам, игровому и спортивному оборудованию;</w:t>
      </w:r>
    </w:p>
    <w:p w:rsidR="00DF21A5" w:rsidRDefault="00DF21A5" w:rsidP="00991102">
      <w:r>
        <w:t>помещениям для медицинского персонала;</w:t>
      </w:r>
    </w:p>
    <w:p w:rsidR="00DF21A5" w:rsidRDefault="00DF21A5" w:rsidP="00991102">
      <w:r>
        <w:t>мебели, офисному оснащению и хозяйственному инвентарю;</w:t>
      </w:r>
    </w:p>
    <w:p w:rsidR="00DF21A5" w:rsidRDefault="00DF21A5" w:rsidP="00991102">
      <w: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DF21A5" w:rsidRDefault="00DF21A5" w:rsidP="00991102">
      <w:r>
        <w:t>Материально-техническое и информационное оснащение образовательного процесса должно обеспечивать возможность:</w:t>
      </w:r>
    </w:p>
    <w:p w:rsidR="00DF21A5" w:rsidRDefault="00DF21A5" w:rsidP="00991102">
      <w: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DF21A5" w:rsidRDefault="00DF21A5" w:rsidP="00991102">
      <w:r>
        <w:t>физического развития, участия в спортивных соревнованиях и играх;</w:t>
      </w:r>
    </w:p>
    <w:p w:rsidR="00DF21A5" w:rsidRDefault="00DF21A5" w:rsidP="00991102">
      <w:r>
        <w:t>планирования учебной деятельности, фиксирования его реализации в целом и отдельных этапов (выступлений, дискуссий, экспериментов);</w:t>
      </w:r>
    </w:p>
    <w:p w:rsidR="00DF21A5" w:rsidRDefault="00DF21A5" w:rsidP="00991102">
      <w:r>
        <w:t>размещения материалов и работ в информационной среде организации;</w:t>
      </w:r>
    </w:p>
    <w:p w:rsidR="00DF21A5" w:rsidRDefault="00DF21A5" w:rsidP="00991102">
      <w:r>
        <w:t>проведения массовых мероприятий, собраний, представлений;</w:t>
      </w:r>
    </w:p>
    <w:p w:rsidR="00DF21A5" w:rsidRDefault="00DF21A5" w:rsidP="00991102">
      <w:r>
        <w:t>организации отдыха и питания;</w:t>
      </w:r>
    </w:p>
    <w:p w:rsidR="00DF21A5" w:rsidRDefault="00DF21A5" w:rsidP="00991102">
      <w:r>
        <w:t>исполнения, сочинения и аранжировки музыкальных произведений с применением традиционных инструментов и цифровых технологий;</w:t>
      </w:r>
    </w:p>
    <w:p w:rsidR="00DF21A5" w:rsidRDefault="00DF21A5" w:rsidP="00991102">
      <w:r>
        <w:t>обработки материалов и информации с использованием технологических инструментов.</w:t>
      </w:r>
    </w:p>
    <w:p w:rsidR="00DF21A5" w:rsidRDefault="00DF21A5" w:rsidP="00991102">
      <w:r>
        <w:t>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w:t>
      </w:r>
    </w:p>
    <w:p w:rsidR="00DF21A5" w:rsidRDefault="00DF21A5" w:rsidP="00991102">
      <w:bookmarkStart w:id="90" w:name="sub_10362"/>
      <w:r>
        <w:t>3.6.2. Материально-техническое обеспечение реализации АООП должно соответствовать не только общим, но и особым образовательным потребностям обучающихся с умственной отсталостью (интеллектуальными нарушениями).</w:t>
      </w:r>
    </w:p>
    <w:bookmarkEnd w:id="90"/>
    <w:p w:rsidR="00DF21A5" w:rsidRDefault="00DF21A5" w:rsidP="00991102">
      <w:r>
        <w:t>Структура требований к материально-техническим условиям включает требования к:</w:t>
      </w:r>
    </w:p>
    <w:p w:rsidR="00DF21A5" w:rsidRDefault="00DF21A5" w:rsidP="00991102">
      <w:r>
        <w:t>организации пространства, в котором осуществляется реализация АООП;</w:t>
      </w:r>
    </w:p>
    <w:p w:rsidR="00DF21A5" w:rsidRDefault="00DF21A5" w:rsidP="00991102">
      <w:r>
        <w:t>организации временного режима обучения;</w:t>
      </w:r>
    </w:p>
    <w:p w:rsidR="00DF21A5" w:rsidRDefault="00DF21A5" w:rsidP="00991102">
      <w:r>
        <w:t>техническим средствам обучения;</w:t>
      </w:r>
    </w:p>
    <w:p w:rsidR="00DF21A5" w:rsidRDefault="00DF21A5" w:rsidP="00991102">
      <w:r>
        <w:t>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и позволяющим реализовывать выбранный вариант программы.</w:t>
      </w:r>
    </w:p>
    <w:p w:rsidR="00DF21A5" w:rsidRDefault="00DF21A5" w:rsidP="00991102">
      <w:bookmarkStart w:id="91" w:name="sub_10363"/>
      <w:r>
        <w:t>3.6.3. Пространство,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bookmarkEnd w:id="91"/>
    <w:p w:rsidR="00DF21A5" w:rsidRDefault="00DF21A5" w:rsidP="00991102">
      <w:r>
        <w:t>соблюдения санитарно-гигиенических норм организации образовательной деятельности;</w:t>
      </w:r>
    </w:p>
    <w:p w:rsidR="00DF21A5" w:rsidRDefault="00DF21A5" w:rsidP="00991102">
      <w:r>
        <w:t>обеспечения санитарно-бытовых и социально-бытовых условий;</w:t>
      </w:r>
    </w:p>
    <w:p w:rsidR="00DF21A5" w:rsidRDefault="00DF21A5" w:rsidP="00991102">
      <w:r>
        <w:t>соблюдения пожарной и электробезопасности;</w:t>
      </w:r>
    </w:p>
    <w:p w:rsidR="00DF21A5" w:rsidRDefault="00DF21A5" w:rsidP="00991102">
      <w:r>
        <w:t>соблюдения требований охраны труда;</w:t>
      </w:r>
    </w:p>
    <w:p w:rsidR="00DF21A5" w:rsidRDefault="00DF21A5" w:rsidP="00991102">
      <w:r>
        <w:t>соблюдения своевременных сроков и необходимых объемов текущего и капитального ремонта и др.</w:t>
      </w:r>
    </w:p>
    <w:p w:rsidR="00DF21A5" w:rsidRDefault="00DF21A5" w:rsidP="00991102">
      <w:bookmarkStart w:id="92" w:name="sub_10364"/>
      <w:r>
        <w:t>3.6.4. 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p>
    <w:p w:rsidR="00DF21A5" w:rsidRDefault="00DF21A5" w:rsidP="00991102">
      <w:bookmarkStart w:id="93" w:name="sub_10365"/>
      <w:bookmarkEnd w:id="92"/>
      <w:r>
        <w:t>3.6.5. Требования к материально-техническому обеспечению ориентированы на всех участников процесса образования. Все вовлечённые в образовательную деятельность должны иметь доступ к организационной технике либо специальному ресурсному центру в организации. Предусматривается материально-техническая поддержка, в том числе сетевая, координации и взаимодействия специалистов разного профиля, вовлечённых в процесс образования, родителей (законных представителей) обучающегося с умственной отсталостью (интеллектуальными нарушениями). 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DF21A5" w:rsidRDefault="00DF21A5" w:rsidP="00991102">
      <w:bookmarkStart w:id="94" w:name="sub_10366"/>
      <w:bookmarkEnd w:id="93"/>
      <w:r>
        <w:t>3.6.6. Организация обеспечивает выделение отдельных специально оборудованных помещений для реализации курсов коррекционно-развивающей области и психолого-медико-педагогического сопровождения обучающихся с умственной отсталостью (интеллектуальными нарушениями).</w:t>
      </w:r>
    </w:p>
    <w:p w:rsidR="00DF21A5" w:rsidRDefault="00DF21A5" w:rsidP="00991102">
      <w:bookmarkStart w:id="95" w:name="sub_10367"/>
      <w:bookmarkEnd w:id="94"/>
      <w:r>
        <w:t>3.6.7.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АООП.</w:t>
      </w:r>
    </w:p>
    <w:bookmarkEnd w:id="95"/>
    <w:p w:rsidR="00DF21A5" w:rsidRDefault="00DF21A5" w:rsidP="00991102"/>
    <w:p w:rsidR="00DF21A5" w:rsidRDefault="00DF21A5" w:rsidP="00991102">
      <w:bookmarkStart w:id="96" w:name="sub_400"/>
      <w:r>
        <w:t>IV. Требования к результатам освоения АООП</w:t>
      </w:r>
    </w:p>
    <w:bookmarkEnd w:id="96"/>
    <w:p w:rsidR="00DF21A5" w:rsidRDefault="00DF21A5" w:rsidP="00991102"/>
    <w:p w:rsidR="00DF21A5" w:rsidRDefault="00DF21A5" w:rsidP="00991102">
      <w:bookmarkStart w:id="97" w:name="sub_1041"/>
      <w:r>
        <w:t xml:space="preserve">4.1. Стандарт устанавливает требования к личностным и предметным результатам освоения обучающимися с умственной отсталостью (интеллектуальными нарушениями) двух вариантов АООП (в соответствии с </w:t>
      </w:r>
      <w:hyperlink w:anchor="sub_1100" w:history="1">
        <w:r>
          <w:rPr>
            <w:rStyle w:val="a0"/>
            <w:rFonts w:cs="Times New Roman CYR"/>
          </w:rPr>
          <w:t>приложением</w:t>
        </w:r>
      </w:hyperlink>
      <w:r>
        <w:t xml:space="preserve"> к настоящему Стандарту).</w:t>
      </w:r>
    </w:p>
    <w:bookmarkEnd w:id="97"/>
    <w:p w:rsidR="00DF21A5" w:rsidRDefault="00DF21A5" w:rsidP="00991102">
      <w:r>
        <w:t>Совокупность личностных и предметных результатов составляет содержание жизненных компетенций обучающихся.</w:t>
      </w:r>
    </w:p>
    <w:p w:rsidR="00DF21A5" w:rsidRDefault="00DF21A5" w:rsidP="00991102">
      <w:r>
        <w:t>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 сформированность мотивации к обучению и познанию.</w:t>
      </w:r>
    </w:p>
    <w:p w:rsidR="00DF21A5" w:rsidRDefault="00DF21A5" w:rsidP="00991102">
      <w:r>
        <w:t>Предметные результаты связаны с овладением обучающимися содержанием каждой предметной области и характеризуют их достижения в усвоении знаний и умений, возможности их применения в практической деятельности.</w:t>
      </w:r>
    </w:p>
    <w:p w:rsidR="00DF21A5" w:rsidRDefault="00DF21A5" w:rsidP="00991102">
      <w:bookmarkStart w:id="98" w:name="sub_1042"/>
      <w:r>
        <w:t>4.2. 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DF21A5" w:rsidRDefault="00DF21A5" w:rsidP="00991102">
      <w:bookmarkStart w:id="99" w:name="sub_1043"/>
      <w:bookmarkEnd w:id="98"/>
      <w:r>
        <w:t>4.3. Предметные результаты связаны с овладением обучающимися содержанием каждой предметной области, характеризуют опыт специфической для предметной области деятельности по получению нового знания, достижения обучающихся в усвоении знаний и умений, возможности их применения в практической деятельности и жизни.</w:t>
      </w:r>
    </w:p>
    <w:p w:rsidR="00DF21A5" w:rsidRDefault="00DF21A5" w:rsidP="00991102">
      <w:bookmarkStart w:id="100" w:name="sub_1044"/>
      <w:bookmarkEnd w:id="99"/>
      <w:r>
        <w:t>4.4. Стандарт определяет для каждой предметной области дифференцированные требования к личностным и предметным результатам с учетом особенностей и возможностей развития разных групп обучающихся с умственной отсталостью (интеллектуальными нарушениями).</w:t>
      </w:r>
    </w:p>
    <w:bookmarkEnd w:id="100"/>
    <w:p w:rsidR="00DF21A5" w:rsidRDefault="00DF21A5" w:rsidP="00991102"/>
    <w:p w:rsidR="00DF21A5" w:rsidRDefault="00DF21A5" w:rsidP="00991102">
      <w:r>
        <w:t>______________________________</w:t>
      </w:r>
    </w:p>
    <w:p w:rsidR="00DF21A5" w:rsidRDefault="00DF21A5" w:rsidP="00991102">
      <w:bookmarkStart w:id="101" w:name="sub_10001"/>
      <w:r>
        <w:t xml:space="preserve">*(1) </w:t>
      </w:r>
      <w:hyperlink r:id="rId16" w:history="1">
        <w:r>
          <w:rPr>
            <w:rStyle w:val="a0"/>
            <w:rFonts w:cs="Times New Roman CYR"/>
          </w:rPr>
          <w:t>Конституция</w:t>
        </w:r>
      </w:hyperlink>
      <w:r>
        <w:t xml:space="preserve"> Российской Федерации (Собрание законодательства Российской Федерации, 1996, N 3 ст. 152; N 7, ст. 676; 2001, N 24, ст. 2421; 2003, N 30, ст. 3051; 2004, N 13, ст. 1110; 2005, N 42, ст. 4212; 2006, N 29, ст. 3119; 2007, N 1, ст. 1; N 30 ст. 3745; 2009, N 1, ст. 1, ст. 2; 2014, N 6, ст. 548; N 30, ст. 4202).</w:t>
      </w:r>
    </w:p>
    <w:p w:rsidR="00DF21A5" w:rsidRDefault="00DF21A5" w:rsidP="00991102">
      <w:bookmarkStart w:id="102" w:name="sub_10002"/>
      <w:bookmarkEnd w:id="101"/>
      <w:r>
        <w:t xml:space="preserve">*(2) </w:t>
      </w:r>
      <w:hyperlink r:id="rId17" w:history="1">
        <w:r>
          <w:rPr>
            <w:rStyle w:val="a0"/>
            <w:rFonts w:cs="Times New Roman CYR"/>
          </w:rPr>
          <w:t>Конвенция</w:t>
        </w:r>
      </w:hyperlink>
      <w:r>
        <w:t xml:space="preserve"> ООН о правах ребенка, принятая 20 ноября 1989 г. (Сборник международных договоров СССР, 1993, выпуск XLVI).</w:t>
      </w:r>
    </w:p>
    <w:p w:rsidR="00DF21A5" w:rsidRDefault="00DF21A5" w:rsidP="00991102">
      <w:bookmarkStart w:id="103" w:name="sub_10003"/>
      <w:bookmarkEnd w:id="102"/>
      <w:r>
        <w:t xml:space="preserve">*(3) </w:t>
      </w:r>
      <w:hyperlink r:id="rId18" w:history="1">
        <w:r>
          <w:rPr>
            <w:rStyle w:val="a0"/>
            <w:rFonts w:cs="Times New Roman CYR"/>
          </w:rPr>
          <w:t>Часть 3 статьи 11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DF21A5" w:rsidRDefault="00DF21A5" w:rsidP="00991102">
      <w:bookmarkStart w:id="104" w:name="sub_10004"/>
      <w:bookmarkEnd w:id="103"/>
      <w:r>
        <w:t xml:space="preserve">*(4) </w:t>
      </w:r>
      <w:hyperlink r:id="rId19" w:history="1">
        <w:r>
          <w:rPr>
            <w:rStyle w:val="a0"/>
            <w:rFonts w:cs="Times New Roman CYR"/>
          </w:rPr>
          <w:t>Часть 1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6, ст. 3388; N 30, ст. 4257, ст. 4263).</w:t>
      </w:r>
    </w:p>
    <w:p w:rsidR="00DF21A5" w:rsidRDefault="00DF21A5" w:rsidP="00991102">
      <w:bookmarkStart w:id="105" w:name="sub_10005"/>
      <w:bookmarkEnd w:id="104"/>
      <w:r>
        <w:t xml:space="preserve">*(5) </w:t>
      </w:r>
      <w:hyperlink r:id="rId20" w:history="1">
        <w:r>
          <w:rPr>
            <w:rStyle w:val="a0"/>
            <w:rFonts w:cs="Times New Roman CYR"/>
          </w:rPr>
          <w:t>Части 5</w:t>
        </w:r>
      </w:hyperlink>
      <w:r>
        <w:t xml:space="preserve"> и </w:t>
      </w:r>
      <w:hyperlink r:id="rId21" w:history="1">
        <w:r>
          <w:rPr>
            <w:rStyle w:val="a0"/>
            <w:rFonts w:cs="Times New Roman CYR"/>
          </w:rPr>
          <w:t>7 ст. 12</w:t>
        </w:r>
      </w:hyperlink>
      <w:r>
        <w:t xml:space="preserve"> Федерального закона от 29 декабря 2012 г. N 273-Ф3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DF21A5" w:rsidRDefault="00DF21A5" w:rsidP="00991102">
      <w:bookmarkStart w:id="106" w:name="sub_10006"/>
      <w:bookmarkEnd w:id="105"/>
      <w:r>
        <w:t xml:space="preserve">*(6) </w:t>
      </w:r>
      <w:hyperlink r:id="rId22" w:history="1">
        <w:r>
          <w:rPr>
            <w:rStyle w:val="a0"/>
            <w:rFonts w:cs="Times New Roman CYR"/>
          </w:rPr>
          <w:t>Часть 23 ст.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DF21A5" w:rsidRDefault="00DF21A5" w:rsidP="00991102">
      <w:bookmarkStart w:id="107" w:name="sub_10007"/>
      <w:bookmarkEnd w:id="106"/>
      <w:r>
        <w:t xml:space="preserve">*(7) </w:t>
      </w:r>
      <w:hyperlink r:id="rId23" w:history="1">
        <w:r>
          <w:rPr>
            <w:rStyle w:val="a0"/>
            <w:rFonts w:cs="Times New Roman CYR"/>
          </w:rPr>
          <w:t>Часть 4 ст. 79</w:t>
        </w:r>
      </w:hyperlink>
      <w:r>
        <w:t xml:space="preserve"> Федерального закона от 29 декабря 2012 г. N 273-Ф3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DF21A5" w:rsidRDefault="00DF21A5" w:rsidP="00991102">
      <w:bookmarkStart w:id="108" w:name="sub_10008"/>
      <w:bookmarkEnd w:id="107"/>
      <w:r>
        <w:t xml:space="preserve">*(8) </w:t>
      </w:r>
      <w:hyperlink r:id="rId24" w:history="1">
        <w:r>
          <w:rPr>
            <w:rStyle w:val="a0"/>
            <w:rFonts w:cs="Times New Roman CYR"/>
          </w:rPr>
          <w:t>Часть 2 ст. 79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DF21A5" w:rsidRDefault="00DF21A5" w:rsidP="00991102">
      <w:bookmarkStart w:id="109" w:name="sub_10009"/>
      <w:bookmarkEnd w:id="108"/>
      <w:r>
        <w:t xml:space="preserve">*(9) </w:t>
      </w:r>
      <w:hyperlink r:id="rId25" w:history="1">
        <w:r>
          <w:rPr>
            <w:rStyle w:val="a0"/>
            <w:rFonts w:cs="Times New Roman CYR"/>
          </w:rPr>
          <w:t>Статья 15</w:t>
        </w:r>
      </w:hyperlink>
      <w:r>
        <w:t xml:space="preserve"> Федерального закона от 29 декабря 2012 г. N 273-Ф3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DF21A5" w:rsidRDefault="00DF21A5" w:rsidP="00991102">
      <w:bookmarkStart w:id="110" w:name="sub_10010"/>
      <w:bookmarkEnd w:id="109"/>
      <w:r>
        <w:t xml:space="preserve">*(10) </w:t>
      </w:r>
      <w:hyperlink r:id="rId26" w:history="1">
        <w:r>
          <w:rPr>
            <w:rStyle w:val="a0"/>
            <w:rFonts w:cs="Times New Roman CYR"/>
          </w:rPr>
          <w:t>Пункт 15</w:t>
        </w:r>
      </w:hyperlink>
      <w:r>
        <w:t xml:space="preserve"> федерального государственного образовательного стандарта начального общего образования, утвержденного </w:t>
      </w:r>
      <w:hyperlink r:id="rId27" w:history="1">
        <w:r>
          <w:rPr>
            <w:rStyle w:val="a0"/>
            <w:rFonts w:cs="Times New Roman CYR"/>
          </w:rPr>
          <w:t>приказом</w:t>
        </w:r>
      </w:hyperlink>
      <w:r>
        <w:t xml:space="preserve"> Министерства образования и науки Российской Федерации от 6 октября 2009 г. N 373 "Об утверждении и введении в действие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w:t>
      </w:r>
      <w:hyperlink r:id="rId28" w:history="1">
        <w:r>
          <w:rPr>
            <w:rStyle w:val="a0"/>
            <w:rFonts w:cs="Times New Roman CYR"/>
          </w:rPr>
          <w:t>от 26 ноября 2010 г. N 1241</w:t>
        </w:r>
      </w:hyperlink>
      <w:r>
        <w:t xml:space="preserve"> (зарегистрирован Министерством юстиции Российской Федерации 4 февраля 2011 г., регистрационный N 19707), </w:t>
      </w:r>
      <w:hyperlink r:id="rId29" w:history="1">
        <w:r>
          <w:rPr>
            <w:rStyle w:val="a0"/>
            <w:rFonts w:cs="Times New Roman CYR"/>
          </w:rPr>
          <w:t>от 22 сентября 2011 г. N 2357</w:t>
        </w:r>
      </w:hyperlink>
      <w:r>
        <w:t xml:space="preserve"> (зарегистрирован Министерством юстиции Российской Федерации 12 декабря 2011 г., регистрационный N 22540) и </w:t>
      </w:r>
      <w:hyperlink r:id="rId30" w:history="1">
        <w:r>
          <w:rPr>
            <w:rStyle w:val="a0"/>
            <w:rFonts w:cs="Times New Roman CYR"/>
          </w:rPr>
          <w:t>от 18 декабря 2012 г. N 1060</w:t>
        </w:r>
      </w:hyperlink>
      <w:r>
        <w:t xml:space="preserve"> (зарегистрирован Министерством юстиции Российской Федерации 11 февраля 2013 г., регистрационный N 26993) (далее - ФГОС НОО).</w:t>
      </w:r>
    </w:p>
    <w:p w:rsidR="00DF21A5" w:rsidRDefault="00DF21A5" w:rsidP="00991102">
      <w:bookmarkStart w:id="111" w:name="sub_10011"/>
      <w:bookmarkEnd w:id="110"/>
      <w:r>
        <w:t xml:space="preserve">*(11) </w:t>
      </w:r>
      <w:hyperlink r:id="rId31" w:history="1">
        <w:r>
          <w:rPr>
            <w:rStyle w:val="a0"/>
            <w:rFonts w:cs="Times New Roman CYR"/>
          </w:rPr>
          <w:t>Пункт 16</w:t>
        </w:r>
      </w:hyperlink>
      <w:r>
        <w:t xml:space="preserve"> ФГОС НОО.</w:t>
      </w:r>
    </w:p>
    <w:p w:rsidR="00DF21A5" w:rsidRDefault="00DF21A5" w:rsidP="00991102">
      <w:bookmarkStart w:id="112" w:name="sub_10012"/>
      <w:bookmarkEnd w:id="111"/>
      <w:r>
        <w:t xml:space="preserve">*(12) </w:t>
      </w:r>
      <w:hyperlink r:id="rId32" w:history="1">
        <w:r>
          <w:rPr>
            <w:rStyle w:val="a0"/>
            <w:rFonts w:cs="Times New Roman CYR"/>
          </w:rPr>
          <w:t>Пункт 19</w:t>
        </w:r>
      </w:hyperlink>
      <w:r>
        <w:t xml:space="preserve"> ФГОС НОО.</w:t>
      </w:r>
    </w:p>
    <w:p w:rsidR="00DF21A5" w:rsidRDefault="00DF21A5" w:rsidP="00991102">
      <w:bookmarkStart w:id="113" w:name="sub_10013"/>
      <w:bookmarkEnd w:id="112"/>
      <w:r>
        <w:t xml:space="preserve">*(13) </w:t>
      </w:r>
      <w:hyperlink r:id="rId33" w:history="1">
        <w:r>
          <w:rPr>
            <w:rStyle w:val="a0"/>
            <w:rFonts w:cs="Times New Roman CYR"/>
          </w:rPr>
          <w:t>Пункт 19.7</w:t>
        </w:r>
      </w:hyperlink>
      <w:r>
        <w:t xml:space="preserve"> ФГОС НОО.</w:t>
      </w:r>
    </w:p>
    <w:p w:rsidR="00DF21A5" w:rsidRDefault="00DF21A5" w:rsidP="00991102">
      <w:bookmarkStart w:id="114" w:name="sub_10014"/>
      <w:bookmarkEnd w:id="113"/>
      <w:r>
        <w:t xml:space="preserve">*(14) </w:t>
      </w:r>
      <w:hyperlink r:id="rId34" w:history="1">
        <w:r>
          <w:rPr>
            <w:rStyle w:val="a0"/>
            <w:rFonts w:cs="Times New Roman CYR"/>
          </w:rPr>
          <w:t>Пункт 17</w:t>
        </w:r>
      </w:hyperlink>
      <w:r>
        <w:t xml:space="preserve"> ФГОС НОО.</w:t>
      </w:r>
    </w:p>
    <w:p w:rsidR="00DF21A5" w:rsidRDefault="00DF21A5" w:rsidP="00991102">
      <w:bookmarkStart w:id="115" w:name="sub_10015"/>
      <w:bookmarkEnd w:id="114"/>
      <w:r>
        <w:t xml:space="preserve">*(15) </w:t>
      </w:r>
      <w:hyperlink r:id="rId35" w:history="1">
        <w:r>
          <w:rPr>
            <w:rStyle w:val="a0"/>
            <w:rFonts w:cs="Times New Roman CYR"/>
          </w:rPr>
          <w:t>Пункт 2 части 3 статьи 11</w:t>
        </w:r>
      </w:hyperlink>
      <w:r>
        <w:t xml:space="preserve"> Федерального закона от 29 декабря 2012 г. N 273-Ф3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DF21A5" w:rsidRDefault="00DF21A5" w:rsidP="00991102">
      <w:bookmarkStart w:id="116" w:name="sub_10016"/>
      <w:bookmarkEnd w:id="115"/>
      <w:r>
        <w:t xml:space="preserve">*(16) </w:t>
      </w:r>
      <w:hyperlink r:id="rId36" w:history="1">
        <w:r>
          <w:rPr>
            <w:rStyle w:val="a0"/>
            <w:rFonts w:cs="Times New Roman CYR"/>
          </w:rPr>
          <w:t>Часть 5 статьи 41</w:t>
        </w:r>
      </w:hyperlink>
      <w:r>
        <w:t xml:space="preserve"> Федерального закона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DF21A5" w:rsidRDefault="00DF21A5" w:rsidP="00991102">
      <w:bookmarkStart w:id="117" w:name="sub_10017"/>
      <w:bookmarkEnd w:id="116"/>
      <w:r>
        <w:t xml:space="preserve">*(17) </w:t>
      </w:r>
      <w:hyperlink r:id="rId37" w:history="1">
        <w:r>
          <w:rPr>
            <w:rStyle w:val="a0"/>
            <w:rFonts w:cs="Times New Roman CYR"/>
          </w:rPr>
          <w:t>Пункт 24</w:t>
        </w:r>
      </w:hyperlink>
      <w:r>
        <w:t xml:space="preserve"> ФГОС НОО.</w:t>
      </w:r>
    </w:p>
    <w:p w:rsidR="00DF21A5" w:rsidRDefault="00DF21A5" w:rsidP="00991102">
      <w:bookmarkStart w:id="118" w:name="sub_10018"/>
      <w:bookmarkEnd w:id="117"/>
      <w:r>
        <w:t xml:space="preserve">*(18) </w:t>
      </w:r>
      <w:hyperlink r:id="rId38" w:history="1">
        <w:r>
          <w:rPr>
            <w:rStyle w:val="a0"/>
            <w:rFonts w:cs="Times New Roman CYR"/>
          </w:rPr>
          <w:t>Пункт 25</w:t>
        </w:r>
      </w:hyperlink>
      <w:r>
        <w:t xml:space="preserve"> ФГОС НОО.</w:t>
      </w:r>
    </w:p>
    <w:bookmarkEnd w:id="118"/>
    <w:p w:rsidR="00DF21A5" w:rsidRDefault="00DF21A5" w:rsidP="00991102"/>
    <w:p w:rsidR="00DF21A5" w:rsidRDefault="00DF21A5" w:rsidP="00991102">
      <w:pPr>
        <w:sectPr w:rsidR="00DF21A5">
          <w:pgSz w:w="11900" w:h="16800"/>
          <w:pgMar w:top="1440" w:right="800" w:bottom="1440" w:left="800" w:header="720" w:footer="720" w:gutter="0"/>
          <w:cols w:space="720"/>
          <w:noEndnote/>
        </w:sectPr>
      </w:pPr>
    </w:p>
    <w:p w:rsidR="00DF21A5" w:rsidRDefault="00DF21A5" w:rsidP="00991102">
      <w:bookmarkStart w:id="119" w:name="sub_1100"/>
      <w:r>
        <w:t>Приложение</w:t>
      </w:r>
    </w:p>
    <w:bookmarkEnd w:id="119"/>
    <w:p w:rsidR="00DF21A5" w:rsidRDefault="00DF21A5" w:rsidP="00991102"/>
    <w:p w:rsidR="00DF21A5" w:rsidRDefault="00DF21A5" w:rsidP="00991102">
      <w:r>
        <w:t>Требования</w:t>
      </w:r>
      <w:r>
        <w:br/>
        <w:t>к АООП обучающихся с умственной отсталостью (интеллектуальными нарушениями)</w:t>
      </w:r>
    </w:p>
    <w:p w:rsidR="00DF21A5" w:rsidRDefault="00DF21A5" w:rsidP="00991102"/>
    <w:p w:rsidR="00DF21A5" w:rsidRDefault="00DF21A5" w:rsidP="00991102">
      <w:r>
        <w:t>Таблица 1</w:t>
      </w:r>
    </w:p>
    <w:p w:rsidR="00DF21A5" w:rsidRDefault="00DF21A5" w:rsidP="0099110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5321"/>
      </w:tblGrid>
      <w:tr w:rsidR="00DF21A5" w:rsidTr="00415D6C">
        <w:tblPrEx>
          <w:tblCellMar>
            <w:top w:w="0" w:type="dxa"/>
            <w:bottom w:w="0" w:type="dxa"/>
          </w:tblCellMar>
        </w:tblPrEx>
        <w:tc>
          <w:tcPr>
            <w:tcW w:w="15321" w:type="dxa"/>
            <w:tcBorders>
              <w:top w:val="single" w:sz="4" w:space="0" w:color="auto"/>
              <w:bottom w:val="nil"/>
            </w:tcBorders>
          </w:tcPr>
          <w:p w:rsidR="00DF21A5" w:rsidRDefault="00DF21A5" w:rsidP="00415D6C">
            <w:bookmarkStart w:id="120" w:name="sub_1102"/>
            <w:r>
              <w:t>2. Требования к структуре АООП</w:t>
            </w:r>
            <w:bookmarkEnd w:id="120"/>
          </w:p>
        </w:tc>
      </w:tr>
    </w:tbl>
    <w:p w:rsidR="00DF21A5" w:rsidRDefault="00DF21A5" w:rsidP="0099110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655"/>
        <w:gridCol w:w="7660"/>
      </w:tblGrid>
      <w:tr w:rsidR="00DF21A5" w:rsidTr="00415D6C">
        <w:tblPrEx>
          <w:tblCellMar>
            <w:top w:w="0" w:type="dxa"/>
            <w:bottom w:w="0" w:type="dxa"/>
          </w:tblCellMar>
        </w:tblPrEx>
        <w:tc>
          <w:tcPr>
            <w:tcW w:w="7655" w:type="dxa"/>
            <w:tcBorders>
              <w:top w:val="single" w:sz="4" w:space="0" w:color="auto"/>
              <w:bottom w:val="nil"/>
              <w:right w:val="nil"/>
            </w:tcBorders>
          </w:tcPr>
          <w:p w:rsidR="00DF21A5" w:rsidRDefault="00DF21A5" w:rsidP="00415D6C">
            <w:r>
              <w:t>Вариант 1</w:t>
            </w:r>
          </w:p>
        </w:tc>
        <w:tc>
          <w:tcPr>
            <w:tcW w:w="7660" w:type="dxa"/>
            <w:tcBorders>
              <w:top w:val="single" w:sz="4" w:space="0" w:color="auto"/>
              <w:left w:val="single" w:sz="4" w:space="0" w:color="auto"/>
              <w:bottom w:val="nil"/>
            </w:tcBorders>
          </w:tcPr>
          <w:p w:rsidR="00DF21A5" w:rsidRDefault="00DF21A5" w:rsidP="00415D6C">
            <w:r>
              <w:t>Вариант 2</w:t>
            </w:r>
          </w:p>
        </w:tc>
      </w:tr>
      <w:tr w:rsidR="00DF21A5" w:rsidTr="00415D6C">
        <w:tblPrEx>
          <w:tblCellMar>
            <w:top w:w="0" w:type="dxa"/>
            <w:bottom w:w="0" w:type="dxa"/>
          </w:tblCellMar>
        </w:tblPrEx>
        <w:tc>
          <w:tcPr>
            <w:tcW w:w="15315" w:type="dxa"/>
            <w:gridSpan w:val="2"/>
            <w:tcBorders>
              <w:top w:val="single" w:sz="4" w:space="0" w:color="auto"/>
              <w:bottom w:val="nil"/>
            </w:tcBorders>
          </w:tcPr>
          <w:p w:rsidR="00DF21A5" w:rsidRDefault="00DF21A5" w:rsidP="00415D6C">
            <w:bookmarkStart w:id="121" w:name="sub_11022"/>
            <w:r>
              <w:t>2.2. АООП определяет содержание и организацию образовательной деятельности обучающихся с умственной отсталостью (интеллектуальными нарушениями)</w:t>
            </w:r>
            <w:bookmarkEnd w:id="121"/>
          </w:p>
        </w:tc>
      </w:tr>
      <w:tr w:rsidR="00DF21A5" w:rsidTr="00415D6C">
        <w:tblPrEx>
          <w:tblCellMar>
            <w:top w:w="0" w:type="dxa"/>
            <w:bottom w:w="0" w:type="dxa"/>
          </w:tblCellMar>
        </w:tblPrEx>
        <w:tc>
          <w:tcPr>
            <w:tcW w:w="7655" w:type="dxa"/>
            <w:tcBorders>
              <w:top w:val="single" w:sz="4" w:space="0" w:color="auto"/>
              <w:bottom w:val="nil"/>
              <w:right w:val="nil"/>
            </w:tcBorders>
          </w:tcPr>
          <w:p w:rsidR="00DF21A5" w:rsidRDefault="00DF21A5" w:rsidP="00415D6C">
            <w:r>
              <w:t>Вариант 1 предполагает, что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в пролонгированные сроки.</w:t>
            </w:r>
          </w:p>
          <w:p w:rsidR="00DF21A5" w:rsidRDefault="00DF21A5" w:rsidP="00415D6C">
            <w:r>
              <w:t>Обязательной является организация специальных условий обучения и воспитания для реализации как общих, так и особых образовательных потребностей.</w:t>
            </w:r>
          </w:p>
          <w:p w:rsidR="00DF21A5" w:rsidRDefault="00DF21A5" w:rsidP="00415D6C">
            <w:r>
              <w:t>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tc>
        <w:tc>
          <w:tcPr>
            <w:tcW w:w="7660" w:type="dxa"/>
            <w:tcBorders>
              <w:top w:val="single" w:sz="4" w:space="0" w:color="auto"/>
              <w:left w:val="single" w:sz="4" w:space="0" w:color="auto"/>
              <w:bottom w:val="nil"/>
            </w:tcBorders>
          </w:tcPr>
          <w:p w:rsidR="00DF21A5" w:rsidRDefault="00DF21A5" w:rsidP="00415D6C">
            <w:r>
              <w:t>Вариант 2 предполагает, что обучающийся с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в пролонгированные сроки.</w:t>
            </w:r>
          </w:p>
          <w:p w:rsidR="00DF21A5" w:rsidRDefault="00DF21A5" w:rsidP="00415D6C">
            <w:r>
              <w:t>Для обучающихся, получающих образование по варианту 2 АООП.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могут выявляться текущие психические и соматические заболевания.</w:t>
            </w:r>
          </w:p>
          <w:p w:rsidR="00DF21A5" w:rsidRDefault="00DF21A5" w:rsidP="00415D6C">
            <w:r>
              <w:t>При реализации АООП в форме обучения ребенка на дому или семейного образования обязательным является расширение его жизненного опыта и социальных контактов в доступных для него пределах.</w:t>
            </w:r>
          </w:p>
          <w:p w:rsidR="00DF21A5" w:rsidRDefault="00DF21A5" w:rsidP="00415D6C">
            <w:r>
              <w:t>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tc>
      </w:tr>
      <w:tr w:rsidR="00DF21A5" w:rsidTr="00415D6C">
        <w:tblPrEx>
          <w:tblCellMar>
            <w:top w:w="0" w:type="dxa"/>
            <w:bottom w:w="0" w:type="dxa"/>
          </w:tblCellMar>
        </w:tblPrEx>
        <w:tc>
          <w:tcPr>
            <w:tcW w:w="15315" w:type="dxa"/>
            <w:gridSpan w:val="2"/>
            <w:tcBorders>
              <w:top w:val="single" w:sz="4" w:space="0" w:color="auto"/>
              <w:bottom w:val="nil"/>
            </w:tcBorders>
          </w:tcPr>
          <w:p w:rsidR="00DF21A5" w:rsidRDefault="00DF21A5" w:rsidP="00415D6C">
            <w:bookmarkStart w:id="122" w:name="sub_11023"/>
            <w:r>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с учетом особых образовательных потребностей обучающихся с умственной отсталостью (интеллектуальными нарушениями)</w:t>
            </w:r>
            <w:bookmarkEnd w:id="122"/>
          </w:p>
        </w:tc>
      </w:tr>
      <w:tr w:rsidR="00DF21A5" w:rsidTr="00415D6C">
        <w:tblPrEx>
          <w:tblCellMar>
            <w:top w:w="0" w:type="dxa"/>
            <w:bottom w:w="0" w:type="dxa"/>
          </w:tblCellMar>
        </w:tblPrEx>
        <w:tc>
          <w:tcPr>
            <w:tcW w:w="7655" w:type="dxa"/>
            <w:tcBorders>
              <w:top w:val="single" w:sz="4" w:space="0" w:color="auto"/>
              <w:bottom w:val="nil"/>
              <w:right w:val="nil"/>
            </w:tcBorders>
          </w:tcPr>
          <w:p w:rsidR="00DF21A5" w:rsidRDefault="00DF21A5" w:rsidP="00415D6C">
            <w:r>
              <w:t>На основе Стандарта создается АООП,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tc>
        <w:tc>
          <w:tcPr>
            <w:tcW w:w="7660" w:type="dxa"/>
            <w:tcBorders>
              <w:top w:val="single" w:sz="4" w:space="0" w:color="auto"/>
              <w:left w:val="single" w:sz="4" w:space="0" w:color="auto"/>
              <w:bottom w:val="nil"/>
            </w:tcBorders>
          </w:tcPr>
          <w:p w:rsidR="00DF21A5" w:rsidRDefault="00DF21A5" w:rsidP="00415D6C">
            <w:r>
              <w:t>Обучающийся с умственной отсталостью (интеллектуальными нарушениями), интеллектуальное развитие которого не позволяет освоить вариант 1 АООП, получает образование по варианту 2 АООП, на основе которой организация разрабатывает СИПР, учитывающую индивидуальные образовательные потребности обучающегося. В случае, если у обучающегося имеется готовность к освоению содержания варианта 1 АООП, то в СИПР могут быть включены отдельные темы, разделы, предметы данного варианта АООП.</w:t>
            </w:r>
          </w:p>
        </w:tc>
      </w:tr>
      <w:tr w:rsidR="00DF21A5" w:rsidTr="00415D6C">
        <w:tblPrEx>
          <w:tblCellMar>
            <w:top w:w="0" w:type="dxa"/>
            <w:bottom w:w="0" w:type="dxa"/>
          </w:tblCellMar>
        </w:tblPrEx>
        <w:tc>
          <w:tcPr>
            <w:tcW w:w="15315" w:type="dxa"/>
            <w:gridSpan w:val="2"/>
            <w:tcBorders>
              <w:top w:val="single" w:sz="4" w:space="0" w:color="auto"/>
              <w:bottom w:val="nil"/>
            </w:tcBorders>
          </w:tcPr>
          <w:p w:rsidR="00DF21A5" w:rsidRDefault="00DF21A5" w:rsidP="00415D6C">
            <w:bookmarkStart w:id="123" w:name="sub_11026"/>
            <w:r>
              <w:t>2.6. АООП включает обязательную часть и часть, формируемую участниками образовательного процесса</w:t>
            </w:r>
            <w:bookmarkEnd w:id="123"/>
          </w:p>
        </w:tc>
      </w:tr>
      <w:tr w:rsidR="00DF21A5" w:rsidTr="00415D6C">
        <w:tblPrEx>
          <w:tblCellMar>
            <w:top w:w="0" w:type="dxa"/>
            <w:bottom w:w="0" w:type="dxa"/>
          </w:tblCellMar>
        </w:tblPrEx>
        <w:tc>
          <w:tcPr>
            <w:tcW w:w="7655" w:type="dxa"/>
            <w:tcBorders>
              <w:top w:val="single" w:sz="4" w:space="0" w:color="auto"/>
              <w:bottom w:val="single" w:sz="4" w:space="0" w:color="auto"/>
              <w:right w:val="nil"/>
            </w:tcBorders>
          </w:tcPr>
          <w:p w:rsidR="00DF21A5" w:rsidRDefault="00DF21A5" w:rsidP="00415D6C">
            <w:r>
              <w:t>Обязательная часть АООП для обучающихся с легкой умственной отсталостью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tc>
        <w:tc>
          <w:tcPr>
            <w:tcW w:w="7660" w:type="dxa"/>
            <w:tcBorders>
              <w:top w:val="single" w:sz="4" w:space="0" w:color="auto"/>
              <w:left w:val="single" w:sz="4" w:space="0" w:color="auto"/>
              <w:bottom w:val="single" w:sz="4" w:space="0" w:color="auto"/>
            </w:tcBorders>
          </w:tcPr>
          <w:p w:rsidR="00DF21A5" w:rsidRDefault="00DF21A5" w:rsidP="00415D6C">
            <w:r>
              <w:t>Обязательная часть АООП для обучающихся с умеренной, тяжелой, глубокой умственной отсталостью (интеллектуальными нарушениями) и тяжелыми и множественными нарушениями развития составляет не менее 60%, а часть, формируемая участниками образовательных отношений не более 40% от общего объема АООП.</w:t>
            </w:r>
          </w:p>
          <w:p w:rsidR="00DF21A5" w:rsidRDefault="00DF21A5" w:rsidP="00415D6C">
            <w:r>
              <w:t>В отдельных случаях соотношение объема обязательной части СИПР и части, формируемой участниками образовательных отношений, определяется индивидуальными образовательными возможностями обучающегося.</w:t>
            </w:r>
          </w:p>
        </w:tc>
      </w:tr>
      <w:tr w:rsidR="00DF21A5" w:rsidTr="00415D6C">
        <w:tblPrEx>
          <w:tblCellMar>
            <w:top w:w="0" w:type="dxa"/>
            <w:bottom w:w="0" w:type="dxa"/>
          </w:tblCellMar>
        </w:tblPrEx>
        <w:tc>
          <w:tcPr>
            <w:tcW w:w="15315" w:type="dxa"/>
            <w:gridSpan w:val="2"/>
            <w:tcBorders>
              <w:top w:val="single" w:sz="4" w:space="0" w:color="auto"/>
              <w:bottom w:val="nil"/>
            </w:tcBorders>
          </w:tcPr>
          <w:p w:rsidR="00DF21A5" w:rsidRDefault="00DF21A5" w:rsidP="00415D6C">
            <w:bookmarkStart w:id="124" w:name="sub_11028"/>
            <w:r>
              <w:t>2.8. АООП должна содержать три раздела: целевой, содержательный и организационный</w:t>
            </w:r>
            <w:bookmarkEnd w:id="124"/>
          </w:p>
        </w:tc>
      </w:tr>
      <w:tr w:rsidR="00DF21A5" w:rsidTr="00415D6C">
        <w:tblPrEx>
          <w:tblCellMar>
            <w:top w:w="0" w:type="dxa"/>
            <w:bottom w:w="0" w:type="dxa"/>
          </w:tblCellMar>
        </w:tblPrEx>
        <w:tc>
          <w:tcPr>
            <w:tcW w:w="7655" w:type="dxa"/>
            <w:tcBorders>
              <w:top w:val="single" w:sz="4" w:space="0" w:color="auto"/>
              <w:bottom w:val="nil"/>
              <w:right w:val="nil"/>
            </w:tcBorders>
          </w:tcPr>
          <w:p w:rsidR="00DF21A5" w:rsidRDefault="00DF21A5" w:rsidP="00415D6C">
            <w:r>
              <w:t>Содержательный раздел АООП включает Программу коррекционной работы.</w:t>
            </w:r>
          </w:p>
        </w:tc>
        <w:tc>
          <w:tcPr>
            <w:tcW w:w="7660" w:type="dxa"/>
            <w:tcBorders>
              <w:top w:val="single" w:sz="4" w:space="0" w:color="auto"/>
              <w:left w:val="single" w:sz="4" w:space="0" w:color="auto"/>
              <w:bottom w:val="nil"/>
            </w:tcBorders>
          </w:tcPr>
          <w:p w:rsidR="00DF21A5" w:rsidRDefault="00DF21A5" w:rsidP="00415D6C">
            <w:r>
              <w:t>Содержательный раздел АООП включает Программу сотрудничества с семьей обучающегося.</w:t>
            </w:r>
          </w:p>
        </w:tc>
      </w:tr>
      <w:tr w:rsidR="00DF21A5" w:rsidTr="00415D6C">
        <w:tblPrEx>
          <w:tblCellMar>
            <w:top w:w="0" w:type="dxa"/>
            <w:bottom w:w="0" w:type="dxa"/>
          </w:tblCellMar>
        </w:tblPrEx>
        <w:tc>
          <w:tcPr>
            <w:tcW w:w="15315" w:type="dxa"/>
            <w:gridSpan w:val="2"/>
            <w:tcBorders>
              <w:top w:val="single" w:sz="4" w:space="0" w:color="auto"/>
              <w:bottom w:val="nil"/>
            </w:tcBorders>
          </w:tcPr>
          <w:p w:rsidR="00DF21A5" w:rsidRDefault="00DF21A5" w:rsidP="00415D6C">
            <w:bookmarkStart w:id="125" w:name="sub_11029"/>
            <w:r>
              <w:t>2.9. Требования к разделам АООП</w:t>
            </w:r>
            <w:bookmarkEnd w:id="125"/>
          </w:p>
        </w:tc>
      </w:tr>
      <w:tr w:rsidR="00DF21A5" w:rsidTr="00415D6C">
        <w:tblPrEx>
          <w:tblCellMar>
            <w:top w:w="0" w:type="dxa"/>
            <w:bottom w:w="0" w:type="dxa"/>
          </w:tblCellMar>
        </w:tblPrEx>
        <w:tc>
          <w:tcPr>
            <w:tcW w:w="15315" w:type="dxa"/>
            <w:gridSpan w:val="2"/>
            <w:tcBorders>
              <w:top w:val="single" w:sz="4" w:space="0" w:color="auto"/>
              <w:bottom w:val="nil"/>
            </w:tcBorders>
          </w:tcPr>
          <w:p w:rsidR="00DF21A5" w:rsidRDefault="00DF21A5" w:rsidP="00415D6C">
            <w:bookmarkStart w:id="126" w:name="sub_110291"/>
            <w:r>
              <w:t>2.9.1. Пояснительная записка</w:t>
            </w:r>
            <w:bookmarkEnd w:id="126"/>
          </w:p>
        </w:tc>
      </w:tr>
      <w:tr w:rsidR="00DF21A5" w:rsidTr="00415D6C">
        <w:tblPrEx>
          <w:tblCellMar>
            <w:top w:w="0" w:type="dxa"/>
            <w:bottom w:w="0" w:type="dxa"/>
          </w:tblCellMar>
        </w:tblPrEx>
        <w:tc>
          <w:tcPr>
            <w:tcW w:w="7655" w:type="dxa"/>
            <w:tcBorders>
              <w:top w:val="single" w:sz="4" w:space="0" w:color="auto"/>
              <w:bottom w:val="nil"/>
              <w:right w:val="nil"/>
            </w:tcBorders>
          </w:tcPr>
          <w:p w:rsidR="00DF21A5" w:rsidRDefault="00DF21A5" w:rsidP="00415D6C">
            <w:r>
              <w:t>Не предусматривается</w:t>
            </w:r>
          </w:p>
        </w:tc>
        <w:tc>
          <w:tcPr>
            <w:tcW w:w="7660" w:type="dxa"/>
            <w:tcBorders>
              <w:top w:val="single" w:sz="4" w:space="0" w:color="auto"/>
              <w:left w:val="single" w:sz="4" w:space="0" w:color="auto"/>
              <w:bottom w:val="nil"/>
            </w:tcBorders>
          </w:tcPr>
          <w:p w:rsidR="00DF21A5" w:rsidRDefault="00DF21A5" w:rsidP="00415D6C">
            <w:r>
              <w:t>Пояснительная записка включает описание структуры и общую характеристику СИПР, разрабатываемой на основе АООП.</w:t>
            </w:r>
          </w:p>
          <w:p w:rsidR="00DF21A5" w:rsidRDefault="00DF21A5" w:rsidP="00415D6C">
            <w:r>
              <w:t>Структура СИПР должна включать:</w:t>
            </w:r>
          </w:p>
          <w:p w:rsidR="00DF21A5" w:rsidRDefault="00DF21A5" w:rsidP="00415D6C">
            <w:r>
              <w:t>1) общие сведения о ребёнке;</w:t>
            </w:r>
          </w:p>
          <w:p w:rsidR="00DF21A5" w:rsidRDefault="00DF21A5" w:rsidP="00415D6C">
            <w:r>
              <w:t>2)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w:t>
            </w:r>
          </w:p>
          <w:p w:rsidR="00DF21A5" w:rsidRDefault="00DF21A5" w:rsidP="00415D6C">
            <w:r>
              <w:t>3) индивидуальный учебный план;</w:t>
            </w:r>
          </w:p>
          <w:p w:rsidR="00DF21A5" w:rsidRDefault="00DF21A5" w:rsidP="00415D6C">
            <w:r>
              <w:t>4) содержание образования в условиях организации и семьи;</w:t>
            </w:r>
          </w:p>
          <w:p w:rsidR="00DF21A5" w:rsidRDefault="00DF21A5" w:rsidP="00415D6C">
            <w:r>
              <w:t>5) условия реализации потребности в уходе и присмотре;</w:t>
            </w:r>
          </w:p>
          <w:p w:rsidR="00DF21A5" w:rsidRDefault="00DF21A5" w:rsidP="00415D6C">
            <w:r>
              <w:t>6) перечень специалистов, участвующих в разработке и реализации СИПР;</w:t>
            </w:r>
          </w:p>
          <w:p w:rsidR="00DF21A5" w:rsidRDefault="00DF21A5" w:rsidP="00415D6C">
            <w:r>
              <w:t>7) перечень возможных задач, мероприятий и форм сотрудничества организации и семьи обучающегося;</w:t>
            </w:r>
          </w:p>
          <w:p w:rsidR="00DF21A5" w:rsidRDefault="00DF21A5" w:rsidP="00415D6C">
            <w:r>
              <w:t>8) перечень необходимых технических средств и дидактических материалов;</w:t>
            </w:r>
          </w:p>
          <w:p w:rsidR="00DF21A5" w:rsidRDefault="00DF21A5" w:rsidP="00415D6C">
            <w:r>
              <w:t>9) средства мониторинга и оценки динамики обучения.</w:t>
            </w:r>
          </w:p>
          <w:p w:rsidR="00DF21A5" w:rsidRDefault="00DF21A5" w:rsidP="00415D6C">
            <w:r>
              <w:t>Программа может иметь приложение, включающее задания и рекомендации для их выполнения ребёнком в домашних условиях.</w:t>
            </w:r>
          </w:p>
        </w:tc>
      </w:tr>
      <w:tr w:rsidR="00DF21A5" w:rsidTr="00415D6C">
        <w:tblPrEx>
          <w:tblCellMar>
            <w:top w:w="0" w:type="dxa"/>
            <w:bottom w:w="0" w:type="dxa"/>
          </w:tblCellMar>
        </w:tblPrEx>
        <w:tc>
          <w:tcPr>
            <w:tcW w:w="15315" w:type="dxa"/>
            <w:gridSpan w:val="2"/>
            <w:tcBorders>
              <w:top w:val="single" w:sz="4" w:space="0" w:color="auto"/>
              <w:bottom w:val="nil"/>
            </w:tcBorders>
          </w:tcPr>
          <w:p w:rsidR="00DF21A5" w:rsidRDefault="00DF21A5" w:rsidP="00415D6C">
            <w:bookmarkStart w:id="127" w:name="sub_110292"/>
            <w:r>
              <w:t>2.9.2. Планируемые результаты освоения АООП</w:t>
            </w:r>
            <w:bookmarkEnd w:id="127"/>
          </w:p>
        </w:tc>
      </w:tr>
      <w:tr w:rsidR="00DF21A5" w:rsidTr="00415D6C">
        <w:tblPrEx>
          <w:tblCellMar>
            <w:top w:w="0" w:type="dxa"/>
            <w:bottom w:w="0" w:type="dxa"/>
          </w:tblCellMar>
        </w:tblPrEx>
        <w:tc>
          <w:tcPr>
            <w:tcW w:w="7655" w:type="dxa"/>
            <w:tcBorders>
              <w:top w:val="single" w:sz="4" w:space="0" w:color="auto"/>
              <w:bottom w:val="single" w:sz="4" w:space="0" w:color="auto"/>
              <w:right w:val="nil"/>
            </w:tcBorders>
          </w:tcPr>
          <w:p w:rsidR="00DF21A5" w:rsidRDefault="00DF21A5" w:rsidP="00415D6C">
            <w:r>
              <w:t>Планируемые результаты освоения обучающимися с умственной отсталостью (интеллектуальными нарушениями) АООП представлены личностными и предметными результатами.</w:t>
            </w:r>
          </w:p>
          <w:p w:rsidR="00DF21A5" w:rsidRDefault="00DF21A5" w:rsidP="00415D6C">
            <w:r>
              <w:t>Структура и содержание планируемых результатов освоения АООП должны адекватно отражать требования Стандарта, передавать специфику целей изучения отдельных учебных предметов, соответствовать возможностям обучающихся.</w:t>
            </w:r>
          </w:p>
          <w:p w:rsidR="00DF21A5" w:rsidRDefault="00DF21A5" w:rsidP="00415D6C">
            <w:r>
              <w:t>Личностные результаты освоения АООП включают индивидуально-личностные качества, жизненные и социальные компетенции обучающегося и ценностные установки.</w:t>
            </w:r>
          </w:p>
          <w:p w:rsidR="00DF21A5" w:rsidRDefault="00DF21A5" w:rsidP="00415D6C">
            <w: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DF21A5" w:rsidRDefault="00DF21A5" w:rsidP="00415D6C">
            <w:r>
              <w:t>Предметные результаты освоения АООП включают освоенные обучающимися знания и умения, специфичные для каждой предметной области, готовность к их применению. Предметные результаты, достигнутые обучающимися с умственной отсталостью (интеллектуальными нарушениями), не являются основным критерием при принятии решения о переводе обучающегося в следующий класс и рассматриваются как одна из составляющих при оценке итоговых достижений.</w:t>
            </w:r>
          </w:p>
          <w:p w:rsidR="00DF21A5" w:rsidRDefault="00DF21A5" w:rsidP="00415D6C">
            <w:r>
              <w:t>АООП определяет два уровня овладения предметными результатами: минимальный и достаточный. Минимальный уровень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продолжению образования по АООП (вариант 1). В том случае, если обучающийся не достигает минимального уровня овладения по всем или большинству учебных предметов, то по рекомендации ПМПК и с согласия родителей (законных представителей) организация может перевести обучающегося на обучение по индивидуальному плану (СИПР) или на вариант 2 АООП.</w:t>
            </w:r>
          </w:p>
        </w:tc>
        <w:tc>
          <w:tcPr>
            <w:tcW w:w="7660" w:type="dxa"/>
            <w:tcBorders>
              <w:top w:val="single" w:sz="4" w:space="0" w:color="auto"/>
              <w:left w:val="single" w:sz="4" w:space="0" w:color="auto"/>
              <w:bottom w:val="single" w:sz="4" w:space="0" w:color="auto"/>
            </w:tcBorders>
          </w:tcPr>
          <w:p w:rsidR="00DF21A5" w:rsidRDefault="00DF21A5" w:rsidP="00415D6C">
            <w:r>
              <w:t>Личностные и предметные планируемые результаты освоения обучающимися АООП должны рассматриваться в качестве возможных (примерных), соответствующих индивидуальным возможностям и специфическим образовательным потребностям обучающихся.</w:t>
            </w:r>
          </w:p>
        </w:tc>
      </w:tr>
      <w:tr w:rsidR="00DF21A5" w:rsidTr="00415D6C">
        <w:tblPrEx>
          <w:tblCellMar>
            <w:top w:w="0" w:type="dxa"/>
            <w:bottom w:w="0" w:type="dxa"/>
          </w:tblCellMar>
        </w:tblPrEx>
        <w:tc>
          <w:tcPr>
            <w:tcW w:w="15315" w:type="dxa"/>
            <w:gridSpan w:val="2"/>
            <w:tcBorders>
              <w:top w:val="single" w:sz="4" w:space="0" w:color="auto"/>
              <w:bottom w:val="nil"/>
            </w:tcBorders>
          </w:tcPr>
          <w:p w:rsidR="00DF21A5" w:rsidRDefault="00DF21A5" w:rsidP="00415D6C">
            <w:bookmarkStart w:id="128" w:name="sub_110293"/>
            <w:r>
              <w:t>2.9.3. Учебный план включает обязательные предметные области и коррекционно-развивающую область</w:t>
            </w:r>
            <w:bookmarkEnd w:id="128"/>
          </w:p>
        </w:tc>
      </w:tr>
      <w:tr w:rsidR="00DF21A5" w:rsidTr="00415D6C">
        <w:tblPrEx>
          <w:tblCellMar>
            <w:top w:w="0" w:type="dxa"/>
            <w:bottom w:w="0" w:type="dxa"/>
          </w:tblCellMar>
        </w:tblPrEx>
        <w:tc>
          <w:tcPr>
            <w:tcW w:w="7655" w:type="dxa"/>
            <w:tcBorders>
              <w:top w:val="single" w:sz="4" w:space="0" w:color="auto"/>
              <w:bottom w:val="single" w:sz="4" w:space="0" w:color="auto"/>
              <w:right w:val="nil"/>
            </w:tcBorders>
          </w:tcPr>
          <w:p w:rsidR="00DF21A5" w:rsidRDefault="00DF21A5" w:rsidP="00415D6C">
            <w:r>
              <w:t>Обязательные предметные области учебного плана и основные задачи реализации содержания предметных областей</w:t>
            </w:r>
          </w:p>
          <w:p w:rsidR="00DF21A5" w:rsidRDefault="00DF21A5" w:rsidP="00415D6C">
            <w:r>
              <w:t>Предметная область: Язык и речевая практика.</w:t>
            </w:r>
          </w:p>
          <w:p w:rsidR="00DF21A5" w:rsidRDefault="00DF21A5" w:rsidP="00415D6C">
            <w:r>
              <w:t>Основные задачи реализации содержания:</w:t>
            </w:r>
          </w:p>
          <w:p w:rsidR="00DF21A5" w:rsidRDefault="00DF21A5" w:rsidP="00415D6C">
            <w:r>
              <w:t>Русский язык.</w:t>
            </w:r>
          </w:p>
          <w:p w:rsidR="00DF21A5" w:rsidRDefault="00DF21A5" w:rsidP="00415D6C">
            <w:r>
              <w:t>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Использование письменной коммуникации для решения практикоориентированных задач.</w:t>
            </w:r>
          </w:p>
          <w:p w:rsidR="00DF21A5" w:rsidRDefault="00DF21A5" w:rsidP="00415D6C">
            <w:r>
              <w:t>Чтение (Литературное чтение).</w:t>
            </w:r>
          </w:p>
          <w:p w:rsidR="00DF21A5" w:rsidRDefault="00DF21A5" w:rsidP="00415D6C">
            <w:r>
              <w:t>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w:t>
            </w:r>
          </w:p>
          <w:p w:rsidR="00DF21A5" w:rsidRDefault="00DF21A5" w:rsidP="00415D6C">
            <w:r>
              <w:t>Речевая практика.</w:t>
            </w:r>
          </w:p>
          <w:p w:rsidR="00DF21A5" w:rsidRDefault="00DF21A5" w:rsidP="00415D6C">
            <w:r>
              <w:t>Расширение представлений об окружающей действительности. Обогащение 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овладение нормами речевого этикета.</w:t>
            </w:r>
          </w:p>
        </w:tc>
        <w:tc>
          <w:tcPr>
            <w:tcW w:w="7660" w:type="dxa"/>
            <w:tcBorders>
              <w:top w:val="single" w:sz="4" w:space="0" w:color="auto"/>
              <w:left w:val="single" w:sz="4" w:space="0" w:color="auto"/>
              <w:bottom w:val="single" w:sz="4" w:space="0" w:color="auto"/>
            </w:tcBorders>
          </w:tcPr>
          <w:p w:rsidR="00DF21A5" w:rsidRDefault="00DF21A5" w:rsidP="00415D6C">
            <w:r>
              <w:t>Обязательные предметные области учебного плана и основные задачи реализации содержания предметных областей Предметная область: Язык и речевая практика.</w:t>
            </w:r>
          </w:p>
          <w:p w:rsidR="00DF21A5" w:rsidRDefault="00DF21A5" w:rsidP="00415D6C">
            <w:r>
              <w:t>Основные задачи реализации содержания:</w:t>
            </w:r>
          </w:p>
          <w:p w:rsidR="00DF21A5" w:rsidRDefault="00DF21A5" w:rsidP="00415D6C">
            <w:r>
              <w:t>Речь и альтернативная коммуникация.</w:t>
            </w:r>
          </w:p>
          <w:p w:rsidR="00DF21A5" w:rsidRDefault="00DF21A5" w:rsidP="00415D6C">
            <w:r>
              <w:t>Развитие речи как средства общения в контексте познания окружающего мира и личного опыта ребенка. Понимание обращенной речи и смысла доступных невербальных графических знаков (рисунков, фотографий, пиктограмм и других графических изображений), неспецифических жестов. Пользование воспроизводящими заменяющими речь устройствами (коммуникаторы, персональные компьютеры и другие). Овладение умением вступать в контакт, поддерживать и завершать его, используя традиционные языковые (вербальные) и альтернативные средства коммуникации, соблюдая общепринятые правила общения.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 Обучение глобальному чтению в доступных ребенку пределах, формирование навыка понимания смысла узнаваемого слова; копирование с образца отдельных букв, слогов или слов; развитие предпосылок к осмысленному чтению и письму; овладение чтением и письмом на доступном уровне.</w:t>
            </w:r>
          </w:p>
        </w:tc>
      </w:tr>
      <w:tr w:rsidR="00DF21A5" w:rsidTr="00415D6C">
        <w:tblPrEx>
          <w:tblCellMar>
            <w:top w:w="0" w:type="dxa"/>
            <w:bottom w:w="0" w:type="dxa"/>
          </w:tblCellMar>
        </w:tblPrEx>
        <w:tc>
          <w:tcPr>
            <w:tcW w:w="7655" w:type="dxa"/>
            <w:tcBorders>
              <w:top w:val="single" w:sz="4" w:space="0" w:color="auto"/>
              <w:bottom w:val="nil"/>
              <w:right w:val="nil"/>
            </w:tcBorders>
          </w:tcPr>
          <w:p w:rsidR="00DF21A5" w:rsidRDefault="00DF21A5" w:rsidP="00415D6C">
            <w:r>
              <w:t>Предметная область: Математика.</w:t>
            </w:r>
          </w:p>
          <w:p w:rsidR="00DF21A5" w:rsidRDefault="00DF21A5" w:rsidP="00415D6C">
            <w:r>
              <w:t>Основные задачи реализации содержания:</w:t>
            </w:r>
          </w:p>
          <w:p w:rsidR="00DF21A5" w:rsidRDefault="00DF21A5" w:rsidP="00415D6C">
            <w:r>
              <w:t>Математика (Математика и информатика).</w:t>
            </w:r>
          </w:p>
          <w:p w:rsidR="00DF21A5" w:rsidRDefault="00DF21A5" w:rsidP="00415D6C">
            <w:r>
              <w:t>Овладение началами математики (понятием числа, вычислениями, решением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в различных видах практической деятельности). Развитие способности использовать некоторые математические знания в жизни. Формирование начальных представлений о компьютерной грамотности.</w:t>
            </w:r>
          </w:p>
        </w:tc>
        <w:tc>
          <w:tcPr>
            <w:tcW w:w="7660" w:type="dxa"/>
            <w:tcBorders>
              <w:top w:val="single" w:sz="4" w:space="0" w:color="auto"/>
              <w:left w:val="single" w:sz="4" w:space="0" w:color="auto"/>
              <w:bottom w:val="nil"/>
            </w:tcBorders>
          </w:tcPr>
          <w:p w:rsidR="00DF21A5" w:rsidRDefault="00DF21A5" w:rsidP="00415D6C">
            <w:r>
              <w:t>Предметная область: Математика.</w:t>
            </w:r>
          </w:p>
          <w:p w:rsidR="00DF21A5" w:rsidRDefault="00DF21A5" w:rsidP="00415D6C">
            <w:r>
              <w:t>Основные задачи реализации содержания:</w:t>
            </w:r>
          </w:p>
          <w:p w:rsidR="00DF21A5" w:rsidRDefault="00DF21A5" w:rsidP="00415D6C">
            <w:r>
              <w:t>Математические представления.</w:t>
            </w:r>
          </w:p>
          <w:p w:rsidR="00DF21A5" w:rsidRDefault="00DF21A5" w:rsidP="00415D6C">
            <w:r>
              <w:t>Формирование элементарных математических представлений о форме, величине, количественных (дочисловых), пространственных, временных представлениях.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Овладение способностью пользоваться математическими знаниями при решении соответствующих возрасту житейских задач.</w:t>
            </w:r>
          </w:p>
        </w:tc>
      </w:tr>
      <w:tr w:rsidR="00DF21A5" w:rsidTr="00415D6C">
        <w:tblPrEx>
          <w:tblCellMar>
            <w:top w:w="0" w:type="dxa"/>
            <w:bottom w:w="0" w:type="dxa"/>
          </w:tblCellMar>
        </w:tblPrEx>
        <w:tc>
          <w:tcPr>
            <w:tcW w:w="7655" w:type="dxa"/>
            <w:tcBorders>
              <w:top w:val="single" w:sz="4" w:space="0" w:color="auto"/>
              <w:bottom w:val="nil"/>
              <w:right w:val="nil"/>
            </w:tcBorders>
          </w:tcPr>
          <w:p w:rsidR="00DF21A5" w:rsidRDefault="00DF21A5" w:rsidP="00415D6C">
            <w:r>
              <w:t>Предметная область: Естествознание.</w:t>
            </w:r>
          </w:p>
          <w:p w:rsidR="00DF21A5" w:rsidRDefault="00DF21A5" w:rsidP="00415D6C">
            <w:r>
              <w:t>Основные задачи реализации содержания:</w:t>
            </w:r>
          </w:p>
          <w:p w:rsidR="00DF21A5" w:rsidRDefault="00DF21A5" w:rsidP="00415D6C">
            <w:r>
              <w:t>Мир природы и человека.</w:t>
            </w:r>
          </w:p>
          <w:p w:rsidR="00DF21A5" w:rsidRDefault="00DF21A5" w:rsidP="00415D6C">
            <w:r>
              <w:t>Формирование представлений об окружающем мире: живой и неживой природе, человеке, месте человека в природе, взаимосвязях человека и общества с природой. Развитие способности к использованию знаний о живой и неживой природе и сформированных представлений о мире для осмысленной и самостоятельной организации безопасной жизни в конкретных природных и климатических условиях.</w:t>
            </w:r>
          </w:p>
          <w:p w:rsidR="00DF21A5" w:rsidRDefault="00DF21A5" w:rsidP="00415D6C">
            <w:r>
              <w:t>Природоведение.</w:t>
            </w:r>
          </w:p>
          <w:p w:rsidR="00DF21A5" w:rsidRDefault="00DF21A5" w:rsidP="00415D6C">
            <w:r>
              <w:t>Формирование элементарных знаний о живой и неживой природе и взаимосвязях, существующих между ними. Применение полученных знаний в повседневной жизни. Развитие активности, любознательности и разумной предприимчивости во взаимодействии с миром живой и неживой природы.</w:t>
            </w:r>
          </w:p>
          <w:p w:rsidR="00DF21A5" w:rsidRDefault="00DF21A5" w:rsidP="00415D6C">
            <w:r>
              <w:t>Биология.</w:t>
            </w:r>
          </w:p>
          <w:p w:rsidR="00DF21A5" w:rsidRDefault="00DF21A5" w:rsidP="00415D6C">
            <w:r>
              <w:t>Формирование элементарных научных представлений о компонентах живой природы: строении и жизни растений, животных, организма человека и его здоровье. Практическое применение биологических знаний: усвоение приемов выращивания и ухода за некоторыми (например, комнатными) растениями и домашними животными, ухода за своим организмом; использование полученных знаний для решения бытовых, медицинских и экологических проблем.</w:t>
            </w:r>
          </w:p>
          <w:p w:rsidR="00DF21A5" w:rsidRDefault="00DF21A5" w:rsidP="00415D6C">
            <w:r>
              <w:t>География.</w:t>
            </w:r>
          </w:p>
          <w:p w:rsidR="00DF21A5" w:rsidRDefault="00DF21A5" w:rsidP="00415D6C">
            <w:r>
              <w:t>Усвоение элементарных знаний по физической и экономической географии России. Формирование элементарных представлений о географии материков и океанов. Расширение географических представлений о родном крае.</w:t>
            </w:r>
          </w:p>
        </w:tc>
        <w:tc>
          <w:tcPr>
            <w:tcW w:w="7660" w:type="dxa"/>
            <w:tcBorders>
              <w:top w:val="single" w:sz="4" w:space="0" w:color="auto"/>
              <w:left w:val="single" w:sz="4" w:space="0" w:color="auto"/>
              <w:bottom w:val="nil"/>
            </w:tcBorders>
          </w:tcPr>
          <w:p w:rsidR="00DF21A5" w:rsidRDefault="00DF21A5" w:rsidP="00415D6C">
            <w:r>
              <w:t>Не предусматривается</w:t>
            </w:r>
          </w:p>
        </w:tc>
      </w:tr>
      <w:tr w:rsidR="00DF21A5" w:rsidTr="00415D6C">
        <w:tblPrEx>
          <w:tblCellMar>
            <w:top w:w="0" w:type="dxa"/>
            <w:bottom w:w="0" w:type="dxa"/>
          </w:tblCellMar>
        </w:tblPrEx>
        <w:tc>
          <w:tcPr>
            <w:tcW w:w="7655" w:type="dxa"/>
            <w:tcBorders>
              <w:top w:val="single" w:sz="4" w:space="0" w:color="auto"/>
              <w:bottom w:val="single" w:sz="4" w:space="0" w:color="auto"/>
              <w:right w:val="nil"/>
            </w:tcBorders>
          </w:tcPr>
          <w:p w:rsidR="00DF21A5" w:rsidRDefault="00DF21A5" w:rsidP="00415D6C">
            <w:r>
              <w:t>Предметная область: Человек и общество.</w:t>
            </w:r>
          </w:p>
          <w:p w:rsidR="00DF21A5" w:rsidRDefault="00DF21A5" w:rsidP="00415D6C">
            <w:r>
              <w:t>Основные задачи реализации содержания:</w:t>
            </w:r>
          </w:p>
          <w:p w:rsidR="00DF21A5" w:rsidRDefault="00DF21A5" w:rsidP="00415D6C">
            <w:r>
              <w:t>Основы социальной жизни.</w:t>
            </w:r>
          </w:p>
          <w:p w:rsidR="00DF21A5" w:rsidRDefault="00DF21A5" w:rsidP="00415D6C">
            <w:r>
              <w:t>Развитие навыков самообслуживания, самостоятельного ведения домашнего хозяйства, ориентировки в ближайшем окружении и возможности более широкой жизненной ориентации, обеспечения безопасности жизнедеятельности. Усвоение морально-этических норм поведения, навыков общения с людьми в разных жизненных ситуациях. Понимание роли семьи и семейных отношений в жизни человека, общества и государства, в воспитании и развитии ребенка, сохранении и укреплении его соматического, физического и психического здоровья, формировании правильного уклада семейных отношений.</w:t>
            </w:r>
          </w:p>
          <w:p w:rsidR="00DF21A5" w:rsidRDefault="00DF21A5" w:rsidP="00415D6C">
            <w:r>
              <w:t>Мир истории.</w:t>
            </w:r>
          </w:p>
          <w:p w:rsidR="00DF21A5" w:rsidRDefault="00DF21A5" w:rsidP="00415D6C">
            <w:r>
              <w:t>Формирование первоначальных временных исторических представлений. Установление простейших взаимосвязей между историческим временем и изменениями, происходящими в предметном мире (мире вещей); жизни отдельного человека и общества.</w:t>
            </w:r>
          </w:p>
          <w:p w:rsidR="00DF21A5" w:rsidRDefault="00DF21A5" w:rsidP="00415D6C">
            <w:r>
              <w:t>История Отечества.</w:t>
            </w:r>
          </w:p>
          <w:p w:rsidR="00DF21A5" w:rsidRDefault="00DF21A5" w:rsidP="00415D6C">
            <w:r>
              <w:t>Формирование представлений о наиболее значимых исторических событиях в жизни нашей страны, о традициях, трудовых и героических делах народов, проживающих на территории нашей Родины, о примерах служения своему Отечеству в борьбе за свободу и независимость.</w:t>
            </w:r>
          </w:p>
          <w:p w:rsidR="00DF21A5" w:rsidRDefault="00DF21A5" w:rsidP="00415D6C">
            <w:r>
              <w:t>Этика.</w:t>
            </w:r>
          </w:p>
          <w:p w:rsidR="00DF21A5" w:rsidRDefault="00DF21A5" w:rsidP="00415D6C">
            <w:r>
              <w:t>Практическое освоение социальных ритуалов и форм продуктивного социального взаимодействия, в том числе трудового. Обогащение практики понимания другого человека (мыслей, чувств, намерений другого), эмоционального сопереживания, морального выбора в различных жизненных ситуациях.</w:t>
            </w:r>
          </w:p>
          <w:p w:rsidR="00DF21A5" w:rsidRDefault="00DF21A5" w:rsidP="00415D6C">
            <w:r>
              <w:t>Обществоведение.</w:t>
            </w:r>
          </w:p>
          <w:p w:rsidR="00DF21A5" w:rsidRDefault="00DF21A5" w:rsidP="00415D6C">
            <w:r>
              <w:t>Формирование первоначальных представлений о правах и обязанностях гражданина; основных законах нашей страны.</w:t>
            </w:r>
          </w:p>
        </w:tc>
        <w:tc>
          <w:tcPr>
            <w:tcW w:w="7660" w:type="dxa"/>
            <w:tcBorders>
              <w:top w:val="single" w:sz="4" w:space="0" w:color="auto"/>
              <w:left w:val="single" w:sz="4" w:space="0" w:color="auto"/>
              <w:bottom w:val="single" w:sz="4" w:space="0" w:color="auto"/>
            </w:tcBorders>
          </w:tcPr>
          <w:p w:rsidR="00DF21A5" w:rsidRDefault="00DF21A5" w:rsidP="00415D6C">
            <w:r>
              <w:t>Не предусматривается</w:t>
            </w:r>
          </w:p>
        </w:tc>
      </w:tr>
      <w:tr w:rsidR="00DF21A5" w:rsidTr="00415D6C">
        <w:tblPrEx>
          <w:tblCellMar>
            <w:top w:w="0" w:type="dxa"/>
            <w:bottom w:w="0" w:type="dxa"/>
          </w:tblCellMar>
        </w:tblPrEx>
        <w:tc>
          <w:tcPr>
            <w:tcW w:w="7655" w:type="dxa"/>
            <w:tcBorders>
              <w:top w:val="single" w:sz="4" w:space="0" w:color="auto"/>
              <w:bottom w:val="single" w:sz="4" w:space="0" w:color="auto"/>
              <w:right w:val="nil"/>
            </w:tcBorders>
          </w:tcPr>
          <w:p w:rsidR="00DF21A5" w:rsidRDefault="00DF21A5" w:rsidP="00415D6C">
            <w:r>
              <w:t>Не предусматривается</w:t>
            </w:r>
          </w:p>
        </w:tc>
        <w:tc>
          <w:tcPr>
            <w:tcW w:w="7660" w:type="dxa"/>
            <w:tcBorders>
              <w:top w:val="single" w:sz="4" w:space="0" w:color="auto"/>
              <w:left w:val="single" w:sz="4" w:space="0" w:color="auto"/>
              <w:bottom w:val="single" w:sz="4" w:space="0" w:color="auto"/>
            </w:tcBorders>
          </w:tcPr>
          <w:p w:rsidR="00DF21A5" w:rsidRDefault="00DF21A5" w:rsidP="00415D6C">
            <w:r>
              <w:t>Предметная область "Окружающий мир".</w:t>
            </w:r>
          </w:p>
          <w:p w:rsidR="00DF21A5" w:rsidRDefault="00DF21A5" w:rsidP="00415D6C">
            <w:r>
              <w:t>Основные задачи реализации содержания:</w:t>
            </w:r>
          </w:p>
          <w:p w:rsidR="00DF21A5" w:rsidRDefault="00DF21A5" w:rsidP="00415D6C">
            <w:r>
              <w:t>Окружающий природный мир.</w:t>
            </w:r>
          </w:p>
          <w:p w:rsidR="00DF21A5" w:rsidRDefault="00DF21A5" w:rsidP="00415D6C">
            <w:r>
              <w:t>Формирование представлений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 Формирование представлений о животном и растительном мире, их значении в жизни человека.</w:t>
            </w:r>
          </w:p>
          <w:p w:rsidR="00DF21A5" w:rsidRDefault="00DF21A5" w:rsidP="00415D6C">
            <w:r>
              <w:t>Человек.</w:t>
            </w:r>
          </w:p>
          <w:p w:rsidR="00DF21A5" w:rsidRDefault="00DF21A5" w:rsidP="00415D6C">
            <w:r>
              <w:t>Представление о себе как "Я", осознание общности и различий "Я" от других. Умение решать каждодневные жизненные задачи, связанные с удовлетворением первоочередных потребностей: прием пищи, туалет, гигиена тела, одевание (раздевание).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Представления о своей семье, о взаимоотношениях в семье.</w:t>
            </w:r>
          </w:p>
          <w:p w:rsidR="00DF21A5" w:rsidRDefault="00DF21A5" w:rsidP="00415D6C">
            <w:r>
              <w:t>Домоводство.</w:t>
            </w:r>
          </w:p>
          <w:p w:rsidR="00DF21A5" w:rsidRDefault="00DF21A5" w:rsidP="00415D6C">
            <w:r>
              <w:t>Овладение умением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w:t>
            </w:r>
          </w:p>
          <w:p w:rsidR="00DF21A5" w:rsidRDefault="00DF21A5" w:rsidP="00415D6C">
            <w:r>
              <w:t>Окружающий социальный мир.</w:t>
            </w:r>
          </w:p>
          <w:p w:rsidR="00DF21A5" w:rsidRDefault="00DF21A5" w:rsidP="00415D6C">
            <w:r>
              <w:t>Формирование первоначальных представлений о мире, созданном человеком: о доме, школе, о расположенных в них и рядом объектах, о транспорте и т.д. Усвоение правил безопасного поведения в помещении и на улице. Представления об окружающих людях: овладение первоначальными представлениями о социальной жизни, о профессиональных и социальных ролях людей. Развитие межличностных и групповых отношений. Накопление положительного опыта сотрудничества и участия в общественной жизни. Формирование представлений об обязанностях и правах ребенка. Представление о своей стране (Россия).</w:t>
            </w:r>
          </w:p>
        </w:tc>
      </w:tr>
      <w:tr w:rsidR="00DF21A5" w:rsidTr="00415D6C">
        <w:tblPrEx>
          <w:tblCellMar>
            <w:top w:w="0" w:type="dxa"/>
            <w:bottom w:w="0" w:type="dxa"/>
          </w:tblCellMar>
        </w:tblPrEx>
        <w:tc>
          <w:tcPr>
            <w:tcW w:w="7655" w:type="dxa"/>
            <w:tcBorders>
              <w:top w:val="single" w:sz="4" w:space="0" w:color="auto"/>
              <w:bottom w:val="nil"/>
              <w:right w:val="nil"/>
            </w:tcBorders>
          </w:tcPr>
          <w:p w:rsidR="00DF21A5" w:rsidRDefault="00DF21A5" w:rsidP="00415D6C">
            <w:r>
              <w:t>Предметная область: Искусство.</w:t>
            </w:r>
          </w:p>
          <w:p w:rsidR="00DF21A5" w:rsidRDefault="00DF21A5" w:rsidP="00415D6C">
            <w:r>
              <w:t>Основные задачи реализации содержания:</w:t>
            </w:r>
          </w:p>
          <w:p w:rsidR="00DF21A5" w:rsidRDefault="00DF21A5" w:rsidP="00415D6C">
            <w:r>
              <w:t>Музыка.</w:t>
            </w:r>
          </w:p>
          <w:p w:rsidR="00DF21A5" w:rsidRDefault="00DF21A5" w:rsidP="00415D6C">
            <w:r>
              <w:t>Формирование и развитие элементарных умений и навыков, способствующих адекватному восприятию музыкальных произведений и их исполнению. Развитие интереса к музыкальному искусству; формирование простейших эстетических ориентиров.</w:t>
            </w:r>
          </w:p>
          <w:p w:rsidR="00DF21A5" w:rsidRDefault="00DF21A5" w:rsidP="00415D6C">
            <w:r>
              <w:t>Рисование.</w:t>
            </w:r>
          </w:p>
          <w:p w:rsidR="00DF21A5" w:rsidRDefault="00DF21A5" w:rsidP="00415D6C">
            <w:r>
              <w:t>Формирование умений и навыков изобразительной деятельности, их применение для решения практических задач. Развитие художественного вкуса: умения отличать "красивое" от "некрасивого"; понимание красоты как ценности; воспитание потребности в художественном творчестве.</w:t>
            </w:r>
          </w:p>
        </w:tc>
        <w:tc>
          <w:tcPr>
            <w:tcW w:w="7660" w:type="dxa"/>
            <w:tcBorders>
              <w:top w:val="single" w:sz="4" w:space="0" w:color="auto"/>
              <w:left w:val="single" w:sz="4" w:space="0" w:color="auto"/>
              <w:bottom w:val="nil"/>
            </w:tcBorders>
          </w:tcPr>
          <w:p w:rsidR="00DF21A5" w:rsidRDefault="00DF21A5" w:rsidP="00415D6C">
            <w:r>
              <w:t>Предметная область: Искусство.</w:t>
            </w:r>
          </w:p>
          <w:p w:rsidR="00DF21A5" w:rsidRDefault="00DF21A5" w:rsidP="00415D6C">
            <w:r>
              <w:t>Основные задачи реализации содержания:</w:t>
            </w:r>
          </w:p>
          <w:p w:rsidR="00DF21A5" w:rsidRDefault="00DF21A5" w:rsidP="00415D6C">
            <w:r>
              <w:t>Музыка и движение.</w:t>
            </w:r>
          </w:p>
          <w:p w:rsidR="00DF21A5" w:rsidRDefault="00DF21A5" w:rsidP="00415D6C">
            <w:r>
              <w:t>Накопление впечатлений и формирование интереса к доступным видам музыкального искусства.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 Готовность к участию в совместных музыкальных мероприятиях.</w:t>
            </w:r>
          </w:p>
          <w:p w:rsidR="00DF21A5" w:rsidRDefault="00DF21A5" w:rsidP="00415D6C">
            <w:r>
              <w:t>Изобразительная деятельность (лепка, рисование, аппликация).</w:t>
            </w:r>
          </w:p>
          <w:p w:rsidR="00DF21A5" w:rsidRDefault="00DF21A5" w:rsidP="00415D6C">
            <w:r>
              <w:t>Накопление впечатлений и формирование интереса к доступным видам изобразительного искусства. Формирование простейших эстетических ориентиров (красиво - не красиво) в практической жизни и их использование в организации обыденной жизни и праздника. Освоение доступных средств изобразительной деятельности: лепка, рисование, аппликация; использование различных изобразительных технологий. Развитие способности к совместной и самостоятельной изобразительной деятельности. Накопление опыта самовыражения в процессе изобразительной деятельности.</w:t>
            </w:r>
          </w:p>
        </w:tc>
      </w:tr>
      <w:tr w:rsidR="00DF21A5" w:rsidTr="00415D6C">
        <w:tblPrEx>
          <w:tblCellMar>
            <w:top w:w="0" w:type="dxa"/>
            <w:bottom w:w="0" w:type="dxa"/>
          </w:tblCellMar>
        </w:tblPrEx>
        <w:tc>
          <w:tcPr>
            <w:tcW w:w="7655" w:type="dxa"/>
            <w:tcBorders>
              <w:top w:val="single" w:sz="4" w:space="0" w:color="auto"/>
              <w:bottom w:val="single" w:sz="4" w:space="0" w:color="auto"/>
              <w:right w:val="nil"/>
            </w:tcBorders>
          </w:tcPr>
          <w:p w:rsidR="00DF21A5" w:rsidRDefault="00DF21A5" w:rsidP="00415D6C">
            <w:r>
              <w:t>Предметная область: Технология.</w:t>
            </w:r>
          </w:p>
          <w:p w:rsidR="00DF21A5" w:rsidRDefault="00DF21A5" w:rsidP="00415D6C">
            <w:r>
              <w:t>Основные задачи реализации содержания:</w:t>
            </w:r>
          </w:p>
          <w:p w:rsidR="00DF21A5" w:rsidRDefault="00DF21A5" w:rsidP="00415D6C">
            <w:r>
              <w:t>Ручной труд.</w:t>
            </w:r>
          </w:p>
          <w:p w:rsidR="00DF21A5" w:rsidRDefault="00DF21A5" w:rsidP="00415D6C">
            <w:r>
              <w:t>Овладение элементарными приемами ручного труда, общетрудовыми умениями и навыками, развитие самостоятельности, положительной мотивации к трудовой деятельности. Получение первоначальных представлений о значении труда в жизни человека и общества, о мире профессий и важности выбора доступной профессии.</w:t>
            </w:r>
          </w:p>
          <w:p w:rsidR="00DF21A5" w:rsidRDefault="00DF21A5" w:rsidP="00415D6C">
            <w:r>
              <w:t>Профильный труд.</w:t>
            </w:r>
          </w:p>
          <w:p w:rsidR="00DF21A5" w:rsidRDefault="00DF21A5" w:rsidP="00415D6C">
            <w:r>
              <w:t>Формирование трудовых умений, необходимых в разных жизненных сферах. Формирование умения адекватно применять доступные технологии и освоенные трудовые навыки для полноценной коммуникации, социального и трудового взаимодействия. Приобретение навыков самостоятельной работы и работы в коллективе, воспитание чувства товарищества, сотрудничества и взаимопомощи.</w:t>
            </w:r>
          </w:p>
          <w:p w:rsidR="00DF21A5" w:rsidRDefault="00DF21A5" w:rsidP="00415D6C">
            <w:r>
              <w:t>Реализация АООП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обучающихся с ограниченными возможностями здоровья и их родителей (законных представителей) на основе выбора профиля труда, включающего в себя подготовку обучающегося к индивидуальной трудовой деятельности.</w:t>
            </w:r>
          </w:p>
          <w:p w:rsidR="00DF21A5" w:rsidRDefault="00DF21A5" w:rsidP="00415D6C">
            <w:r>
              <w:t>Совершенствование трудовых умений по выбранному профилю труда осуществляется в процессе трудовой практики, определение ее содержания и организация осуществляется самостоятельно образовательной организацией с учетом региональных условий и потребности в рабочих кадрах, а также в соответствии с требованиями санитарных нормам и правил.</w:t>
            </w:r>
          </w:p>
        </w:tc>
        <w:tc>
          <w:tcPr>
            <w:tcW w:w="7660" w:type="dxa"/>
            <w:tcBorders>
              <w:top w:val="single" w:sz="4" w:space="0" w:color="auto"/>
              <w:left w:val="single" w:sz="4" w:space="0" w:color="auto"/>
              <w:bottom w:val="single" w:sz="4" w:space="0" w:color="auto"/>
            </w:tcBorders>
          </w:tcPr>
          <w:p w:rsidR="00DF21A5" w:rsidRDefault="00DF21A5" w:rsidP="00415D6C">
            <w:r>
              <w:t>Предметная область: Технология.</w:t>
            </w:r>
          </w:p>
          <w:p w:rsidR="00DF21A5" w:rsidRDefault="00DF21A5" w:rsidP="00415D6C">
            <w:r>
              <w:t>Основные задачи реализации содержания:</w:t>
            </w:r>
          </w:p>
          <w:p w:rsidR="00DF21A5" w:rsidRDefault="00DF21A5" w:rsidP="00415D6C">
            <w:r>
              <w:t>Профильный труд.</w:t>
            </w:r>
          </w:p>
          <w:p w:rsidR="00DF21A5" w:rsidRDefault="00DF21A5" w:rsidP="00415D6C">
            <w:r>
              <w:t>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социального и трудового взаимодействия. 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близким.</w:t>
            </w:r>
          </w:p>
        </w:tc>
      </w:tr>
      <w:tr w:rsidR="00DF21A5" w:rsidTr="00415D6C">
        <w:tblPrEx>
          <w:tblCellMar>
            <w:top w:w="0" w:type="dxa"/>
            <w:bottom w:w="0" w:type="dxa"/>
          </w:tblCellMar>
        </w:tblPrEx>
        <w:tc>
          <w:tcPr>
            <w:tcW w:w="7655" w:type="dxa"/>
            <w:tcBorders>
              <w:top w:val="single" w:sz="4" w:space="0" w:color="auto"/>
              <w:bottom w:val="nil"/>
              <w:right w:val="nil"/>
            </w:tcBorders>
          </w:tcPr>
          <w:p w:rsidR="00DF21A5" w:rsidRDefault="00DF21A5" w:rsidP="00415D6C">
            <w:r>
              <w:t>Предметная область: Физическая культура.</w:t>
            </w:r>
          </w:p>
          <w:p w:rsidR="00DF21A5" w:rsidRDefault="00DF21A5" w:rsidP="00415D6C">
            <w:r>
              <w:t>Основные задачи реализации содержания:</w:t>
            </w:r>
          </w:p>
          <w:p w:rsidR="00DF21A5" w:rsidRDefault="00DF21A5" w:rsidP="00415D6C">
            <w:r>
              <w:t>Физическая культура (Адаптивная физическая культура).</w:t>
            </w:r>
          </w:p>
          <w:p w:rsidR="00DF21A5" w:rsidRDefault="00DF21A5" w:rsidP="00415D6C">
            <w:r>
              <w:t>Формирование установки на сохранение и укрепление здоровья, навыков здорового и безопасного образа жизни; соблюдение индивидуального режима питания и сна. Воспитание интереса к физической культуре и спорту, формирование потребности в систематических занятиях физической культурой и доступных видах спорта. Формирование и совершенствование основных двигательных качеств: быстроты, силы, ловкости и других. Формирование умения следить за своим физическим состоянием, величиной физических нагрузок, адекватно их дозировать. Овладение основами доступных видов спорта (легкой атлетикой, гимнастикой, лыжной подготовкой и другими) в соответствии с возрастными и психофизическими особенностями обучающихся. Коррекция недостатков познавательной сферы и психомоторного развития; развитие и совершенствование волевой сферы. Воспитание нравственных качеств и свойств личности.</w:t>
            </w:r>
          </w:p>
        </w:tc>
        <w:tc>
          <w:tcPr>
            <w:tcW w:w="7660" w:type="dxa"/>
            <w:tcBorders>
              <w:top w:val="single" w:sz="4" w:space="0" w:color="auto"/>
              <w:left w:val="single" w:sz="4" w:space="0" w:color="auto"/>
              <w:bottom w:val="nil"/>
            </w:tcBorders>
          </w:tcPr>
          <w:p w:rsidR="00DF21A5" w:rsidRDefault="00DF21A5" w:rsidP="00415D6C">
            <w:r>
              <w:t>Предметная область: Физическая культура.</w:t>
            </w:r>
          </w:p>
          <w:p w:rsidR="00DF21A5" w:rsidRDefault="00DF21A5" w:rsidP="00415D6C">
            <w:r>
              <w:t>Основные задачи реализации содержания:</w:t>
            </w:r>
          </w:p>
          <w:p w:rsidR="00DF21A5" w:rsidRDefault="00DF21A5" w:rsidP="00415D6C">
            <w:r>
              <w:t>Адаптивная физическая культура.</w:t>
            </w:r>
          </w:p>
          <w:p w:rsidR="00DF21A5" w:rsidRDefault="00DF21A5" w:rsidP="00415D6C">
            <w:r>
              <w:t>Развитие восприятия собственного тела, осознание своих физических возможностей и ограничений. Освоение доступных способов передвижения (в том числе с использованием технических средств). Соотнесение самочувствия с настроением, собственной активностью, самостоятельностью и независимостью. Формирование двигательных навыков, координации движений, физических качеств. Освоение доступных видов физкультурно-спортивной деятельности: велосипедная езда, ходьба на лыжах, спортивные и подвижные игры, туризм и других.</w:t>
            </w:r>
          </w:p>
        </w:tc>
      </w:tr>
      <w:tr w:rsidR="00DF21A5" w:rsidTr="00415D6C">
        <w:tblPrEx>
          <w:tblCellMar>
            <w:top w:w="0" w:type="dxa"/>
            <w:bottom w:w="0" w:type="dxa"/>
          </w:tblCellMar>
        </w:tblPrEx>
        <w:tc>
          <w:tcPr>
            <w:tcW w:w="15315" w:type="dxa"/>
            <w:gridSpan w:val="2"/>
            <w:tcBorders>
              <w:top w:val="single" w:sz="4" w:space="0" w:color="auto"/>
              <w:bottom w:val="nil"/>
            </w:tcBorders>
          </w:tcPr>
          <w:p w:rsidR="00DF21A5" w:rsidRDefault="00DF21A5" w:rsidP="00415D6C">
            <w:r>
              <w:t>Коррекционно-развивающая область и основные задачи реализации содержания</w:t>
            </w:r>
          </w:p>
        </w:tc>
      </w:tr>
      <w:tr w:rsidR="00DF21A5" w:rsidTr="00415D6C">
        <w:tblPrEx>
          <w:tblCellMar>
            <w:top w:w="0" w:type="dxa"/>
            <w:bottom w:w="0" w:type="dxa"/>
          </w:tblCellMar>
        </w:tblPrEx>
        <w:tc>
          <w:tcPr>
            <w:tcW w:w="7655" w:type="dxa"/>
            <w:tcBorders>
              <w:top w:val="single" w:sz="4" w:space="0" w:color="auto"/>
              <w:bottom w:val="single" w:sz="4" w:space="0" w:color="auto"/>
              <w:right w:val="nil"/>
            </w:tcBorders>
          </w:tcPr>
          <w:p w:rsidR="00DF21A5" w:rsidRDefault="00DF21A5" w:rsidP="00415D6C">
            <w:r>
              <w:t>Содержание коррекционно-развивающей области представлено следующими обязательными коррекционными курсами: "Ритмика", "Коррекционные занятия (логопедические и психокоррекционные)".</w:t>
            </w:r>
          </w:p>
          <w:p w:rsidR="00DF21A5" w:rsidRDefault="00DF21A5" w:rsidP="00415D6C">
            <w:r>
              <w:t>Содержание данной области может быть дополнено организацией самостоятельно на основании рекомендаций ПМПК, ИПР.</w:t>
            </w:r>
          </w:p>
          <w:p w:rsidR="00DF21A5" w:rsidRDefault="00DF21A5" w:rsidP="00415D6C">
            <w:r>
              <w:t>Коррекционный курс "Ритмика".</w:t>
            </w:r>
          </w:p>
          <w:p w:rsidR="00DF21A5" w:rsidRDefault="00DF21A5" w:rsidP="00415D6C">
            <w:r>
              <w:t>Основные задачи реализации содержания:</w:t>
            </w:r>
          </w:p>
          <w:p w:rsidR="00DF21A5" w:rsidRDefault="00DF21A5" w:rsidP="00415D6C">
            <w:r>
              <w:t>Развитие умения слушать музыку, выполнять под музыку различные движения, в том числе и танцевальные, с речевым сопровождением или пением. Развитие координации движений, чувства ритма, темпа, коррекция общей и речевой моторики, пространственной ориентировки. Привитие навыков участия в коллективной творческой деятельности.</w:t>
            </w:r>
          </w:p>
          <w:p w:rsidR="00DF21A5" w:rsidRDefault="00DF21A5" w:rsidP="00415D6C">
            <w:r>
              <w:t>Коррекционный курс "Логопедические занятия".</w:t>
            </w:r>
          </w:p>
          <w:p w:rsidR="00DF21A5" w:rsidRDefault="00DF21A5" w:rsidP="00415D6C">
            <w:r>
              <w:t>Основные задачи реализации содержания:</w:t>
            </w:r>
          </w:p>
          <w:p w:rsidR="00DF21A5" w:rsidRDefault="00DF21A5" w:rsidP="00415D6C">
            <w:r>
              <w:t>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Развитие связной речи. Коррекция недостатков письменной речи (чтения и письма).</w:t>
            </w:r>
          </w:p>
          <w:p w:rsidR="00DF21A5" w:rsidRDefault="00DF21A5" w:rsidP="00415D6C">
            <w:r>
              <w:t>Коррекционный курс "Психокоррекционные занятия".</w:t>
            </w:r>
          </w:p>
          <w:p w:rsidR="00DF21A5" w:rsidRDefault="00DF21A5" w:rsidP="00415D6C">
            <w:r>
              <w:t>Основные задачи реализации содержания:</w:t>
            </w:r>
          </w:p>
          <w:p w:rsidR="00DF21A5" w:rsidRDefault="00DF21A5" w:rsidP="00415D6C">
            <w:r>
              <w:t>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 формирование и развитие навыков социального поведения.</w:t>
            </w:r>
          </w:p>
          <w:p w:rsidR="00DF21A5" w:rsidRDefault="00DF21A5" w:rsidP="00415D6C">
            <w:r>
              <w:t>Выбор коррекционных курсов и их количественное соотношение самостоятельно определяется организацией, исходя из психофизических особенностей обучающихся с умственной отсталостью (интеллектуальными нарушениями), на основании рекомендаций ПМПК и ИПР инвалида. На реализацию коррекционно-развивающей области отводится до 6 часов в неделю от общего количества часов, предусмотренных на внеурочную деятельность.</w:t>
            </w:r>
          </w:p>
          <w:p w:rsidR="00DF21A5" w:rsidRDefault="00DF21A5" w:rsidP="00415D6C">
            <w:r>
              <w:t>В целях обеспечения индивидуальных потребностей обучающихся часть учебного плана, формируемая участниками образовательных отношений, предусматривает:</w:t>
            </w:r>
          </w:p>
          <w:p w:rsidR="00DF21A5" w:rsidRDefault="00DF21A5" w:rsidP="00415D6C">
            <w:r>
              <w:t>учебные занятия для факультативного изучения отдельных учебных предметов (основы безопасности жизнедеятельности; домоводство, деловое и творческое письмо и другие);</w:t>
            </w:r>
          </w:p>
          <w:p w:rsidR="00DF21A5" w:rsidRDefault="00DF21A5" w:rsidP="00415D6C">
            <w:r>
              <w:t>увеличение учебных часов, отводимых на изучение отдельных учебных предметов обязательной части;</w:t>
            </w:r>
          </w:p>
          <w:p w:rsidR="00DF21A5" w:rsidRDefault="00DF21A5" w:rsidP="00415D6C">
            <w:r>
              <w:t>учебные занятия, обеспечивающие различные интересы обучающихся, в том числе этнокультурные (история и культура родного края; занимательная информатика; компьютерная грамотность и другие);</w:t>
            </w:r>
          </w:p>
          <w:p w:rsidR="00DF21A5" w:rsidRDefault="00DF21A5" w:rsidP="00415D6C">
            <w:r>
              <w:t>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tc>
        <w:tc>
          <w:tcPr>
            <w:tcW w:w="7660" w:type="dxa"/>
            <w:tcBorders>
              <w:top w:val="single" w:sz="4" w:space="0" w:color="auto"/>
              <w:left w:val="single" w:sz="4" w:space="0" w:color="auto"/>
              <w:bottom w:val="single" w:sz="4" w:space="0" w:color="auto"/>
            </w:tcBorders>
          </w:tcPr>
          <w:p w:rsidR="00DF21A5" w:rsidRDefault="00DF21A5" w:rsidP="00415D6C">
            <w:r>
              <w:t>Содержание коррекционно-развивающей области представлено следующими обязательными коррекционными курсами: "Сенсорное развитие", "Предметно-практические действия", "Двигательное развитие", "Альтернативная коммуникация", "Коррекционно-развивающие занятия".</w:t>
            </w:r>
          </w:p>
          <w:p w:rsidR="00DF21A5" w:rsidRDefault="00DF21A5" w:rsidP="00415D6C">
            <w:r>
              <w:t>Содержание данной области может быть дополнено организацией самостоятельно на основании рекомендаций ПМПК, ИПР.</w:t>
            </w:r>
          </w:p>
          <w:p w:rsidR="00DF21A5" w:rsidRDefault="00DF21A5" w:rsidP="00415D6C">
            <w:r>
              <w:t>Коррекционный курс "Сенсорное развитие".</w:t>
            </w:r>
          </w:p>
          <w:p w:rsidR="00DF21A5" w:rsidRDefault="00DF21A5" w:rsidP="00415D6C">
            <w:r>
              <w:t>Основные задачи реализации содержания:</w:t>
            </w:r>
          </w:p>
          <w:p w:rsidR="00DF21A5" w:rsidRDefault="00DF21A5" w:rsidP="00415D6C">
            <w:r>
              <w:t>Обогащение чувственного опыта через целенаправленное систематическое воздействие на различные анализаторы. Развитие зрительного, слухового, тактильного, кинестетического восприятия, а также восприятие запаха и вкуса как пропедевтика формирования навыков общения, предметно-практической и познавательной деятельности.</w:t>
            </w:r>
          </w:p>
          <w:p w:rsidR="00DF21A5" w:rsidRDefault="00DF21A5" w:rsidP="00415D6C">
            <w:r>
              <w:t>Коррекционный курс "Предметно-практические действия".</w:t>
            </w:r>
          </w:p>
          <w:p w:rsidR="00DF21A5" w:rsidRDefault="00DF21A5" w:rsidP="00415D6C">
            <w:r>
              <w:t>Основные задачи реализации содержания:</w:t>
            </w:r>
          </w:p>
          <w:p w:rsidR="00DF21A5" w:rsidRDefault="00DF21A5" w:rsidP="00415D6C">
            <w:r>
              <w:t>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 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w:t>
            </w:r>
          </w:p>
          <w:p w:rsidR="00DF21A5" w:rsidRDefault="00DF21A5" w:rsidP="00415D6C">
            <w:r>
              <w:t>Коррекционный курс "Двигательное развитие".</w:t>
            </w:r>
          </w:p>
          <w:p w:rsidR="00DF21A5" w:rsidRDefault="00DF21A5" w:rsidP="00415D6C">
            <w:r>
              <w:t>Основные задачи реализации содержания:</w:t>
            </w:r>
          </w:p>
          <w:p w:rsidR="00DF21A5" w:rsidRDefault="00DF21A5" w:rsidP="00415D6C">
            <w:r>
              <w:t>Мотивация двигательной активности; поддержка и развитие имеющихся движений, расширение диапазона движений и профилактика возможных нарушений. Обучение переходу из одной позы в другую;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ориентировки в пространстве; обогащение сенсомоторного опыта.</w:t>
            </w:r>
          </w:p>
          <w:p w:rsidR="00DF21A5" w:rsidRDefault="00DF21A5" w:rsidP="00415D6C">
            <w:r>
              <w:t>Коррекционный курс "Альтернативная коммуникация".</w:t>
            </w:r>
          </w:p>
          <w:p w:rsidR="00DF21A5" w:rsidRDefault="00DF21A5" w:rsidP="00415D6C">
            <w:r>
              <w:t>Основные задачи реализации содержания:</w:t>
            </w:r>
          </w:p>
          <w:p w:rsidR="00DF21A5" w:rsidRDefault="00DF21A5" w:rsidP="00415D6C">
            <w:r>
              <w:t>Освоение доступных средств невербальной коммуникации: взгляда, мимики, жеста, предмета, графического изображения, знаковой системы. Освоение таблицы букв, карточек с напечатанными словами, набора букв как средства коммуникации. Составление коммуникативных таблиц и коммуникативных тетрадей для общения в школе, дома и в других местах. Освоение технических коммуникативных устройств.</w:t>
            </w:r>
          </w:p>
          <w:p w:rsidR="00DF21A5" w:rsidRDefault="00DF21A5" w:rsidP="00415D6C">
            <w:r>
              <w:t>Коррекционный курс "Коррекционно-развивающие занятия".</w:t>
            </w:r>
          </w:p>
          <w:p w:rsidR="00DF21A5" w:rsidRDefault="00DF21A5" w:rsidP="00415D6C">
            <w:r>
              <w:t>Основные задачи реализации содержания:</w:t>
            </w:r>
          </w:p>
          <w:p w:rsidR="00DF21A5" w:rsidRDefault="00DF21A5" w:rsidP="00415D6C">
            <w:r>
              <w:t>Коррекция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самоагрессия, стереотипии и другое. Коррекция речевых расстройств и нарушений коммуникации. Дополнительная помощь в освоении отдельных действий и представлений, которые оказываются для обучающихся особенно трудными. Развитие индивидуальных способностей обучающихся, их творческого потенциала.</w:t>
            </w:r>
          </w:p>
          <w:p w:rsidR="00DF21A5" w:rsidRDefault="00DF21A5" w:rsidP="00415D6C">
            <w:r>
              <w:t>В целях обеспечения индивидуальных потребностей обучающихся часть учебного плана, формируемая участниками образовательных отношений, предусматривает 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tc>
      </w:tr>
      <w:tr w:rsidR="00DF21A5" w:rsidTr="00415D6C">
        <w:tblPrEx>
          <w:tblCellMar>
            <w:top w:w="0" w:type="dxa"/>
            <w:bottom w:w="0" w:type="dxa"/>
          </w:tblCellMar>
        </w:tblPrEx>
        <w:tc>
          <w:tcPr>
            <w:tcW w:w="15315" w:type="dxa"/>
            <w:gridSpan w:val="2"/>
            <w:tcBorders>
              <w:top w:val="single" w:sz="4" w:space="0" w:color="auto"/>
              <w:bottom w:val="nil"/>
            </w:tcBorders>
          </w:tcPr>
          <w:p w:rsidR="00DF21A5" w:rsidRDefault="00DF21A5" w:rsidP="00415D6C">
            <w:bookmarkStart w:id="129" w:name="sub_110294"/>
            <w:r>
              <w:t>2.9.4. Программа формирования базовых учебных действий</w:t>
            </w:r>
            <w:bookmarkEnd w:id="129"/>
          </w:p>
        </w:tc>
      </w:tr>
      <w:tr w:rsidR="00DF21A5" w:rsidTr="00415D6C">
        <w:tblPrEx>
          <w:tblCellMar>
            <w:top w:w="0" w:type="dxa"/>
            <w:bottom w:w="0" w:type="dxa"/>
          </w:tblCellMar>
        </w:tblPrEx>
        <w:tc>
          <w:tcPr>
            <w:tcW w:w="7655" w:type="dxa"/>
            <w:tcBorders>
              <w:top w:val="single" w:sz="4" w:space="0" w:color="auto"/>
              <w:bottom w:val="nil"/>
              <w:right w:val="nil"/>
            </w:tcBorders>
          </w:tcPr>
          <w:p w:rsidR="00DF21A5" w:rsidRDefault="00DF21A5" w:rsidP="00415D6C">
            <w:r>
              <w:t>Программа формирования базовых учебных действий должна обеспечивать: связь базовых учебных действий с содержанием учебных предметов; решение задач формирования личностных, регулятивных, познавательных, коммуникативных базовых учебных действий.</w:t>
            </w:r>
          </w:p>
          <w:p w:rsidR="00DF21A5" w:rsidRDefault="00DF21A5" w:rsidP="00415D6C">
            <w:r>
              <w:t>Результативность овладения базовыми учебными действиями у обучающихся с умственной отсталостью (интеллектуальными нарушениями) определяется на завершающем этапе обучения (IX-XII (XIII) класс). Организация самостоятельно разрабатывает процедуру и содержание итоговой комплексной оценки базовых учебных действий.</w:t>
            </w:r>
          </w:p>
        </w:tc>
        <w:tc>
          <w:tcPr>
            <w:tcW w:w="7660" w:type="dxa"/>
            <w:tcBorders>
              <w:top w:val="single" w:sz="4" w:space="0" w:color="auto"/>
              <w:left w:val="single" w:sz="4" w:space="0" w:color="auto"/>
              <w:bottom w:val="nil"/>
            </w:tcBorders>
          </w:tcPr>
          <w:p w:rsidR="00DF21A5" w:rsidRDefault="00DF21A5" w:rsidP="00415D6C">
            <w:r>
              <w:t>Программа формирования базовых учебных действий должна содержать: задачи подготовки ребенка к нахождению и обучению в среде сверстников, к эмоциональному, коммуникативному взаимодействию с группой обучающихся;</w:t>
            </w:r>
          </w:p>
          <w:p w:rsidR="00DF21A5" w:rsidRDefault="00DF21A5" w:rsidP="00415D6C">
            <w:r>
              <w:t>формирование учебного поведения, умения выполнять задания от начала до конца в течение определенного периода времени, умения самостоятельно переходить от одного действия (операции) к другому в соответствии с расписанием занятий, алгоритмом действий.</w:t>
            </w:r>
          </w:p>
        </w:tc>
      </w:tr>
      <w:tr w:rsidR="00DF21A5" w:rsidTr="00415D6C">
        <w:tblPrEx>
          <w:tblCellMar>
            <w:top w:w="0" w:type="dxa"/>
            <w:bottom w:w="0" w:type="dxa"/>
          </w:tblCellMar>
        </w:tblPrEx>
        <w:tc>
          <w:tcPr>
            <w:tcW w:w="15315" w:type="dxa"/>
            <w:gridSpan w:val="2"/>
            <w:tcBorders>
              <w:top w:val="single" w:sz="4" w:space="0" w:color="auto"/>
              <w:bottom w:val="nil"/>
            </w:tcBorders>
          </w:tcPr>
          <w:p w:rsidR="00DF21A5" w:rsidRDefault="00DF21A5" w:rsidP="00415D6C">
            <w:bookmarkStart w:id="130" w:name="sub_110297"/>
            <w:r>
              <w:t>2.9.7. Программа формирования экологической культуры, здорового и безопасного образа жизни</w:t>
            </w:r>
            <w:bookmarkEnd w:id="130"/>
          </w:p>
        </w:tc>
      </w:tr>
      <w:tr w:rsidR="00DF21A5" w:rsidTr="00415D6C">
        <w:tblPrEx>
          <w:tblCellMar>
            <w:top w:w="0" w:type="dxa"/>
            <w:bottom w:w="0" w:type="dxa"/>
          </w:tblCellMar>
        </w:tblPrEx>
        <w:tc>
          <w:tcPr>
            <w:tcW w:w="7655" w:type="dxa"/>
            <w:tcBorders>
              <w:top w:val="single" w:sz="4" w:space="0" w:color="auto"/>
              <w:bottom w:val="nil"/>
              <w:right w:val="nil"/>
            </w:tcBorders>
          </w:tcPr>
          <w:p w:rsidR="00DF21A5" w:rsidRDefault="00DF21A5" w:rsidP="00415D6C">
            <w:r>
              <w:t>Реализация программы должна осуществляется в единстве урочной (через содержание учебных предметов "Чтение", "Мир природы и человека", "Природоведение", "Биология", "География", "Основы социальной жизни"), внеурочной и внешкольной деятельности, в совместной педагогической работе общеобразовательной организации, семьи и других институтов общества.</w:t>
            </w:r>
          </w:p>
        </w:tc>
        <w:tc>
          <w:tcPr>
            <w:tcW w:w="7660" w:type="dxa"/>
            <w:tcBorders>
              <w:top w:val="single" w:sz="4" w:space="0" w:color="auto"/>
              <w:left w:val="single" w:sz="4" w:space="0" w:color="auto"/>
              <w:bottom w:val="nil"/>
            </w:tcBorders>
          </w:tcPr>
          <w:p w:rsidR="00DF21A5" w:rsidRDefault="00DF21A5" w:rsidP="00415D6C">
            <w:r>
              <w:t>Содержание программы подробно раскрывается через программы учебных предметов, в частности: "Человек" (гигиена), "Домоводство" (здоровое питание), "Человек и окружающий природный мир", "Физкультура", "Человек и окружающий социальный мир" (выполнение роли пациента у врача, поведение в экстремальной ситуации и другое), а также в ходе коррекционных курсов и во внеурочной деятельности.</w:t>
            </w:r>
          </w:p>
        </w:tc>
      </w:tr>
      <w:tr w:rsidR="00DF21A5" w:rsidTr="00415D6C">
        <w:tblPrEx>
          <w:tblCellMar>
            <w:top w:w="0" w:type="dxa"/>
            <w:bottom w:w="0" w:type="dxa"/>
          </w:tblCellMar>
        </w:tblPrEx>
        <w:tc>
          <w:tcPr>
            <w:tcW w:w="15315" w:type="dxa"/>
            <w:gridSpan w:val="2"/>
            <w:tcBorders>
              <w:top w:val="single" w:sz="4" w:space="0" w:color="auto"/>
              <w:bottom w:val="nil"/>
            </w:tcBorders>
          </w:tcPr>
          <w:p w:rsidR="00DF21A5" w:rsidRDefault="00DF21A5" w:rsidP="00415D6C">
            <w:bookmarkStart w:id="131" w:name="sub_110298"/>
            <w:r>
              <w:t>2.9.8. Программа коррекционной работы</w:t>
            </w:r>
            <w:hyperlink w:anchor="sub_1111" w:history="1">
              <w:r>
                <w:rPr>
                  <w:rStyle w:val="a0"/>
                  <w:rFonts w:cs="Times New Roman CYR"/>
                </w:rPr>
                <w:t>*</w:t>
              </w:r>
            </w:hyperlink>
            <w:bookmarkEnd w:id="131"/>
          </w:p>
        </w:tc>
      </w:tr>
      <w:tr w:rsidR="00DF21A5" w:rsidTr="00415D6C">
        <w:tblPrEx>
          <w:tblCellMar>
            <w:top w:w="0" w:type="dxa"/>
            <w:bottom w:w="0" w:type="dxa"/>
          </w:tblCellMar>
        </w:tblPrEx>
        <w:tc>
          <w:tcPr>
            <w:tcW w:w="7655" w:type="dxa"/>
            <w:tcBorders>
              <w:top w:val="single" w:sz="4" w:space="0" w:color="auto"/>
              <w:bottom w:val="single" w:sz="4" w:space="0" w:color="auto"/>
              <w:right w:val="nil"/>
            </w:tcBorders>
          </w:tcPr>
          <w:p w:rsidR="00DF21A5" w:rsidRDefault="00DF21A5" w:rsidP="00415D6C">
            <w:r>
              <w:t>Программа коррекционной работы направлена обеспечение успешности освоения АООП обучающимися с легкой умственной отсталостью (интеллектуальными нарушениями)</w:t>
            </w:r>
          </w:p>
          <w:p w:rsidR="00DF21A5" w:rsidRDefault="00DF21A5" w:rsidP="00415D6C">
            <w:r>
              <w:t>Программа коррекционной работы должна обеспечивать:</w:t>
            </w:r>
          </w:p>
          <w:p w:rsidR="00DF21A5" w:rsidRDefault="00DF21A5" w:rsidP="00415D6C">
            <w:r>
              <w:t>1) выявление особых образовательных потребностей детей с умственной отсталостью (интеллектуальными нарушениями), обусловленных недостатками в их психическом и физическом развитии;</w:t>
            </w:r>
          </w:p>
          <w:p w:rsidR="00DF21A5" w:rsidRDefault="00DF21A5" w:rsidP="00415D6C">
            <w:r>
              <w:t>2) осуществление индивидуально ориентированной психолого-медико-педагогической помощи детям с умственной отсталостью (интеллектуальными нарушениями) с учетом особенностей психофизического развития и индивидуальных возможностей детей (в соответствии с рекомендациями ПМПК);</w:t>
            </w:r>
          </w:p>
          <w:p w:rsidR="00DF21A5" w:rsidRDefault="00DF21A5" w:rsidP="00415D6C">
            <w:r>
              <w:t>Программа коррекционной работы должна содержать:</w:t>
            </w:r>
          </w:p>
          <w:p w:rsidR="00DF21A5" w:rsidRDefault="00DF21A5" w:rsidP="00415D6C">
            <w:r>
              <w:t>механизм взаимодействия учителей и других специалистов в области сопровождения, медицинских работников организации и специалистов других организаций с целью реализации программы коррекционной работы.</w:t>
            </w:r>
          </w:p>
          <w:p w:rsidR="00DF21A5" w:rsidRDefault="00DF21A5" w:rsidP="00415D6C">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умственной отсталостью (интеллектуальными нарушениями);</w:t>
            </w:r>
          </w:p>
          <w:p w:rsidR="00DF21A5" w:rsidRDefault="00DF21A5" w:rsidP="00415D6C">
            <w:r>
              <w:t>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 корректировку коррекционных мероприятий.</w:t>
            </w:r>
          </w:p>
        </w:tc>
        <w:tc>
          <w:tcPr>
            <w:tcW w:w="7660" w:type="dxa"/>
            <w:tcBorders>
              <w:top w:val="single" w:sz="4" w:space="0" w:color="auto"/>
              <w:left w:val="single" w:sz="4" w:space="0" w:color="auto"/>
              <w:bottom w:val="single" w:sz="4" w:space="0" w:color="auto"/>
            </w:tcBorders>
          </w:tcPr>
          <w:p w:rsidR="00DF21A5" w:rsidRDefault="00DF21A5" w:rsidP="00415D6C">
            <w:r>
              <w:t>Не предусматривается.</w:t>
            </w:r>
          </w:p>
        </w:tc>
      </w:tr>
      <w:tr w:rsidR="00DF21A5" w:rsidTr="00415D6C">
        <w:tblPrEx>
          <w:tblCellMar>
            <w:top w:w="0" w:type="dxa"/>
            <w:bottom w:w="0" w:type="dxa"/>
          </w:tblCellMar>
        </w:tblPrEx>
        <w:tc>
          <w:tcPr>
            <w:tcW w:w="15315" w:type="dxa"/>
            <w:gridSpan w:val="2"/>
            <w:tcBorders>
              <w:top w:val="single" w:sz="4" w:space="0" w:color="auto"/>
              <w:bottom w:val="nil"/>
            </w:tcBorders>
          </w:tcPr>
          <w:p w:rsidR="00DF21A5" w:rsidRDefault="00DF21A5" w:rsidP="00415D6C">
            <w:bookmarkStart w:id="132" w:name="sub_1102910"/>
            <w:r>
              <w:t>2.9.10. Программа внеурочной деятельности</w:t>
            </w:r>
            <w:bookmarkEnd w:id="132"/>
          </w:p>
        </w:tc>
      </w:tr>
      <w:tr w:rsidR="00DF21A5" w:rsidTr="00415D6C">
        <w:tblPrEx>
          <w:tblCellMar>
            <w:top w:w="0" w:type="dxa"/>
            <w:bottom w:w="0" w:type="dxa"/>
          </w:tblCellMar>
        </w:tblPrEx>
        <w:tc>
          <w:tcPr>
            <w:tcW w:w="7655" w:type="dxa"/>
            <w:tcBorders>
              <w:top w:val="single" w:sz="4" w:space="0" w:color="auto"/>
              <w:bottom w:val="nil"/>
              <w:right w:val="nil"/>
            </w:tcBorders>
          </w:tcPr>
          <w:p w:rsidR="00DF21A5" w:rsidRDefault="00DF21A5" w:rsidP="00415D6C">
            <w:r>
              <w:t>Программа внеурочной деятельности предполагает следующие направления: спортивно-оздоровительное, нравственное, социальное, общекультурное в таких формах как индивидуальные и групповые занятия, экскурсии, кружки, секции, соревнования, общественно полезные (трудовые) практики и т. д.</w:t>
            </w:r>
          </w:p>
          <w:p w:rsidR="00DF21A5" w:rsidRDefault="00DF21A5" w:rsidP="00415D6C">
            <w:r>
              <w:t>Время, отводимое на внеурочную деятельность (с учетом часов на коррекционно-развивающую область), составляет в течение 9 учебных лет не более 3 050 часов, в течение 12 учебных лет - не более 4 070 часов, в течение 13 учебных лет - не более 4 400 часов.</w:t>
            </w:r>
          </w:p>
        </w:tc>
        <w:tc>
          <w:tcPr>
            <w:tcW w:w="7660" w:type="dxa"/>
            <w:tcBorders>
              <w:top w:val="single" w:sz="4" w:space="0" w:color="auto"/>
              <w:left w:val="single" w:sz="4" w:space="0" w:color="auto"/>
              <w:bottom w:val="nil"/>
            </w:tcBorders>
          </w:tcPr>
          <w:p w:rsidR="00DF21A5" w:rsidRDefault="00DF21A5" w:rsidP="00415D6C">
            <w:r>
              <w:t>Программа внеурочной деятельности направлена на социально-эмоциональное, спортивно-оздоровительное, творческое, нравственное, познавательное, общекультурное развитие личности средствами физического, нравственного, эстетического, трудового воспитания. Внеурочная деятельность также направлена на расширение контактов обучающихся с обычно развивающимися сверстниками и взаимодействие с разными людьми.</w:t>
            </w:r>
          </w:p>
          <w:p w:rsidR="00DF21A5" w:rsidRDefault="00DF21A5" w:rsidP="00415D6C">
            <w:r>
              <w:t>Программа внеурочной деятельности должна предусматривать организацию и проведение специальных внеурочных мероприятий, направленных на развитие личности обучающихся, таких как: конкурсы, выставки, игры, экскурсии, занятия в кружках по интересам, творческие фестивали и, соревнования ("веселые старты", олимпиады), праздники, лагеря, походы, реализация доступных проектов и другое.</w:t>
            </w:r>
          </w:p>
          <w:p w:rsidR="00DF21A5" w:rsidRDefault="00DF21A5" w:rsidP="00415D6C">
            <w:r>
              <w:t>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обучающихся с умственной отсталостью (интеллектуальными нарушениями) и обучающихся,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w:t>
            </w:r>
          </w:p>
          <w:p w:rsidR="00DF21A5" w:rsidRDefault="00DF21A5" w:rsidP="00415D6C">
            <w:r>
              <w:t>Задачи и мероприятия, реализуемые на внеурочной деятельности, включаются в СИПР.</w:t>
            </w:r>
          </w:p>
        </w:tc>
      </w:tr>
      <w:tr w:rsidR="00DF21A5" w:rsidTr="00415D6C">
        <w:tblPrEx>
          <w:tblCellMar>
            <w:top w:w="0" w:type="dxa"/>
            <w:bottom w:w="0" w:type="dxa"/>
          </w:tblCellMar>
        </w:tblPrEx>
        <w:tc>
          <w:tcPr>
            <w:tcW w:w="15315" w:type="dxa"/>
            <w:gridSpan w:val="2"/>
            <w:tcBorders>
              <w:top w:val="single" w:sz="4" w:space="0" w:color="auto"/>
              <w:bottom w:val="nil"/>
            </w:tcBorders>
          </w:tcPr>
          <w:p w:rsidR="00DF21A5" w:rsidRDefault="00DF21A5" w:rsidP="00415D6C">
            <w:bookmarkStart w:id="133" w:name="sub_1102911"/>
            <w:r>
              <w:t>2.9.11. Программа сотрудничества с семьей обучающегося</w:t>
            </w:r>
            <w:bookmarkEnd w:id="133"/>
          </w:p>
        </w:tc>
      </w:tr>
      <w:tr w:rsidR="00DF21A5" w:rsidTr="00415D6C">
        <w:tblPrEx>
          <w:tblCellMar>
            <w:top w:w="0" w:type="dxa"/>
            <w:bottom w:w="0" w:type="dxa"/>
          </w:tblCellMar>
        </w:tblPrEx>
        <w:tc>
          <w:tcPr>
            <w:tcW w:w="7655" w:type="dxa"/>
            <w:tcBorders>
              <w:top w:val="single" w:sz="4" w:space="0" w:color="auto"/>
              <w:bottom w:val="single" w:sz="4" w:space="0" w:color="auto"/>
              <w:right w:val="nil"/>
            </w:tcBorders>
          </w:tcPr>
          <w:p w:rsidR="00DF21A5" w:rsidRDefault="00DF21A5" w:rsidP="00415D6C">
            <w:r>
              <w:t>Отдельно не предусматривается.</w:t>
            </w:r>
          </w:p>
        </w:tc>
        <w:tc>
          <w:tcPr>
            <w:tcW w:w="7660" w:type="dxa"/>
            <w:tcBorders>
              <w:top w:val="single" w:sz="4" w:space="0" w:color="auto"/>
              <w:left w:val="single" w:sz="4" w:space="0" w:color="auto"/>
              <w:bottom w:val="single" w:sz="4" w:space="0" w:color="auto"/>
            </w:tcBorders>
          </w:tcPr>
          <w:p w:rsidR="00DF21A5" w:rsidRDefault="00DF21A5" w:rsidP="00415D6C">
            <w:r>
              <w:t>Программа сотрудничества с семьей обучающегося должна отражать направленность на обеспечение конструктивного взаимодействия специалистов организации и родителей (законных представителей) обучающегося в интересах особого ребенка и его семьи. Программа должна включать консультации, семинары, тренинги, занятия, беседы, собрания, домашнее визитирование и другие мероприятия, направленные на:</w:t>
            </w:r>
          </w:p>
          <w:p w:rsidR="00DF21A5" w:rsidRDefault="00DF21A5" w:rsidP="00415D6C">
            <w:r>
              <w:t>психологическую поддержку семьи, воспитывающей ребенка-инвалида; повышение осведомленности родителей об особенностях развития и специфических образовательных потребностях ребенка;</w:t>
            </w:r>
          </w:p>
          <w:p w:rsidR="00DF21A5" w:rsidRDefault="00DF21A5" w:rsidP="00415D6C">
            <w:r>
              <w:t>обеспечение участия семьи в разработке и реализации СИПР; обеспечение единства требований к обучающемуся в семье и в организации;</w:t>
            </w:r>
          </w:p>
          <w:p w:rsidR="00DF21A5" w:rsidRDefault="00DF21A5" w:rsidP="00415D6C">
            <w:r>
              <w:t>организацию регулярного обмена информацией о ребенке, о ходе реализации СИПР и результатах ее освоения;</w:t>
            </w:r>
          </w:p>
          <w:p w:rsidR="00DF21A5" w:rsidRDefault="00DF21A5" w:rsidP="00415D6C">
            <w:r>
              <w:t>организацию участия родителей во внеурочных мероприятиях.</w:t>
            </w:r>
          </w:p>
        </w:tc>
      </w:tr>
      <w:tr w:rsidR="00DF21A5" w:rsidTr="00415D6C">
        <w:tblPrEx>
          <w:tblCellMar>
            <w:top w:w="0" w:type="dxa"/>
            <w:bottom w:w="0" w:type="dxa"/>
          </w:tblCellMar>
        </w:tblPrEx>
        <w:tc>
          <w:tcPr>
            <w:tcW w:w="15315" w:type="dxa"/>
            <w:gridSpan w:val="2"/>
            <w:tcBorders>
              <w:top w:val="single" w:sz="4" w:space="0" w:color="auto"/>
              <w:bottom w:val="nil"/>
            </w:tcBorders>
          </w:tcPr>
          <w:p w:rsidR="00DF21A5" w:rsidRDefault="00DF21A5" w:rsidP="00415D6C">
            <w:bookmarkStart w:id="134" w:name="sub_110210"/>
            <w:r>
              <w:t>2.10. Система оценки достижения планируемых результатов освоения АООП</w:t>
            </w:r>
            <w:bookmarkEnd w:id="134"/>
          </w:p>
        </w:tc>
      </w:tr>
      <w:tr w:rsidR="00DF21A5" w:rsidTr="00415D6C">
        <w:tblPrEx>
          <w:tblCellMar>
            <w:top w:w="0" w:type="dxa"/>
            <w:bottom w:w="0" w:type="dxa"/>
          </w:tblCellMar>
        </w:tblPrEx>
        <w:tc>
          <w:tcPr>
            <w:tcW w:w="7655" w:type="dxa"/>
            <w:tcBorders>
              <w:top w:val="single" w:sz="4" w:space="0" w:color="auto"/>
              <w:bottom w:val="nil"/>
              <w:right w:val="nil"/>
            </w:tcBorders>
          </w:tcPr>
          <w:p w:rsidR="00DF21A5" w:rsidRDefault="00DF21A5" w:rsidP="00415D6C">
            <w:r>
              <w:t>Система оценки достижения планируемых результатов освоения АООП должна ориентировать образовательный процесс на развитие личности обучающихся, достижение планируемых результатов освоения содержания учебных предметов и формирование базовых учебных действий.</w:t>
            </w:r>
          </w:p>
        </w:tc>
        <w:tc>
          <w:tcPr>
            <w:tcW w:w="7660" w:type="dxa"/>
            <w:tcBorders>
              <w:top w:val="single" w:sz="4" w:space="0" w:color="auto"/>
              <w:left w:val="single" w:sz="4" w:space="0" w:color="auto"/>
              <w:bottom w:val="nil"/>
            </w:tcBorders>
          </w:tcPr>
          <w:p w:rsidR="00DF21A5" w:rsidRDefault="00DF21A5" w:rsidP="00415D6C">
            <w:r>
              <w:t>Система оценки достижения планируемых результатов освоения АООП образования обучающимися с умеренной, тяжелой, глубокой умственной отсталостью (интеллектуальными нарушениями), тяжелыми и множественными нарушениями развития должна ориентировать образовательный процесс на введение в культуру ребенка, по разным причинам выпадающего из образовательного пространства, достижение возможных результатов освоения содержания СИПР и АООП.</w:t>
            </w:r>
          </w:p>
        </w:tc>
      </w:tr>
      <w:tr w:rsidR="00DF21A5" w:rsidTr="00415D6C">
        <w:tblPrEx>
          <w:tblCellMar>
            <w:top w:w="0" w:type="dxa"/>
            <w:bottom w:w="0" w:type="dxa"/>
          </w:tblCellMar>
        </w:tblPrEx>
        <w:tc>
          <w:tcPr>
            <w:tcW w:w="15315" w:type="dxa"/>
            <w:gridSpan w:val="2"/>
            <w:tcBorders>
              <w:top w:val="single" w:sz="4" w:space="0" w:color="auto"/>
              <w:bottom w:val="nil"/>
            </w:tcBorders>
          </w:tcPr>
          <w:p w:rsidR="00DF21A5" w:rsidRDefault="00DF21A5" w:rsidP="00415D6C">
            <w:bookmarkStart w:id="135" w:name="sub_1103"/>
            <w:r>
              <w:t>3. Требования к специальным условиям реализации АООП</w:t>
            </w:r>
            <w:bookmarkEnd w:id="135"/>
          </w:p>
        </w:tc>
      </w:tr>
      <w:tr w:rsidR="00DF21A5" w:rsidTr="00415D6C">
        <w:tblPrEx>
          <w:tblCellMar>
            <w:top w:w="0" w:type="dxa"/>
            <w:bottom w:w="0" w:type="dxa"/>
          </w:tblCellMar>
        </w:tblPrEx>
        <w:tc>
          <w:tcPr>
            <w:tcW w:w="7655" w:type="dxa"/>
            <w:tcBorders>
              <w:top w:val="single" w:sz="4" w:space="0" w:color="auto"/>
              <w:bottom w:val="nil"/>
              <w:right w:val="nil"/>
            </w:tcBorders>
          </w:tcPr>
          <w:p w:rsidR="00DF21A5" w:rsidRDefault="00DF21A5" w:rsidP="00415D6C">
            <w:r>
              <w:t>Вариант 1</w:t>
            </w:r>
          </w:p>
        </w:tc>
        <w:tc>
          <w:tcPr>
            <w:tcW w:w="7660" w:type="dxa"/>
            <w:tcBorders>
              <w:top w:val="single" w:sz="4" w:space="0" w:color="auto"/>
              <w:left w:val="single" w:sz="4" w:space="0" w:color="auto"/>
              <w:bottom w:val="nil"/>
            </w:tcBorders>
          </w:tcPr>
          <w:p w:rsidR="00DF21A5" w:rsidRDefault="00DF21A5" w:rsidP="00415D6C">
            <w:r>
              <w:t>Вариант 2</w:t>
            </w:r>
          </w:p>
        </w:tc>
      </w:tr>
      <w:tr w:rsidR="00DF21A5" w:rsidTr="00415D6C">
        <w:tblPrEx>
          <w:tblCellMar>
            <w:top w:w="0" w:type="dxa"/>
            <w:bottom w:w="0" w:type="dxa"/>
          </w:tblCellMar>
        </w:tblPrEx>
        <w:tc>
          <w:tcPr>
            <w:tcW w:w="15315" w:type="dxa"/>
            <w:gridSpan w:val="2"/>
            <w:tcBorders>
              <w:top w:val="single" w:sz="4" w:space="0" w:color="auto"/>
              <w:bottom w:val="nil"/>
            </w:tcBorders>
          </w:tcPr>
          <w:p w:rsidR="00DF21A5" w:rsidRDefault="00DF21A5" w:rsidP="00415D6C">
            <w:bookmarkStart w:id="136" w:name="sub_11034"/>
            <w:r>
              <w:t>3.4 Требования к кадровым условиям</w:t>
            </w:r>
            <w:bookmarkEnd w:id="136"/>
          </w:p>
        </w:tc>
      </w:tr>
      <w:tr w:rsidR="00DF21A5" w:rsidTr="00415D6C">
        <w:tblPrEx>
          <w:tblCellMar>
            <w:top w:w="0" w:type="dxa"/>
            <w:bottom w:w="0" w:type="dxa"/>
          </w:tblCellMar>
        </w:tblPrEx>
        <w:tc>
          <w:tcPr>
            <w:tcW w:w="15315" w:type="dxa"/>
            <w:gridSpan w:val="2"/>
            <w:tcBorders>
              <w:top w:val="single" w:sz="4" w:space="0" w:color="auto"/>
              <w:bottom w:val="nil"/>
            </w:tcBorders>
          </w:tcPr>
          <w:p w:rsidR="00DF21A5" w:rsidRDefault="00DF21A5" w:rsidP="00415D6C">
            <w:r>
              <w:t>Кадровое обеспечение организации, реализующей АООП (СИПР)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способных обеспечить систематическую медицинскую, психолого-педагогическую и социальную поддержку.</w:t>
            </w:r>
          </w:p>
          <w:p w:rsidR="00DF21A5" w:rsidRDefault="00DF21A5" w:rsidP="00415D6C">
            <w:r>
              <w:t>Организация имеет право включать в штатное расписание инженера, имеющего соответствующую квалификацию в обслуживании электроакустической аппаратуры.</w:t>
            </w:r>
          </w:p>
          <w:p w:rsidR="00DF21A5" w:rsidRDefault="00DF21A5" w:rsidP="00415D6C">
            <w:r>
              <w:t>В процессе реализации АООП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психиатр, невролог, офтальмолог,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w:t>
            </w:r>
          </w:p>
          <w:p w:rsidR="00DF21A5" w:rsidRDefault="00DF21A5" w:rsidP="00415D6C">
            <w:r>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DF21A5" w:rsidTr="00415D6C">
        <w:tblPrEx>
          <w:tblCellMar>
            <w:top w:w="0" w:type="dxa"/>
            <w:bottom w:w="0" w:type="dxa"/>
          </w:tblCellMar>
        </w:tblPrEx>
        <w:tc>
          <w:tcPr>
            <w:tcW w:w="15315" w:type="dxa"/>
            <w:gridSpan w:val="2"/>
            <w:tcBorders>
              <w:top w:val="single" w:sz="4" w:space="0" w:color="auto"/>
              <w:bottom w:val="nil"/>
            </w:tcBorders>
          </w:tcPr>
          <w:p w:rsidR="00DF21A5" w:rsidRDefault="00DF21A5" w:rsidP="00415D6C">
            <w:bookmarkStart w:id="137" w:name="sub_11036"/>
            <w:r>
              <w:t>3.6. Требования к материально-техническим условиям</w:t>
            </w:r>
            <w:bookmarkEnd w:id="137"/>
          </w:p>
        </w:tc>
      </w:tr>
      <w:tr w:rsidR="00DF21A5" w:rsidTr="00415D6C">
        <w:tblPrEx>
          <w:tblCellMar>
            <w:top w:w="0" w:type="dxa"/>
            <w:bottom w:w="0" w:type="dxa"/>
          </w:tblCellMar>
        </w:tblPrEx>
        <w:tc>
          <w:tcPr>
            <w:tcW w:w="7655" w:type="dxa"/>
            <w:tcBorders>
              <w:top w:val="single" w:sz="4" w:space="0" w:color="auto"/>
              <w:bottom w:val="nil"/>
              <w:right w:val="nil"/>
            </w:tcBorders>
          </w:tcPr>
          <w:p w:rsidR="00DF21A5" w:rsidRDefault="00DF21A5" w:rsidP="00415D6C">
            <w:r>
              <w:t>Материально-техническое и информационное оснащение образовательного процесса должно обеспечивать возможность</w:t>
            </w:r>
            <w:hyperlink w:anchor="sub_1222" w:history="1">
              <w:r>
                <w:rPr>
                  <w:rStyle w:val="a0"/>
                  <w:rFonts w:cs="Times New Roman CYR"/>
                </w:rPr>
                <w:t>**</w:t>
              </w:r>
            </w:hyperlink>
            <w:r>
              <w:t>:</w:t>
            </w:r>
          </w:p>
          <w:p w:rsidR="00DF21A5" w:rsidRDefault="00DF21A5" w:rsidP="00415D6C">
            <w: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DF21A5" w:rsidRDefault="00DF21A5" w:rsidP="00415D6C">
            <w: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DF21A5" w:rsidRDefault="00DF21A5" w:rsidP="00415D6C">
            <w:r>
              <w:t>создания материальных объектов, в том числе произведений искусства.</w:t>
            </w:r>
          </w:p>
        </w:tc>
        <w:tc>
          <w:tcPr>
            <w:tcW w:w="7660" w:type="dxa"/>
            <w:tcBorders>
              <w:top w:val="single" w:sz="4" w:space="0" w:color="auto"/>
              <w:left w:val="single" w:sz="4" w:space="0" w:color="auto"/>
              <w:bottom w:val="nil"/>
            </w:tcBorders>
          </w:tcPr>
          <w:p w:rsidR="00DF21A5" w:rsidRDefault="00DF21A5" w:rsidP="00415D6C">
            <w:pPr>
              <w:pStyle w:val="a3"/>
            </w:pPr>
          </w:p>
        </w:tc>
      </w:tr>
      <w:tr w:rsidR="00DF21A5" w:rsidTr="00415D6C">
        <w:tblPrEx>
          <w:tblCellMar>
            <w:top w:w="0" w:type="dxa"/>
            <w:bottom w:w="0" w:type="dxa"/>
          </w:tblCellMar>
        </w:tblPrEx>
        <w:tc>
          <w:tcPr>
            <w:tcW w:w="15315" w:type="dxa"/>
            <w:gridSpan w:val="2"/>
            <w:tcBorders>
              <w:top w:val="single" w:sz="4" w:space="0" w:color="auto"/>
              <w:bottom w:val="nil"/>
            </w:tcBorders>
          </w:tcPr>
          <w:p w:rsidR="00DF21A5" w:rsidRDefault="00DF21A5" w:rsidP="00415D6C">
            <w:r>
              <w:t>Требования к организации пространства</w:t>
            </w:r>
          </w:p>
        </w:tc>
      </w:tr>
      <w:tr w:rsidR="00DF21A5" w:rsidTr="00415D6C">
        <w:tblPrEx>
          <w:tblCellMar>
            <w:top w:w="0" w:type="dxa"/>
            <w:bottom w:w="0" w:type="dxa"/>
          </w:tblCellMar>
        </w:tblPrEx>
        <w:tc>
          <w:tcPr>
            <w:tcW w:w="7655" w:type="dxa"/>
            <w:tcBorders>
              <w:top w:val="single" w:sz="4" w:space="0" w:color="auto"/>
              <w:bottom w:val="nil"/>
              <w:right w:val="nil"/>
            </w:tcBorders>
          </w:tcPr>
          <w:p w:rsidR="00DF21A5" w:rsidRDefault="00DF21A5" w:rsidP="00415D6C">
            <w:r>
              <w:t>Материально-техническое обеспечение АООП должно предусматривать:</w:t>
            </w:r>
          </w:p>
          <w:p w:rsidR="00DF21A5" w:rsidRDefault="00DF21A5" w:rsidP="00415D6C">
            <w:r>
              <w:t>трудовые мастерские с необходимым оборудованием в соответствии с реализуемыми профилями трудового обучения;</w:t>
            </w:r>
          </w:p>
          <w:p w:rsidR="00DF21A5" w:rsidRDefault="00DF21A5" w:rsidP="00415D6C">
            <w:r>
              <w:t>кабинет для проведения уроков "Основы социальной жизни".</w:t>
            </w:r>
          </w:p>
          <w:p w:rsidR="00DF21A5" w:rsidRDefault="00DF21A5" w:rsidP="00415D6C">
            <w:r>
              <w:t>В классных помещениях должны быть предусмотрены учебные зоны и зоны отдыха обучающихся.</w:t>
            </w:r>
          </w:p>
          <w:p w:rsidR="00DF21A5" w:rsidRDefault="00DF21A5" w:rsidP="00415D6C">
            <w:r>
              <w:t>Обучающимся с умственной отсталостью (интеллектуальными нарушениями) может быть предоставлена возможность проживания в организации в случае ее удаленности от их места проживания.</w:t>
            </w:r>
          </w:p>
        </w:tc>
        <w:tc>
          <w:tcPr>
            <w:tcW w:w="7660" w:type="dxa"/>
            <w:tcBorders>
              <w:top w:val="single" w:sz="4" w:space="0" w:color="auto"/>
              <w:left w:val="single" w:sz="4" w:space="0" w:color="auto"/>
              <w:bottom w:val="nil"/>
            </w:tcBorders>
          </w:tcPr>
          <w:p w:rsidR="00DF21A5" w:rsidRDefault="00DF21A5" w:rsidP="00415D6C">
            <w:r>
              <w:t>Важным условием реализации АООП (СИПР) является возможность для беспрепятственного доступа тех обучающихся, у которых имеются нарушения опорно-двигательных функций, зрения к объектам инфраструктуры организации. С этой целью территория и здание организации должны отвечать требованиям безбарьерной среды.</w:t>
            </w:r>
          </w:p>
          <w:p w:rsidR="00DF21A5" w:rsidRDefault="00DF21A5" w:rsidP="00415D6C">
            <w:r>
              <w:t>В помещениях для обучающихся должно быть предусмотрено специальное оборудование, позволяющее оптимизировать образовательную деятельность, присмотр и уход за обучающимися, а также обеспечивать максимально возможную самостоятельность в передвижении, коммуникации, осуществлении учебной деятельности.</w:t>
            </w:r>
          </w:p>
          <w:p w:rsidR="00DF21A5" w:rsidRDefault="00DF21A5" w:rsidP="00415D6C">
            <w:r>
              <w:t>Материально-техническое обеспечение реализации АООП (СИПР) для обучающихся с умственной отсталостью (интеллектуальными нарушениями) должно соответствовать действующим санитарным и противопожарным нормам, нормам охраны труда работников образовательных организаций, предъявляемым к кабинету для проведения уроков по Домоводству.</w:t>
            </w:r>
          </w:p>
        </w:tc>
      </w:tr>
      <w:tr w:rsidR="00DF21A5" w:rsidTr="00415D6C">
        <w:tblPrEx>
          <w:tblCellMar>
            <w:top w:w="0" w:type="dxa"/>
            <w:bottom w:w="0" w:type="dxa"/>
          </w:tblCellMar>
        </w:tblPrEx>
        <w:tc>
          <w:tcPr>
            <w:tcW w:w="15315" w:type="dxa"/>
            <w:gridSpan w:val="2"/>
            <w:tcBorders>
              <w:top w:val="single" w:sz="4" w:space="0" w:color="auto"/>
              <w:bottom w:val="nil"/>
            </w:tcBorders>
          </w:tcPr>
          <w:p w:rsidR="00DF21A5" w:rsidRDefault="00DF21A5" w:rsidP="00415D6C">
            <w:r>
              <w:t>Требования к организация учебного места</w:t>
            </w:r>
          </w:p>
        </w:tc>
      </w:tr>
      <w:tr w:rsidR="00DF21A5" w:rsidTr="00415D6C">
        <w:tblPrEx>
          <w:tblCellMar>
            <w:top w:w="0" w:type="dxa"/>
            <w:bottom w:w="0" w:type="dxa"/>
          </w:tblCellMar>
        </w:tblPrEx>
        <w:tc>
          <w:tcPr>
            <w:tcW w:w="7655" w:type="dxa"/>
            <w:tcBorders>
              <w:top w:val="single" w:sz="4" w:space="0" w:color="auto"/>
              <w:bottom w:val="single" w:sz="4" w:space="0" w:color="auto"/>
              <w:right w:val="nil"/>
            </w:tcBorders>
          </w:tcPr>
          <w:p w:rsidR="00DF21A5" w:rsidRDefault="00DF21A5" w:rsidP="00415D6C">
            <w:r>
              <w:t>Учебное место обучающегося организуется в соответствии с санитарными нормами и требованиями.</w:t>
            </w:r>
          </w:p>
        </w:tc>
        <w:tc>
          <w:tcPr>
            <w:tcW w:w="7660" w:type="dxa"/>
            <w:tcBorders>
              <w:top w:val="single" w:sz="4" w:space="0" w:color="auto"/>
              <w:left w:val="single" w:sz="4" w:space="0" w:color="auto"/>
              <w:bottom w:val="single" w:sz="4" w:space="0" w:color="auto"/>
            </w:tcBorders>
          </w:tcPr>
          <w:p w:rsidR="00DF21A5" w:rsidRDefault="00DF21A5" w:rsidP="00415D6C">
            <w:r>
              <w:t>Учебное место обучающегося создается с учетом его индивидуальных возможностей и особых образовательных потребностей. При организации учебного места учитываются возможности и особенности моторики, восприятия, внимания, памяти обучающегося. Для создания оптимальных условий обучения организуются учебные места для индивидуальной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w:t>
            </w:r>
          </w:p>
          <w:p w:rsidR="00DF21A5" w:rsidRDefault="00DF21A5" w:rsidP="00415D6C">
            <w:r>
              <w:t>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DF21A5" w:rsidRDefault="00DF21A5" w:rsidP="00415D6C">
            <w:r>
              <w:t>К ассистирующим технологиям относятся: индивидуальные технические средства передвижения (кресла-коляски, ходунки, вертикализаторы и другое); подъемники; приборы для альтернативной и дополнительной коммуникации; электронные адаптеры, переключатели и другое.</w:t>
            </w:r>
          </w:p>
          <w:p w:rsidR="00DF21A5" w:rsidRDefault="00DF21A5" w:rsidP="00415D6C">
            <w: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инструменты обучения) должны удовлетворить особые образовательные потребности обучающихся, способствовать мотивации учебной деятельности.</w:t>
            </w:r>
          </w:p>
          <w:p w:rsidR="00DF21A5" w:rsidRDefault="00DF21A5" w:rsidP="00415D6C">
            <w:r>
              <w:t>В связи с тем, что среди обучающихся есть дети, которые себя не обслуживают и нуждаются в уходе, для осуществления таких гигиенических процедур как смена памперса, помывка тела в санузлах или других помещениях предусматриваются оборудованные душевые, специальные кабинки и т.д.</w:t>
            </w:r>
          </w:p>
        </w:tc>
      </w:tr>
      <w:tr w:rsidR="00DF21A5" w:rsidTr="00415D6C">
        <w:tblPrEx>
          <w:tblCellMar>
            <w:top w:w="0" w:type="dxa"/>
            <w:bottom w:w="0" w:type="dxa"/>
          </w:tblCellMar>
        </w:tblPrEx>
        <w:tc>
          <w:tcPr>
            <w:tcW w:w="15315" w:type="dxa"/>
            <w:gridSpan w:val="2"/>
            <w:tcBorders>
              <w:top w:val="single" w:sz="4" w:space="0" w:color="auto"/>
              <w:bottom w:val="nil"/>
            </w:tcBorders>
          </w:tcPr>
          <w:p w:rsidR="00DF21A5" w:rsidRDefault="00DF21A5" w:rsidP="00415D6C">
            <w: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tc>
      </w:tr>
      <w:tr w:rsidR="00DF21A5" w:rsidTr="00415D6C">
        <w:tblPrEx>
          <w:tblCellMar>
            <w:top w:w="0" w:type="dxa"/>
            <w:bottom w:w="0" w:type="dxa"/>
          </w:tblCellMar>
        </w:tblPrEx>
        <w:tc>
          <w:tcPr>
            <w:tcW w:w="7655" w:type="dxa"/>
            <w:tcBorders>
              <w:top w:val="single" w:sz="4" w:space="0" w:color="auto"/>
              <w:bottom w:val="single" w:sz="4" w:space="0" w:color="auto"/>
              <w:right w:val="nil"/>
            </w:tcBorders>
          </w:tcPr>
          <w:p w:rsidR="00DF21A5" w:rsidRDefault="00DF21A5" w:rsidP="00415D6C">
            <w:r>
              <w:t>Специальный учебный и дидактический материал, отвечающий особым образовательным потребностям обучающихся.</w:t>
            </w:r>
          </w:p>
          <w:p w:rsidR="00DF21A5" w:rsidRDefault="00DF21A5" w:rsidP="00415D6C">
            <w:r>
              <w:t>Учет особых образовательных потребностей обучающихся с умственной отсталостью (интеллектуальными нарушениями) обусловливает необходимость использования специальных учебников, адресованных данной категории обучающихся; подбора специального учебного и дидактического материала (в младших классах преимущественное использование натуральной и иллюстративной наглядности; в старших - иллюстративной и символической). Для закрепления знаний, полученных на уроке, а также для выполнения практических работ необходимо использование рабочих тетрадей на печатной основе, включая специальные прописи.</w:t>
            </w:r>
          </w:p>
        </w:tc>
        <w:tc>
          <w:tcPr>
            <w:tcW w:w="7660" w:type="dxa"/>
            <w:tcBorders>
              <w:top w:val="single" w:sz="4" w:space="0" w:color="auto"/>
              <w:left w:val="single" w:sz="4" w:space="0" w:color="auto"/>
              <w:bottom w:val="single" w:sz="4" w:space="0" w:color="auto"/>
            </w:tcBorders>
          </w:tcPr>
          <w:p w:rsidR="00DF21A5" w:rsidRDefault="00DF21A5" w:rsidP="00415D6C">
            <w:r>
              <w:t>Специальный учебный и дидактический материал, отвечающий особым образовательным потребностям обучающихся.</w:t>
            </w:r>
          </w:p>
          <w:p w:rsidR="00DF21A5" w:rsidRDefault="00DF21A5" w:rsidP="00415D6C">
            <w:r>
              <w:t>Особые образовательные потребности обучающихся требуют.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DF21A5" w:rsidRDefault="00DF21A5" w:rsidP="00415D6C">
            <w:r>
              <w:t>Освоение практики общения с окружающими людьми в рамках предметной области "Язык и речевая практика" предполагает использование разнообразного предметного и изобразительного дидактического материала, иллюстрирующего природный и социальный окружающий мир; вербальных и невербальных средств коммуникации включая электронные, в т. ч. компьютерные устройства и соответствующее программное обеспечение.</w:t>
            </w:r>
          </w:p>
          <w:p w:rsidR="00DF21A5" w:rsidRDefault="00DF21A5" w:rsidP="00415D6C">
            <w:r>
              <w:t>Освоение предметной области "Математика" предполагает использование разнообразного дидактического материала в виде предметов различной формы, величины, цвета; изображений предметов, людей, объектов природы, цифр; оборудования, позволяющего выполнять упражнения на сортировку, группировку различных предметов, их соотнесения по определенным признакам; 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 калькуляторы и другие средства.</w:t>
            </w:r>
          </w:p>
          <w:p w:rsidR="00DF21A5" w:rsidRDefault="00DF21A5" w:rsidP="00415D6C">
            <w:r>
              <w:t>Формирование доступных представлений о мире и практики взаимодействия с окружающим миром в рамках содержательной области "Окружающий мир" 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организации, а также теплицы, сенсорный сад и другие объекты на прилегающей к организации территории.</w:t>
            </w:r>
          </w:p>
          <w:p w:rsidR="00DF21A5" w:rsidRDefault="00DF21A5" w:rsidP="00415D6C">
            <w:r>
              <w:t>Формирование представлений о себе, своих возможностях в ходе освоения предметной области "Окружающий мир" происходит с использованием средств, расширяющих представления и обогащающих жизненный опыт обучающихся. Организация должна располагать необходимыми материалами и оборудованием, позволяющим обучающимся осваивать навыки самообслуживания, доступной бытовой деятельности. Содержательная область предполагает использование широкого спектра демонстративного учебного материала (фото, видео, рисунков), тематически связанного с жизнью общества.</w:t>
            </w:r>
          </w:p>
          <w:p w:rsidR="00DF21A5" w:rsidRDefault="00DF21A5" w:rsidP="00415D6C">
            <w:r>
              <w:t>Специальный учебный и дидактический материал необходим для образования обучающихся в области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других), позволяющих ребенку овладевать отдельными операциями в процессе совместных действий с взрослым.</w:t>
            </w:r>
          </w:p>
          <w:p w:rsidR="00DF21A5" w:rsidRDefault="00DF21A5" w:rsidP="00415D6C">
            <w:r>
              <w:t>На занятиях музыкой и театром важно обеспечить обучающимся использование доступных музыкальных инструментов (маракас, бубен, барабан и другие), театральным реквизитом.</w:t>
            </w:r>
          </w:p>
          <w:p w:rsidR="00DF21A5" w:rsidRDefault="00DF21A5" w:rsidP="00415D6C">
            <w:r>
              <w:t>Предметная область "Физическая культура" 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оборудование для обучающихся с различными нарушениями развития, включая различные тренажеры, инвентарь для подвижных игр и т. п.</w:t>
            </w:r>
          </w:p>
          <w:p w:rsidR="00DF21A5" w:rsidRDefault="00DF21A5" w:rsidP="00415D6C">
            <w:r>
              <w:t>С учетом того, что подготовка обучающихся к трудовой деятельности в рамках предметной области "Технология" начинается с формирования у них элементарных действий с материалами и предметами, для обучения необходимы разнообразные по свойствам и внешним признакам материалы, игрушки, заготовки, различные инструменты, соответствующие профилю труда, включая оборудование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DF21A5" w:rsidRDefault="00DF21A5" w:rsidP="00415D6C">
            <w:r>
              <w:t>Материально-техническое обеспечение коррекционных курсов включает технические средства, в том числе электронные, специальное программное обеспечение, предназначенное для коррекции и развития движения, коммуникации, познавательной деятельности, сенсомоторных действий. Для обеспечения занятий по сенсорному развитию необходимы наборы средств, воздействующих на различные анализаторы и вызывающих положительные реакции обучающихся на окружающую действительность. Для формирования предметно-практических действий необходимы разнообразные по свойствам и внешним признакам материалы, игрушки и прочие предметы. Двигательное развитие происходит с использованием разнообразного спортивного, а также ортопедического и лечебно-физкультурного оборудования и инвентаря.</w:t>
            </w:r>
          </w:p>
        </w:tc>
      </w:tr>
      <w:tr w:rsidR="00DF21A5" w:rsidTr="00415D6C">
        <w:tblPrEx>
          <w:tblCellMar>
            <w:top w:w="0" w:type="dxa"/>
            <w:bottom w:w="0" w:type="dxa"/>
          </w:tblCellMar>
        </w:tblPrEx>
        <w:tc>
          <w:tcPr>
            <w:tcW w:w="15315" w:type="dxa"/>
            <w:gridSpan w:val="2"/>
            <w:tcBorders>
              <w:top w:val="single" w:sz="4" w:space="0" w:color="auto"/>
              <w:bottom w:val="nil"/>
            </w:tcBorders>
          </w:tcPr>
          <w:p w:rsidR="00DF21A5" w:rsidRDefault="00DF21A5" w:rsidP="00415D6C">
            <w:bookmarkStart w:id="138" w:name="sub_1104"/>
            <w:r>
              <w:t>Требования к результатам освоения АООП</w:t>
            </w:r>
            <w:bookmarkEnd w:id="138"/>
          </w:p>
        </w:tc>
      </w:tr>
      <w:tr w:rsidR="00DF21A5" w:rsidTr="00415D6C">
        <w:tblPrEx>
          <w:tblCellMar>
            <w:top w:w="0" w:type="dxa"/>
            <w:bottom w:w="0" w:type="dxa"/>
          </w:tblCellMar>
        </w:tblPrEx>
        <w:tc>
          <w:tcPr>
            <w:tcW w:w="7655" w:type="dxa"/>
            <w:tcBorders>
              <w:top w:val="single" w:sz="4" w:space="0" w:color="auto"/>
              <w:bottom w:val="nil"/>
              <w:right w:val="nil"/>
            </w:tcBorders>
          </w:tcPr>
          <w:p w:rsidR="00DF21A5" w:rsidRDefault="00DF21A5" w:rsidP="00415D6C">
            <w:r>
              <w:t>Вариант 1</w:t>
            </w:r>
          </w:p>
        </w:tc>
        <w:tc>
          <w:tcPr>
            <w:tcW w:w="7660" w:type="dxa"/>
            <w:tcBorders>
              <w:top w:val="single" w:sz="4" w:space="0" w:color="auto"/>
              <w:left w:val="single" w:sz="4" w:space="0" w:color="auto"/>
              <w:bottom w:val="nil"/>
            </w:tcBorders>
          </w:tcPr>
          <w:p w:rsidR="00DF21A5" w:rsidRDefault="00DF21A5" w:rsidP="00415D6C">
            <w:r>
              <w:t>Вариант 2</w:t>
            </w:r>
          </w:p>
        </w:tc>
      </w:tr>
      <w:tr w:rsidR="00DF21A5" w:rsidTr="00415D6C">
        <w:tblPrEx>
          <w:tblCellMar>
            <w:top w:w="0" w:type="dxa"/>
            <w:bottom w:w="0" w:type="dxa"/>
          </w:tblCellMar>
        </w:tblPrEx>
        <w:tc>
          <w:tcPr>
            <w:tcW w:w="15315" w:type="dxa"/>
            <w:gridSpan w:val="2"/>
            <w:tcBorders>
              <w:top w:val="single" w:sz="4" w:space="0" w:color="auto"/>
              <w:bottom w:val="nil"/>
            </w:tcBorders>
          </w:tcPr>
          <w:p w:rsidR="00DF21A5" w:rsidRDefault="00DF21A5" w:rsidP="00415D6C">
            <w:bookmarkStart w:id="139" w:name="sub_11041"/>
            <w:r>
              <w:t>4.1. Стандарт устанавливает требования к результатам освоения АООП</w:t>
            </w:r>
            <w:bookmarkEnd w:id="139"/>
          </w:p>
        </w:tc>
      </w:tr>
      <w:tr w:rsidR="00DF21A5" w:rsidTr="00415D6C">
        <w:tblPrEx>
          <w:tblCellMar>
            <w:top w:w="0" w:type="dxa"/>
            <w:bottom w:w="0" w:type="dxa"/>
          </w:tblCellMar>
        </w:tblPrEx>
        <w:tc>
          <w:tcPr>
            <w:tcW w:w="7655" w:type="dxa"/>
            <w:tcBorders>
              <w:top w:val="single" w:sz="4" w:space="0" w:color="auto"/>
              <w:bottom w:val="single" w:sz="4" w:space="0" w:color="auto"/>
              <w:right w:val="single" w:sz="4" w:space="0" w:color="auto"/>
            </w:tcBorders>
          </w:tcPr>
          <w:p w:rsidR="00DF21A5" w:rsidRDefault="00DF21A5" w:rsidP="00415D6C">
            <w:r>
              <w:t>Результаты освоения АООП оцениваются как итоговые достижения на момент завершения образования.</w:t>
            </w:r>
          </w:p>
          <w:p w:rsidR="00DF21A5" w:rsidRDefault="00DF21A5" w:rsidP="00415D6C">
            <w:r>
              <w:t>Стандарт устанавливает требования к предметным и личностным результатам обучающихся с умственной отсталостью (интеллектуальными нарушениями), освоивших АООП.</w:t>
            </w:r>
          </w:p>
          <w:p w:rsidR="00DF21A5" w:rsidRDefault="00DF21A5" w:rsidP="00415D6C">
            <w:r>
              <w:t>Описание результатов овладения обучающимися с умственной отсталостью (интеллектуальными нарушениями) АООП имеет интегративный характер и включает в себя:</w:t>
            </w:r>
          </w:p>
          <w:p w:rsidR="00DF21A5" w:rsidRDefault="00DF21A5" w:rsidP="00415D6C">
            <w:r>
              <w:t>требования к оценке овладения социальными компетенциями (личностные результаты);</w:t>
            </w:r>
          </w:p>
          <w:p w:rsidR="00DF21A5" w:rsidRDefault="00DF21A5" w:rsidP="00415D6C">
            <w:r>
              <w:t>требования к оценке степени самостоятельности использования предметных знаний и умений для решения практико-ориентированных задач (предметные результаты).</w:t>
            </w:r>
          </w:p>
        </w:tc>
        <w:tc>
          <w:tcPr>
            <w:tcW w:w="7660" w:type="dxa"/>
            <w:tcBorders>
              <w:top w:val="single" w:sz="4" w:space="0" w:color="auto"/>
              <w:left w:val="single" w:sz="4" w:space="0" w:color="auto"/>
              <w:bottom w:val="single" w:sz="4" w:space="0" w:color="auto"/>
            </w:tcBorders>
          </w:tcPr>
          <w:p w:rsidR="00DF21A5" w:rsidRDefault="00DF21A5" w:rsidP="00415D6C">
            <w:r>
              <w:t>Основным ожидаемым результатом освоения обучающимся АООП по варианту 2 является развитие жизненной компетенции, позволяющей достичь максимальной самостоятельности (в соответствии с его психическими и физическими возможностями) в решении повседневных жизненных задач, включение в жизнь общества через индивидуальное поэтапное и планомерное расширение жизненного опыта и повседневных социальных контактов.</w:t>
            </w:r>
          </w:p>
          <w:p w:rsidR="00DF21A5" w:rsidRDefault="00DF21A5" w:rsidP="00415D6C">
            <w:r>
              <w:t>Стандарт устанавливает требования к результатам освоения АООП, которые рассматриваются как возможные (примерные) и соразмерные с индивидуальными возможностями и специфическими образовательными потребностями обучающихся. Требования устанавливаются к результатам:</w:t>
            </w:r>
          </w:p>
          <w:p w:rsidR="00DF21A5" w:rsidRDefault="00DF21A5" w:rsidP="00415D6C">
            <w:r>
              <w:t>личностным, включающим сформированность мотивации к обучению и познанию, социальные компетенции, личностные качества;</w:t>
            </w:r>
          </w:p>
          <w:p w:rsidR="00DF21A5" w:rsidRDefault="00DF21A5" w:rsidP="00415D6C">
            <w: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w:t>
            </w:r>
          </w:p>
        </w:tc>
      </w:tr>
      <w:tr w:rsidR="00DF21A5" w:rsidTr="00415D6C">
        <w:tblPrEx>
          <w:tblCellMar>
            <w:top w:w="0" w:type="dxa"/>
            <w:bottom w:w="0" w:type="dxa"/>
          </w:tblCellMar>
        </w:tblPrEx>
        <w:tc>
          <w:tcPr>
            <w:tcW w:w="15315" w:type="dxa"/>
            <w:gridSpan w:val="2"/>
            <w:tcBorders>
              <w:top w:val="single" w:sz="4" w:space="0" w:color="auto"/>
              <w:bottom w:val="nil"/>
            </w:tcBorders>
          </w:tcPr>
          <w:p w:rsidR="00DF21A5" w:rsidRDefault="00DF21A5" w:rsidP="00415D6C">
            <w:bookmarkStart w:id="140" w:name="sub_11042"/>
            <w:r>
              <w:t>4.2. Личностные результаты освоения АООП</w:t>
            </w:r>
            <w:bookmarkEnd w:id="140"/>
          </w:p>
        </w:tc>
      </w:tr>
      <w:tr w:rsidR="00DF21A5" w:rsidTr="00415D6C">
        <w:tblPrEx>
          <w:tblCellMar>
            <w:top w:w="0" w:type="dxa"/>
            <w:bottom w:w="0" w:type="dxa"/>
          </w:tblCellMar>
        </w:tblPrEx>
        <w:tc>
          <w:tcPr>
            <w:tcW w:w="7655" w:type="dxa"/>
            <w:tcBorders>
              <w:top w:val="single" w:sz="4" w:space="0" w:color="auto"/>
              <w:bottom w:val="single" w:sz="4" w:space="0" w:color="auto"/>
              <w:right w:val="nil"/>
            </w:tcBorders>
          </w:tcPr>
          <w:p w:rsidR="00DF21A5" w:rsidRDefault="00DF21A5" w:rsidP="00415D6C">
            <w:r>
              <w:t>Личностные результаты включают овладение обучающимися жизненными и социальными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w:t>
            </w:r>
          </w:p>
          <w:p w:rsidR="00DF21A5" w:rsidRDefault="00DF21A5" w:rsidP="00415D6C">
            <w:r>
              <w:t>Личностные результаты освоения АООП должны отражать:</w:t>
            </w:r>
          </w:p>
          <w:p w:rsidR="00DF21A5" w:rsidRDefault="00DF21A5" w:rsidP="00415D6C">
            <w:r>
              <w:t>1) осознание себя как гражданина России; формирование чувства гордости за свою Родину;</w:t>
            </w:r>
          </w:p>
          <w:p w:rsidR="00DF21A5" w:rsidRDefault="00DF21A5" w:rsidP="00415D6C">
            <w:r>
              <w:t>2) формирование уважительного отношения к иному мнению, истории и культуре других народов;</w:t>
            </w:r>
          </w:p>
          <w:p w:rsidR="00DF21A5" w:rsidRDefault="00DF21A5" w:rsidP="00415D6C">
            <w:r>
              <w:t>3) развитие адекватных представлений о собственных возможностях, о насущно необходимом жизнеобеспечении;</w:t>
            </w:r>
          </w:p>
          <w:p w:rsidR="00DF21A5" w:rsidRDefault="00DF21A5" w:rsidP="00415D6C">
            <w:r>
              <w:t>4) овладение начальными навыками адаптации в динамично изменяющемся и развивающемся мире;</w:t>
            </w:r>
          </w:p>
          <w:p w:rsidR="00DF21A5" w:rsidRDefault="00DF21A5" w:rsidP="00415D6C">
            <w:r>
              <w:t>5) овладение социально-бытовыми умениями, используемыми в повседневной жизни;</w:t>
            </w:r>
          </w:p>
          <w:p w:rsidR="00DF21A5" w:rsidRDefault="00DF21A5" w:rsidP="00415D6C">
            <w:r>
              <w:t>6) владение навыками коммуникации и принятыми нормами социального взаимодействия;</w:t>
            </w:r>
          </w:p>
          <w:p w:rsidR="00DF21A5" w:rsidRDefault="00DF21A5" w:rsidP="00415D6C">
            <w:r>
              <w:t>7) способность к осмыслению социального окружения, своего места в нем, принятие соответствующих возрасту ценностей и социальных ролей;</w:t>
            </w:r>
          </w:p>
          <w:p w:rsidR="00DF21A5" w:rsidRDefault="00DF21A5" w:rsidP="00415D6C">
            <w:r>
              <w:t>8) принятие и освоение социальной роли обучающегося, формирование и развитие социально значимых мотивов учебной деятельности;</w:t>
            </w:r>
          </w:p>
          <w:p w:rsidR="00DF21A5" w:rsidRDefault="00DF21A5" w:rsidP="00415D6C">
            <w:r>
              <w:t>9) развитие навыков сотрудничества с взрослыми и сверстниками в разных социальных ситуациях;</w:t>
            </w:r>
          </w:p>
          <w:p w:rsidR="00DF21A5" w:rsidRDefault="00DF21A5" w:rsidP="00415D6C">
            <w:r>
              <w:t>10) формирование эстетических потребностей, ценностей и чувств;</w:t>
            </w:r>
          </w:p>
          <w:p w:rsidR="00DF21A5" w:rsidRDefault="00DF21A5" w:rsidP="00415D6C">
            <w:r>
              <w:t>11) развитие этических чувств, доброжелательности и эмоционально-нравственной отзывчивости, понимания и сопереживания чувствам других людей;</w:t>
            </w:r>
          </w:p>
          <w:p w:rsidR="00DF21A5" w:rsidRDefault="00DF21A5" w:rsidP="00415D6C">
            <w:r>
              <w:t>12)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DF21A5" w:rsidRDefault="00DF21A5" w:rsidP="00415D6C">
            <w:r>
              <w:t>13) формирование готовности к самостоятельной жизни.</w:t>
            </w:r>
          </w:p>
        </w:tc>
        <w:tc>
          <w:tcPr>
            <w:tcW w:w="7660" w:type="dxa"/>
            <w:tcBorders>
              <w:top w:val="single" w:sz="4" w:space="0" w:color="auto"/>
              <w:left w:val="single" w:sz="4" w:space="0" w:color="auto"/>
              <w:bottom w:val="single" w:sz="4" w:space="0" w:color="auto"/>
            </w:tcBorders>
          </w:tcPr>
          <w:p w:rsidR="00DF21A5" w:rsidRDefault="00DF21A5" w:rsidP="00415D6C">
            <w:r>
              <w:t>Ожидаемые личностные результаты освоения АООП заносятся в СИПР и с учетом индивидуальных возможностей и специфических образовательных потребностей обучающихся. Личностные результаты освоения АООП могут включать:</w:t>
            </w:r>
          </w:p>
          <w:p w:rsidR="00DF21A5" w:rsidRDefault="00DF21A5" w:rsidP="00415D6C">
            <w:r>
              <w:t>1) основы персональной идентичности, осознание своей принадлежности к определенному полу, осознание себя как "Я";</w:t>
            </w:r>
          </w:p>
          <w:p w:rsidR="00DF21A5" w:rsidRDefault="00DF21A5" w:rsidP="00415D6C">
            <w:r>
              <w:t>2) социально-эмоциональное участие в процессе общения и совместной деятельности;</w:t>
            </w:r>
          </w:p>
          <w:p w:rsidR="00DF21A5" w:rsidRDefault="00DF21A5" w:rsidP="00415D6C">
            <w:r>
              <w:t>3) формирование социально ориентированного взгляда на окружающий мир в его органичном единстве и разнообразии природной и социальной частей;</w:t>
            </w:r>
          </w:p>
          <w:p w:rsidR="00DF21A5" w:rsidRDefault="00DF21A5" w:rsidP="00415D6C">
            <w:r>
              <w:t>4) формирование уважительного отношения к окружающим;</w:t>
            </w:r>
          </w:p>
          <w:p w:rsidR="00DF21A5" w:rsidRDefault="00DF21A5" w:rsidP="00415D6C">
            <w:r>
              <w:t>5) овладение начальными навыками адаптации в динамично изменяющемся и развивающемся мире;</w:t>
            </w:r>
          </w:p>
          <w:p w:rsidR="00DF21A5" w:rsidRDefault="00DF21A5" w:rsidP="00415D6C">
            <w:r>
              <w:t>6) освоение доступных социальных ролей (обучающегося, сына (дочери), пассажира, покупателя и т.д.), развитие мотивов учебной деятельности и формирование личностного смысла учения;</w:t>
            </w:r>
          </w:p>
          <w:p w:rsidR="00DF21A5" w:rsidRDefault="00DF21A5" w:rsidP="00415D6C">
            <w:r>
              <w:t>7) развитие самостоятельности и личной ответственности за свои поступки на основе представлений о нравственных нормах, общепринятых правилах;</w:t>
            </w:r>
          </w:p>
          <w:p w:rsidR="00DF21A5" w:rsidRDefault="00DF21A5" w:rsidP="00415D6C">
            <w:r>
              <w:t>8) формирование эстетических потребностей, ценностей и чувств;</w:t>
            </w:r>
          </w:p>
          <w:p w:rsidR="00DF21A5" w:rsidRDefault="00DF21A5" w:rsidP="00415D6C">
            <w:r>
              <w:t>9) развитие этических чувств, доброжелательности и эмоционально-нравственной отзывчивости, понимания и сопереживания чувствам других людей;</w:t>
            </w:r>
          </w:p>
          <w:p w:rsidR="00DF21A5" w:rsidRDefault="00DF21A5" w:rsidP="00415D6C">
            <w:r>
              <w:t>10)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DF21A5" w:rsidRDefault="00DF21A5" w:rsidP="00415D6C">
            <w:r>
              <w:t>11)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tc>
      </w:tr>
      <w:tr w:rsidR="00DF21A5" w:rsidTr="00415D6C">
        <w:tblPrEx>
          <w:tblCellMar>
            <w:top w:w="0" w:type="dxa"/>
            <w:bottom w:w="0" w:type="dxa"/>
          </w:tblCellMar>
        </w:tblPrEx>
        <w:tc>
          <w:tcPr>
            <w:tcW w:w="15315" w:type="dxa"/>
            <w:gridSpan w:val="2"/>
            <w:tcBorders>
              <w:top w:val="single" w:sz="4" w:space="0" w:color="auto"/>
              <w:bottom w:val="nil"/>
            </w:tcBorders>
          </w:tcPr>
          <w:p w:rsidR="00DF21A5" w:rsidRDefault="00DF21A5" w:rsidP="00415D6C">
            <w:bookmarkStart w:id="141" w:name="sub_11043"/>
            <w:r>
              <w:t>4.3. Предметные результаты освоения АООП</w:t>
            </w:r>
            <w:bookmarkEnd w:id="141"/>
          </w:p>
        </w:tc>
      </w:tr>
      <w:tr w:rsidR="00DF21A5" w:rsidTr="00415D6C">
        <w:tblPrEx>
          <w:tblCellMar>
            <w:top w:w="0" w:type="dxa"/>
            <w:bottom w:w="0" w:type="dxa"/>
          </w:tblCellMar>
        </w:tblPrEx>
        <w:tc>
          <w:tcPr>
            <w:tcW w:w="7655" w:type="dxa"/>
            <w:tcBorders>
              <w:top w:val="single" w:sz="4" w:space="0" w:color="auto"/>
              <w:bottom w:val="nil"/>
              <w:right w:val="nil"/>
            </w:tcBorders>
          </w:tcPr>
          <w:p w:rsidR="00DF21A5" w:rsidRDefault="00DF21A5" w:rsidP="00415D6C">
            <w:r>
              <w:t>Предметные результаты связаны с овладением обучающимися содержанием каждой предметной области и характеризуют их достижения в усвоении знаний и умений, возможности их применения в практической деятельности и жизни.</w:t>
            </w:r>
          </w:p>
          <w:p w:rsidR="00DF21A5" w:rsidRDefault="00DF21A5" w:rsidP="00415D6C">
            <w:r>
              <w:t>Предметные результаты освоения АООП с учетом специфики содержания образовательных областей, включающих в себя конкретные учебные предметы, должны отражать:</w:t>
            </w:r>
          </w:p>
          <w:p w:rsidR="00DF21A5" w:rsidRDefault="00DF21A5" w:rsidP="00415D6C">
            <w:r>
              <w:t>Язык и речевая практика</w:t>
            </w:r>
          </w:p>
          <w:p w:rsidR="00DF21A5" w:rsidRDefault="00DF21A5" w:rsidP="00415D6C">
            <w:r>
              <w:t>Русский язык:</w:t>
            </w:r>
          </w:p>
          <w:p w:rsidR="00DF21A5" w:rsidRDefault="00DF21A5" w:rsidP="00415D6C">
            <w:r>
              <w:t>1) формирование интереса к изучению родного (русского) языка;</w:t>
            </w:r>
          </w:p>
          <w:p w:rsidR="00DF21A5" w:rsidRDefault="00DF21A5" w:rsidP="00415D6C">
            <w:r>
              <w:t>2) коммуникативно-речевые умения, необходимые для обеспечения коммуникации в различных ситуациях общения;</w:t>
            </w:r>
          </w:p>
          <w:p w:rsidR="00DF21A5" w:rsidRDefault="00DF21A5" w:rsidP="00415D6C">
            <w:r>
              <w:t>3) овладение основами грамотного письма;</w:t>
            </w:r>
          </w:p>
          <w:p w:rsidR="00DF21A5" w:rsidRDefault="00DF21A5" w:rsidP="00415D6C">
            <w:r>
              <w:t>4) использование знаний в области русского языка и сформированных грамматико-орфографических умений для решения практических задач.</w:t>
            </w:r>
          </w:p>
          <w:p w:rsidR="00DF21A5" w:rsidRDefault="00DF21A5" w:rsidP="00415D6C">
            <w:r>
              <w:t>Чтение (Литературное чтение):</w:t>
            </w:r>
          </w:p>
          <w:p w:rsidR="00DF21A5" w:rsidRDefault="00DF21A5" w:rsidP="00415D6C">
            <w:r>
              <w:t>1) осознанное, правильное, плавное чтение вслух целыми словами с использованием некоторых средств устной выразительности речи;</w:t>
            </w:r>
          </w:p>
          <w:p w:rsidR="00DF21A5" w:rsidRDefault="00DF21A5" w:rsidP="00415D6C">
            <w:r>
              <w:t>2)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DF21A5" w:rsidRDefault="00DF21A5" w:rsidP="00415D6C">
            <w:r>
              <w:t>3) представления о мире, человеке, обществе и социальных нормах, принятых в нем;</w:t>
            </w:r>
          </w:p>
          <w:p w:rsidR="00DF21A5" w:rsidRDefault="00DF21A5" w:rsidP="00415D6C">
            <w:r>
              <w:t>4) выбор с помощью взрослого интересующей литературы.</w:t>
            </w:r>
          </w:p>
          <w:p w:rsidR="00DF21A5" w:rsidRDefault="00DF21A5" w:rsidP="00415D6C">
            <w:r>
              <w:t>Речевая практика:</w:t>
            </w:r>
          </w:p>
          <w:p w:rsidR="00DF21A5" w:rsidRDefault="00DF21A5" w:rsidP="00415D6C">
            <w:r>
              <w:t>1) осмысление значимости речи для решения коммуникативных и познавательных задач;</w:t>
            </w:r>
          </w:p>
          <w:p w:rsidR="00DF21A5" w:rsidRDefault="00DF21A5" w:rsidP="00415D6C">
            <w:r>
              <w:t>2) расширение представлений об окружающей действительности и развитие на этой основе лексической, грамматико-синтаксической сторон речи и связной речи;</w:t>
            </w:r>
          </w:p>
          <w:p w:rsidR="00DF21A5" w:rsidRDefault="00DF21A5" w:rsidP="00415D6C">
            <w:r>
              <w:t>3) использование диалогической формы речи в различных ситуациях общения;</w:t>
            </w:r>
          </w:p>
          <w:p w:rsidR="00DF21A5" w:rsidRDefault="00DF21A5" w:rsidP="00415D6C">
            <w:r>
              <w:t>4) уместное использование этикетных речевых выражений; знание основных правил культуры речевого общения.</w:t>
            </w:r>
          </w:p>
        </w:tc>
        <w:tc>
          <w:tcPr>
            <w:tcW w:w="7660" w:type="dxa"/>
            <w:tcBorders>
              <w:top w:val="single" w:sz="4" w:space="0" w:color="auto"/>
              <w:left w:val="single" w:sz="4" w:space="0" w:color="auto"/>
              <w:bottom w:val="nil"/>
            </w:tcBorders>
          </w:tcPr>
          <w:p w:rsidR="00DF21A5" w:rsidRDefault="00DF21A5" w:rsidP="00415D6C">
            <w:r>
              <w:t>Возможные предметные результаты освоения АООП заносятся в СИПР с учетом индивидуальных возможностей и специфических образовательных потребностей обучающихся, а также специфики содержания предметных областей и конкретных учебных предметов.</w:t>
            </w:r>
          </w:p>
          <w:p w:rsidR="00DF21A5" w:rsidRDefault="00DF21A5" w:rsidP="00415D6C">
            <w:r>
              <w:t>Возможные предметные результаты должны отражать:</w:t>
            </w:r>
          </w:p>
          <w:p w:rsidR="00DF21A5" w:rsidRDefault="00DF21A5" w:rsidP="00415D6C">
            <w:r>
              <w:t>Язык и речевая практика</w:t>
            </w:r>
          </w:p>
          <w:p w:rsidR="00DF21A5" w:rsidRDefault="00DF21A5" w:rsidP="00415D6C">
            <w:r>
              <w:t>Речь и альтернативная коммуникация:</w:t>
            </w:r>
          </w:p>
          <w:p w:rsidR="00DF21A5" w:rsidRDefault="00DF21A5" w:rsidP="00415D6C">
            <w:r>
              <w:t>1) развитие речи как средства общения в контексте познания окружающего мира и личного опыта ребенка:</w:t>
            </w:r>
          </w:p>
          <w:p w:rsidR="00DF21A5" w:rsidRDefault="00DF21A5" w:rsidP="00415D6C">
            <w:r>
              <w:t>понимание слов, обозначающих объекты и явления природы, объекты рукотворного мира и деятельность человека;</w:t>
            </w:r>
          </w:p>
          <w:p w:rsidR="00DF21A5" w:rsidRDefault="00DF21A5" w:rsidP="00415D6C">
            <w:r>
              <w:t>умение самостоятельного использования усвоенного лексико-грамматического материала в учебных и коммуникативных целях.</w:t>
            </w:r>
          </w:p>
          <w:p w:rsidR="00DF21A5" w:rsidRDefault="00DF21A5" w:rsidP="00415D6C">
            <w:r>
              <w:t>2) овладение доступными средствами коммуникации и общения - вербальными и невербальными</w:t>
            </w:r>
            <w:hyperlink w:anchor="sub_1333" w:history="1">
              <w:r>
                <w:rPr>
                  <w:rStyle w:val="a0"/>
                  <w:rFonts w:cs="Times New Roman CYR"/>
                </w:rPr>
                <w:t>***</w:t>
              </w:r>
            </w:hyperlink>
            <w:r>
              <w:t>:</w:t>
            </w:r>
          </w:p>
          <w:p w:rsidR="00DF21A5" w:rsidRDefault="00DF21A5" w:rsidP="00415D6C">
            <w:r>
              <w:t>качество сформированности устной речи в соответствии с возрастными показаниями;</w:t>
            </w:r>
          </w:p>
          <w:p w:rsidR="00DF21A5" w:rsidRDefault="00DF21A5" w:rsidP="00415D6C">
            <w:r>
              <w:t>понимание обращенной речи, понимание смысла рисунков, фотографий, пиктограмм, других графических знаков;</w:t>
            </w:r>
          </w:p>
          <w:p w:rsidR="00DF21A5" w:rsidRDefault="00DF21A5" w:rsidP="00415D6C">
            <w:r>
              <w:t>умение пользоваться средствами альтернативной коммуникации: жестами, взглядами, коммуникативными таблицами, тетрадями, воспроизводящими (синтезирующими) речь устройствами (коммуникаторами, персональными компьютерами и другими).</w:t>
            </w:r>
          </w:p>
          <w:p w:rsidR="00DF21A5" w:rsidRDefault="00DF21A5" w:rsidP="00415D6C">
            <w:r>
              <w:t>3) умение пользоваться доступными средствами коммуникаций в практике экспрессивной и импрессивной речи для решения соответствующих возрасту житейских задач:</w:t>
            </w:r>
          </w:p>
          <w:p w:rsidR="00DF21A5" w:rsidRDefault="00DF21A5" w:rsidP="00415D6C">
            <w:r>
              <w:t>мотивы коммуникации: познавательные интересы, общение и взаимодействие в разнообразных видах детской деятельности;</w:t>
            </w:r>
          </w:p>
          <w:p w:rsidR="00DF21A5" w:rsidRDefault="00DF21A5" w:rsidP="00415D6C">
            <w: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DF21A5" w:rsidRDefault="00DF21A5" w:rsidP="00415D6C">
            <w:r>
              <w:t>умение использовать средства альтернативной коммуникации в процессе общения: использование предметов, жестов, взгляда, шумовых, голосовых, речеподражательных реакций для выражения индивидуальных потребностей; 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общение с помощью электронных средств коммуникации (коммуникатора, компьютерного устройства).</w:t>
            </w:r>
          </w:p>
          <w:p w:rsidR="00DF21A5" w:rsidRDefault="00DF21A5" w:rsidP="00415D6C">
            <w:r>
              <w:t>4) глобальное чтение в доступных ребенку пределах, понимание смысла узнаваемого слова:</w:t>
            </w:r>
          </w:p>
          <w:p w:rsidR="00DF21A5" w:rsidRDefault="00DF21A5" w:rsidP="00415D6C">
            <w:r>
              <w:t>узнавание и различение напечатанных слов, обозначающих имена людей, названия хорошо известных предметов и действий;</w:t>
            </w:r>
          </w:p>
          <w:p w:rsidR="00DF21A5" w:rsidRDefault="00DF21A5" w:rsidP="00415D6C">
            <w:r>
              <w:t>использование карточек с напечатанными словами как средства коммуникации.</w:t>
            </w:r>
          </w:p>
          <w:p w:rsidR="00DF21A5" w:rsidRDefault="00DF21A5" w:rsidP="00415D6C">
            <w:r>
              <w:t>5) развитие предпосылок к осмысленному чтению и письму:</w:t>
            </w:r>
          </w:p>
          <w:p w:rsidR="00DF21A5" w:rsidRDefault="00DF21A5" w:rsidP="00415D6C">
            <w:r>
              <w:t>узнавание и различение образов графем (букв);</w:t>
            </w:r>
          </w:p>
          <w:p w:rsidR="00DF21A5" w:rsidRDefault="00DF21A5" w:rsidP="00415D6C">
            <w:r>
              <w:t>графические действия с использованием элементов графем: обводка, штриховка, печатание букв, слов.</w:t>
            </w:r>
          </w:p>
          <w:p w:rsidR="00DF21A5" w:rsidRDefault="00DF21A5" w:rsidP="00415D6C">
            <w:r>
              <w:t>6) чтение и письмо:</w:t>
            </w:r>
          </w:p>
          <w:p w:rsidR="00DF21A5" w:rsidRDefault="00DF21A5" w:rsidP="00415D6C">
            <w:r>
              <w:t>начальные навыки чтения и письма.</w:t>
            </w:r>
          </w:p>
        </w:tc>
      </w:tr>
      <w:tr w:rsidR="00DF21A5" w:rsidTr="00415D6C">
        <w:tblPrEx>
          <w:tblCellMar>
            <w:top w:w="0" w:type="dxa"/>
            <w:bottom w:w="0" w:type="dxa"/>
          </w:tblCellMar>
        </w:tblPrEx>
        <w:tc>
          <w:tcPr>
            <w:tcW w:w="7655" w:type="dxa"/>
            <w:tcBorders>
              <w:top w:val="single" w:sz="4" w:space="0" w:color="auto"/>
              <w:bottom w:val="single" w:sz="4" w:space="0" w:color="auto"/>
              <w:right w:val="nil"/>
            </w:tcBorders>
          </w:tcPr>
          <w:p w:rsidR="00DF21A5" w:rsidRDefault="00DF21A5" w:rsidP="00415D6C">
            <w:r>
              <w:t>Математика</w:t>
            </w:r>
          </w:p>
          <w:p w:rsidR="00DF21A5" w:rsidRDefault="00DF21A5" w:rsidP="00415D6C">
            <w:r>
              <w:t>Математика и информатика:</w:t>
            </w:r>
          </w:p>
          <w:p w:rsidR="00DF21A5" w:rsidRDefault="00DF21A5" w:rsidP="00415D6C">
            <w:r>
              <w:t>1) элементарные математические представления о количестве, форме, величине предметов; пространственные и временные представления;</w:t>
            </w:r>
          </w:p>
          <w:p w:rsidR="00DF21A5" w:rsidRDefault="00DF21A5" w:rsidP="00415D6C">
            <w:r>
              <w:t>2) начальные математические знания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DF21A5" w:rsidRDefault="00DF21A5" w:rsidP="00415D6C">
            <w:r>
              <w:t>3) навыки измерения, пересчета, измерения, прикидки и оценки наглядного представления числовых данных и процессов, записи и выполнения несложных алгоритмов;</w:t>
            </w:r>
          </w:p>
          <w:p w:rsidR="00DF21A5" w:rsidRDefault="00DF21A5" w:rsidP="00415D6C">
            <w:r>
              <w:t>4) способность применения математических знаний для решения учебно-познавательных, учебно-практических, жизненных и профессиональных задач;</w:t>
            </w:r>
          </w:p>
          <w:p w:rsidR="00DF21A5" w:rsidRDefault="00DF21A5" w:rsidP="00415D6C">
            <w:r>
              <w:t>5) оперирование математическим содержанием на уровне словесно-логического мышления с использованием математической речи;</w:t>
            </w:r>
          </w:p>
          <w:p w:rsidR="00DF21A5" w:rsidRDefault="00DF21A5" w:rsidP="00415D6C">
            <w:r>
              <w:t>6) элементарные умения пользования компьютером.</w:t>
            </w:r>
          </w:p>
        </w:tc>
        <w:tc>
          <w:tcPr>
            <w:tcW w:w="7660" w:type="dxa"/>
            <w:tcBorders>
              <w:top w:val="single" w:sz="4" w:space="0" w:color="auto"/>
              <w:left w:val="single" w:sz="4" w:space="0" w:color="auto"/>
              <w:bottom w:val="single" w:sz="4" w:space="0" w:color="auto"/>
            </w:tcBorders>
          </w:tcPr>
          <w:p w:rsidR="00DF21A5" w:rsidRDefault="00DF21A5" w:rsidP="00415D6C">
            <w:r>
              <w:t>Математика</w:t>
            </w:r>
          </w:p>
          <w:p w:rsidR="00DF21A5" w:rsidRDefault="00DF21A5" w:rsidP="00415D6C">
            <w:r>
              <w:t>Математические представления:</w:t>
            </w:r>
          </w:p>
          <w:p w:rsidR="00DF21A5" w:rsidRDefault="00DF21A5" w:rsidP="00415D6C">
            <w:r>
              <w:t>1) элементарные математические представления о форме, величине; количественные (дочисловые), пространственные, временные представления:</w:t>
            </w:r>
          </w:p>
          <w:p w:rsidR="00DF21A5" w:rsidRDefault="00DF21A5" w:rsidP="00415D6C">
            <w:r>
              <w:t>умение различать и сравнивать предметы по форме, величине, удаленности;</w:t>
            </w:r>
          </w:p>
          <w:p w:rsidR="00DF21A5" w:rsidRDefault="00DF21A5" w:rsidP="00415D6C">
            <w:r>
              <w:t>умение ориентироваться в схеме тела, в пространстве, на плоскости;</w:t>
            </w:r>
          </w:p>
          <w:p w:rsidR="00DF21A5" w:rsidRDefault="00DF21A5" w:rsidP="00415D6C">
            <w:r>
              <w:t>умение различать, сравнивать и преобразовывать множества (один - много).</w:t>
            </w:r>
          </w:p>
          <w:p w:rsidR="00DF21A5" w:rsidRDefault="00DF21A5" w:rsidP="00415D6C">
            <w: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DF21A5" w:rsidRDefault="00DF21A5" w:rsidP="00415D6C">
            <w:r>
              <w:t>умение соотносить число с соответствующим количеством предметов, обозначать его цифрой;</w:t>
            </w:r>
          </w:p>
          <w:p w:rsidR="00DF21A5" w:rsidRDefault="00DF21A5" w:rsidP="00415D6C">
            <w:r>
              <w:t>умение пересчитывать предметы в доступных пределах;</w:t>
            </w:r>
          </w:p>
          <w:p w:rsidR="00DF21A5" w:rsidRDefault="00DF21A5" w:rsidP="00415D6C">
            <w:r>
              <w:t>умение представлять множество двумя другими множествами в пределах пяти;</w:t>
            </w:r>
          </w:p>
          <w:p w:rsidR="00DF21A5" w:rsidRDefault="00DF21A5" w:rsidP="00415D6C">
            <w:r>
              <w:t>умение обозначать арифметические действия знаками;</w:t>
            </w:r>
          </w:p>
          <w:p w:rsidR="00DF21A5" w:rsidRDefault="00DF21A5" w:rsidP="00415D6C">
            <w:r>
              <w:t>умение решать задачи на увеличение и уменьшение на несколько единиц.</w:t>
            </w:r>
          </w:p>
          <w:p w:rsidR="00DF21A5" w:rsidRDefault="00DF21A5" w:rsidP="00415D6C">
            <w:r>
              <w:t>3) овладение способностью пользоваться математическими знаниями при решении соответствующих возрасту житейских задач:</w:t>
            </w:r>
          </w:p>
          <w:p w:rsidR="00DF21A5" w:rsidRDefault="00DF21A5" w:rsidP="00415D6C">
            <w:r>
              <w:t>умение обращаться с деньгами, рассчитываться ими, пользоваться карманными деньгами;</w:t>
            </w:r>
          </w:p>
          <w:p w:rsidR="00DF21A5" w:rsidRDefault="00DF21A5" w:rsidP="00415D6C">
            <w:r>
              <w:t>умение определять длину, вес, объем, температуру, время, пользуясь мерками и измерительными приборами;</w:t>
            </w:r>
          </w:p>
          <w:p w:rsidR="00DF21A5" w:rsidRDefault="00DF21A5" w:rsidP="00415D6C">
            <w:r>
              <w:t>умение устанавливать взаимно-однозначные соответствия;</w:t>
            </w:r>
          </w:p>
          <w:p w:rsidR="00DF21A5" w:rsidRDefault="00DF21A5" w:rsidP="00415D6C">
            <w:r>
              <w:t>умение распознавать цифры, обозначающие номер дома, квартиры, автобуса, телефона и другое;</w:t>
            </w:r>
          </w:p>
          <w:p w:rsidR="00DF21A5" w:rsidRDefault="00DF21A5" w:rsidP="00415D6C">
            <w: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tc>
      </w:tr>
      <w:tr w:rsidR="00DF21A5" w:rsidTr="00415D6C">
        <w:tblPrEx>
          <w:tblCellMar>
            <w:top w:w="0" w:type="dxa"/>
            <w:bottom w:w="0" w:type="dxa"/>
          </w:tblCellMar>
        </w:tblPrEx>
        <w:tc>
          <w:tcPr>
            <w:tcW w:w="7655" w:type="dxa"/>
            <w:tcBorders>
              <w:top w:val="single" w:sz="4" w:space="0" w:color="auto"/>
              <w:bottom w:val="single" w:sz="4" w:space="0" w:color="auto"/>
              <w:right w:val="nil"/>
            </w:tcBorders>
          </w:tcPr>
          <w:p w:rsidR="00DF21A5" w:rsidRDefault="00DF21A5" w:rsidP="00415D6C">
            <w:r>
              <w:t>Не предусматривается</w:t>
            </w:r>
          </w:p>
        </w:tc>
        <w:tc>
          <w:tcPr>
            <w:tcW w:w="7660" w:type="dxa"/>
            <w:tcBorders>
              <w:top w:val="single" w:sz="4" w:space="0" w:color="auto"/>
              <w:left w:val="single" w:sz="4" w:space="0" w:color="auto"/>
              <w:bottom w:val="single" w:sz="4" w:space="0" w:color="auto"/>
            </w:tcBorders>
          </w:tcPr>
          <w:p w:rsidR="00DF21A5" w:rsidRDefault="00DF21A5" w:rsidP="00415D6C">
            <w:r>
              <w:t>Окружающий мир</w:t>
            </w:r>
          </w:p>
          <w:p w:rsidR="00DF21A5" w:rsidRDefault="00DF21A5" w:rsidP="00415D6C">
            <w:r>
              <w:t>Окружающий природный мир:</w:t>
            </w:r>
          </w:p>
          <w:p w:rsidR="00DF21A5" w:rsidRDefault="00DF21A5" w:rsidP="00415D6C">
            <w:r>
              <w:t>1) 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w:t>
            </w:r>
          </w:p>
          <w:p w:rsidR="00DF21A5" w:rsidRDefault="00DF21A5" w:rsidP="00415D6C">
            <w:r>
              <w:t>интерес к объектам и явлениям неживой природы;</w:t>
            </w:r>
          </w:p>
          <w:p w:rsidR="00DF21A5" w:rsidRDefault="00DF21A5" w:rsidP="00415D6C">
            <w:r>
              <w:t>расширение представлений об объектах неживой природы (вода, воздух, земля, огонь, водоемы, формы земной поверхности и других);</w:t>
            </w:r>
          </w:p>
          <w:p w:rsidR="00DF21A5" w:rsidRDefault="00DF21A5" w:rsidP="00415D6C">
            <w:r>
              <w:t>представления о временах года, характерных признаках времен года, погодных изменениях, их влиянии на жизнь человека;</w:t>
            </w:r>
          </w:p>
          <w:p w:rsidR="00DF21A5" w:rsidRDefault="00DF21A5" w:rsidP="00415D6C">
            <w:r>
              <w:t>умение учитывать изменения в окружающей среде для выполнения правил жизнедеятельности, охраны здоровья.</w:t>
            </w:r>
          </w:p>
          <w:p w:rsidR="00DF21A5" w:rsidRDefault="00DF21A5" w:rsidP="00415D6C">
            <w:r>
              <w:t>2) представления о животном и растительном мире, их значении в жизни человека:</w:t>
            </w:r>
          </w:p>
          <w:p w:rsidR="00DF21A5" w:rsidRDefault="00DF21A5" w:rsidP="00415D6C">
            <w:r>
              <w:t>интерес к объектам живой природы;</w:t>
            </w:r>
          </w:p>
          <w:p w:rsidR="00DF21A5" w:rsidRDefault="00DF21A5" w:rsidP="00415D6C">
            <w:r>
              <w:t>расширение представлений о животном и растительном мире (растения, животные, их виды, понятия "полезные" - "вредные", "дикие" - "домашние" и другие);</w:t>
            </w:r>
          </w:p>
          <w:p w:rsidR="00DF21A5" w:rsidRDefault="00DF21A5" w:rsidP="00415D6C">
            <w:r>
              <w:t>опыт заботливого и бережного отношения к растениям и животным, ухода за ними;</w:t>
            </w:r>
          </w:p>
          <w:p w:rsidR="00DF21A5" w:rsidRDefault="00DF21A5" w:rsidP="00415D6C">
            <w:r>
              <w:t>умение соблюдать правила безопасного поведения в природе (в лесу, у реки и другое).</w:t>
            </w:r>
          </w:p>
          <w:p w:rsidR="00DF21A5" w:rsidRDefault="00DF21A5" w:rsidP="00415D6C">
            <w:r>
              <w:t>3) элементарные представления о течении времени:</w:t>
            </w:r>
          </w:p>
          <w:p w:rsidR="00DF21A5" w:rsidRDefault="00DF21A5" w:rsidP="00415D6C">
            <w:r>
              <w:t>умение различать части суток, дни недели, месяцы; соотнесение месяцев с временем года;</w:t>
            </w:r>
          </w:p>
          <w:p w:rsidR="00DF21A5" w:rsidRDefault="00DF21A5" w:rsidP="00415D6C">
            <w:r>
              <w:t>представления о течении времени: смена событий дня, суток, в течение недели, месяца и т.д.</w:t>
            </w:r>
          </w:p>
          <w:p w:rsidR="00DF21A5" w:rsidRDefault="00DF21A5" w:rsidP="00415D6C">
            <w:r>
              <w:t>Человек:</w:t>
            </w:r>
          </w:p>
          <w:p w:rsidR="00DF21A5" w:rsidRDefault="00DF21A5" w:rsidP="00415D6C">
            <w:r>
              <w:t>1) представление о себе как "Я", осознание общности и различий "Я" от других:</w:t>
            </w:r>
          </w:p>
          <w:p w:rsidR="00DF21A5" w:rsidRDefault="00DF21A5" w:rsidP="00415D6C">
            <w:r>
              <w:t>соотнесение себя со своим именем, своим изображением на фотографии, отражением в зеркале;</w:t>
            </w:r>
          </w:p>
          <w:p w:rsidR="00DF21A5" w:rsidRDefault="00DF21A5" w:rsidP="00415D6C">
            <w:r>
              <w:t>представления о собственном теле;</w:t>
            </w:r>
          </w:p>
          <w:p w:rsidR="00DF21A5" w:rsidRDefault="00DF21A5" w:rsidP="00415D6C">
            <w:r>
              <w:t>отнесение себя к определенному полу;</w:t>
            </w:r>
          </w:p>
          <w:p w:rsidR="00DF21A5" w:rsidRDefault="00DF21A5" w:rsidP="00415D6C">
            <w:r>
              <w:t>умение определять "моё" и "не моё", осознавать и выражать свои интересы, желания;</w:t>
            </w:r>
          </w:p>
          <w:p w:rsidR="00DF21A5" w:rsidRDefault="00DF21A5" w:rsidP="00415D6C">
            <w:r>
              <w:t>умение сообщать общие сведения о себе: имя, фамилия, возраст, пол, место жительства, интересы;</w:t>
            </w:r>
          </w:p>
          <w:p w:rsidR="00DF21A5" w:rsidRDefault="00DF21A5" w:rsidP="00415D6C">
            <w:r>
              <w:t>представления о возрастных изменениях человека, адекватное отношение к своим возрастным изменениям.</w:t>
            </w:r>
          </w:p>
          <w:p w:rsidR="00DF21A5" w:rsidRDefault="00DF21A5" w:rsidP="00415D6C">
            <w:r>
              <w:t>2) умение решать каждодневные жизненные задачи, связанные с удовлетворением первоочередных потребностей:</w:t>
            </w:r>
          </w:p>
          <w:p w:rsidR="00DF21A5" w:rsidRDefault="00DF21A5" w:rsidP="00415D6C">
            <w:r>
              <w:t>умение обслуживать себя: принимать пищу и пить, ходить в туалет, выполнять гигиенические процедуры, одеваться и раздеваться и другое;</w:t>
            </w:r>
          </w:p>
          <w:p w:rsidR="00DF21A5" w:rsidRDefault="00DF21A5" w:rsidP="00415D6C">
            <w:r>
              <w:t>умение сообщать о своих потребностях и желаниях.</w:t>
            </w:r>
          </w:p>
          <w:p w:rsidR="00DF21A5" w:rsidRDefault="00DF21A5" w:rsidP="00415D6C">
            <w: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DF21A5" w:rsidRDefault="00DF21A5" w:rsidP="00415D6C">
            <w:r>
              <w:t>умение определять свое самочувствие (как хорошее или плохое), показывать или сообщать о болезненных ощущениях взрослому;</w:t>
            </w:r>
          </w:p>
          <w:p w:rsidR="00DF21A5" w:rsidRDefault="00DF21A5" w:rsidP="00415D6C">
            <w:r>
              <w:t>умение соблюдать гигиенические правила в соответствии с режимом дня (чистка зубов утром и вечером, мытье рук перед едой и после посещения туалета), умение следить за своим внешним видом.</w:t>
            </w:r>
          </w:p>
          <w:p w:rsidR="00DF21A5" w:rsidRDefault="00DF21A5" w:rsidP="00415D6C">
            <w:r>
              <w:t>4) представления о своей семье, взаимоотношениях в семье: представления о членах семьи, родственных отношениях в семье и своей</w:t>
            </w:r>
          </w:p>
          <w:p w:rsidR="00DF21A5" w:rsidRDefault="00DF21A5" w:rsidP="00415D6C">
            <w:r>
              <w:t>социальной роли, обязанностях членов семьи, бытовой и досуговой деятельности семьи.</w:t>
            </w:r>
          </w:p>
          <w:p w:rsidR="00DF21A5" w:rsidRDefault="00DF21A5" w:rsidP="00415D6C">
            <w:r>
              <w:t>Домоводство:</w:t>
            </w:r>
          </w:p>
          <w:p w:rsidR="00DF21A5" w:rsidRDefault="00DF21A5" w:rsidP="00415D6C">
            <w:r>
              <w:t>1) умение принимать посильное участие в повседневных делах дома: умение выполнять доступные бытовые виды работ: приготовление пищи, уборка, стирка, глажение, чистка одежды, обуви, сервировка стола и другое;</w:t>
            </w:r>
          </w:p>
          <w:p w:rsidR="00DF21A5" w:rsidRDefault="00DF21A5" w:rsidP="00415D6C">
            <w:r>
              <w:t>умение соблюдать технологические процессы в хозяйственно-бытовой деятельности: стирка, уборка, работа на кухне и другое;</w:t>
            </w:r>
          </w:p>
          <w:p w:rsidR="00DF21A5" w:rsidRDefault="00DF21A5" w:rsidP="00415D6C">
            <w:r>
              <w:t>соблюдение гигиенических и санитарных правил хранения домашних вещей, продуктов, химических средств бытового назначения;</w:t>
            </w:r>
          </w:p>
          <w:p w:rsidR="00DF21A5" w:rsidRDefault="00DF21A5" w:rsidP="00415D6C">
            <w:r>
              <w:t>умение использовать в домашнем хозяйстве бытовую технику, химические средства, инструменты, соблюдая правила безопасности.</w:t>
            </w:r>
          </w:p>
          <w:p w:rsidR="00DF21A5" w:rsidRDefault="00DF21A5" w:rsidP="00415D6C">
            <w:r>
              <w:t>Окружающий социальный мир:</w:t>
            </w:r>
          </w:p>
          <w:p w:rsidR="00DF21A5" w:rsidRDefault="00DF21A5" w:rsidP="00415D6C">
            <w:r>
              <w:t>1) представления о мире, созданном руками человека: интерес к объектам, созданным человеком;</w:t>
            </w:r>
          </w:p>
          <w:p w:rsidR="00DF21A5" w:rsidRDefault="00DF21A5" w:rsidP="00415D6C">
            <w:r>
              <w:t>представления о доме, школе, расположенных в них и рядом объектах (мебель, оборудование, одежда, посуда, игровая площадка и другое), транспорте и т.д.;</w:t>
            </w:r>
          </w:p>
          <w:p w:rsidR="00DF21A5" w:rsidRDefault="00DF21A5" w:rsidP="00415D6C">
            <w:r>
              <w:t>умение соблюдать элементарные правила безопасности поведения в доме, на улице, в транспорте, в общественных местах.</w:t>
            </w:r>
          </w:p>
          <w:p w:rsidR="00DF21A5" w:rsidRDefault="00DF21A5" w:rsidP="00415D6C">
            <w:r>
              <w:t>2) представления об окружающих людях: овладение первоначальными представлениями о социальной жизни, профессиональных и социальных ролях людей:</w:t>
            </w:r>
          </w:p>
          <w:p w:rsidR="00DF21A5" w:rsidRDefault="00DF21A5" w:rsidP="00415D6C">
            <w:r>
              <w:t>представления о деятельности и профессиях людей, окружающих ребенка (учитель, повар, врач, водитель и т.д.);</w:t>
            </w:r>
          </w:p>
          <w:p w:rsidR="00DF21A5" w:rsidRDefault="00DF21A5" w:rsidP="00415D6C">
            <w:r>
              <w:t>представления о социальных ролях людей (пассажир, пешеход, покупатель и т.д.), правилах поведения согласно социальным ролям в различных ситуациях; опыт конструктивного взаимодействия с взрослыми и сверстниками, умение соблюдать правила поведения на уроках и во внеурочной деятельности, взаимодействовать с взрослыми и сверстниками, выбирая адекватную дистанцию и формы контакта, соответствующие возрасту и полу ребенка.</w:t>
            </w:r>
          </w:p>
          <w:p w:rsidR="00DF21A5" w:rsidRDefault="00DF21A5" w:rsidP="00415D6C">
            <w:r>
              <w:t>3) развитие межличностных и групповых отношений: представление о дружбе, товарищах, сверстниках:</w:t>
            </w:r>
          </w:p>
          <w:p w:rsidR="00DF21A5" w:rsidRDefault="00DF21A5" w:rsidP="00415D6C">
            <w:r>
              <w:t>умение находить друзей на основе личных симпатий:</w:t>
            </w:r>
          </w:p>
          <w:p w:rsidR="00DF21A5" w:rsidRDefault="00DF21A5" w:rsidP="00415D6C">
            <w:r>
              <w:t>умение строить отношения на основе поддержки и взаимопомощи, умение сопереживать, сочувствовать, проявлять внимание;</w:t>
            </w:r>
          </w:p>
          <w:p w:rsidR="00DF21A5" w:rsidRDefault="00DF21A5" w:rsidP="00415D6C">
            <w:r>
              <w:t>умение взаимодействовать в группе в процессе учебной, игровой, других видах доступной деятельности;</w:t>
            </w:r>
          </w:p>
          <w:p w:rsidR="00DF21A5" w:rsidRDefault="00DF21A5" w:rsidP="00415D6C">
            <w:r>
              <w:t>умение организовывать свободное время с учетом своих и совместных интересов.</w:t>
            </w:r>
          </w:p>
          <w:p w:rsidR="00DF21A5" w:rsidRDefault="00DF21A5" w:rsidP="00415D6C">
            <w:r>
              <w:t>4) накопление положительного опыта сотрудничества и участия в общественной жизни:</w:t>
            </w:r>
          </w:p>
          <w:p w:rsidR="00DF21A5" w:rsidRDefault="00DF21A5" w:rsidP="00415D6C">
            <w:r>
              <w:t>представление о праздниках, праздничных мероприятиях, их содержании, участие в них;</w:t>
            </w:r>
          </w:p>
          <w:p w:rsidR="00DF21A5" w:rsidRDefault="00DF21A5" w:rsidP="00415D6C">
            <w:r>
              <w:t>использование простейших эстетических ориентиров (эталонов) о внешнем виде, на праздниках, в хозяйственно-бытовой деятельности;</w:t>
            </w:r>
          </w:p>
          <w:p w:rsidR="00DF21A5" w:rsidRDefault="00DF21A5" w:rsidP="00415D6C">
            <w:r>
              <w:t>умение соблюдать традиции семейных, школьных, государственных праздников.</w:t>
            </w:r>
          </w:p>
          <w:p w:rsidR="00DF21A5" w:rsidRDefault="00DF21A5" w:rsidP="00415D6C">
            <w:r>
              <w:t>5) представления об обязанностях и правах ребенка:</w:t>
            </w:r>
          </w:p>
          <w:p w:rsidR="00DF21A5" w:rsidRDefault="00DF21A5" w:rsidP="00415D6C">
            <w:r>
              <w:t>представления о праве на жизнь, на образование, на труд, на неприкосновенность личности и достоинства и другое;</w:t>
            </w:r>
          </w:p>
          <w:p w:rsidR="00DF21A5" w:rsidRDefault="00DF21A5" w:rsidP="00415D6C">
            <w:r>
              <w:t>представления об обязанностях обучающегося, сына (дочери), внука (внучки), гражданина и другое.</w:t>
            </w:r>
          </w:p>
          <w:p w:rsidR="00DF21A5" w:rsidRDefault="00DF21A5" w:rsidP="00415D6C">
            <w:r>
              <w:t>6) представление о стране проживания - России:</w:t>
            </w:r>
          </w:p>
          <w:p w:rsidR="00DF21A5" w:rsidRDefault="00DF21A5" w:rsidP="00415D6C">
            <w:r>
              <w:t>представление о стране, народе, столице, больших и малых городах, месте проживания;</w:t>
            </w:r>
          </w:p>
          <w:p w:rsidR="00DF21A5" w:rsidRDefault="00DF21A5" w:rsidP="00415D6C">
            <w:r>
              <w:t>представление о государственной символике (флаг, герб, гимн); представление о значимых исторических событиях и выдающихся людях России.</w:t>
            </w:r>
          </w:p>
        </w:tc>
      </w:tr>
      <w:tr w:rsidR="00DF21A5" w:rsidTr="00415D6C">
        <w:tblPrEx>
          <w:tblCellMar>
            <w:top w:w="0" w:type="dxa"/>
            <w:bottom w:w="0" w:type="dxa"/>
          </w:tblCellMar>
        </w:tblPrEx>
        <w:tc>
          <w:tcPr>
            <w:tcW w:w="7655" w:type="dxa"/>
            <w:tcBorders>
              <w:top w:val="single" w:sz="4" w:space="0" w:color="auto"/>
              <w:bottom w:val="single" w:sz="4" w:space="0" w:color="auto"/>
              <w:right w:val="nil"/>
            </w:tcBorders>
          </w:tcPr>
          <w:p w:rsidR="00DF21A5" w:rsidRDefault="00DF21A5" w:rsidP="00415D6C">
            <w:r>
              <w:t>Естествознание</w:t>
            </w:r>
          </w:p>
          <w:p w:rsidR="00DF21A5" w:rsidRDefault="00DF21A5" w:rsidP="00415D6C">
            <w:r>
              <w:t>Мир природы и человека</w:t>
            </w:r>
          </w:p>
          <w:p w:rsidR="00DF21A5" w:rsidRDefault="00DF21A5" w:rsidP="00415D6C">
            <w:r>
              <w:t>1) знания о предметах и явлениях окружающего мира и умения наблюдать, сравнивать и давать элементарную оценку предметам и явлениям живой и неживой природы;</w:t>
            </w:r>
          </w:p>
          <w:p w:rsidR="00DF21A5" w:rsidRDefault="00DF21A5" w:rsidP="00415D6C">
            <w:r>
              <w:t>2) знания простейших взаимосвязей и взаимозависимостей между миром живой и неживой природы и умение их устанавливать;</w:t>
            </w:r>
          </w:p>
          <w:p w:rsidR="00DF21A5" w:rsidRDefault="00DF21A5" w:rsidP="00415D6C">
            <w:r>
              <w:t>3) владение доступными способами изучения природных явлений, процессов и некоторых социальных объектов.</w:t>
            </w:r>
          </w:p>
          <w:p w:rsidR="00DF21A5" w:rsidRDefault="00DF21A5" w:rsidP="00415D6C">
            <w:r>
              <w:t>Природоведение</w:t>
            </w:r>
          </w:p>
          <w:p w:rsidR="00DF21A5" w:rsidRDefault="00DF21A5" w:rsidP="00415D6C">
            <w:r>
              <w:t>1) знания о природе, взаимосвязи между деятельностью человека и происходящими изменениями в окружающей природной среде;</w:t>
            </w:r>
          </w:p>
          <w:p w:rsidR="00DF21A5" w:rsidRDefault="00DF21A5" w:rsidP="00415D6C">
            <w:r>
              <w:t>2) использование усвоенных знаний и умений в повседневной жизни для решения практико-ориентированных задач;</w:t>
            </w:r>
          </w:p>
          <w:p w:rsidR="00DF21A5" w:rsidRDefault="00DF21A5" w:rsidP="00415D6C">
            <w:r>
              <w:t>3) развитие активности, любознательности и разумной предприимчивости во взаимодействии с миром природы.</w:t>
            </w:r>
          </w:p>
          <w:p w:rsidR="00DF21A5" w:rsidRDefault="00DF21A5" w:rsidP="00415D6C">
            <w:r>
              <w:t>География</w:t>
            </w:r>
          </w:p>
          <w:p w:rsidR="00DF21A5" w:rsidRDefault="00DF21A5" w:rsidP="00415D6C">
            <w:r>
              <w:t>1) 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DF21A5" w:rsidRDefault="00DF21A5" w:rsidP="00415D6C">
            <w:r>
              <w:t>3) умения и навыки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DF21A5" w:rsidRDefault="00DF21A5" w:rsidP="00415D6C">
            <w:r>
              <w:t>3) элементарная картографическая грамотность, умение использовать географическую карту для получения географической информации в целях решения жизненных задач.</w:t>
            </w:r>
          </w:p>
          <w:p w:rsidR="00DF21A5" w:rsidRDefault="00DF21A5" w:rsidP="00415D6C">
            <w:r>
              <w:t>Биология</w:t>
            </w:r>
          </w:p>
          <w:p w:rsidR="00DF21A5" w:rsidRDefault="00DF21A5" w:rsidP="00415D6C">
            <w:r>
              <w:t>1) начальные представления о единстве растительного и животного миров, мира человека;</w:t>
            </w:r>
          </w:p>
          <w:p w:rsidR="00DF21A5" w:rsidRDefault="00DF21A5" w:rsidP="00415D6C">
            <w:r>
              <w:t>2) практические умения по выращиванию некоторых растений и уходу за ними (комнатными и на пришкольном участке); животными, которых можно содержать дома и в школьном уголке природы;</w:t>
            </w:r>
          </w:p>
          <w:p w:rsidR="00DF21A5" w:rsidRDefault="00DF21A5" w:rsidP="00415D6C">
            <w:r>
              <w:t>3) знания о строении тела человека; формирование элементарных навыков, способствующих укреплению здоровья человека.</w:t>
            </w:r>
          </w:p>
        </w:tc>
        <w:tc>
          <w:tcPr>
            <w:tcW w:w="7660" w:type="dxa"/>
            <w:tcBorders>
              <w:top w:val="single" w:sz="4" w:space="0" w:color="auto"/>
              <w:left w:val="single" w:sz="4" w:space="0" w:color="auto"/>
              <w:bottom w:val="single" w:sz="4" w:space="0" w:color="auto"/>
            </w:tcBorders>
          </w:tcPr>
          <w:p w:rsidR="00DF21A5" w:rsidRDefault="00DF21A5" w:rsidP="00415D6C">
            <w:r>
              <w:t>Не предусматривается</w:t>
            </w:r>
          </w:p>
        </w:tc>
      </w:tr>
      <w:tr w:rsidR="00DF21A5" w:rsidTr="00415D6C">
        <w:tblPrEx>
          <w:tblCellMar>
            <w:top w:w="0" w:type="dxa"/>
            <w:bottom w:w="0" w:type="dxa"/>
          </w:tblCellMar>
        </w:tblPrEx>
        <w:tc>
          <w:tcPr>
            <w:tcW w:w="7655" w:type="dxa"/>
            <w:tcBorders>
              <w:top w:val="single" w:sz="4" w:space="0" w:color="auto"/>
              <w:bottom w:val="single" w:sz="4" w:space="0" w:color="auto"/>
              <w:right w:val="nil"/>
            </w:tcBorders>
          </w:tcPr>
          <w:p w:rsidR="00DF21A5" w:rsidRDefault="00DF21A5" w:rsidP="00415D6C">
            <w:r>
              <w:t>Человек и общество</w:t>
            </w:r>
          </w:p>
          <w:p w:rsidR="00DF21A5" w:rsidRDefault="00DF21A5" w:rsidP="00415D6C">
            <w:r>
              <w:t>Основы социальной жизни</w:t>
            </w:r>
          </w:p>
          <w:p w:rsidR="00DF21A5" w:rsidRDefault="00DF21A5" w:rsidP="00415D6C">
            <w:r>
              <w:t>1) навыки самообслуживания и ведения домашнего хозяйства, необходимые в повседневной жизни;</w:t>
            </w:r>
          </w:p>
          <w:p w:rsidR="00DF21A5" w:rsidRDefault="00DF21A5" w:rsidP="00415D6C">
            <w:r>
              <w:t>2) знание названий, назначения и особенностей функционирования организаций, учреждений и предприятий социальной направленности;</w:t>
            </w:r>
          </w:p>
          <w:p w:rsidR="00DF21A5" w:rsidRDefault="00DF21A5" w:rsidP="00415D6C">
            <w:r>
              <w:t>3) умения обращаться в различные организации и учреждения социальной направленности для решения практических жизненно важных задач;</w:t>
            </w:r>
          </w:p>
          <w:p w:rsidR="00DF21A5" w:rsidRDefault="00DF21A5" w:rsidP="00415D6C">
            <w:r>
              <w:t>Мир истории</w:t>
            </w:r>
          </w:p>
          <w:p w:rsidR="00DF21A5" w:rsidRDefault="00DF21A5" w:rsidP="00415D6C">
            <w:r>
              <w:t>1) знание и понимание некоторых исторических терминов;</w:t>
            </w:r>
          </w:p>
          <w:p w:rsidR="00DF21A5" w:rsidRDefault="00DF21A5" w:rsidP="00415D6C">
            <w:r>
              <w:t>2) элементарные представления об истории развития предметного мира (мира вещей);</w:t>
            </w:r>
          </w:p>
          <w:p w:rsidR="00DF21A5" w:rsidRDefault="00DF21A5" w:rsidP="00415D6C">
            <w:r>
              <w:t>3) элементарные представления об истории развития человеческого общества.</w:t>
            </w:r>
          </w:p>
          <w:p w:rsidR="00DF21A5" w:rsidRDefault="00DF21A5" w:rsidP="00415D6C">
            <w:r>
              <w:t>История Отечества</w:t>
            </w:r>
          </w:p>
          <w:p w:rsidR="00DF21A5" w:rsidRDefault="00DF21A5" w:rsidP="00415D6C">
            <w:r>
              <w:t>1) первоначальные представления об историческом прошлом и настоящем России;</w:t>
            </w:r>
          </w:p>
          <w:p w:rsidR="00DF21A5" w:rsidRDefault="00DF21A5" w:rsidP="00415D6C">
            <w:r>
              <w:t>2) умение получать и историческую информацию из разных источников и использовать ее для решения различных задач.</w:t>
            </w:r>
          </w:p>
          <w:p w:rsidR="00DF21A5" w:rsidRDefault="00DF21A5" w:rsidP="00415D6C">
            <w:r>
              <w:t>Обществоведение</w:t>
            </w:r>
          </w:p>
          <w:p w:rsidR="00DF21A5" w:rsidRDefault="00DF21A5" w:rsidP="00415D6C">
            <w:r>
              <w:t>1) понимание значения обществоведческих и правовых знаний в жизни человека и общества;</w:t>
            </w:r>
          </w:p>
          <w:p w:rsidR="00DF21A5" w:rsidRDefault="00DF21A5" w:rsidP="00415D6C">
            <w:r>
              <w:t>2) формирование обществоведческих представлений и понятий, отражающих особенности изучаемого материала;</w:t>
            </w:r>
          </w:p>
          <w:p w:rsidR="00DF21A5" w:rsidRDefault="00DF21A5" w:rsidP="00415D6C">
            <w:r>
              <w:t>3) умение изучать и систематизировать информацию из различных источников;</w:t>
            </w:r>
          </w:p>
          <w:p w:rsidR="00DF21A5" w:rsidRDefault="00DF21A5" w:rsidP="00415D6C">
            <w:r>
              <w:t>4) расширение опыта оценочной деятельности на основе осмысления заданий, учебных и жизненных ситуаций, документальных материалов.</w:t>
            </w:r>
          </w:p>
          <w:p w:rsidR="00DF21A5" w:rsidRDefault="00DF21A5" w:rsidP="00415D6C">
            <w:r>
              <w:t>Этика</w:t>
            </w:r>
          </w:p>
          <w:p w:rsidR="00DF21A5" w:rsidRDefault="00DF21A5" w:rsidP="00415D6C">
            <w:r>
              <w:t>1) первоначальные этические представления;</w:t>
            </w:r>
          </w:p>
          <w:p w:rsidR="00DF21A5" w:rsidRDefault="00DF21A5" w:rsidP="00415D6C">
            <w:r>
              <w:t>2) определение собственного отношения к некоторым поступкам людей; их элементарная оценка.</w:t>
            </w:r>
          </w:p>
        </w:tc>
        <w:tc>
          <w:tcPr>
            <w:tcW w:w="7660" w:type="dxa"/>
            <w:tcBorders>
              <w:top w:val="single" w:sz="4" w:space="0" w:color="auto"/>
              <w:left w:val="single" w:sz="4" w:space="0" w:color="auto"/>
              <w:bottom w:val="single" w:sz="4" w:space="0" w:color="auto"/>
            </w:tcBorders>
          </w:tcPr>
          <w:p w:rsidR="00DF21A5" w:rsidRDefault="00DF21A5" w:rsidP="00415D6C">
            <w:r>
              <w:t>Не предусматривается</w:t>
            </w:r>
          </w:p>
        </w:tc>
      </w:tr>
      <w:tr w:rsidR="00DF21A5" w:rsidTr="00415D6C">
        <w:tblPrEx>
          <w:tblCellMar>
            <w:top w:w="0" w:type="dxa"/>
            <w:bottom w:w="0" w:type="dxa"/>
          </w:tblCellMar>
        </w:tblPrEx>
        <w:tc>
          <w:tcPr>
            <w:tcW w:w="7655" w:type="dxa"/>
            <w:tcBorders>
              <w:top w:val="single" w:sz="4" w:space="0" w:color="auto"/>
              <w:bottom w:val="single" w:sz="4" w:space="0" w:color="auto"/>
              <w:right w:val="nil"/>
            </w:tcBorders>
          </w:tcPr>
          <w:p w:rsidR="00DF21A5" w:rsidRDefault="00DF21A5" w:rsidP="00415D6C">
            <w:r>
              <w:t>Искусство</w:t>
            </w:r>
          </w:p>
          <w:p w:rsidR="00DF21A5" w:rsidRDefault="00DF21A5" w:rsidP="00415D6C">
            <w:r>
              <w:t>Музыка</w:t>
            </w:r>
          </w:p>
          <w:p w:rsidR="00DF21A5" w:rsidRDefault="00DF21A5" w:rsidP="00415D6C">
            <w:r>
              <w:t>1) владение элементами музыкальной культуры, интерес к музыкальному искусству и музыкальной деятельности, элементарные эстетические суждения;</w:t>
            </w:r>
          </w:p>
          <w:p w:rsidR="00DF21A5" w:rsidRDefault="00DF21A5" w:rsidP="00415D6C">
            <w:r>
              <w:t>2) элементарный опыт музыкальной деятельности.</w:t>
            </w:r>
          </w:p>
          <w:p w:rsidR="00DF21A5" w:rsidRDefault="00DF21A5" w:rsidP="00415D6C">
            <w:r>
              <w:t>4.5.2. Рисование</w:t>
            </w:r>
          </w:p>
          <w:p w:rsidR="00DF21A5" w:rsidRDefault="00DF21A5" w:rsidP="00415D6C">
            <w:r>
              <w:t>1) элементарные эстетические представления и оценочные суждения о произведениях искусства;</w:t>
            </w:r>
          </w:p>
          <w:p w:rsidR="00DF21A5" w:rsidRDefault="00DF21A5" w:rsidP="00415D6C">
            <w:r>
              <w:t>2) овладение практическими изобразительными умениями и навыками, используемыми в разных видах рисования;</w:t>
            </w:r>
          </w:p>
          <w:p w:rsidR="00DF21A5" w:rsidRDefault="00DF21A5" w:rsidP="00415D6C">
            <w:r>
              <w:t>3) практические умения самовыражения средствами рисования.</w:t>
            </w:r>
          </w:p>
        </w:tc>
        <w:tc>
          <w:tcPr>
            <w:tcW w:w="7660" w:type="dxa"/>
            <w:tcBorders>
              <w:top w:val="single" w:sz="4" w:space="0" w:color="auto"/>
              <w:left w:val="single" w:sz="4" w:space="0" w:color="auto"/>
              <w:bottom w:val="single" w:sz="4" w:space="0" w:color="auto"/>
            </w:tcBorders>
          </w:tcPr>
          <w:p w:rsidR="00DF21A5" w:rsidRDefault="00DF21A5" w:rsidP="00415D6C">
            <w:r>
              <w:t>Искусство</w:t>
            </w:r>
          </w:p>
          <w:p w:rsidR="00DF21A5" w:rsidRDefault="00DF21A5" w:rsidP="00415D6C">
            <w:r>
              <w:t>Музыка и движение</w:t>
            </w:r>
          </w:p>
          <w:p w:rsidR="00DF21A5" w:rsidRDefault="00DF21A5" w:rsidP="00415D6C">
            <w:r>
              <w:t>1)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DF21A5" w:rsidRDefault="00DF21A5" w:rsidP="00415D6C">
            <w:r>
              <w:t>интерес к различным видам музыкальной деятельности (слушание, пение, движение под музыку, игра на музыкальных инструментах);</w:t>
            </w:r>
          </w:p>
          <w:p w:rsidR="00DF21A5" w:rsidRDefault="00DF21A5" w:rsidP="00415D6C">
            <w:r>
              <w:t>умение слушать музыку и выполнять простейшие танцевальные движения; освоение приемов игры на музыкальных инструментах, сопровождение мелодии игрой на музыкальных инструментах;</w:t>
            </w:r>
          </w:p>
          <w:p w:rsidR="00DF21A5" w:rsidRDefault="00DF21A5" w:rsidP="00415D6C">
            <w:r>
              <w:t>умение узнавать знакомые песни, подпевать их, петь в хоре.</w:t>
            </w:r>
          </w:p>
          <w:p w:rsidR="00DF21A5" w:rsidRDefault="00DF21A5" w:rsidP="00415D6C">
            <w:r>
              <w:t>2) готовность к участию в совместных музыкальных мероприятиях:</w:t>
            </w:r>
          </w:p>
          <w:p w:rsidR="00DF21A5" w:rsidRDefault="00DF21A5" w:rsidP="00415D6C">
            <w:r>
              <w:t>умение проявлять адекватные эмоциональные реакции от совместной и самостоятельной музыкальной деятельности;</w:t>
            </w:r>
          </w:p>
          <w:p w:rsidR="00DF21A5" w:rsidRDefault="00DF21A5" w:rsidP="00415D6C">
            <w:r>
              <w:t>стремление к совместной и самостоятельной музыкальной деятельности;</w:t>
            </w:r>
          </w:p>
          <w:p w:rsidR="00DF21A5" w:rsidRDefault="00DF21A5" w:rsidP="00415D6C">
            <w:r>
              <w:t>умение использовать полученные навыки для участия в представлениях, концертах, спектаклях.</w:t>
            </w:r>
          </w:p>
          <w:p w:rsidR="00DF21A5" w:rsidRDefault="00DF21A5" w:rsidP="00415D6C">
            <w:r>
              <w:t>Изобразительная деятельность (рисование, лепка, аппликация)</w:t>
            </w:r>
          </w:p>
          <w:p w:rsidR="00DF21A5" w:rsidRDefault="00DF21A5" w:rsidP="00415D6C">
            <w:r>
              <w:t>1) освоение доступных средств изобразительной деятельности и их использование в повседневной жизни:</w:t>
            </w:r>
          </w:p>
          <w:p w:rsidR="00DF21A5" w:rsidRDefault="00DF21A5" w:rsidP="00415D6C">
            <w:r>
              <w:t>интерес к доступным видам изобразительной деятельности; умение использовать инструменты и материалы в процессе доступной изобразительной деятельности (лепка, рисование, аппликация);</w:t>
            </w:r>
          </w:p>
          <w:p w:rsidR="00DF21A5" w:rsidRDefault="00DF21A5" w:rsidP="00415D6C">
            <w:r>
              <w:t>умение использовать различные изобразительные технологии в процессе рисования, лепки, аппликации.</w:t>
            </w:r>
          </w:p>
          <w:p w:rsidR="00DF21A5" w:rsidRDefault="00DF21A5" w:rsidP="00415D6C">
            <w:r>
              <w:t>2) способность к совместной и самостоятельной изобразительной деятельности: положительные эмоциональные реакции (удовольствие, радость) в процессе</w:t>
            </w:r>
          </w:p>
          <w:p w:rsidR="00DF21A5" w:rsidRDefault="00DF21A5" w:rsidP="00415D6C">
            <w:r>
              <w:t>изобразительной деятельности;</w:t>
            </w:r>
          </w:p>
          <w:p w:rsidR="00DF21A5" w:rsidRDefault="00DF21A5" w:rsidP="00415D6C">
            <w:r>
              <w:t>стремление к собственной творческой деятельности и умение демонстрировать результаты работы;</w:t>
            </w:r>
          </w:p>
          <w:p w:rsidR="00DF21A5" w:rsidRDefault="00DF21A5" w:rsidP="00415D6C">
            <w:r>
              <w:t>умение выражать свое отношение к результатам собственной и чужой творческой деятельности.</w:t>
            </w:r>
          </w:p>
          <w:p w:rsidR="00DF21A5" w:rsidRDefault="00DF21A5" w:rsidP="00415D6C">
            <w:r>
              <w:t>3) готовность к участию в совместных мероприятиях:</w:t>
            </w:r>
          </w:p>
          <w:p w:rsidR="00DF21A5" w:rsidRDefault="00DF21A5" w:rsidP="00415D6C">
            <w:r>
              <w:t>готовность к взаимодействию в творческой деятельности совместно со сверстниками, взрослыми;</w:t>
            </w:r>
          </w:p>
          <w:p w:rsidR="00DF21A5" w:rsidRDefault="00DF21A5" w:rsidP="00415D6C">
            <w:r>
              <w:t>умение использовать полученные навыки для изготовления творческих работ, для участия в выставках, конкурсах рисунков, поделок.</w:t>
            </w:r>
          </w:p>
        </w:tc>
      </w:tr>
      <w:tr w:rsidR="00DF21A5" w:rsidTr="00415D6C">
        <w:tblPrEx>
          <w:tblCellMar>
            <w:top w:w="0" w:type="dxa"/>
            <w:bottom w:w="0" w:type="dxa"/>
          </w:tblCellMar>
        </w:tblPrEx>
        <w:tc>
          <w:tcPr>
            <w:tcW w:w="7655" w:type="dxa"/>
            <w:tcBorders>
              <w:top w:val="single" w:sz="4" w:space="0" w:color="auto"/>
              <w:bottom w:val="single" w:sz="4" w:space="0" w:color="auto"/>
              <w:right w:val="nil"/>
            </w:tcBorders>
          </w:tcPr>
          <w:p w:rsidR="00DF21A5" w:rsidRDefault="00DF21A5" w:rsidP="00415D6C">
            <w:r>
              <w:t>Физическая культура</w:t>
            </w:r>
          </w:p>
          <w:p w:rsidR="00DF21A5" w:rsidRDefault="00DF21A5" w:rsidP="00415D6C">
            <w:r>
              <w:t>Физическая культура (Адаптивная физическая культура)</w:t>
            </w:r>
          </w:p>
          <w:p w:rsidR="00DF21A5" w:rsidRDefault="00DF21A5" w:rsidP="00415D6C">
            <w:r>
              <w:t>1) овладение умениями организовывать здоровьесберегающую жизнедеятельность (режим дня утренняя зарядка, оздоровительные мероприятия, подвижные игры);</w:t>
            </w:r>
          </w:p>
          <w:p w:rsidR="00DF21A5" w:rsidRDefault="00DF21A5" w:rsidP="00415D6C">
            <w:r>
              <w:t>2) первоначальные представления о значении физической культуры для физического развития, повышения работоспособности;</w:t>
            </w:r>
          </w:p>
          <w:p w:rsidR="00DF21A5" w:rsidRDefault="00DF21A5" w:rsidP="00415D6C">
            <w:r>
              <w:t>3) вовлечение в систематические занятия физической культурой и доступными видами спорта;</w:t>
            </w:r>
          </w:p>
          <w:p w:rsidR="00DF21A5" w:rsidRDefault="00DF21A5" w:rsidP="00415D6C">
            <w:r>
              <w:t>4) умения оценивать свое физическое состояние, величину физических нагрузок.</w:t>
            </w:r>
          </w:p>
        </w:tc>
        <w:tc>
          <w:tcPr>
            <w:tcW w:w="7660" w:type="dxa"/>
            <w:tcBorders>
              <w:top w:val="single" w:sz="4" w:space="0" w:color="auto"/>
              <w:left w:val="single" w:sz="4" w:space="0" w:color="auto"/>
              <w:bottom w:val="single" w:sz="4" w:space="0" w:color="auto"/>
            </w:tcBorders>
          </w:tcPr>
          <w:p w:rsidR="00DF21A5" w:rsidRDefault="00DF21A5" w:rsidP="00415D6C">
            <w:r>
              <w:t>Физическая культура</w:t>
            </w:r>
          </w:p>
          <w:p w:rsidR="00DF21A5" w:rsidRDefault="00DF21A5" w:rsidP="00415D6C">
            <w:r>
              <w:t>Адаптивная физкультура</w:t>
            </w:r>
          </w:p>
          <w:p w:rsidR="00DF21A5" w:rsidRDefault="00DF21A5" w:rsidP="00415D6C">
            <w:r>
              <w:t>1) восприятие собственного тела, осознание своих физических возможностей и ограничений:</w:t>
            </w:r>
          </w:p>
          <w:p w:rsidR="00DF21A5" w:rsidRDefault="00DF21A5" w:rsidP="00415D6C">
            <w:r>
              <w:t>освоение доступных способов контроля над функциями собственного тела: сидеть, стоять, передвигаться (в том числе с использованием технических средств);</w:t>
            </w:r>
          </w:p>
          <w:p w:rsidR="00DF21A5" w:rsidRDefault="00DF21A5" w:rsidP="00415D6C">
            <w:r>
              <w:t>освоение двигательных навыков, координации, последовательности движений;</w:t>
            </w:r>
          </w:p>
          <w:p w:rsidR="00DF21A5" w:rsidRDefault="00DF21A5" w:rsidP="00415D6C">
            <w:r>
              <w:t>совершенствование физических качеств: ловкости, силы, быстроты, выносливости;</w:t>
            </w:r>
          </w:p>
          <w:p w:rsidR="00DF21A5" w:rsidRDefault="00DF21A5" w:rsidP="00415D6C">
            <w:r>
              <w:t>умение радоваться успехам: выше прыгнул, быстрее пробежал и другое.</w:t>
            </w:r>
          </w:p>
          <w:p w:rsidR="00DF21A5" w:rsidRDefault="00DF21A5" w:rsidP="00415D6C">
            <w:r>
              <w:t>2) соотнесение самочувствия с настроением, собственной активностью, самостоятельностью и независимостью:</w:t>
            </w:r>
          </w:p>
          <w:p w:rsidR="00DF21A5" w:rsidRDefault="00DF21A5" w:rsidP="00415D6C">
            <w:r>
              <w:t>умение определять свое самочувствие в связи с физической нагрузкой: усталость, болевые ощущения и другое;</w:t>
            </w:r>
          </w:p>
          <w:p w:rsidR="00DF21A5" w:rsidRDefault="00DF21A5" w:rsidP="00415D6C">
            <w:r>
              <w:t>повышение уровня самостоятельности в освоении и совершенствовании двигательных умений.</w:t>
            </w:r>
          </w:p>
          <w:p w:rsidR="00DF21A5" w:rsidRDefault="00DF21A5" w:rsidP="00415D6C">
            <w:r>
              <w:t>3) освоение доступных видов физкультурно-спортивной деятельности: езды на велосипеде, ходьбы на лыжах, спортивных игр, туризма, плавания:</w:t>
            </w:r>
          </w:p>
          <w:p w:rsidR="00DF21A5" w:rsidRDefault="00DF21A5" w:rsidP="00415D6C">
            <w: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 и другое;</w:t>
            </w:r>
          </w:p>
          <w:p w:rsidR="00DF21A5" w:rsidRDefault="00DF21A5" w:rsidP="00415D6C">
            <w:r>
              <w:t>умение ездить на велосипеде, кататься на санках, ходить на лыжах, плавать, играть в подвижные игры и другое.</w:t>
            </w:r>
          </w:p>
        </w:tc>
      </w:tr>
      <w:tr w:rsidR="00DF21A5" w:rsidTr="00415D6C">
        <w:tblPrEx>
          <w:tblCellMar>
            <w:top w:w="0" w:type="dxa"/>
            <w:bottom w:w="0" w:type="dxa"/>
          </w:tblCellMar>
        </w:tblPrEx>
        <w:tc>
          <w:tcPr>
            <w:tcW w:w="7655" w:type="dxa"/>
            <w:tcBorders>
              <w:top w:val="single" w:sz="4" w:space="0" w:color="auto"/>
              <w:bottom w:val="nil"/>
              <w:right w:val="nil"/>
            </w:tcBorders>
          </w:tcPr>
          <w:p w:rsidR="00DF21A5" w:rsidRDefault="00DF21A5" w:rsidP="00415D6C">
            <w:r>
              <w:t>Технологии</w:t>
            </w:r>
          </w:p>
          <w:p w:rsidR="00DF21A5" w:rsidRDefault="00DF21A5" w:rsidP="00415D6C">
            <w:r>
              <w:t>Ручной труд</w:t>
            </w:r>
          </w:p>
          <w:p w:rsidR="00DF21A5" w:rsidRDefault="00DF21A5" w:rsidP="00415D6C">
            <w:r>
              <w:t>1) умения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DF21A5" w:rsidRDefault="00DF21A5" w:rsidP="00415D6C">
            <w:r>
              <w:t>2) владение некоторыми технологическими приемами ручной обработки материалов;</w:t>
            </w:r>
          </w:p>
          <w:p w:rsidR="00DF21A5" w:rsidRDefault="00DF21A5" w:rsidP="00415D6C">
            <w:r>
              <w:t>3) сформированность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DF21A5" w:rsidRDefault="00DF21A5" w:rsidP="00415D6C">
            <w:r>
              <w:t>4) использование приобретенных знаний и умений для решения практических задач.</w:t>
            </w:r>
          </w:p>
          <w:p w:rsidR="00DF21A5" w:rsidRDefault="00DF21A5" w:rsidP="00415D6C">
            <w:r>
              <w:t>Профильный труд</w:t>
            </w:r>
          </w:p>
          <w:p w:rsidR="00DF21A5" w:rsidRDefault="00DF21A5" w:rsidP="00415D6C">
            <w:r>
              <w:t>1) владение умениями на уровне квалификационных требований к определенной профессии, применение сформированных умений для решения учебных и практических задач;</w:t>
            </w:r>
          </w:p>
          <w:p w:rsidR="00DF21A5" w:rsidRDefault="00DF21A5" w:rsidP="00415D6C">
            <w:r>
              <w:t>2) знание правил поведения в ситуациях профессиональной деятельности и продуктивность межличностного взаимодействия в процессе реализации задания;</w:t>
            </w:r>
          </w:p>
          <w:p w:rsidR="00DF21A5" w:rsidRDefault="00DF21A5" w:rsidP="00415D6C">
            <w:r>
              <w:t>3) знание технологической карты и умение следовать ей при выполнении заданий;</w:t>
            </w:r>
          </w:p>
          <w:p w:rsidR="00DF21A5" w:rsidRDefault="00DF21A5" w:rsidP="00415D6C">
            <w:r>
              <w:t>4) знание правил техники безопасности и их применение в учебных и жизненных ситуациях.</w:t>
            </w:r>
          </w:p>
        </w:tc>
        <w:tc>
          <w:tcPr>
            <w:tcW w:w="7660" w:type="dxa"/>
            <w:tcBorders>
              <w:top w:val="single" w:sz="4" w:space="0" w:color="auto"/>
              <w:left w:val="single" w:sz="4" w:space="0" w:color="auto"/>
              <w:bottom w:val="nil"/>
            </w:tcBorders>
          </w:tcPr>
          <w:p w:rsidR="00DF21A5" w:rsidRDefault="00DF21A5" w:rsidP="00415D6C">
            <w:r>
              <w:t>Технологии</w:t>
            </w:r>
          </w:p>
          <w:p w:rsidR="00DF21A5" w:rsidRDefault="00DF21A5" w:rsidP="00415D6C">
            <w:r>
              <w:t>Профильный труд</w:t>
            </w:r>
          </w:p>
          <w:p w:rsidR="00DF21A5" w:rsidRDefault="00DF21A5" w:rsidP="00415D6C">
            <w: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DF21A5" w:rsidRDefault="00DF21A5" w:rsidP="00415D6C">
            <w:r>
              <w:t>интерес к овладению доступными профильными, прикладными, вспомогательными видами трудовой деятельности (керамикой, батиком, печатью, ткачеством, растениеводством, деревообработкой и другими);</w:t>
            </w:r>
          </w:p>
          <w:p w:rsidR="00DF21A5" w:rsidRDefault="00DF21A5" w:rsidP="00415D6C">
            <w: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DF21A5" w:rsidRDefault="00DF21A5" w:rsidP="00415D6C">
            <w:r>
              <w:t>умение использовать в трудовой деятельности различные инструменты, материалы; соблюдать необходимые правила техники безопасности;</w:t>
            </w:r>
          </w:p>
          <w:p w:rsidR="00DF21A5" w:rsidRDefault="00DF21A5" w:rsidP="00415D6C">
            <w:r>
              <w:t>умение соблюдать технологические процессы, например: выращивание и уход за растениями, при изготовлении изделий из бумаги, дерева, ткани, глины и другие, с учетом особенностей региона;</w:t>
            </w:r>
          </w:p>
          <w:p w:rsidR="00DF21A5" w:rsidRDefault="00DF21A5" w:rsidP="00415D6C">
            <w:r>
              <w:t>умение выполнять работу качественно, в установленный промежуток времени, оценивать результаты своего труда.</w:t>
            </w:r>
          </w:p>
          <w:p w:rsidR="00DF21A5" w:rsidRDefault="00DF21A5" w:rsidP="00415D6C">
            <w:r>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DF21A5" w:rsidRDefault="00DF21A5" w:rsidP="00415D6C">
            <w: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tc>
      </w:tr>
      <w:tr w:rsidR="00DF21A5" w:rsidTr="00415D6C">
        <w:tblPrEx>
          <w:tblCellMar>
            <w:top w:w="0" w:type="dxa"/>
            <w:bottom w:w="0" w:type="dxa"/>
          </w:tblCellMar>
        </w:tblPrEx>
        <w:tc>
          <w:tcPr>
            <w:tcW w:w="7655" w:type="dxa"/>
            <w:tcBorders>
              <w:top w:val="single" w:sz="4" w:space="0" w:color="auto"/>
              <w:bottom w:val="single" w:sz="4" w:space="0" w:color="auto"/>
              <w:right w:val="nil"/>
            </w:tcBorders>
          </w:tcPr>
          <w:p w:rsidR="00DF21A5" w:rsidRDefault="00DF21A5" w:rsidP="00415D6C">
            <w:r>
              <w:t>Итоговая аттестация осуществляется организацией по завершению реализации АООП в форме двух испытаний;</w:t>
            </w:r>
          </w:p>
          <w:p w:rsidR="00DF21A5" w:rsidRDefault="00DF21A5" w:rsidP="00415D6C">
            <w: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DF21A5" w:rsidRDefault="00DF21A5" w:rsidP="00415D6C">
            <w:r>
              <w:t>второе - направлено на оценку знаний и умений по выбранному профилю труда.</w:t>
            </w:r>
          </w:p>
        </w:tc>
        <w:tc>
          <w:tcPr>
            <w:tcW w:w="7660" w:type="dxa"/>
            <w:tcBorders>
              <w:top w:val="single" w:sz="4" w:space="0" w:color="auto"/>
              <w:left w:val="single" w:sz="4" w:space="0" w:color="auto"/>
              <w:bottom w:val="single" w:sz="4" w:space="0" w:color="auto"/>
            </w:tcBorders>
          </w:tcPr>
          <w:p w:rsidR="00DF21A5" w:rsidRDefault="00DF21A5" w:rsidP="00415D6C">
            <w:r>
              <w:t>Итоговая оценка качества освоения обучающимися АООП осуществляется организацией.</w:t>
            </w:r>
          </w:p>
          <w:p w:rsidR="00DF21A5" w:rsidRDefault="00DF21A5" w:rsidP="00415D6C">
            <w:r>
              <w:t>Предметом итоговой оценки освоения обучающимися АООП должно быть достижение результатов освоения СИПР последнего года обучения и развитие жизненной компетенции обучающихся.</w:t>
            </w:r>
          </w:p>
          <w:p w:rsidR="00DF21A5" w:rsidRDefault="00DF21A5" w:rsidP="00415D6C">
            <w:r>
              <w:t>Система оценки результатов включает целостную характеристику освоения обучающимся СИПР, отражающую взаимодействие следующих компонентов:</w:t>
            </w:r>
          </w:p>
          <w:p w:rsidR="00DF21A5" w:rsidRDefault="00DF21A5" w:rsidP="00415D6C">
            <w:r>
              <w:t>что обучающийся знает и умеет на конец учебного периода,</w:t>
            </w:r>
          </w:p>
          <w:p w:rsidR="00DF21A5" w:rsidRDefault="00DF21A5" w:rsidP="00415D6C">
            <w:r>
              <w:t>что из полученных знаний и умений он применяет на практике,</w:t>
            </w:r>
          </w:p>
          <w:p w:rsidR="00DF21A5" w:rsidRDefault="00DF21A5" w:rsidP="00415D6C">
            <w:r>
              <w:t>насколько активно, адекватно и самостоятельно он их применяет.</w:t>
            </w:r>
          </w:p>
          <w:p w:rsidR="00DF21A5" w:rsidRDefault="00DF21A5" w:rsidP="00415D6C">
            <w:r>
              <w:t>При оценке результативности обучения важно учитывать, что у обучающихся могут быть вполне закономерные затруднения в освоении отдельных предметов и даже предметных областей, но это не должно рассматриваться как показатель неуспешности их обучения и развития в целом.</w:t>
            </w:r>
          </w:p>
          <w:p w:rsidR="00DF21A5" w:rsidRDefault="00DF21A5" w:rsidP="00415D6C">
            <w:r>
              <w:t>При оценке результативности обучения должны учитываться следующие факторы и проявления:</w:t>
            </w:r>
          </w:p>
          <w:p w:rsidR="00DF21A5" w:rsidRDefault="00DF21A5" w:rsidP="00415D6C">
            <w:r>
              <w:t>- особенности психического, неврологического и соматического состояния каждого обучающегося;</w:t>
            </w:r>
          </w:p>
          <w:p w:rsidR="00DF21A5" w:rsidRDefault="00DF21A5" w:rsidP="00415D6C">
            <w:r>
              <w:t>- выявление результативности обучения происходит вариативно с учетом психофизического развития обучающегося в процессе выполнения перцептивных, речевых, предметных действий, графических работ;</w:t>
            </w:r>
          </w:p>
          <w:p w:rsidR="00DF21A5" w:rsidRDefault="00DF21A5" w:rsidP="00415D6C">
            <w:r>
              <w:t>- в процессе предъявления и выполнения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w:t>
            </w:r>
          </w:p>
          <w:p w:rsidR="00DF21A5" w:rsidRDefault="00DF21A5" w:rsidP="00415D6C">
            <w:r>
              <w:t>- при оценке результативности достижений необходимо учитывать степень самостоятельности ребенка. Формы и способы обозначения выявленных результатов обучения разных групп детей могут осуществляться в оценочных показателях, а также в качественных критериях по итогам практических действий.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rsidR="00DF21A5" w:rsidRDefault="00DF21A5" w:rsidP="00415D6C">
            <w:r>
              <w:t>- 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w:t>
            </w:r>
          </w:p>
          <w:p w:rsidR="00DF21A5" w:rsidRDefault="00DF21A5" w:rsidP="00415D6C">
            <w:r>
              <w:t>- 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социально-эмоциональное состояние, другие возможные личностные результаты.</w:t>
            </w:r>
          </w:p>
          <w:p w:rsidR="00DF21A5" w:rsidRDefault="00DF21A5" w:rsidP="00415D6C">
            <w:r>
              <w:t>- итоговая аттестация осуществляется в течение двух последних недель учебного года путем наблюдения за выполнением обучающимися специально подобранных заданий в естественных и искусственно созданных ситуациях, позволяющих выявить и оценить результаты обучения.</w:t>
            </w:r>
          </w:p>
          <w:p w:rsidR="00DF21A5" w:rsidRDefault="00DF21A5" w:rsidP="00415D6C">
            <w:r>
              <w:t>Итоги освоения отраженного в СИПР содержания и анализ результатов обучения позволяют составить развернутую характеристику учебной деятельности ребёнка, оценить динамику развития его жизненных компетенций.</w:t>
            </w:r>
          </w:p>
          <w:p w:rsidR="00DF21A5" w:rsidRDefault="00DF21A5" w:rsidP="00415D6C">
            <w:r>
              <w:t>Для оценки результатов освоения СИПР и развития жизненных компетенций ребёнка рекомендуется применять метод экспертной группы (на междисциплинарной основе). Она объединяет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tc>
      </w:tr>
    </w:tbl>
    <w:p w:rsidR="00DF21A5" w:rsidRDefault="00DF21A5" w:rsidP="00991102"/>
    <w:p w:rsidR="00DF21A5" w:rsidRDefault="00DF21A5" w:rsidP="00991102">
      <w:pPr>
        <w:sectPr w:rsidR="00DF21A5">
          <w:pgSz w:w="16837" w:h="11905" w:orient="landscape"/>
          <w:pgMar w:top="1440" w:right="800" w:bottom="1440" w:left="800" w:header="720" w:footer="720" w:gutter="0"/>
          <w:cols w:space="720"/>
          <w:noEndnote/>
        </w:sectPr>
      </w:pPr>
    </w:p>
    <w:p w:rsidR="00DF21A5" w:rsidRDefault="00DF21A5" w:rsidP="00991102">
      <w:bookmarkStart w:id="142" w:name="sub_1111"/>
      <w:r>
        <w:t xml:space="preserve">* </w:t>
      </w:r>
      <w:hyperlink r:id="rId39" w:history="1">
        <w:r>
          <w:rPr>
            <w:rStyle w:val="a0"/>
            <w:rFonts w:cs="Times New Roman CYR"/>
          </w:rPr>
          <w:t>Пункт 19.8</w:t>
        </w:r>
      </w:hyperlink>
      <w:r>
        <w:t xml:space="preserve"> раздела III ФГОС НОО.</w:t>
      </w:r>
    </w:p>
    <w:p w:rsidR="00DF21A5" w:rsidRDefault="00DF21A5" w:rsidP="00991102">
      <w:bookmarkStart w:id="143" w:name="sub_1222"/>
      <w:bookmarkEnd w:id="142"/>
      <w:r>
        <w:t xml:space="preserve">** </w:t>
      </w:r>
      <w:hyperlink r:id="rId40" w:history="1">
        <w:r>
          <w:rPr>
            <w:rStyle w:val="a0"/>
            <w:rFonts w:cs="Times New Roman CYR"/>
          </w:rPr>
          <w:t>Пункт 25</w:t>
        </w:r>
      </w:hyperlink>
      <w:r>
        <w:t xml:space="preserve"> раздела IV ФГОС НОО.</w:t>
      </w:r>
    </w:p>
    <w:p w:rsidR="00DF21A5" w:rsidRDefault="00DF21A5" w:rsidP="00991102">
      <w:bookmarkStart w:id="144" w:name="sub_1333"/>
      <w:bookmarkEnd w:id="143"/>
      <w:r>
        <w:t>*** Навыки пользования средствами альтернативной коммуникации формируются в рамках коррекционного курса "Альтернативная коммуникация".</w:t>
      </w:r>
    </w:p>
    <w:bookmarkEnd w:id="144"/>
    <w:p w:rsidR="00DF21A5" w:rsidRDefault="00DF21A5" w:rsidP="00991102"/>
    <w:p w:rsidR="00DF21A5" w:rsidRPr="00991102" w:rsidRDefault="00DF21A5" w:rsidP="00991102"/>
    <w:sectPr w:rsidR="00DF21A5" w:rsidRPr="00991102" w:rsidSect="00DF21A5">
      <w:pgSz w:w="11905" w:h="16837"/>
      <w:pgMar w:top="1440" w:right="800" w:bottom="1440" w:left="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C09D6"/>
    <w:multiLevelType w:val="hybridMultilevel"/>
    <w:tmpl w:val="F488B22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46C53AD8"/>
    <w:multiLevelType w:val="hybridMultilevel"/>
    <w:tmpl w:val="444C7DB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A3936"/>
    <w:rsid w:val="000E3007"/>
    <w:rsid w:val="00415D6C"/>
    <w:rsid w:val="00991102"/>
    <w:rsid w:val="009A3936"/>
    <w:rsid w:val="00A27AB6"/>
    <w:rsid w:val="00A81E67"/>
    <w:rsid w:val="00BE645D"/>
    <w:rsid w:val="00DF21A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AB6"/>
    <w:pPr>
      <w:spacing w:after="200" w:line="276" w:lineRule="auto"/>
    </w:pPr>
    <w:rPr>
      <w:lang w:eastAsia="en-US"/>
    </w:rPr>
  </w:style>
  <w:style w:type="paragraph" w:styleId="Heading1">
    <w:name w:val="heading 1"/>
    <w:basedOn w:val="Normal"/>
    <w:next w:val="Normal"/>
    <w:link w:val="Heading1Char"/>
    <w:uiPriority w:val="99"/>
    <w:qFormat/>
    <w:rsid w:val="00BE645D"/>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E645D"/>
    <w:rPr>
      <w:rFonts w:ascii="Cambria" w:hAnsi="Cambria" w:cs="Times New Roman"/>
      <w:b/>
      <w:bCs/>
      <w:color w:val="365F91"/>
      <w:sz w:val="28"/>
      <w:szCs w:val="28"/>
    </w:rPr>
  </w:style>
  <w:style w:type="character" w:styleId="Hyperlink">
    <w:name w:val="Hyperlink"/>
    <w:basedOn w:val="DefaultParagraphFont"/>
    <w:uiPriority w:val="99"/>
    <w:rsid w:val="00BE645D"/>
    <w:rPr>
      <w:rFonts w:cs="Times New Roman"/>
      <w:color w:val="0000FF"/>
      <w:u w:val="single"/>
    </w:rPr>
  </w:style>
  <w:style w:type="paragraph" w:styleId="ListParagraph">
    <w:name w:val="List Paragraph"/>
    <w:basedOn w:val="Normal"/>
    <w:uiPriority w:val="99"/>
    <w:qFormat/>
    <w:rsid w:val="00BE645D"/>
    <w:pPr>
      <w:ind w:left="720"/>
      <w:contextualSpacing/>
    </w:pPr>
  </w:style>
  <w:style w:type="character" w:customStyle="1" w:styleId="1">
    <w:name w:val="Заголовок 1 Знак"/>
    <w:basedOn w:val="DefaultParagraphFont"/>
    <w:uiPriority w:val="99"/>
    <w:locked/>
    <w:rsid w:val="00991102"/>
    <w:rPr>
      <w:rFonts w:ascii="Cambria" w:eastAsia="Times New Roman" w:hAnsi="Cambria" w:cs="Times New Roman"/>
      <w:b/>
      <w:bCs/>
      <w:kern w:val="32"/>
      <w:sz w:val="32"/>
      <w:szCs w:val="32"/>
    </w:rPr>
  </w:style>
  <w:style w:type="character" w:customStyle="1" w:styleId="a">
    <w:name w:val="Цветовое выделение"/>
    <w:uiPriority w:val="99"/>
    <w:rsid w:val="00991102"/>
    <w:rPr>
      <w:b/>
      <w:color w:val="26282F"/>
    </w:rPr>
  </w:style>
  <w:style w:type="character" w:customStyle="1" w:styleId="a0">
    <w:name w:val="Гипертекстовая ссылка"/>
    <w:basedOn w:val="a"/>
    <w:uiPriority w:val="99"/>
    <w:rsid w:val="00991102"/>
    <w:rPr>
      <w:rFonts w:cs="Times New Roman"/>
      <w:color w:val="106BBE"/>
    </w:rPr>
  </w:style>
  <w:style w:type="paragraph" w:customStyle="1" w:styleId="a1">
    <w:name w:val="Текст (справка)"/>
    <w:basedOn w:val="Normal"/>
    <w:next w:val="Normal"/>
    <w:uiPriority w:val="99"/>
    <w:rsid w:val="00991102"/>
    <w:pPr>
      <w:widowControl w:val="0"/>
      <w:autoSpaceDE w:val="0"/>
      <w:autoSpaceDN w:val="0"/>
      <w:adjustRightInd w:val="0"/>
      <w:spacing w:after="0" w:line="240" w:lineRule="auto"/>
      <w:ind w:left="170" w:right="170"/>
    </w:pPr>
    <w:rPr>
      <w:rFonts w:ascii="Times New Roman CYR" w:hAnsi="Times New Roman CYR" w:cs="Times New Roman CYR"/>
      <w:sz w:val="24"/>
      <w:szCs w:val="24"/>
      <w:lang w:eastAsia="ru-RU"/>
    </w:rPr>
  </w:style>
  <w:style w:type="paragraph" w:customStyle="1" w:styleId="a2">
    <w:name w:val="Комментарий"/>
    <w:basedOn w:val="a1"/>
    <w:next w:val="Normal"/>
    <w:uiPriority w:val="99"/>
    <w:rsid w:val="00991102"/>
    <w:pPr>
      <w:spacing w:before="75"/>
      <w:ind w:right="0"/>
      <w:jc w:val="both"/>
    </w:pPr>
    <w:rPr>
      <w:color w:val="353842"/>
      <w:shd w:val="clear" w:color="auto" w:fill="F0F0F0"/>
    </w:rPr>
  </w:style>
  <w:style w:type="paragraph" w:customStyle="1" w:styleId="a3">
    <w:name w:val="Нормальный (таблица)"/>
    <w:basedOn w:val="Normal"/>
    <w:next w:val="Normal"/>
    <w:uiPriority w:val="99"/>
    <w:rsid w:val="00991102"/>
    <w:pPr>
      <w:widowControl w:val="0"/>
      <w:autoSpaceDE w:val="0"/>
      <w:autoSpaceDN w:val="0"/>
      <w:adjustRightInd w:val="0"/>
      <w:spacing w:after="0" w:line="240" w:lineRule="auto"/>
      <w:jc w:val="both"/>
    </w:pPr>
    <w:rPr>
      <w:rFonts w:ascii="Times New Roman CYR" w:hAnsi="Times New Roman CYR" w:cs="Times New Roman CYR"/>
      <w:sz w:val="24"/>
      <w:szCs w:val="24"/>
      <w:lang w:eastAsia="ru-RU"/>
    </w:rPr>
  </w:style>
  <w:style w:type="paragraph" w:customStyle="1" w:styleId="a4">
    <w:name w:val="Прижатый влево"/>
    <w:basedOn w:val="Normal"/>
    <w:next w:val="Normal"/>
    <w:uiPriority w:val="99"/>
    <w:rsid w:val="00991102"/>
    <w:pPr>
      <w:widowControl w:val="0"/>
      <w:autoSpaceDE w:val="0"/>
      <w:autoSpaceDN w:val="0"/>
      <w:adjustRightInd w:val="0"/>
      <w:spacing w:after="0" w:line="240" w:lineRule="auto"/>
    </w:pPr>
    <w:rPr>
      <w:rFonts w:ascii="Times New Roman CYR" w:hAnsi="Times New Roman CYR" w:cs="Times New Roman CYR"/>
      <w:sz w:val="24"/>
      <w:szCs w:val="24"/>
      <w:lang w:eastAsia="ru-RU"/>
    </w:rPr>
  </w:style>
  <w:style w:type="character" w:customStyle="1" w:styleId="a5">
    <w:name w:val="Цветовое выделение для Текст"/>
    <w:uiPriority w:val="99"/>
    <w:rsid w:val="00991102"/>
    <w:rPr>
      <w:rFonts w:ascii="Times New Roman CYR" w:hAnsi="Times New Roman CY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70329496&amp;sub=1017" TargetMode="External"/><Relationship Id="rId13" Type="http://schemas.openxmlformats.org/officeDocument/2006/relationships/hyperlink" Target="http://ivo.garant.ru/document?id=10003000&amp;sub=0" TargetMode="External"/><Relationship Id="rId18" Type="http://schemas.openxmlformats.org/officeDocument/2006/relationships/hyperlink" Target="http://ivo.garant.ru/document?id=70191362&amp;sub=108150" TargetMode="External"/><Relationship Id="rId26" Type="http://schemas.openxmlformats.org/officeDocument/2006/relationships/hyperlink" Target="http://ivo.garant.ru/document?id=97127&amp;sub=1015" TargetMode="External"/><Relationship Id="rId39" Type="http://schemas.openxmlformats.org/officeDocument/2006/relationships/hyperlink" Target="http://ivo.garant.ru/document?id=97127&amp;sub=1198" TargetMode="External"/><Relationship Id="rId3" Type="http://schemas.openxmlformats.org/officeDocument/2006/relationships/settings" Target="settings.xml"/><Relationship Id="rId21" Type="http://schemas.openxmlformats.org/officeDocument/2006/relationships/hyperlink" Target="http://ivo.garant.ru/document?id=70191362&amp;sub=108171" TargetMode="External"/><Relationship Id="rId34" Type="http://schemas.openxmlformats.org/officeDocument/2006/relationships/hyperlink" Target="http://ivo.garant.ru/document?id=97127&amp;sub=1017" TargetMode="External"/><Relationship Id="rId42" Type="http://schemas.openxmlformats.org/officeDocument/2006/relationships/theme" Target="theme/theme1.xml"/><Relationship Id="rId7" Type="http://schemas.openxmlformats.org/officeDocument/2006/relationships/hyperlink" Target="http://ivo.garant.ru/document?id=70292898&amp;sub=0" TargetMode="External"/><Relationship Id="rId12" Type="http://schemas.openxmlformats.org/officeDocument/2006/relationships/hyperlink" Target="http://ivo.garant.ru/document?id=5532903&amp;sub=0" TargetMode="External"/><Relationship Id="rId17" Type="http://schemas.openxmlformats.org/officeDocument/2006/relationships/hyperlink" Target="http://ivo.garant.ru/document?id=2440422&amp;sub=0" TargetMode="External"/><Relationship Id="rId25" Type="http://schemas.openxmlformats.org/officeDocument/2006/relationships/hyperlink" Target="http://ivo.garant.ru/document?id=70191362&amp;sub=15" TargetMode="External"/><Relationship Id="rId33" Type="http://schemas.openxmlformats.org/officeDocument/2006/relationships/hyperlink" Target="http://ivo.garant.ru/document?id=97127&amp;sub=1197" TargetMode="External"/><Relationship Id="rId38" Type="http://schemas.openxmlformats.org/officeDocument/2006/relationships/hyperlink" Target="http://ivo.garant.ru/document?id=97127&amp;sub=1025" TargetMode="External"/><Relationship Id="rId2" Type="http://schemas.openxmlformats.org/officeDocument/2006/relationships/styles" Target="styles.xml"/><Relationship Id="rId16" Type="http://schemas.openxmlformats.org/officeDocument/2006/relationships/hyperlink" Target="http://ivo.garant.ru/document?id=10003000&amp;sub=0" TargetMode="External"/><Relationship Id="rId20" Type="http://schemas.openxmlformats.org/officeDocument/2006/relationships/hyperlink" Target="http://ivo.garant.ru/document?id=70191362&amp;sub=108169" TargetMode="External"/><Relationship Id="rId29" Type="http://schemas.openxmlformats.org/officeDocument/2006/relationships/hyperlink" Target="http://ivo.garant.ru/document?id=70009072&amp;sub=0"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ivo.garant.ru/document?id=70292898&amp;sub=15241" TargetMode="External"/><Relationship Id="rId11" Type="http://schemas.openxmlformats.org/officeDocument/2006/relationships/hyperlink" Target="http://ivo.garant.ru/document?id=71254376&amp;sub=0" TargetMode="External"/><Relationship Id="rId24" Type="http://schemas.openxmlformats.org/officeDocument/2006/relationships/hyperlink" Target="http://ivo.garant.ru/document?id=70191362&amp;sub=108904" TargetMode="External"/><Relationship Id="rId32" Type="http://schemas.openxmlformats.org/officeDocument/2006/relationships/hyperlink" Target="http://ivo.garant.ru/document?id=97127&amp;sub=1019" TargetMode="External"/><Relationship Id="rId37" Type="http://schemas.openxmlformats.org/officeDocument/2006/relationships/hyperlink" Target="http://ivo.garant.ru/document?id=97127&amp;sub=1024" TargetMode="External"/><Relationship Id="rId40" Type="http://schemas.openxmlformats.org/officeDocument/2006/relationships/hyperlink" Target="http://ivo.garant.ru/document?id=97127&amp;sub=1025" TargetMode="External"/><Relationship Id="rId5" Type="http://schemas.openxmlformats.org/officeDocument/2006/relationships/hyperlink" Target="http://ivo.garant.ru/document?id=70191362&amp;sub=108153" TargetMode="External"/><Relationship Id="rId15" Type="http://schemas.openxmlformats.org/officeDocument/2006/relationships/hyperlink" Target="http://ivo.garant.ru/document?id=2465085&amp;sub=0" TargetMode="External"/><Relationship Id="rId23" Type="http://schemas.openxmlformats.org/officeDocument/2006/relationships/hyperlink" Target="http://ivo.garant.ru/document?id=70191362&amp;sub=108906" TargetMode="External"/><Relationship Id="rId28" Type="http://schemas.openxmlformats.org/officeDocument/2006/relationships/hyperlink" Target="http://ivo.garant.ru/document?id=55070534&amp;sub=1000" TargetMode="External"/><Relationship Id="rId36" Type="http://schemas.openxmlformats.org/officeDocument/2006/relationships/hyperlink" Target="http://ivo.garant.ru/document?id=70191362&amp;sub=108195" TargetMode="External"/><Relationship Id="rId10" Type="http://schemas.openxmlformats.org/officeDocument/2006/relationships/hyperlink" Target="http://ivo.garant.ru/document?id=71254376&amp;sub=10000" TargetMode="External"/><Relationship Id="rId19" Type="http://schemas.openxmlformats.org/officeDocument/2006/relationships/hyperlink" Target="http://ivo.garant.ru/document?id=70191362&amp;sub=108158" TargetMode="External"/><Relationship Id="rId31" Type="http://schemas.openxmlformats.org/officeDocument/2006/relationships/hyperlink" Target="http://ivo.garant.ru/document?id=97127&amp;sub=1016" TargetMode="External"/><Relationship Id="rId4" Type="http://schemas.openxmlformats.org/officeDocument/2006/relationships/webSettings" Target="webSettings.xml"/><Relationship Id="rId9" Type="http://schemas.openxmlformats.org/officeDocument/2006/relationships/hyperlink" Target="http://ivo.garant.ru/document?id=70329496&amp;sub=0" TargetMode="External"/><Relationship Id="rId14" Type="http://schemas.openxmlformats.org/officeDocument/2006/relationships/hyperlink" Target="http://ivo.garant.ru/document?id=2440422&amp;sub=0" TargetMode="External"/><Relationship Id="rId22" Type="http://schemas.openxmlformats.org/officeDocument/2006/relationships/hyperlink" Target="http://ivo.garant.ru/document?id=70191362&amp;sub=10223" TargetMode="External"/><Relationship Id="rId27" Type="http://schemas.openxmlformats.org/officeDocument/2006/relationships/hyperlink" Target="http://ivo.garant.ru/document?id=97127&amp;sub=0" TargetMode="External"/><Relationship Id="rId30" Type="http://schemas.openxmlformats.org/officeDocument/2006/relationships/hyperlink" Target="http://ivo.garant.ru/document?id=70218402&amp;sub=0" TargetMode="External"/><Relationship Id="rId35" Type="http://schemas.openxmlformats.org/officeDocument/2006/relationships/hyperlink" Target="http://ivo.garant.ru/document?id=70191362&amp;sub=1081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70</Pages>
  <Words>20028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223</dc:creator>
  <cp:keywords/>
  <dc:description/>
  <cp:lastModifiedBy>User</cp:lastModifiedBy>
  <cp:revision>3</cp:revision>
  <dcterms:created xsi:type="dcterms:W3CDTF">2022-08-29T07:56:00Z</dcterms:created>
  <dcterms:modified xsi:type="dcterms:W3CDTF">2022-10-13T18:38:00Z</dcterms:modified>
</cp:coreProperties>
</file>