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F5" w:rsidRDefault="00746FF5" w:rsidP="005C6252">
      <w:pPr>
        <w:pStyle w:val="Heading1"/>
        <w:shd w:val="clear" w:color="auto" w:fill="F6F6F6"/>
        <w:spacing w:before="0" w:after="240"/>
        <w:jc w:val="center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Отчет о результатах самообследования</w:t>
      </w:r>
    </w:p>
    <w:p w:rsidR="00746FF5" w:rsidRPr="003B5B21" w:rsidRDefault="00746FF5" w:rsidP="005C6252">
      <w:pPr>
        <w:pStyle w:val="NormalWeb"/>
        <w:spacing w:after="0"/>
        <w:ind w:right="-2" w:firstLine="426"/>
        <w:contextualSpacing/>
        <w:jc w:val="both"/>
      </w:pPr>
      <w:r w:rsidRPr="005C6252">
        <w:rPr>
          <w:i/>
          <w:shd w:val="clear" w:color="auto" w:fill="FFFFFF"/>
        </w:rPr>
        <w:t xml:space="preserve"> </w:t>
      </w:r>
      <w:r w:rsidRPr="003B5B21">
        <w:rPr>
          <w:rStyle w:val="a"/>
          <w:b/>
          <w:color w:val="000000"/>
          <w:sz w:val="32"/>
          <w:szCs w:val="32"/>
        </w:rPr>
        <w:t xml:space="preserve"> </w:t>
      </w:r>
    </w:p>
    <w:p w:rsidR="00746FF5" w:rsidRPr="005C6252" w:rsidRDefault="00746FF5" w:rsidP="00225606">
      <w:pPr>
        <w:pStyle w:val="NormalWeb"/>
        <w:spacing w:after="0"/>
        <w:ind w:right="-2" w:firstLine="142"/>
        <w:contextualSpacing/>
        <w:jc w:val="both"/>
        <w:rPr>
          <w:shd w:val="clear" w:color="auto" w:fill="FFFFFF"/>
        </w:rPr>
      </w:pPr>
      <w:r w:rsidRPr="005C6252">
        <w:rPr>
          <w:shd w:val="clear" w:color="auto" w:fill="FFFFFF"/>
        </w:rPr>
        <w:t>В 2017 – 2018 деятельность педагогического коллектива школы была направлена на достижение следующих задач:</w:t>
      </w:r>
    </w:p>
    <w:p w:rsidR="00746FF5" w:rsidRPr="005C6252" w:rsidRDefault="00746FF5" w:rsidP="00124FB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C6252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5C625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5C6252">
        <w:rPr>
          <w:rFonts w:ascii="Times New Roman" w:hAnsi="Times New Roman"/>
          <w:sz w:val="24"/>
          <w:szCs w:val="24"/>
          <w:shd w:val="clear" w:color="auto" w:fill="FFFFFF"/>
        </w:rPr>
        <w:t xml:space="preserve">создание эффективных механизмов повышения мотивации школьников к учению; </w:t>
      </w:r>
    </w:p>
    <w:p w:rsidR="00746FF5" w:rsidRPr="005C6252" w:rsidRDefault="00746FF5" w:rsidP="00124FB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C6252">
        <w:rPr>
          <w:rFonts w:ascii="Times New Roman" w:hAnsi="Times New Roman"/>
          <w:sz w:val="24"/>
          <w:szCs w:val="24"/>
          <w:shd w:val="clear" w:color="auto" w:fill="FFFFFF"/>
        </w:rPr>
        <w:t xml:space="preserve">-  развитие ключевых компетенций у детей на этапе образовательного процесса; </w:t>
      </w:r>
    </w:p>
    <w:p w:rsidR="00746FF5" w:rsidRPr="005C6252" w:rsidRDefault="00746FF5" w:rsidP="00124FB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C6252">
        <w:rPr>
          <w:rFonts w:ascii="Times New Roman" w:hAnsi="Times New Roman"/>
          <w:sz w:val="24"/>
          <w:szCs w:val="24"/>
          <w:shd w:val="clear" w:color="auto" w:fill="FFFFFF"/>
        </w:rPr>
        <w:t xml:space="preserve">- улучшение межпредметных связей между основным и дополнительным образованием; </w:t>
      </w:r>
    </w:p>
    <w:p w:rsidR="00746FF5" w:rsidRPr="005C6252" w:rsidRDefault="00746FF5" w:rsidP="005C625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C6252">
        <w:rPr>
          <w:rFonts w:ascii="Times New Roman" w:hAnsi="Times New Roman"/>
          <w:sz w:val="24"/>
          <w:szCs w:val="24"/>
          <w:shd w:val="clear" w:color="auto" w:fill="FFFFFF"/>
        </w:rPr>
        <w:t>-совершенствование системы качества образования с учётом рекомендаций ФГОС и ожиданиями потребителей образовательных услуг.</w:t>
      </w:r>
      <w:r w:rsidRPr="005C6252">
        <w:rPr>
          <w:rFonts w:ascii="Times New Roman" w:hAnsi="Times New Roman"/>
          <w:sz w:val="24"/>
          <w:szCs w:val="24"/>
        </w:rPr>
        <w:br/>
      </w:r>
      <w:r w:rsidRPr="005C625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5C6252">
        <w:rPr>
          <w:rFonts w:ascii="Times New Roman" w:hAnsi="Times New Roman"/>
          <w:b/>
          <w:sz w:val="24"/>
          <w:szCs w:val="24"/>
          <w:shd w:val="clear" w:color="auto" w:fill="FFFFFF"/>
        </w:rPr>
        <w:t>В</w:t>
      </w:r>
      <w:r w:rsidRPr="005C6252">
        <w:rPr>
          <w:rFonts w:ascii="Times New Roman" w:hAnsi="Times New Roman"/>
          <w:sz w:val="24"/>
          <w:szCs w:val="24"/>
          <w:shd w:val="clear" w:color="auto" w:fill="FFFFFF"/>
        </w:rPr>
        <w:t xml:space="preserve"> 2017-2018 учебном году в школе было сформировано три первых класса общей численностью 77 обучающихся. Их них 23 обучающихся - жители нашего микрорайона, в 2016-2017 учебном году из 80 первоклассников жителей микрорайона было 30.</w:t>
      </w:r>
    </w:p>
    <w:p w:rsidR="00746FF5" w:rsidRPr="005C6252" w:rsidRDefault="00746FF5" w:rsidP="00D93C63">
      <w:pPr>
        <w:pStyle w:val="Default"/>
        <w:rPr>
          <w:rFonts w:ascii="Times New Roman" w:hAnsi="Times New Roman" w:cs="Times New Roman"/>
          <w:color w:val="auto"/>
        </w:rPr>
      </w:pPr>
    </w:p>
    <w:p w:rsidR="00746FF5" w:rsidRPr="005C6252" w:rsidRDefault="00746FF5" w:rsidP="00D93C63">
      <w:pPr>
        <w:jc w:val="center"/>
        <w:rPr>
          <w:rFonts w:ascii="Times New Roman" w:hAnsi="Times New Roman"/>
          <w:b/>
          <w:sz w:val="24"/>
          <w:szCs w:val="24"/>
        </w:rPr>
      </w:pPr>
      <w:r w:rsidRPr="005C6252">
        <w:rPr>
          <w:rFonts w:ascii="Times New Roman" w:hAnsi="Times New Roman"/>
          <w:b/>
          <w:sz w:val="24"/>
          <w:szCs w:val="24"/>
        </w:rPr>
        <w:t>Учёт  детей  школьного  возраста  микрорайона  школы</w:t>
      </w:r>
    </w:p>
    <w:tbl>
      <w:tblPr>
        <w:tblW w:w="109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2108"/>
        <w:gridCol w:w="2012"/>
        <w:gridCol w:w="1741"/>
        <w:gridCol w:w="2103"/>
        <w:gridCol w:w="1741"/>
      </w:tblGrid>
      <w:tr w:rsidR="00746FF5" w:rsidRPr="005C6252" w:rsidTr="003B5B21">
        <w:tc>
          <w:tcPr>
            <w:tcW w:w="1277" w:type="dxa"/>
          </w:tcPr>
          <w:p w:rsidR="00746FF5" w:rsidRPr="005C6252" w:rsidRDefault="00746FF5" w:rsidP="003B5B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Учеб период</w:t>
            </w:r>
          </w:p>
        </w:tc>
        <w:tc>
          <w:tcPr>
            <w:tcW w:w="2108" w:type="dxa"/>
          </w:tcPr>
          <w:p w:rsidR="00746FF5" w:rsidRPr="005C6252" w:rsidRDefault="00746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12" w:type="dxa"/>
          </w:tcPr>
          <w:p w:rsidR="00746FF5" w:rsidRPr="005C6252" w:rsidRDefault="00746FF5" w:rsidP="003B5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Всего детей шк. возраста микрорайона </w:t>
            </w:r>
          </w:p>
        </w:tc>
        <w:tc>
          <w:tcPr>
            <w:tcW w:w="1741" w:type="dxa"/>
          </w:tcPr>
          <w:p w:rsidR="00746FF5" w:rsidRPr="005C6252" w:rsidRDefault="00746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Обучаются в МБОУ </w:t>
            </w:r>
          </w:p>
          <w:p w:rsidR="00746FF5" w:rsidRPr="005C6252" w:rsidRDefault="00746FF5" w:rsidP="003B5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«Ш. №80»</w:t>
            </w:r>
          </w:p>
        </w:tc>
        <w:tc>
          <w:tcPr>
            <w:tcW w:w="2103" w:type="dxa"/>
          </w:tcPr>
          <w:p w:rsidR="00746FF5" w:rsidRPr="005C6252" w:rsidRDefault="00746FF5" w:rsidP="00230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Обучаются </w:t>
            </w:r>
          </w:p>
          <w:p w:rsidR="00746FF5" w:rsidRPr="005C6252" w:rsidRDefault="00746FF5" w:rsidP="003B5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в школах Вахитов р-на</w:t>
            </w:r>
          </w:p>
        </w:tc>
        <w:tc>
          <w:tcPr>
            <w:tcW w:w="1741" w:type="dxa"/>
          </w:tcPr>
          <w:p w:rsidR="00746FF5" w:rsidRPr="005C6252" w:rsidRDefault="00746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Обучаются в школах </w:t>
            </w:r>
          </w:p>
          <w:p w:rsidR="00746FF5" w:rsidRPr="005C6252" w:rsidRDefault="00746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г.Казани</w:t>
            </w:r>
          </w:p>
        </w:tc>
      </w:tr>
      <w:tr w:rsidR="00746FF5" w:rsidRPr="005C6252" w:rsidTr="003B5B21">
        <w:tc>
          <w:tcPr>
            <w:tcW w:w="1277" w:type="dxa"/>
          </w:tcPr>
          <w:p w:rsidR="00746FF5" w:rsidRPr="005C6252" w:rsidRDefault="00746FF5" w:rsidP="003B5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2015/16 уч. год</w:t>
            </w:r>
          </w:p>
        </w:tc>
        <w:tc>
          <w:tcPr>
            <w:tcW w:w="2108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636 чел.</w:t>
            </w:r>
          </w:p>
        </w:tc>
        <w:tc>
          <w:tcPr>
            <w:tcW w:w="2012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259</w:t>
            </w: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187 (72%)</w:t>
            </w:r>
          </w:p>
        </w:tc>
        <w:tc>
          <w:tcPr>
            <w:tcW w:w="2103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46FF5" w:rsidRPr="005C6252" w:rsidTr="003B5B21">
        <w:tc>
          <w:tcPr>
            <w:tcW w:w="1277" w:type="dxa"/>
          </w:tcPr>
          <w:p w:rsidR="00746FF5" w:rsidRPr="005C6252" w:rsidRDefault="00746FF5" w:rsidP="003B5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2016/17 уч. год</w:t>
            </w:r>
          </w:p>
        </w:tc>
        <w:tc>
          <w:tcPr>
            <w:tcW w:w="2108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663 чел.</w:t>
            </w:r>
          </w:p>
        </w:tc>
        <w:tc>
          <w:tcPr>
            <w:tcW w:w="2012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267</w:t>
            </w: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210 (79%)</w:t>
            </w:r>
          </w:p>
        </w:tc>
        <w:tc>
          <w:tcPr>
            <w:tcW w:w="2103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46FF5" w:rsidRPr="005C6252" w:rsidTr="003B5B21">
        <w:tc>
          <w:tcPr>
            <w:tcW w:w="1277" w:type="dxa"/>
          </w:tcPr>
          <w:p w:rsidR="00746FF5" w:rsidRPr="005C6252" w:rsidRDefault="00746FF5" w:rsidP="003B5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2017/18уч.год</w:t>
            </w:r>
          </w:p>
        </w:tc>
        <w:tc>
          <w:tcPr>
            <w:tcW w:w="2108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684чел.</w:t>
            </w:r>
          </w:p>
        </w:tc>
        <w:tc>
          <w:tcPr>
            <w:tcW w:w="2012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204 (81%)</w:t>
            </w:r>
          </w:p>
        </w:tc>
        <w:tc>
          <w:tcPr>
            <w:tcW w:w="2103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46FF5" w:rsidRPr="005C6252" w:rsidTr="003B5B21">
        <w:tc>
          <w:tcPr>
            <w:tcW w:w="1277" w:type="dxa"/>
          </w:tcPr>
          <w:p w:rsidR="00746FF5" w:rsidRPr="005C6252" w:rsidRDefault="00746FF5" w:rsidP="00690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2015/16 уч. год</w:t>
            </w:r>
          </w:p>
        </w:tc>
        <w:tc>
          <w:tcPr>
            <w:tcW w:w="2108" w:type="dxa"/>
            <w:vAlign w:val="center"/>
          </w:tcPr>
          <w:p w:rsidR="00746FF5" w:rsidRPr="005C6252" w:rsidRDefault="00746FF5" w:rsidP="008E7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В 1кл.    80</w:t>
            </w:r>
          </w:p>
        </w:tc>
        <w:tc>
          <w:tcPr>
            <w:tcW w:w="2012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27 (33%)</w:t>
            </w:r>
          </w:p>
        </w:tc>
        <w:tc>
          <w:tcPr>
            <w:tcW w:w="2103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FF5" w:rsidRPr="005C6252" w:rsidTr="003B5B21">
        <w:tc>
          <w:tcPr>
            <w:tcW w:w="1277" w:type="dxa"/>
          </w:tcPr>
          <w:p w:rsidR="00746FF5" w:rsidRPr="005C6252" w:rsidRDefault="00746FF5" w:rsidP="00690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2016/17 уч. год</w:t>
            </w:r>
          </w:p>
        </w:tc>
        <w:tc>
          <w:tcPr>
            <w:tcW w:w="2108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В 1кл.    80</w:t>
            </w:r>
          </w:p>
        </w:tc>
        <w:tc>
          <w:tcPr>
            <w:tcW w:w="2012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6FF5" w:rsidRPr="005C6252" w:rsidRDefault="00746FF5" w:rsidP="0011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30 (38%)</w:t>
            </w:r>
          </w:p>
        </w:tc>
        <w:tc>
          <w:tcPr>
            <w:tcW w:w="2103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FF5" w:rsidRPr="005C6252" w:rsidTr="003B5B21">
        <w:tc>
          <w:tcPr>
            <w:tcW w:w="1277" w:type="dxa"/>
          </w:tcPr>
          <w:p w:rsidR="00746FF5" w:rsidRPr="005C6252" w:rsidRDefault="00746FF5" w:rsidP="00690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2017/18уч.год</w:t>
            </w:r>
          </w:p>
        </w:tc>
        <w:tc>
          <w:tcPr>
            <w:tcW w:w="2108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В 1 кл.     77</w:t>
            </w:r>
          </w:p>
        </w:tc>
        <w:tc>
          <w:tcPr>
            <w:tcW w:w="2012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6FF5" w:rsidRPr="005C6252" w:rsidRDefault="00746FF5" w:rsidP="0011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</w:rPr>
              <w:t>23 (30%)</w:t>
            </w:r>
          </w:p>
        </w:tc>
        <w:tc>
          <w:tcPr>
            <w:tcW w:w="2103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6FF5" w:rsidRPr="005C6252" w:rsidRDefault="00746FF5" w:rsidP="004B4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6FF5" w:rsidRPr="005C6252" w:rsidRDefault="00746FF5" w:rsidP="00D93C63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5C6252">
        <w:rPr>
          <w:rFonts w:ascii="Times New Roman" w:hAnsi="Times New Roman"/>
          <w:sz w:val="24"/>
          <w:szCs w:val="24"/>
        </w:rPr>
        <w:t>Престиж  нашей  школы  с  каждым  годом  растёт. Количество  желающих поступить в нашу школу увеличивается. В первую  очередь  приоритет  отдаётся  жителям микрорайона  школы, остальные  места  распределяются между детьми, старшие братья и сёстры  которых  уже  обучаются  в нашей школе, и детьми, которые посещали курсы  по подготовке к школе.</w:t>
      </w:r>
    </w:p>
    <w:p w:rsidR="00746FF5" w:rsidRPr="005C6252" w:rsidRDefault="00746FF5" w:rsidP="009760EA">
      <w:pPr>
        <w:pStyle w:val="Default"/>
        <w:rPr>
          <w:rFonts w:ascii="Times New Roman" w:hAnsi="Times New Roman" w:cs="Times New Roman"/>
          <w:b/>
          <w:color w:val="auto"/>
        </w:rPr>
      </w:pPr>
      <w:r w:rsidRPr="005C6252">
        <w:rPr>
          <w:rFonts w:ascii="Times New Roman" w:hAnsi="Times New Roman" w:cs="Times New Roman"/>
          <w:b/>
          <w:color w:val="auto"/>
        </w:rPr>
        <w:t xml:space="preserve"> </w:t>
      </w:r>
    </w:p>
    <w:p w:rsidR="00746FF5" w:rsidRPr="005C6252" w:rsidRDefault="00746FF5" w:rsidP="009760EA">
      <w:pPr>
        <w:pStyle w:val="Default"/>
        <w:rPr>
          <w:rFonts w:ascii="Times New Roman" w:hAnsi="Times New Roman" w:cs="Times New Roman"/>
          <w:color w:val="auto"/>
        </w:rPr>
      </w:pPr>
      <w:r w:rsidRPr="005C6252">
        <w:rPr>
          <w:rFonts w:ascii="Times New Roman" w:hAnsi="Times New Roman" w:cs="Times New Roman"/>
          <w:color w:val="FF0000"/>
        </w:rPr>
        <w:t xml:space="preserve">     </w:t>
      </w:r>
    </w:p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5C6252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Комплектование классов начального общего образования</w:t>
      </w:r>
    </w:p>
    <w:tbl>
      <w:tblPr>
        <w:tblpPr w:leftFromText="180" w:rightFromText="180" w:vertAnchor="text" w:horzAnchor="margin" w:tblpY="94"/>
        <w:tblW w:w="9914" w:type="dxa"/>
        <w:tblLook w:val="00A0"/>
      </w:tblPr>
      <w:tblGrid>
        <w:gridCol w:w="822"/>
        <w:gridCol w:w="1322"/>
        <w:gridCol w:w="1508"/>
        <w:gridCol w:w="6262"/>
      </w:tblGrid>
      <w:tr w:rsidR="00746FF5" w:rsidRPr="005C6252" w:rsidTr="00F3342F">
        <w:trPr>
          <w:trHeight w:val="55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 уч-ся в классах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Программа обучения</w:t>
            </w:r>
          </w:p>
        </w:tc>
      </w:tr>
      <w:tr w:rsidR="00746FF5" w:rsidRPr="005C6252" w:rsidTr="00F3342F">
        <w:trPr>
          <w:trHeight w:val="3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6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ФГОС общеобразовательная  УМК «Школа России»</w:t>
            </w:r>
          </w:p>
        </w:tc>
      </w:tr>
      <w:tr w:rsidR="00746FF5" w:rsidRPr="005C6252" w:rsidTr="00F3342F">
        <w:trPr>
          <w:trHeight w:val="3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6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Комплектование классов основного общего образования</w:t>
      </w:r>
    </w:p>
    <w:tbl>
      <w:tblPr>
        <w:tblpPr w:leftFromText="180" w:rightFromText="180" w:bottomFromText="200" w:vertAnchor="text" w:horzAnchor="margin" w:tblpY="74"/>
        <w:tblW w:w="10535" w:type="dxa"/>
        <w:tblLook w:val="00A0"/>
      </w:tblPr>
      <w:tblGrid>
        <w:gridCol w:w="817"/>
        <w:gridCol w:w="1322"/>
        <w:gridCol w:w="1689"/>
        <w:gridCol w:w="4038"/>
        <w:gridCol w:w="2669"/>
      </w:tblGrid>
      <w:tr w:rsidR="00746FF5" w:rsidRPr="005C6252" w:rsidTr="00F3342F">
        <w:trPr>
          <w:trHeight w:val="11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 в классах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 обучения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углубление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ФГОС общеобразовательная 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гуманитарная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гуманитарная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общеобразовательная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ФГОС гуманитарная 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ФГОС гуманитарная 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общеобразовательная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гуманитарная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общеобразовательная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общеобразовательная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гуманитарная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гуманитарная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общеобразовательная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F3342F">
        <w:trPr>
          <w:trHeight w:val="313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ФГОС гуманитарная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</w:tbl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Комплектование классов среднего общего образования</w:t>
      </w:r>
    </w:p>
    <w:tbl>
      <w:tblPr>
        <w:tblpPr w:leftFromText="180" w:rightFromText="180" w:bottomFromText="200" w:vertAnchor="text" w:horzAnchor="page" w:tblpX="1408" w:tblpY="251"/>
        <w:tblW w:w="8485" w:type="dxa"/>
        <w:tblLook w:val="00A0"/>
      </w:tblPr>
      <w:tblGrid>
        <w:gridCol w:w="822"/>
        <w:gridCol w:w="1322"/>
        <w:gridCol w:w="2075"/>
        <w:gridCol w:w="4266"/>
      </w:tblGrid>
      <w:tr w:rsidR="00746FF5" w:rsidRPr="005C6252" w:rsidTr="00F3342F">
        <w:trPr>
          <w:trHeight w:val="69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 в классах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</w:t>
            </w: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социально-экономический</w:t>
            </w: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химико-биологический</w:t>
            </w:r>
          </w:p>
        </w:tc>
      </w:tr>
      <w:tr w:rsidR="00746FF5" w:rsidRPr="005C6252" w:rsidTr="00F3342F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FF5" w:rsidRPr="005C6252" w:rsidRDefault="00746FF5" w:rsidP="000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социально-экономический</w:t>
            </w:r>
          </w:p>
        </w:tc>
      </w:tr>
    </w:tbl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46FF5" w:rsidRPr="005C6252" w:rsidRDefault="00746FF5" w:rsidP="00032CD6">
      <w:pPr>
        <w:widowControl w:val="0"/>
        <w:autoSpaceDE w:val="0"/>
        <w:autoSpaceDN w:val="0"/>
        <w:adjustRightInd w:val="0"/>
        <w:spacing w:after="0" w:line="360" w:lineRule="auto"/>
        <w:ind w:right="-51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5C6252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</w:p>
    <w:p w:rsidR="00746FF5" w:rsidRPr="005C6252" w:rsidRDefault="00746FF5" w:rsidP="00124FB5">
      <w:pPr>
        <w:widowControl w:val="0"/>
        <w:autoSpaceDE w:val="0"/>
        <w:autoSpaceDN w:val="0"/>
        <w:adjustRightInd w:val="0"/>
        <w:spacing w:after="0" w:line="240" w:lineRule="auto"/>
        <w:ind w:right="-51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C6252">
        <w:rPr>
          <w:rFonts w:ascii="Times New Roman" w:hAnsi="Times New Roman"/>
          <w:sz w:val="24"/>
          <w:szCs w:val="24"/>
        </w:rPr>
        <w:t>Средняя наполняемость классов по школе – 24 ученика.</w:t>
      </w:r>
    </w:p>
    <w:p w:rsidR="00746FF5" w:rsidRPr="005C6252" w:rsidRDefault="00746FF5" w:rsidP="009760EA">
      <w:pPr>
        <w:pStyle w:val="Default"/>
        <w:rPr>
          <w:rFonts w:ascii="Times New Roman" w:hAnsi="Times New Roman" w:cs="Times New Roman"/>
          <w:b/>
          <w:color w:val="auto"/>
        </w:rPr>
      </w:pPr>
      <w:r w:rsidRPr="005C6252">
        <w:rPr>
          <w:rFonts w:ascii="Times New Roman" w:hAnsi="Times New Roman" w:cs="Times New Roman"/>
          <w:b/>
          <w:color w:val="auto"/>
        </w:rPr>
        <w:t xml:space="preserve"> </w:t>
      </w:r>
    </w:p>
    <w:p w:rsidR="00746FF5" w:rsidRPr="005C6252" w:rsidRDefault="00746FF5" w:rsidP="009760EA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2017-2018 учебном году</w:t>
      </w:r>
    </w:p>
    <w:tbl>
      <w:tblPr>
        <w:tblW w:w="3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8"/>
        <w:gridCol w:w="2269"/>
        <w:gridCol w:w="1416"/>
        <w:gridCol w:w="1560"/>
        <w:gridCol w:w="900"/>
        <w:gridCol w:w="938"/>
      </w:tblGrid>
      <w:tr w:rsidR="00746FF5" w:rsidRPr="005C6252" w:rsidTr="00E96D9E">
        <w:trPr>
          <w:cantSplit/>
          <w:trHeight w:val="368"/>
        </w:trPr>
        <w:tc>
          <w:tcPr>
            <w:tcW w:w="764" w:type="pct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108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57" w:type="pct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780" w:type="pct"/>
            <w:gridSpan w:val="2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099" w:type="pct"/>
            <w:gridSpan w:val="2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58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</w:tr>
      <w:tr w:rsidR="00746FF5" w:rsidRPr="005C6252" w:rsidTr="00E96D9E">
        <w:trPr>
          <w:cantSplit/>
          <w:trHeight w:val="368"/>
        </w:trPr>
        <w:tc>
          <w:tcPr>
            <w:tcW w:w="764" w:type="pct"/>
            <w:vMerge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pct"/>
            <w:vMerge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pct"/>
            <w:gridSpan w:val="2"/>
            <w:vMerge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Merge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E96D9E">
        <w:trPr>
          <w:cantSplit/>
          <w:trHeight w:val="386"/>
        </w:trPr>
        <w:tc>
          <w:tcPr>
            <w:tcW w:w="764" w:type="pct"/>
            <w:vMerge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pct"/>
            <w:vMerge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111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33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105" w:righ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38" w:type="pct"/>
            <w:vAlign w:val="center"/>
          </w:tcPr>
          <w:p w:rsidR="00746FF5" w:rsidRPr="005C6252" w:rsidRDefault="00746FF5" w:rsidP="00E96D9E">
            <w:pPr>
              <w:spacing w:after="0" w:line="240" w:lineRule="auto"/>
              <w:ind w:left="-105" w:righ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561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105" w:righ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</w:tr>
      <w:tr w:rsidR="00746FF5" w:rsidRPr="005C6252" w:rsidTr="00E96D9E">
        <w:tc>
          <w:tcPr>
            <w:tcW w:w="764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7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847" w:type="pct"/>
            <w:vAlign w:val="center"/>
          </w:tcPr>
          <w:p w:rsidR="00746FF5" w:rsidRPr="005C6252" w:rsidRDefault="00746FF5" w:rsidP="00651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933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vAlign w:val="center"/>
          </w:tcPr>
          <w:p w:rsidR="00746FF5" w:rsidRPr="005C6252" w:rsidRDefault="00746FF5" w:rsidP="00E96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79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1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</w:p>
        </w:tc>
      </w:tr>
      <w:tr w:rsidR="00746FF5" w:rsidRPr="005C6252" w:rsidTr="00E96D9E">
        <w:tc>
          <w:tcPr>
            <w:tcW w:w="764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7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7" w:type="pct"/>
            <w:vAlign w:val="center"/>
          </w:tcPr>
          <w:p w:rsidR="00746FF5" w:rsidRPr="005C6252" w:rsidRDefault="00746FF5" w:rsidP="00651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33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vAlign w:val="center"/>
          </w:tcPr>
          <w:p w:rsidR="00746FF5" w:rsidRPr="005C6252" w:rsidRDefault="00746FF5" w:rsidP="00E96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78 </w:t>
            </w:r>
          </w:p>
        </w:tc>
        <w:tc>
          <w:tcPr>
            <w:tcW w:w="561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</w:p>
        </w:tc>
      </w:tr>
      <w:tr w:rsidR="00746FF5" w:rsidRPr="005C6252" w:rsidTr="00E96D9E">
        <w:trPr>
          <w:trHeight w:val="134"/>
        </w:trPr>
        <w:tc>
          <w:tcPr>
            <w:tcW w:w="764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7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47" w:type="pct"/>
            <w:vAlign w:val="center"/>
          </w:tcPr>
          <w:p w:rsidR="00746FF5" w:rsidRPr="005C6252" w:rsidRDefault="00746FF5" w:rsidP="00651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33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vAlign w:val="center"/>
          </w:tcPr>
          <w:p w:rsidR="00746FF5" w:rsidRPr="005C6252" w:rsidRDefault="00746FF5" w:rsidP="00E96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79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1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</w:p>
        </w:tc>
      </w:tr>
      <w:tr w:rsidR="00746FF5" w:rsidRPr="005C6252" w:rsidTr="00E96D9E">
        <w:tc>
          <w:tcPr>
            <w:tcW w:w="764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57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228</w:t>
            </w:r>
          </w:p>
        </w:tc>
        <w:tc>
          <w:tcPr>
            <w:tcW w:w="847" w:type="pct"/>
            <w:vAlign w:val="center"/>
          </w:tcPr>
          <w:p w:rsidR="00746FF5" w:rsidRPr="005C6252" w:rsidRDefault="00746FF5" w:rsidP="00651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228</w:t>
            </w:r>
          </w:p>
        </w:tc>
        <w:tc>
          <w:tcPr>
            <w:tcW w:w="933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vAlign w:val="center"/>
          </w:tcPr>
          <w:p w:rsidR="00746FF5" w:rsidRPr="005C6252" w:rsidRDefault="00746FF5" w:rsidP="00E96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79 </w:t>
            </w:r>
          </w:p>
        </w:tc>
        <w:tc>
          <w:tcPr>
            <w:tcW w:w="561" w:type="pc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</w:p>
        </w:tc>
      </w:tr>
    </w:tbl>
    <w:p w:rsidR="00746FF5" w:rsidRPr="005C6252" w:rsidRDefault="00746FF5" w:rsidP="00E96D9E">
      <w:pPr>
        <w:spacing w:before="12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2017-2018 учебном году с результатами освоения учащимися программ начального общего образования по показателю «успеваемость» в 2016-2017 учебном году, то можно отметить, что процент качества остался на том же уровне. </w:t>
      </w:r>
    </w:p>
    <w:p w:rsidR="00746FF5" w:rsidRPr="005C6252" w:rsidRDefault="00746FF5" w:rsidP="00E96D9E">
      <w:pPr>
        <w:spacing w:before="12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2017</w:t>
      </w:r>
      <w:r w:rsidRPr="005C6252">
        <w:rPr>
          <w:rFonts w:ascii="Times New Roman" w:hAnsi="Times New Roman"/>
          <w:sz w:val="24"/>
          <w:szCs w:val="24"/>
          <w:lang w:val="en-US"/>
        </w:rPr>
        <w:t xml:space="preserve">-2018 учебном </w:t>
      </w:r>
      <w:r w:rsidRPr="005C6252">
        <w:rPr>
          <w:rFonts w:ascii="Times New Roman" w:hAnsi="Times New Roman"/>
          <w:sz w:val="24"/>
          <w:szCs w:val="24"/>
        </w:rPr>
        <w:t xml:space="preserve"> году</w:t>
      </w:r>
    </w:p>
    <w:tbl>
      <w:tblPr>
        <w:tblW w:w="374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2"/>
        <w:gridCol w:w="2107"/>
        <w:gridCol w:w="1297"/>
        <w:gridCol w:w="1601"/>
        <w:gridCol w:w="1644"/>
      </w:tblGrid>
      <w:tr w:rsidR="00746FF5" w:rsidRPr="005C6252" w:rsidTr="00A05F60">
        <w:trPr>
          <w:cantSplit/>
          <w:trHeight w:val="368"/>
        </w:trPr>
        <w:tc>
          <w:tcPr>
            <w:tcW w:w="781" w:type="pct"/>
            <w:vMerge w:val="restar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37" w:type="pct"/>
            <w:vMerge w:val="restar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5C6252">
              <w:rPr>
                <w:rFonts w:ascii="Times New Roman" w:hAnsi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1839" w:type="pct"/>
            <w:gridSpan w:val="2"/>
            <w:vMerge w:val="restart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043" w:type="pct"/>
            <w:vMerge w:val="restar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FF5" w:rsidRPr="005C6252" w:rsidRDefault="00746FF5" w:rsidP="00C2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</w:tr>
      <w:tr w:rsidR="00746FF5" w:rsidRPr="005C6252" w:rsidTr="00A05F60">
        <w:trPr>
          <w:cantSplit/>
          <w:trHeight w:val="368"/>
        </w:trPr>
        <w:tc>
          <w:tcPr>
            <w:tcW w:w="781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pct"/>
            <w:gridSpan w:val="2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pct"/>
            <w:vMerge/>
            <w:vAlign w:val="center"/>
          </w:tcPr>
          <w:p w:rsidR="00746FF5" w:rsidRPr="005C6252" w:rsidRDefault="00746FF5" w:rsidP="00C2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A05F60">
        <w:trPr>
          <w:cantSplit/>
          <w:trHeight w:val="457"/>
        </w:trPr>
        <w:tc>
          <w:tcPr>
            <w:tcW w:w="781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37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43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46FF5" w:rsidRPr="005C6252" w:rsidTr="00A05F60">
        <w:tc>
          <w:tcPr>
            <w:tcW w:w="781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7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4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</w:tr>
      <w:tr w:rsidR="00746FF5" w:rsidRPr="005C6252" w:rsidTr="00A05F60">
        <w:tc>
          <w:tcPr>
            <w:tcW w:w="781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7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4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5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46FF5" w:rsidRPr="005C6252" w:rsidTr="00A05F60">
        <w:tc>
          <w:tcPr>
            <w:tcW w:w="781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7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4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</w:tr>
      <w:tr w:rsidR="00746FF5" w:rsidRPr="005C6252" w:rsidTr="00A05F60">
        <w:tc>
          <w:tcPr>
            <w:tcW w:w="781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7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4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</w:tr>
      <w:tr w:rsidR="00746FF5" w:rsidRPr="005C6252" w:rsidTr="00A05F60">
        <w:tc>
          <w:tcPr>
            <w:tcW w:w="781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7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4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4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46FF5" w:rsidRPr="005C6252" w:rsidTr="00A05F60">
        <w:tc>
          <w:tcPr>
            <w:tcW w:w="781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37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30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30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6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6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43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</w:tr>
    </w:tbl>
    <w:p w:rsidR="00746FF5" w:rsidRPr="005C6252" w:rsidRDefault="00746FF5" w:rsidP="009760EA">
      <w:pPr>
        <w:spacing w:before="120" w:after="0" w:line="240" w:lineRule="auto"/>
        <w:ind w:right="409"/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2018 году с результатами освоения учащимися программ основного общего образования по показателю «успеваемость» в 2017 году, то можно отметить, что процент качества снизился на 3% (51% - 2018 год, 54% - 2017 год).</w:t>
      </w:r>
    </w:p>
    <w:p w:rsidR="00746FF5" w:rsidRPr="005C6252" w:rsidRDefault="00746FF5" w:rsidP="009760EA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2018 году</w:t>
      </w:r>
    </w:p>
    <w:p w:rsidR="00746FF5" w:rsidRPr="005C6252" w:rsidRDefault="00746FF5" w:rsidP="009760EA">
      <w:pPr>
        <w:spacing w:before="120"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42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5"/>
        <w:gridCol w:w="3121"/>
        <w:gridCol w:w="1985"/>
        <w:gridCol w:w="943"/>
        <w:gridCol w:w="1608"/>
      </w:tblGrid>
      <w:tr w:rsidR="00746FF5" w:rsidRPr="005C6252" w:rsidTr="00A05F60">
        <w:trPr>
          <w:cantSplit/>
          <w:trHeight w:val="368"/>
        </w:trPr>
        <w:tc>
          <w:tcPr>
            <w:tcW w:w="714" w:type="pct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47" w:type="pct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639" w:type="pct"/>
            <w:gridSpan w:val="2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861" w:right="-107" w:firstLine="9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900" w:type="pct"/>
            <w:vMerge w:val="restart"/>
            <w:vAlign w:val="center"/>
          </w:tcPr>
          <w:p w:rsidR="00746FF5" w:rsidRPr="005C6252" w:rsidRDefault="00746FF5" w:rsidP="00A05F60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FF5" w:rsidRPr="005C6252" w:rsidRDefault="00746FF5" w:rsidP="00A05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</w:tr>
      <w:tr w:rsidR="00746FF5" w:rsidRPr="005C6252" w:rsidTr="00A05F60">
        <w:trPr>
          <w:cantSplit/>
          <w:trHeight w:val="368"/>
        </w:trPr>
        <w:tc>
          <w:tcPr>
            <w:tcW w:w="714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gridSpan w:val="2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vAlign w:val="center"/>
          </w:tcPr>
          <w:p w:rsidR="00746FF5" w:rsidRPr="005C6252" w:rsidRDefault="00746FF5" w:rsidP="00C2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A05F60">
        <w:trPr>
          <w:cantSplit/>
          <w:trHeight w:val="281"/>
        </w:trPr>
        <w:tc>
          <w:tcPr>
            <w:tcW w:w="714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528" w:type="pct"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00" w:type="pct"/>
            <w:vMerge/>
            <w:vAlign w:val="center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F5" w:rsidRPr="005C6252" w:rsidTr="00A05F60">
        <w:trPr>
          <w:trHeight w:val="311"/>
        </w:trPr>
        <w:tc>
          <w:tcPr>
            <w:tcW w:w="714" w:type="pct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11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8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00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746FF5" w:rsidRPr="005C6252" w:rsidTr="00A05F60">
        <w:trPr>
          <w:trHeight w:val="311"/>
        </w:trPr>
        <w:tc>
          <w:tcPr>
            <w:tcW w:w="714" w:type="pct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11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8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00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44 </w:t>
            </w:r>
          </w:p>
        </w:tc>
      </w:tr>
      <w:tr w:rsidR="00746FF5" w:rsidRPr="005C6252" w:rsidTr="00A05F60">
        <w:trPr>
          <w:trHeight w:val="311"/>
        </w:trPr>
        <w:tc>
          <w:tcPr>
            <w:tcW w:w="714" w:type="pct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47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11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28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00" w:type="pct"/>
            <w:vAlign w:val="bottom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 55</w:t>
            </w:r>
          </w:p>
        </w:tc>
      </w:tr>
    </w:tbl>
    <w:p w:rsidR="00746FF5" w:rsidRPr="005C6252" w:rsidRDefault="00746FF5" w:rsidP="009760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Результаты освоения учащимися программ среднего общего образования по показателю «успеваемость» в 2018 учебном году повысились на 4%. (% успеваемости в 2017 году составлял 51% , в 2018 году составил 55%).  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5C625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746FF5" w:rsidRPr="005C6252" w:rsidRDefault="00746FF5" w:rsidP="00DE7E6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C625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5C6252">
        <w:rPr>
          <w:rFonts w:ascii="Times New Roman" w:hAnsi="Times New Roman"/>
          <w:bCs/>
          <w:sz w:val="24"/>
          <w:szCs w:val="24"/>
        </w:rPr>
        <w:t>Результаты сдачи ОГЭ 2018 года</w:t>
      </w:r>
    </w:p>
    <w:p w:rsidR="00746FF5" w:rsidRPr="005C6252" w:rsidRDefault="00746FF5" w:rsidP="009760EA">
      <w:pPr>
        <w:pStyle w:val="11"/>
        <w:ind w:left="0"/>
        <w:jc w:val="both"/>
        <w:rPr>
          <w:rFonts w:ascii="Times New Roman" w:hAnsi="Times New Roman" w:cs="Times New Roman"/>
          <w:szCs w:val="24"/>
        </w:rPr>
      </w:pPr>
      <w:r w:rsidRPr="005C6252">
        <w:rPr>
          <w:rFonts w:ascii="Times New Roman" w:hAnsi="Times New Roman" w:cs="Times New Roman"/>
          <w:bCs/>
          <w:color w:val="FF0000"/>
          <w:szCs w:val="24"/>
        </w:rPr>
        <w:t xml:space="preserve">   </w:t>
      </w:r>
      <w:r w:rsidRPr="005C6252">
        <w:rPr>
          <w:rFonts w:ascii="Times New Roman" w:hAnsi="Times New Roman" w:cs="Times New Roman"/>
          <w:szCs w:val="24"/>
        </w:rPr>
        <w:t xml:space="preserve">Государственная итоговая аттестация выпускников 9 классов в форме ОГЭ </w:t>
      </w:r>
      <w:r w:rsidRPr="005C6252">
        <w:rPr>
          <w:rFonts w:ascii="Times New Roman" w:hAnsi="Times New Roman" w:cs="Times New Roman"/>
          <w:bCs/>
          <w:szCs w:val="24"/>
        </w:rPr>
        <w:t xml:space="preserve">представляет собой форму организации выпускных экзаменов с использованием заданий стандартизированной формы, выполнение которых позволяет установить уровень соответствия требованиям федерального государственного образовательного стандарта, </w:t>
      </w:r>
      <w:r w:rsidRPr="005C6252">
        <w:rPr>
          <w:rFonts w:ascii="Times New Roman" w:hAnsi="Times New Roman" w:cs="Times New Roman"/>
          <w:szCs w:val="24"/>
        </w:rPr>
        <w:t>выявить учащихся, наиболее подготовленных к обучению в профильных классах старшей школы. Результаты представляются по единой шкале, что позволяет сравнивать уровень подготовки всех учащихся, а также проводить мониторинг качества образования по отдельным предметам.</w:t>
      </w:r>
    </w:p>
    <w:p w:rsidR="00746FF5" w:rsidRPr="005C6252" w:rsidRDefault="00746FF5" w:rsidP="009760EA">
      <w:pPr>
        <w:pStyle w:val="11"/>
        <w:ind w:left="0"/>
        <w:jc w:val="both"/>
        <w:rPr>
          <w:rFonts w:ascii="Times New Roman" w:hAnsi="Times New Roman" w:cs="Times New Roman"/>
          <w:szCs w:val="24"/>
        </w:rPr>
      </w:pPr>
      <w:r w:rsidRPr="005C6252">
        <w:rPr>
          <w:rFonts w:ascii="Times New Roman" w:hAnsi="Times New Roman" w:cs="Times New Roman"/>
          <w:color w:val="FF0000"/>
          <w:szCs w:val="24"/>
        </w:rPr>
        <w:t xml:space="preserve">   </w:t>
      </w:r>
      <w:r w:rsidRPr="005C6252">
        <w:rPr>
          <w:rFonts w:ascii="Times New Roman" w:hAnsi="Times New Roman" w:cs="Times New Roman"/>
          <w:szCs w:val="24"/>
        </w:rPr>
        <w:t>Всего выпускников 9-х классов было  - 67, допущены к государственной итоговой аттестации все 67, успешно сдали экзамены, выдано аттестатов – 67.</w:t>
      </w:r>
    </w:p>
    <w:p w:rsidR="00746FF5" w:rsidRPr="005C6252" w:rsidRDefault="00746FF5" w:rsidP="009760EA">
      <w:pPr>
        <w:pStyle w:val="11"/>
        <w:ind w:left="0"/>
        <w:jc w:val="both"/>
        <w:rPr>
          <w:rFonts w:ascii="Times New Roman" w:hAnsi="Times New Roman" w:cs="Times New Roman"/>
          <w:szCs w:val="24"/>
        </w:rPr>
      </w:pPr>
      <w:r w:rsidRPr="005C6252">
        <w:rPr>
          <w:rFonts w:ascii="Times New Roman" w:hAnsi="Times New Roman" w:cs="Times New Roman"/>
          <w:szCs w:val="24"/>
        </w:rPr>
        <w:t xml:space="preserve">       Анализ результатов итоговой аттестации девятиклассников 2018года: </w:t>
      </w:r>
    </w:p>
    <w:tbl>
      <w:tblPr>
        <w:tblW w:w="7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"/>
        <w:gridCol w:w="2610"/>
        <w:gridCol w:w="2320"/>
        <w:gridCol w:w="1984"/>
      </w:tblGrid>
      <w:tr w:rsidR="00746FF5" w:rsidRPr="005C6252" w:rsidTr="00A05F60">
        <w:trPr>
          <w:trHeight w:val="281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68E1">
            <w:pPr>
              <w:spacing w:after="0"/>
              <w:ind w:firstLine="1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10" w:type="dxa"/>
          </w:tcPr>
          <w:p w:rsidR="00746FF5" w:rsidRPr="005C6252" w:rsidRDefault="00746FF5" w:rsidP="003B68E1">
            <w:pPr>
              <w:spacing w:after="0"/>
              <w:ind w:firstLine="1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20" w:type="dxa"/>
          </w:tcPr>
          <w:p w:rsidR="00746FF5" w:rsidRPr="005C6252" w:rsidRDefault="00746FF5" w:rsidP="003B6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746FF5" w:rsidRPr="005C6252" w:rsidRDefault="00746FF5" w:rsidP="003B6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оценка</w:t>
            </w:r>
          </w:p>
        </w:tc>
      </w:tr>
      <w:tr w:rsidR="00746FF5" w:rsidRPr="005C6252" w:rsidTr="00A05F60">
        <w:trPr>
          <w:trHeight w:val="228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4,</w:t>
            </w: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746FF5" w:rsidRPr="005C6252" w:rsidTr="00A05F60">
        <w:trPr>
          <w:trHeight w:val="231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3,9</w:t>
            </w:r>
          </w:p>
        </w:tc>
      </w:tr>
      <w:tr w:rsidR="00746FF5" w:rsidRPr="005C6252" w:rsidTr="00A05F60">
        <w:trPr>
          <w:trHeight w:val="222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3,5</w:t>
            </w:r>
          </w:p>
        </w:tc>
      </w:tr>
      <w:tr w:rsidR="00746FF5" w:rsidRPr="005C6252" w:rsidTr="00A05F60">
        <w:trPr>
          <w:trHeight w:val="83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</w:tr>
      <w:tr w:rsidR="00746FF5" w:rsidRPr="005C6252" w:rsidTr="00A05F60">
        <w:trPr>
          <w:trHeight w:val="88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46FF5" w:rsidRPr="005C6252" w:rsidTr="00EC4953">
        <w:trPr>
          <w:trHeight w:val="585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3,7</w:t>
            </w:r>
          </w:p>
        </w:tc>
      </w:tr>
      <w:tr w:rsidR="00746FF5" w:rsidRPr="005C6252" w:rsidTr="00A05F60">
        <w:trPr>
          <w:trHeight w:val="224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 xml:space="preserve"> 30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3,4</w:t>
            </w:r>
          </w:p>
        </w:tc>
      </w:tr>
      <w:tr w:rsidR="00746FF5" w:rsidRPr="005C6252" w:rsidTr="00A05F60">
        <w:trPr>
          <w:trHeight w:val="71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3,5</w:t>
            </w:r>
          </w:p>
        </w:tc>
      </w:tr>
      <w:tr w:rsidR="00746FF5" w:rsidRPr="005C6252" w:rsidTr="00A05F60">
        <w:trPr>
          <w:trHeight w:val="204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</w:p>
        </w:tc>
      </w:tr>
      <w:tr w:rsidR="00746FF5" w:rsidRPr="005C6252" w:rsidTr="00A05F60">
        <w:trPr>
          <w:trHeight w:val="65"/>
          <w:jc w:val="center"/>
        </w:trPr>
        <w:tc>
          <w:tcPr>
            <w:tcW w:w="889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10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ind w:firstLine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320" w:type="dxa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746FF5" w:rsidRPr="005C6252" w:rsidRDefault="00746FF5" w:rsidP="003B52C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  <w:r w:rsidRPr="005C625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746FF5" w:rsidRPr="005C6252" w:rsidRDefault="00746FF5" w:rsidP="009760EA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   Анализ результатов итоговой аттестации позволяет сделать вывод о том, что качество знаний учащихся 9-х классов соответствует государственным образовательным стандартам.</w:t>
      </w:r>
    </w:p>
    <w:p w:rsidR="00746FF5" w:rsidRPr="005C6252" w:rsidRDefault="00746FF5" w:rsidP="009760EA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     Программный материал по всем предметам усвоен. Учащиеся в достаточной степени владеют теоретическими и практическими  навыками по предметам, умеют сравнивать, обобщать, анализировать источник, делать вывод. 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5C6252">
        <w:rPr>
          <w:rFonts w:ascii="Times New Roman" w:hAnsi="Times New Roman"/>
          <w:bCs/>
          <w:sz w:val="24"/>
          <w:szCs w:val="24"/>
        </w:rPr>
        <w:t>Результаты сдачи ЕГЭ 201</w:t>
      </w:r>
      <w:r w:rsidRPr="005C6252">
        <w:rPr>
          <w:rFonts w:ascii="Times New Roman" w:hAnsi="Times New Roman"/>
          <w:bCs/>
          <w:sz w:val="24"/>
          <w:szCs w:val="24"/>
          <w:lang w:val="en-US"/>
        </w:rPr>
        <w:t>8</w:t>
      </w:r>
      <w:r w:rsidRPr="005C6252">
        <w:rPr>
          <w:rFonts w:ascii="Times New Roman" w:hAnsi="Times New Roman"/>
          <w:bCs/>
          <w:sz w:val="24"/>
          <w:szCs w:val="24"/>
        </w:rPr>
        <w:t xml:space="preserve"> года</w:t>
      </w:r>
    </w:p>
    <w:tbl>
      <w:tblPr>
        <w:tblW w:w="77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1945"/>
        <w:gridCol w:w="1966"/>
        <w:gridCol w:w="1314"/>
        <w:gridCol w:w="1789"/>
      </w:tblGrid>
      <w:tr w:rsidR="00746FF5" w:rsidRPr="005C6252" w:rsidTr="004F6312">
        <w:tc>
          <w:tcPr>
            <w:tcW w:w="851" w:type="dxa"/>
            <w:vMerge w:val="restart"/>
            <w:vAlign w:val="center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:rsidR="00746FF5" w:rsidRPr="005C6252" w:rsidRDefault="00746FF5" w:rsidP="004F631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  <w:vMerge w:val="restart"/>
            <w:vAlign w:val="center"/>
          </w:tcPr>
          <w:p w:rsidR="00746FF5" w:rsidRPr="005C6252" w:rsidRDefault="00746FF5" w:rsidP="004F63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803" w:type="dxa"/>
            <w:gridSpan w:val="2"/>
            <w:vAlign w:val="center"/>
          </w:tcPr>
          <w:p w:rsidR="00746FF5" w:rsidRPr="005C6252" w:rsidRDefault="00746FF5" w:rsidP="004F63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</w:tr>
      <w:tr w:rsidR="00746FF5" w:rsidRPr="005C6252" w:rsidTr="004F6312">
        <w:tc>
          <w:tcPr>
            <w:tcW w:w="851" w:type="dxa"/>
            <w:vMerge/>
            <w:vAlign w:val="center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46FF5" w:rsidRPr="005C6252" w:rsidRDefault="00746FF5" w:rsidP="004F631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46FF5" w:rsidRPr="005C6252" w:rsidRDefault="00746FF5" w:rsidP="004F63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746FF5" w:rsidRPr="005C6252" w:rsidRDefault="00746FF5" w:rsidP="004F63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277" w:type="dxa"/>
            <w:vAlign w:val="center"/>
          </w:tcPr>
          <w:p w:rsidR="00746FF5" w:rsidRPr="005C6252" w:rsidRDefault="00746FF5" w:rsidP="004F63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left="-75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75,4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28(профиль)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26 (база)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4,12(ср.оценка)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46,7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49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74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70,5</w:t>
            </w:r>
          </w:p>
        </w:tc>
      </w:tr>
      <w:tr w:rsidR="00746FF5" w:rsidRPr="005C6252" w:rsidTr="004F6312">
        <w:trPr>
          <w:trHeight w:val="304"/>
        </w:trPr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43,3</w:t>
            </w:r>
          </w:p>
        </w:tc>
      </w:tr>
      <w:tr w:rsidR="00746FF5" w:rsidRPr="005C6252" w:rsidTr="004F6312">
        <w:trPr>
          <w:trHeight w:val="289"/>
        </w:trPr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54,5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29,5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61,4</w:t>
            </w:r>
          </w:p>
        </w:tc>
      </w:tr>
      <w:tr w:rsidR="00746FF5" w:rsidRPr="005C6252" w:rsidTr="004F6312">
        <w:tc>
          <w:tcPr>
            <w:tcW w:w="851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746FF5" w:rsidRPr="005C6252" w:rsidRDefault="00746FF5" w:rsidP="004F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26" w:type="dxa"/>
          </w:tcPr>
          <w:p w:rsidR="00746FF5" w:rsidRPr="005C6252" w:rsidRDefault="00746FF5" w:rsidP="00C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54,8</w:t>
            </w:r>
          </w:p>
        </w:tc>
        <w:tc>
          <w:tcPr>
            <w:tcW w:w="1277" w:type="dxa"/>
          </w:tcPr>
          <w:p w:rsidR="00746FF5" w:rsidRPr="005C6252" w:rsidRDefault="00746FF5" w:rsidP="00C80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</w:tr>
    </w:tbl>
    <w:p w:rsidR="00746FF5" w:rsidRPr="005C6252" w:rsidRDefault="00746FF5" w:rsidP="00C80E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sz w:val="24"/>
          <w:szCs w:val="24"/>
        </w:rPr>
        <w:t>В 2018 году повысился средний балл по следующим предметам:  русский язык на 5,4; математика на 7;биология на 26,3; литература на 3,5; химия на 31,9. По химии выпускница Салахутдинова Азалия сдала ЕГЭ на 100 баллов.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746FF5" w:rsidRPr="005C6252" w:rsidRDefault="00746FF5" w:rsidP="00032CD6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iCs/>
          <w:sz w:val="24"/>
          <w:szCs w:val="24"/>
          <w:lang w:eastAsia="ru-RU"/>
        </w:rPr>
        <w:t>В школе созданы все условия для реализации Законов Российской Федерации</w:t>
      </w:r>
    </w:p>
    <w:p w:rsidR="00746FF5" w:rsidRPr="005C6252" w:rsidRDefault="00746FF5" w:rsidP="00032CD6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«Об образовании в Российской Федерации», «О языках народов Российской Федерации»,</w:t>
      </w:r>
    </w:p>
    <w:p w:rsidR="00746FF5" w:rsidRPr="005C6252" w:rsidRDefault="00746FF5" w:rsidP="00032CD6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«О государственных языках Республики Татарстан и других языках в Республике Татарстан».</w:t>
      </w:r>
    </w:p>
    <w:p w:rsidR="00746FF5" w:rsidRPr="005C6252" w:rsidRDefault="00746FF5" w:rsidP="00032CD6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Из 681 обучающихся в рамках предмета родной язык выбрали татарский язык- 601 учащихся - 88%, русский язык – 80 обучающихся - 12%. Было скомплектовано на изучение родного (татарского) языка – 48 групп, родного (русского) языка - 11 групп.</w:t>
      </w:r>
    </w:p>
    <w:p w:rsidR="00746FF5" w:rsidRPr="005C6252" w:rsidRDefault="00746FF5" w:rsidP="00A25B5C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iCs/>
          <w:sz w:val="24"/>
          <w:szCs w:val="24"/>
          <w:lang w:eastAsia="ru-RU"/>
        </w:rPr>
        <w:t>Целенаправленная работа учителей татарского языка и литературы прослеживается в работе с одаренными детьми. В течение учебного года обучающиеся участвовали как в очных, так и в дистанционных предметных олимпиадах различного уровня.</w:t>
      </w: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9A6031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 xml:space="preserve">Слайд №14    Результаты олимпиад                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46FF5" w:rsidRPr="005C6252" w:rsidRDefault="00746FF5" w:rsidP="00032CD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 xml:space="preserve">Результаты олимпиад                </w:t>
      </w:r>
    </w:p>
    <w:p w:rsidR="00746FF5" w:rsidRPr="005C6252" w:rsidRDefault="00746FF5" w:rsidP="00032CD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2018 уч.год</w:t>
      </w:r>
    </w:p>
    <w:p w:rsidR="00746FF5" w:rsidRPr="005C6252" w:rsidRDefault="00746FF5" w:rsidP="00032C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3"/>
        <w:gridCol w:w="4536"/>
      </w:tblGrid>
      <w:tr w:rsidR="00746FF5" w:rsidRPr="005C6252" w:rsidTr="00F3342F">
        <w:tc>
          <w:tcPr>
            <w:tcW w:w="9039" w:type="dxa"/>
            <w:gridSpan w:val="2"/>
          </w:tcPr>
          <w:p w:rsidR="00746FF5" w:rsidRPr="005C6252" w:rsidRDefault="00746FF5" w:rsidP="00032C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этап республиканской  олимпиады школьников</w:t>
            </w:r>
          </w:p>
        </w:tc>
      </w:tr>
      <w:tr w:rsidR="00746FF5" w:rsidRPr="005C6252" w:rsidTr="00F3342F">
        <w:tc>
          <w:tcPr>
            <w:tcW w:w="4503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татарский язык  для учащихся – татар школ с русским языком обучения </w:t>
            </w:r>
            <w:r w:rsidRPr="005C62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призовое место</w:t>
            </w:r>
          </w:p>
        </w:tc>
      </w:tr>
      <w:tr w:rsidR="00746FF5" w:rsidRPr="005C6252" w:rsidTr="00F3342F">
        <w:tc>
          <w:tcPr>
            <w:tcW w:w="9039" w:type="dxa"/>
            <w:gridSpan w:val="2"/>
          </w:tcPr>
          <w:p w:rsidR="00746FF5" w:rsidRPr="005C6252" w:rsidRDefault="00746FF5" w:rsidP="00032C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2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Предметные олимпиады на родном языке </w:t>
            </w:r>
          </w:p>
        </w:tc>
      </w:tr>
      <w:tr w:rsidR="00746FF5" w:rsidRPr="005C6252" w:rsidTr="00F3342F">
        <w:trPr>
          <w:trHeight w:val="815"/>
        </w:trPr>
        <w:tc>
          <w:tcPr>
            <w:tcW w:w="4503" w:type="dxa"/>
          </w:tcPr>
          <w:p w:rsidR="00746FF5" w:rsidRPr="005C6252" w:rsidRDefault="00746FF5" w:rsidP="00A2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предметные олимпиады на татарском языке (география)</w:t>
            </w:r>
          </w:p>
        </w:tc>
        <w:tc>
          <w:tcPr>
            <w:tcW w:w="4536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5 призовых мест</w:t>
            </w:r>
          </w:p>
        </w:tc>
      </w:tr>
      <w:tr w:rsidR="00746FF5" w:rsidRPr="005C6252" w:rsidTr="00F3342F">
        <w:trPr>
          <w:trHeight w:val="815"/>
        </w:trPr>
        <w:tc>
          <w:tcPr>
            <w:tcW w:w="4503" w:type="dxa"/>
          </w:tcPr>
          <w:p w:rsidR="00746FF5" w:rsidRPr="005C6252" w:rsidRDefault="00746FF5" w:rsidP="00A2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предметные олимпиады на татарском языке (биология)</w:t>
            </w:r>
          </w:p>
        </w:tc>
        <w:tc>
          <w:tcPr>
            <w:tcW w:w="4536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призовое место</w:t>
            </w:r>
          </w:p>
        </w:tc>
      </w:tr>
    </w:tbl>
    <w:p w:rsidR="00746FF5" w:rsidRPr="005C6252" w:rsidRDefault="00746FF5" w:rsidP="00032C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2"/>
        <w:gridCol w:w="5263"/>
      </w:tblGrid>
      <w:tr w:rsidR="00746FF5" w:rsidRPr="005C6252" w:rsidTr="00372080">
        <w:tc>
          <w:tcPr>
            <w:tcW w:w="10525" w:type="dxa"/>
            <w:gridSpan w:val="2"/>
          </w:tcPr>
          <w:p w:rsidR="00746FF5" w:rsidRPr="005C6252" w:rsidRDefault="00746FF5" w:rsidP="00372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 этап Всероссийской олимпиады школьников</w:t>
            </w:r>
          </w:p>
        </w:tc>
      </w:tr>
      <w:tr w:rsidR="00746FF5" w:rsidRPr="005C6252" w:rsidTr="00372080">
        <w:tc>
          <w:tcPr>
            <w:tcW w:w="5262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5263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призовых места</w:t>
            </w:r>
          </w:p>
        </w:tc>
      </w:tr>
      <w:tr w:rsidR="00746FF5" w:rsidRPr="005C6252" w:rsidTr="00372080">
        <w:tc>
          <w:tcPr>
            <w:tcW w:w="5262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63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призовое место</w:t>
            </w:r>
          </w:p>
        </w:tc>
      </w:tr>
      <w:tr w:rsidR="00746FF5" w:rsidRPr="005C6252" w:rsidTr="00372080">
        <w:tc>
          <w:tcPr>
            <w:tcW w:w="10525" w:type="dxa"/>
            <w:gridSpan w:val="2"/>
          </w:tcPr>
          <w:p w:rsidR="00746FF5" w:rsidRPr="005C6252" w:rsidRDefault="00746FF5" w:rsidP="00372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 этап Республиканской олимпиады школьников</w:t>
            </w:r>
          </w:p>
        </w:tc>
      </w:tr>
      <w:tr w:rsidR="00746FF5" w:rsidRPr="005C6252" w:rsidTr="00372080">
        <w:tc>
          <w:tcPr>
            <w:tcW w:w="5262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263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призовое место</w:t>
            </w:r>
          </w:p>
        </w:tc>
      </w:tr>
      <w:tr w:rsidR="00746FF5" w:rsidRPr="005C6252" w:rsidTr="00372080">
        <w:tc>
          <w:tcPr>
            <w:tcW w:w="5262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5263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призовое место</w:t>
            </w:r>
          </w:p>
        </w:tc>
      </w:tr>
      <w:tr w:rsidR="00746FF5" w:rsidRPr="005C6252" w:rsidTr="00372080">
        <w:tc>
          <w:tcPr>
            <w:tcW w:w="5262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63" w:type="dxa"/>
          </w:tcPr>
          <w:p w:rsidR="00746FF5" w:rsidRPr="005C6252" w:rsidRDefault="00746FF5" w:rsidP="003720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призовых места</w:t>
            </w:r>
          </w:p>
        </w:tc>
      </w:tr>
    </w:tbl>
    <w:p w:rsidR="00746FF5" w:rsidRPr="005C6252" w:rsidRDefault="00746FF5" w:rsidP="00032C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46FF5" w:rsidRPr="005C6252" w:rsidRDefault="00746FF5" w:rsidP="00032C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46FF5" w:rsidRPr="005C6252" w:rsidRDefault="00746FF5" w:rsidP="00032C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 xml:space="preserve">    Результативность обучающихся в межрегиональных, республиканских и городских конференциях в 2017/2018 учебном году</w:t>
      </w:r>
    </w:p>
    <w:p w:rsidR="00746FF5" w:rsidRPr="005C6252" w:rsidRDefault="00746FF5" w:rsidP="00032CD6">
      <w:pPr>
        <w:spacing w:before="100" w:beforeAutospacing="1" w:after="100" w:afterAutospacing="1" w:line="240" w:lineRule="auto"/>
        <w:ind w:left="284" w:right="-2"/>
        <w:contextualSpacing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9"/>
        <w:gridCol w:w="3848"/>
      </w:tblGrid>
      <w:tr w:rsidR="00746FF5" w:rsidRPr="005C6252" w:rsidTr="00F3342F">
        <w:tc>
          <w:tcPr>
            <w:tcW w:w="4679" w:type="dxa"/>
          </w:tcPr>
          <w:p w:rsidR="00746FF5" w:rsidRPr="005C6252" w:rsidRDefault="00746FF5" w:rsidP="00032CD6">
            <w:p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Республиканские научно – исследовательские чтения Г.Тукая</w:t>
            </w:r>
          </w:p>
        </w:tc>
        <w:tc>
          <w:tcPr>
            <w:tcW w:w="3848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Диплом  </w:t>
            </w: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746FF5" w:rsidRPr="005C6252" w:rsidTr="00F3342F">
        <w:tc>
          <w:tcPr>
            <w:tcW w:w="4679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городская конференция учеников и учителей   им. Роберта Миннуллина.</w:t>
            </w:r>
          </w:p>
        </w:tc>
        <w:tc>
          <w:tcPr>
            <w:tcW w:w="3848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Диплом  </w:t>
            </w: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746FF5" w:rsidRPr="005C6252" w:rsidTr="00F3342F">
        <w:tc>
          <w:tcPr>
            <w:tcW w:w="4679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Городской конкурс  «Китап</w:t>
            </w: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дөньясына сәяхәт</w:t>
            </w: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– “Путешествие в мир книг</w:t>
            </w:r>
            <w:r w:rsidRPr="005C62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3848" w:type="dxa"/>
          </w:tcPr>
          <w:p w:rsidR="00746FF5" w:rsidRPr="005C6252" w:rsidRDefault="00746FF5" w:rsidP="00032C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zh-CN"/>
              </w:rPr>
              <w:t>Диплом 2 степени</w:t>
            </w:r>
          </w:p>
        </w:tc>
      </w:tr>
    </w:tbl>
    <w:p w:rsidR="00746FF5" w:rsidRPr="005C6252" w:rsidRDefault="00746FF5" w:rsidP="00032CD6">
      <w:pPr>
        <w:spacing w:before="100" w:beforeAutospacing="1" w:after="100" w:afterAutospacing="1" w:line="240" w:lineRule="auto"/>
        <w:ind w:right="-2" w:firstLine="142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486B55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746FF5" w:rsidRPr="005C6252" w:rsidRDefault="00746FF5" w:rsidP="00031F9E">
      <w:pPr>
        <w:spacing w:before="100" w:beforeAutospacing="1" w:after="100" w:afterAutospacing="1" w:line="240" w:lineRule="auto"/>
        <w:ind w:right="-2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Воспитательная работа</w:t>
      </w:r>
    </w:p>
    <w:p w:rsidR="00746FF5" w:rsidRPr="005C6252" w:rsidRDefault="00746FF5" w:rsidP="00486B55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746FF5" w:rsidRPr="005C6252" w:rsidRDefault="00746FF5" w:rsidP="00486B55">
      <w:pPr>
        <w:rPr>
          <w:rFonts w:ascii="Times New Roman" w:hAnsi="Times New Roman"/>
          <w:color w:val="FF0000"/>
          <w:sz w:val="24"/>
          <w:szCs w:val="24"/>
        </w:rPr>
      </w:pPr>
      <w:r w:rsidRPr="005C6252">
        <w:rPr>
          <w:rFonts w:ascii="Times New Roman" w:hAnsi="Times New Roman"/>
          <w:b/>
          <w:sz w:val="24"/>
          <w:szCs w:val="24"/>
        </w:rPr>
        <w:t>Цель воспитательной работы школы</w:t>
      </w:r>
      <w:r w:rsidRPr="005C6252">
        <w:rPr>
          <w:rFonts w:ascii="Times New Roman" w:hAnsi="Times New Roman"/>
          <w:sz w:val="24"/>
          <w:szCs w:val="24"/>
        </w:rPr>
        <w:t>:</w:t>
      </w:r>
      <w:r w:rsidRPr="005C625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C6252">
        <w:rPr>
          <w:rFonts w:ascii="Times New Roman" w:hAnsi="Times New Roman"/>
          <w:sz w:val="24"/>
          <w:szCs w:val="24"/>
          <w:lang w:eastAsia="ru-RU"/>
        </w:rPr>
        <w:t>создание условий для последовательного усвоения обучающимися базовых</w:t>
      </w:r>
      <w:r w:rsidRPr="005C625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C6252">
        <w:rPr>
          <w:rFonts w:ascii="Times New Roman" w:hAnsi="Times New Roman"/>
          <w:sz w:val="24"/>
          <w:szCs w:val="24"/>
          <w:lang w:eastAsia="ru-RU"/>
        </w:rPr>
        <w:t xml:space="preserve">социокультурных ценностей, успешной самореализации, подготовки обучающихся к жизненному самоопределению, полноценной социализации и интеграции в социум. </w:t>
      </w:r>
    </w:p>
    <w:p w:rsidR="00746FF5" w:rsidRPr="005C6252" w:rsidRDefault="00746FF5" w:rsidP="00486B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В 2017-2018 учебном году коллектив школы решал следующие воспитательные задачи: 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Воспитание на основе общечеловеческих и научных ценностей, усиление внимания к патриотическому, гражданскому и нравственному воспитанию.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Формирование устойчивого интереса к знаниям, способности к самообразованию.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Совершенствование системы трудового воспитания школьников, с ориентацией на новые социально-экономические условия.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условий, благоприятных для укрепления физического, нравственно</w:t>
      </w: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softHyphen/>
        <w:t>-психического здоровья учащихся школы, формирование здорового образа жизни.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Координация деятельности и взаимодействия всех звеньев системы: базового и дополнительного образования, школы и социума, школы и семьи.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Сотрудничество с семьями учащихся, работа с родителями.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школьного самоуправления.</w:t>
      </w:r>
    </w:p>
    <w:p w:rsidR="00746FF5" w:rsidRPr="005C6252" w:rsidRDefault="00746FF5" w:rsidP="00FC301E">
      <w:pPr>
        <w:widowControl w:val="0"/>
        <w:numPr>
          <w:ilvl w:val="0"/>
          <w:numId w:val="22"/>
        </w:numPr>
        <w:tabs>
          <w:tab w:val="left" w:pos="255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материальной базы и инфраструктуры воспитательной работы.</w:t>
      </w:r>
    </w:p>
    <w:p w:rsidR="00746FF5" w:rsidRPr="005C6252" w:rsidRDefault="00746FF5" w:rsidP="00FC30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FF5" w:rsidRPr="005C6252" w:rsidRDefault="00746FF5" w:rsidP="00031F9E">
      <w:pPr>
        <w:spacing w:before="100" w:beforeAutospacing="1" w:after="100" w:afterAutospacing="1" w:line="240" w:lineRule="auto"/>
        <w:ind w:right="-2"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  <w:t>Направления и формы внеурочной деятельности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663"/>
      </w:tblGrid>
      <w:tr w:rsidR="00746FF5" w:rsidRPr="005C6252" w:rsidTr="00EB1EF2">
        <w:tc>
          <w:tcPr>
            <w:tcW w:w="3510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6663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Формы</w:t>
            </w:r>
          </w:p>
        </w:tc>
      </w:tr>
      <w:tr w:rsidR="00746FF5" w:rsidRPr="005C6252" w:rsidTr="00EB1EF2">
        <w:tc>
          <w:tcPr>
            <w:tcW w:w="3510" w:type="dxa"/>
          </w:tcPr>
          <w:p w:rsidR="00746FF5" w:rsidRPr="005C6252" w:rsidRDefault="00746FF5" w:rsidP="00BE3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663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Секция «Волейбол»</w:t>
            </w:r>
            <w:r w:rsidRPr="005C62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6FF5" w:rsidRPr="005C6252" w:rsidTr="00EB1EF2">
        <w:tc>
          <w:tcPr>
            <w:tcW w:w="3510" w:type="dxa"/>
          </w:tcPr>
          <w:p w:rsidR="00746FF5" w:rsidRPr="005C6252" w:rsidRDefault="00746FF5" w:rsidP="00BE3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6663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Кружки «Умелые ручки»,</w:t>
            </w:r>
            <w:r w:rsidRPr="005C6252">
              <w:rPr>
                <w:rFonts w:ascii="Times New Roman" w:hAnsi="Times New Roman"/>
                <w:sz w:val="24"/>
                <w:szCs w:val="24"/>
              </w:rPr>
              <w:t xml:space="preserve"> «Декоративно-прикладное искусство»</w:t>
            </w:r>
          </w:p>
        </w:tc>
      </w:tr>
      <w:tr w:rsidR="00746FF5" w:rsidRPr="005C6252" w:rsidTr="00EB1EF2">
        <w:tc>
          <w:tcPr>
            <w:tcW w:w="3510" w:type="dxa"/>
          </w:tcPr>
          <w:p w:rsidR="00746FF5" w:rsidRPr="005C6252" w:rsidRDefault="00746FF5" w:rsidP="00BE3808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  <w:p w:rsidR="00746FF5" w:rsidRPr="005C6252" w:rsidRDefault="00746FF5" w:rsidP="00BE3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Занятия: </w:t>
            </w:r>
            <w:r w:rsidRPr="005C62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“Учимся, играя”, </w:t>
            </w:r>
            <w:r w:rsidRPr="005C6252">
              <w:rPr>
                <w:rFonts w:ascii="Times New Roman" w:hAnsi="Times New Roman"/>
                <w:sz w:val="24"/>
                <w:szCs w:val="24"/>
              </w:rPr>
              <w:t>«К тайнам слова: занимательная лексика и фразеология», «Проектируем виртуальные Экскурсии», «Живая математика»</w:t>
            </w:r>
          </w:p>
        </w:tc>
      </w:tr>
      <w:tr w:rsidR="00746FF5" w:rsidRPr="005C6252" w:rsidTr="00EB1EF2">
        <w:tc>
          <w:tcPr>
            <w:tcW w:w="3510" w:type="dxa"/>
          </w:tcPr>
          <w:p w:rsidR="00746FF5" w:rsidRPr="005C6252" w:rsidRDefault="00746FF5" w:rsidP="00BE3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6663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Кружок «Экскурсовод»</w:t>
            </w:r>
          </w:p>
        </w:tc>
      </w:tr>
      <w:tr w:rsidR="00746FF5" w:rsidRPr="005C6252" w:rsidTr="00EB1EF2">
        <w:tc>
          <w:tcPr>
            <w:tcW w:w="3510" w:type="dxa"/>
          </w:tcPr>
          <w:p w:rsidR="00746FF5" w:rsidRPr="005C6252" w:rsidRDefault="00746FF5" w:rsidP="00BE3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6663" w:type="dxa"/>
          </w:tcPr>
          <w:p w:rsidR="00746FF5" w:rsidRPr="005C6252" w:rsidRDefault="00746FF5" w:rsidP="00E8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Кружок «Лига справедливости»</w:t>
            </w:r>
          </w:p>
        </w:tc>
      </w:tr>
    </w:tbl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>Слайд №18</w:t>
      </w:r>
    </w:p>
    <w:p w:rsidR="00746FF5" w:rsidRPr="005C6252" w:rsidRDefault="00746FF5" w:rsidP="00611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sz w:val="24"/>
          <w:szCs w:val="24"/>
          <w:lang w:eastAsia="ru-RU"/>
        </w:rPr>
        <w:t>Ресурсы внеурочной деятельности</w:t>
      </w:r>
    </w:p>
    <w:p w:rsidR="00746FF5" w:rsidRPr="005C6252" w:rsidRDefault="00746FF5" w:rsidP="0061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</w:t>
      </w:r>
    </w:p>
    <w:p w:rsidR="00746FF5" w:rsidRPr="005C6252" w:rsidRDefault="00746FF5" w:rsidP="0061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Внешние                                                        Внутренние</w:t>
      </w:r>
    </w:p>
    <w:p w:rsidR="00746FF5" w:rsidRPr="005C6252" w:rsidRDefault="00746FF5" w:rsidP="0061180B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746FF5" w:rsidRPr="005C6252" w:rsidRDefault="00746FF5" w:rsidP="00EB1EF2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>Муз.школа                                                 бюджетные</w:t>
      </w:r>
    </w:p>
    <w:p w:rsidR="00746FF5" w:rsidRPr="005C6252" w:rsidRDefault="00746FF5" w:rsidP="00EB1EF2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 xml:space="preserve">Центр детского творчества                     внебюджетные                                                  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46FF5" w:rsidRPr="005C6252" w:rsidRDefault="00746FF5" w:rsidP="00225606">
      <w:pPr>
        <w:spacing w:before="100" w:beforeAutospacing="1" w:after="100" w:afterAutospacing="1"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sz w:val="24"/>
          <w:szCs w:val="24"/>
          <w:lang w:eastAsia="ru-RU"/>
        </w:rPr>
        <w:t>Слайд №19   Достижения учащихся</w:t>
      </w:r>
    </w:p>
    <w:p w:rsidR="00746FF5" w:rsidRPr="005C6252" w:rsidRDefault="00746FF5" w:rsidP="00486B55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500" w:type="dxa"/>
        <w:tblCellMar>
          <w:left w:w="0" w:type="dxa"/>
          <w:right w:w="0" w:type="dxa"/>
        </w:tblCellMar>
        <w:tblLook w:val="0000"/>
      </w:tblPr>
      <w:tblGrid>
        <w:gridCol w:w="3052"/>
        <w:gridCol w:w="922"/>
        <w:gridCol w:w="922"/>
        <w:gridCol w:w="802"/>
        <w:gridCol w:w="1817"/>
        <w:gridCol w:w="1985"/>
      </w:tblGrid>
      <w:tr w:rsidR="00746FF5" w:rsidRPr="005C6252" w:rsidTr="00EB1EF2">
        <w:trPr>
          <w:trHeight w:val="318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Место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АКТИВНОЕ УЧАСТИЕ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НОМИНАЦИЯ</w:t>
            </w:r>
          </w:p>
        </w:tc>
      </w:tr>
      <w:tr w:rsidR="00746FF5" w:rsidRPr="005C6252" w:rsidTr="00EB1EF2">
        <w:trPr>
          <w:trHeight w:val="200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РАЙОН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</w:tr>
      <w:tr w:rsidR="00746FF5" w:rsidRPr="005C6252" w:rsidTr="00EB1EF2">
        <w:trPr>
          <w:trHeight w:val="58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ГОРОД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</w:tr>
      <w:tr w:rsidR="00746FF5" w:rsidRPr="005C6252" w:rsidTr="00EB1EF2">
        <w:trPr>
          <w:trHeight w:val="107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РЕСПУБЛИКА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</w:tr>
      <w:tr w:rsidR="00746FF5" w:rsidRPr="005C6252" w:rsidTr="00EB1EF2">
        <w:trPr>
          <w:trHeight w:val="2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МЕЖРЕГИОНАЛЬНЫЙ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</w:tr>
      <w:tr w:rsidR="00746FF5" w:rsidRPr="005C6252" w:rsidTr="00EB1EF2">
        <w:trPr>
          <w:trHeight w:val="37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BC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</w:tr>
      <w:tr w:rsidR="00746FF5" w:rsidRPr="005C6252" w:rsidTr="00EB1EF2">
        <w:trPr>
          <w:trHeight w:val="2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МЕЖДУНАРОДНЫЙ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BC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BC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BC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BC7983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BC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</w:tr>
      <w:tr w:rsidR="00746FF5" w:rsidRPr="005C6252" w:rsidTr="00EB1EF2">
        <w:trPr>
          <w:trHeight w:val="320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46FF5" w:rsidRPr="005C6252" w:rsidRDefault="00746FF5" w:rsidP="00EB1EF2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46FF5" w:rsidRPr="005C6252" w:rsidRDefault="00746FF5" w:rsidP="00EB1EF2">
            <w:pPr>
              <w:kinsoku w:val="0"/>
              <w:overflowPunct w:val="0"/>
              <w:spacing w:before="200" w:after="0" w:line="21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5</w:t>
            </w:r>
          </w:p>
        </w:tc>
      </w:tr>
      <w:tr w:rsidR="00746FF5" w:rsidRPr="005C6252" w:rsidTr="00EB1EF2">
        <w:trPr>
          <w:trHeight w:val="230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tt-RU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64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EB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</w:tr>
    </w:tbl>
    <w:p w:rsidR="00746FF5" w:rsidRPr="005C6252" w:rsidRDefault="00746FF5" w:rsidP="00486B55">
      <w:pPr>
        <w:spacing w:after="0" w:line="240" w:lineRule="auto"/>
        <w:ind w:left="360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746FF5" w:rsidRPr="005C6252" w:rsidRDefault="00746FF5" w:rsidP="00031F9E">
      <w:pPr>
        <w:jc w:val="center"/>
        <w:rPr>
          <w:rFonts w:ascii="Times New Roman" w:hAnsi="Times New Roman"/>
          <w:b/>
          <w:sz w:val="24"/>
          <w:szCs w:val="24"/>
          <w:lang w:eastAsia="ru-RU" w:bidi="hi-IN"/>
        </w:rPr>
      </w:pPr>
      <w:r w:rsidRPr="005C6252">
        <w:rPr>
          <w:rFonts w:ascii="Times New Roman" w:hAnsi="Times New Roman"/>
          <w:b/>
          <w:sz w:val="24"/>
          <w:szCs w:val="24"/>
          <w:lang w:eastAsia="ru-RU" w:bidi="hi-IN"/>
        </w:rPr>
        <w:t>Спортивные достижения</w:t>
      </w:r>
    </w:p>
    <w:p w:rsidR="00746FF5" w:rsidRPr="005C6252" w:rsidRDefault="00746FF5" w:rsidP="00C25CBE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В современных условиях одним из важнейших приоритетов обновления содержания образования является модернизация и развитие </w:t>
      </w:r>
      <w:r w:rsidRPr="005C6252">
        <w:rPr>
          <w:rFonts w:ascii="Times New Roman" w:hAnsi="Times New Roman"/>
          <w:b/>
          <w:sz w:val="24"/>
          <w:szCs w:val="24"/>
        </w:rPr>
        <w:t>физкультурно- спортивного</w:t>
      </w:r>
      <w:r w:rsidRPr="005C6252">
        <w:rPr>
          <w:rFonts w:ascii="Times New Roman" w:hAnsi="Times New Roman"/>
          <w:sz w:val="24"/>
          <w:szCs w:val="24"/>
        </w:rPr>
        <w:t xml:space="preserve"> направления деятельности школы.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"/>
        <w:gridCol w:w="8295"/>
        <w:gridCol w:w="1559"/>
      </w:tblGrid>
      <w:tr w:rsidR="00746FF5" w:rsidRPr="005C6252" w:rsidTr="00EB1EF2">
        <w:tc>
          <w:tcPr>
            <w:tcW w:w="460" w:type="dxa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95" w:type="dxa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746FF5" w:rsidRPr="005C6252" w:rsidTr="00EB1EF2">
        <w:tc>
          <w:tcPr>
            <w:tcW w:w="10314" w:type="dxa"/>
            <w:gridSpan w:val="3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 учебный год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 Городской шахматный турнир «Белая ладья».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Первенство по мини-футболу среди юношей общеобразовательных учреждений Вахитовского района 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Районные соревнования по лыжным гонка среди учащихся-девушек общеобразовательного учреждения  Вахитовского района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плаванию среди учащихся-юношей общеобразовательных учреждений Вахитовского района г.Казани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плаванию среди учащихся-девушек общеобразовательных учреждений Вахитовского района г.Казани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волейболу среди учащихся-юношей общеобразовательных учреждений Вахитовского района г.Казани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Городской шахматный турнир «Путешествие по шахматной стране»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волейболу на «Кубок Ректора» Казанского кооперативного института среди школьников 9-11 классов.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Всероссийские соревнования по легкоатлетическому четырехборью «Шиповка юных»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95" w:type="dxa"/>
          </w:tcPr>
          <w:p w:rsidR="00746FF5" w:rsidRPr="005C6252" w:rsidRDefault="00746FF5" w:rsidP="00B81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746FF5" w:rsidRPr="005C6252" w:rsidRDefault="00746FF5" w:rsidP="00B81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C25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54" w:type="dxa"/>
            <w:gridSpan w:val="2"/>
          </w:tcPr>
          <w:p w:rsidR="00746FF5" w:rsidRPr="005C6252" w:rsidRDefault="00746FF5" w:rsidP="00423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2018/2019 учебный год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95" w:type="dxa"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волейболу на Кубок ректора Казанского кооперативного института</w:t>
            </w: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95" w:type="dxa"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плаванию среди учащихся –девушек общеобразовательных учреждений Вахитовского района г.Казани</w:t>
            </w: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95" w:type="dxa"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лыжным гонкам среди учащихся-девушек общеобразовательных учреждений Вахитовского района г.Казани</w:t>
            </w: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5" w:type="dxa"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Соревнования по лыжным гонкам среди учащихся-девушек общеобразовательных учреждений Вахитовского района г.Казани</w:t>
            </w: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46FF5" w:rsidRPr="005C6252" w:rsidTr="00EB1EF2">
        <w:tc>
          <w:tcPr>
            <w:tcW w:w="460" w:type="dxa"/>
            <w:vMerge w:val="restart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5" w:type="dxa"/>
            <w:vMerge w:val="restart"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Районный этап городского турнира по шахматам «В гостях у шахматной королевы»</w:t>
            </w: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46FF5" w:rsidRPr="005C6252" w:rsidTr="00EB1EF2">
        <w:tc>
          <w:tcPr>
            <w:tcW w:w="460" w:type="dxa"/>
            <w:vMerge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95" w:type="dxa"/>
            <w:vMerge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  <w:vMerge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95" w:type="dxa"/>
            <w:vMerge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6FF5" w:rsidRPr="005C6252" w:rsidTr="00EB1EF2">
        <w:tc>
          <w:tcPr>
            <w:tcW w:w="460" w:type="dxa"/>
            <w:vMerge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95" w:type="dxa"/>
            <w:vMerge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95" w:type="dxa"/>
          </w:tcPr>
          <w:p w:rsidR="00746FF5" w:rsidRPr="005C6252" w:rsidRDefault="00746FF5" w:rsidP="0038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Городской шахматный турнир «В гостях у Шахматной Королевы»</w:t>
            </w:r>
          </w:p>
        </w:tc>
        <w:tc>
          <w:tcPr>
            <w:tcW w:w="1559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46FF5" w:rsidRPr="005C6252" w:rsidTr="00EB1EF2">
        <w:tc>
          <w:tcPr>
            <w:tcW w:w="460" w:type="dxa"/>
          </w:tcPr>
          <w:p w:rsidR="00746FF5" w:rsidRPr="005C6252" w:rsidRDefault="00746FF5" w:rsidP="00384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95" w:type="dxa"/>
          </w:tcPr>
          <w:p w:rsidR="00746FF5" w:rsidRPr="005C6252" w:rsidRDefault="00746FF5" w:rsidP="00895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746FF5" w:rsidRPr="005C6252" w:rsidRDefault="00746FF5" w:rsidP="00895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746FF5" w:rsidRPr="005C6252" w:rsidRDefault="00746FF5" w:rsidP="00C25CBE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ab/>
        <w:t xml:space="preserve">Цель: создание наиболее благоприятных условий для сохранения и укрепления здоровья учащихся, формирования у школьников отношения к здоровому образу жизни как к одному из главных путей в достижении успеха.   </w:t>
      </w:r>
    </w:p>
    <w:p w:rsidR="00746FF5" w:rsidRPr="005C6252" w:rsidRDefault="00746FF5" w:rsidP="00EB1EF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C625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C6252">
        <w:rPr>
          <w:rFonts w:ascii="Times New Roman" w:hAnsi="Times New Roman"/>
          <w:color w:val="FF0000"/>
          <w:sz w:val="24"/>
          <w:szCs w:val="24"/>
        </w:rPr>
        <w:tab/>
      </w:r>
      <w:r w:rsidRPr="005C625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746FF5" w:rsidRPr="005C6252" w:rsidRDefault="00746FF5" w:rsidP="00031F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6252">
        <w:rPr>
          <w:rFonts w:ascii="Times New Roman" w:hAnsi="Times New Roman"/>
          <w:b/>
          <w:sz w:val="24"/>
          <w:szCs w:val="24"/>
        </w:rPr>
        <w:t>Здоровье обучающихся</w:t>
      </w:r>
    </w:p>
    <w:p w:rsidR="00746FF5" w:rsidRPr="005C6252" w:rsidRDefault="00746FF5" w:rsidP="00EB1E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FF5" w:rsidRPr="005C6252" w:rsidRDefault="00746FF5" w:rsidP="00C25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shd w:val="clear" w:color="auto" w:fill="FFFFFF"/>
        </w:rPr>
        <w:t>Эффективность воспитания и обучения детей и подростков зависит от здоровья. Здоровье - важный фактор работоспособности и гармонического развития детского организма.</w:t>
      </w:r>
      <w:r w:rsidRPr="005C6252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746FF5" w:rsidRPr="005C6252" w:rsidRDefault="00746FF5" w:rsidP="00C25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ru-RU"/>
        </w:rPr>
        <w:tab/>
        <w:t>Мероприятия и акции по вопросам здоровьесбережения, в которых принимали участие учащиеся и учителя:</w:t>
      </w:r>
    </w:p>
    <w:p w:rsidR="00746FF5" w:rsidRPr="005C6252" w:rsidRDefault="00746FF5" w:rsidP="002E4A5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15 сентября 2018г в школе прошла антинаркотическая акция – мотопробега «Выбери свой путь».  Акция была проведена  представителями Управления по контролю за оборотом наркотиков МВД по РТ, также приняли участие  на мероприятие представители байкерских клубов «WindRose» и «TRESPASSERS», выступили кинологические службы. </w:t>
      </w:r>
    </w:p>
    <w:p w:rsidR="00746FF5" w:rsidRPr="005C6252" w:rsidRDefault="00746FF5" w:rsidP="002E4A5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1 октября в актовом зале нашей школы  подростковый гинеколог Рафикова Румия Талгатовна прочитала лекции для девушек 7-9 классов на темы  "Гигиена девочек - подростков".</w:t>
      </w:r>
    </w:p>
    <w:p w:rsidR="00746FF5" w:rsidRPr="005C6252" w:rsidRDefault="00746FF5" w:rsidP="00C25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ru-RU"/>
        </w:rPr>
        <w:t>Победители конкурсов по вопросам здоровьесбережения:</w:t>
      </w:r>
    </w:p>
    <w:p w:rsidR="00746FF5" w:rsidRPr="005C6252" w:rsidRDefault="00746FF5" w:rsidP="00D9799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C625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-Благодарственные письма учителям школы: Шайдуллиной Р. Х., Гарафиевой М. К., Сабировой Л. Г. и Самигуллиной Р. И. за работу по антинаркотическому воспитанию школьников и творческую активность в формировании ЗОЖ подрастающего поколения.</w:t>
      </w:r>
    </w:p>
    <w:p w:rsidR="00746FF5" w:rsidRPr="005C6252" w:rsidRDefault="00746FF5" w:rsidP="00C25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ru-RU"/>
        </w:rPr>
        <w:t>--Районный этап Всероссийского конкурса семейной фотографии «Вместе на кухне веселее» в рамках реализации  программы «Разговор о правильном питании» - 1 место, ученица 2В класса (классный руководитель Ибрагимова Ф. Я.)</w:t>
      </w:r>
    </w:p>
    <w:p w:rsidR="00746FF5" w:rsidRPr="005C6252" w:rsidRDefault="00746FF5" w:rsidP="00C25CB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46FF5" w:rsidRPr="005C6252" w:rsidRDefault="00746FF5" w:rsidP="00031F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sz w:val="24"/>
          <w:szCs w:val="24"/>
          <w:lang w:eastAsia="ru-RU"/>
        </w:rPr>
        <w:t>Распределение   учащихся по группам здоровья</w:t>
      </w:r>
    </w:p>
    <w:p w:rsidR="00746FF5" w:rsidRPr="005C6252" w:rsidRDefault="00746FF5" w:rsidP="00031F9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sz w:val="24"/>
          <w:szCs w:val="24"/>
          <w:lang w:eastAsia="ru-RU"/>
        </w:rPr>
        <w:t>2017-2018 учебный год (таблица)</w:t>
      </w:r>
    </w:p>
    <w:tbl>
      <w:tblPr>
        <w:tblW w:w="7131" w:type="dxa"/>
        <w:tblCellMar>
          <w:left w:w="0" w:type="dxa"/>
          <w:right w:w="0" w:type="dxa"/>
        </w:tblCellMar>
        <w:tblLook w:val="0000"/>
      </w:tblPr>
      <w:tblGrid>
        <w:gridCol w:w="1968"/>
        <w:gridCol w:w="845"/>
        <w:gridCol w:w="872"/>
        <w:gridCol w:w="778"/>
        <w:gridCol w:w="804"/>
        <w:gridCol w:w="840"/>
        <w:gridCol w:w="1024"/>
      </w:tblGrid>
      <w:tr w:rsidR="00746FF5" w:rsidRPr="005C6252" w:rsidTr="007837F0">
        <w:trPr>
          <w:trHeight w:val="164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Гр. здоровья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1гр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2гр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3гр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4гр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5 гр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Всего</w:t>
            </w:r>
          </w:p>
        </w:tc>
      </w:tr>
      <w:tr w:rsidR="00746FF5" w:rsidRPr="005C6252" w:rsidTr="007837F0">
        <w:trPr>
          <w:trHeight w:val="100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77</w:t>
            </w:r>
          </w:p>
        </w:tc>
      </w:tr>
      <w:tr w:rsidR="00746FF5" w:rsidRPr="005C6252" w:rsidTr="007837F0">
        <w:trPr>
          <w:trHeight w:val="178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2классы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79</w:t>
            </w:r>
          </w:p>
        </w:tc>
      </w:tr>
      <w:tr w:rsidR="00746FF5" w:rsidRPr="005C6252" w:rsidTr="007837F0">
        <w:trPr>
          <w:trHeight w:val="127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3классы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80</w:t>
            </w:r>
          </w:p>
        </w:tc>
      </w:tr>
      <w:tr w:rsidR="00746FF5" w:rsidRPr="005C6252" w:rsidTr="007837F0">
        <w:trPr>
          <w:trHeight w:val="205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4классы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70</w:t>
            </w:r>
          </w:p>
        </w:tc>
      </w:tr>
      <w:tr w:rsidR="00746FF5" w:rsidRPr="005C6252" w:rsidTr="007837F0">
        <w:trPr>
          <w:trHeight w:val="283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5классы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62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6классы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69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7классы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62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8классы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43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48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9классы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50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68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10классы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19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29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11классы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29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40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По школе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23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581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71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837F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684</w:t>
            </w:r>
          </w:p>
        </w:tc>
      </w:tr>
    </w:tbl>
    <w:p w:rsidR="00746FF5" w:rsidRPr="005C6252" w:rsidRDefault="00746FF5" w:rsidP="007F1E78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746FF5" w:rsidRPr="005C6252" w:rsidRDefault="00746FF5" w:rsidP="007F1E78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746FF5" w:rsidRPr="005C6252" w:rsidRDefault="00746FF5" w:rsidP="00D44AB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sz w:val="24"/>
          <w:szCs w:val="24"/>
          <w:lang w:eastAsia="ru-RU"/>
        </w:rPr>
        <w:t>Распределение   учащихся по группам здоровья</w:t>
      </w:r>
    </w:p>
    <w:p w:rsidR="00746FF5" w:rsidRPr="005C6252" w:rsidRDefault="00746FF5" w:rsidP="00D44A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b/>
          <w:bCs/>
          <w:sz w:val="24"/>
          <w:szCs w:val="24"/>
          <w:lang w:eastAsia="ru-RU"/>
        </w:rPr>
        <w:t>2018-2019 учебный год (таблица)</w:t>
      </w:r>
    </w:p>
    <w:tbl>
      <w:tblPr>
        <w:tblW w:w="7131" w:type="dxa"/>
        <w:tblCellMar>
          <w:left w:w="0" w:type="dxa"/>
          <w:right w:w="0" w:type="dxa"/>
        </w:tblCellMar>
        <w:tblLook w:val="0000"/>
      </w:tblPr>
      <w:tblGrid>
        <w:gridCol w:w="1968"/>
        <w:gridCol w:w="845"/>
        <w:gridCol w:w="872"/>
        <w:gridCol w:w="778"/>
        <w:gridCol w:w="804"/>
        <w:gridCol w:w="840"/>
        <w:gridCol w:w="1024"/>
      </w:tblGrid>
      <w:tr w:rsidR="00746FF5" w:rsidRPr="005C6252" w:rsidTr="007837F0">
        <w:trPr>
          <w:trHeight w:val="164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Гр. здоровья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1гр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2гр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3гр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4гр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5 гр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Всего</w:t>
            </w:r>
          </w:p>
        </w:tc>
      </w:tr>
      <w:tr w:rsidR="00746FF5" w:rsidRPr="005C6252" w:rsidTr="007837F0">
        <w:trPr>
          <w:trHeight w:val="100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79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92</w:t>
            </w:r>
          </w:p>
        </w:tc>
      </w:tr>
      <w:tr w:rsidR="00746FF5" w:rsidRPr="005C6252" w:rsidTr="007837F0">
        <w:trPr>
          <w:trHeight w:val="178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2классы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68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74</w:t>
            </w:r>
          </w:p>
        </w:tc>
      </w:tr>
      <w:tr w:rsidR="00746FF5" w:rsidRPr="005C6252" w:rsidTr="007837F0">
        <w:trPr>
          <w:trHeight w:val="127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3классы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77</w:t>
            </w:r>
          </w:p>
        </w:tc>
      </w:tr>
      <w:tr w:rsidR="00746FF5" w:rsidRPr="005C6252" w:rsidTr="007837F0">
        <w:trPr>
          <w:trHeight w:val="205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4классы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70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78</w:t>
            </w:r>
          </w:p>
        </w:tc>
      </w:tr>
      <w:tr w:rsidR="00746FF5" w:rsidRPr="005C6252" w:rsidTr="007837F0">
        <w:trPr>
          <w:trHeight w:val="283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5классы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65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76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6классы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51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65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7классы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53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67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8классы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52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62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9классы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41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48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10классы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43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11классы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18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--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28</w:t>
            </w:r>
          </w:p>
        </w:tc>
      </w:tr>
      <w:tr w:rsidR="00746FF5" w:rsidRPr="005C6252" w:rsidTr="007837F0">
        <w:trPr>
          <w:trHeight w:val="37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eastAsia="Batang" w:hAnsi="Times New Roman"/>
                <w:kern w:val="24"/>
                <w:sz w:val="24"/>
                <w:szCs w:val="24"/>
                <w:lang w:eastAsia="tt-RU"/>
              </w:rPr>
              <w:t>По школе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36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601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65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6FF5" w:rsidRPr="005C6252" w:rsidRDefault="00746FF5" w:rsidP="007F1E78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tt-RU" w:eastAsia="tt-RU"/>
              </w:rPr>
              <w:t>710</w:t>
            </w:r>
          </w:p>
        </w:tc>
      </w:tr>
    </w:tbl>
    <w:p w:rsidR="00746FF5" w:rsidRPr="005C6252" w:rsidRDefault="00746FF5" w:rsidP="00C25CB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46FF5" w:rsidRPr="005C6252" w:rsidRDefault="00746FF5" w:rsidP="008F6F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 w:bidi="hi-IN"/>
        </w:rPr>
      </w:pPr>
      <w:r w:rsidRPr="005C6252">
        <w:rPr>
          <w:rFonts w:ascii="Times New Roman" w:hAnsi="Times New Roman"/>
          <w:b/>
          <w:sz w:val="24"/>
          <w:szCs w:val="24"/>
          <w:lang w:eastAsia="ru-RU" w:bidi="hi-IN"/>
        </w:rPr>
        <w:t xml:space="preserve">  Профессиональное развитие педагогов (</w:t>
      </w:r>
      <w:r w:rsidRPr="005C6252">
        <w:rPr>
          <w:rFonts w:ascii="Times New Roman" w:hAnsi="Times New Roman"/>
          <w:b/>
          <w:bCs/>
          <w:sz w:val="24"/>
          <w:szCs w:val="24"/>
          <w:u w:val="single"/>
          <w:lang w:eastAsia="ru-RU" w:bidi="hi-IN"/>
        </w:rPr>
        <w:t>Возрастной состав педагогических кадров</w:t>
      </w:r>
      <w:r w:rsidRPr="005C6252">
        <w:rPr>
          <w:rFonts w:ascii="Times New Roman" w:hAnsi="Times New Roman"/>
          <w:b/>
          <w:sz w:val="24"/>
          <w:szCs w:val="24"/>
          <w:u w:val="single"/>
          <w:lang w:eastAsia="ru-RU" w:bidi="hi-IN"/>
        </w:rPr>
        <w:t>-таблица)</w:t>
      </w:r>
    </w:p>
    <w:p w:rsidR="00746FF5" w:rsidRPr="005C6252" w:rsidRDefault="00746FF5" w:rsidP="00EE4897">
      <w:pPr>
        <w:suppressAutoHyphens/>
        <w:spacing w:after="0" w:line="240" w:lineRule="auto"/>
        <w:ind w:right="-2" w:firstLine="142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pPr w:leftFromText="180" w:rightFromText="180" w:vertAnchor="text" w:horzAnchor="margin" w:tblpX="262" w:tblpY="18"/>
        <w:tblW w:w="911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01"/>
        <w:gridCol w:w="857"/>
        <w:gridCol w:w="702"/>
        <w:gridCol w:w="850"/>
        <w:gridCol w:w="851"/>
        <w:gridCol w:w="850"/>
        <w:gridCol w:w="850"/>
        <w:gridCol w:w="851"/>
      </w:tblGrid>
      <w:tr w:rsidR="00746FF5" w:rsidRPr="005C6252" w:rsidTr="000146CA">
        <w:trPr>
          <w:trHeight w:hRule="exact" w:val="355"/>
        </w:trPr>
        <w:tc>
          <w:tcPr>
            <w:tcW w:w="3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FF5" w:rsidRPr="005C6252" w:rsidRDefault="00746FF5" w:rsidP="000146CA">
            <w:pPr>
              <w:suppressAutoHyphens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Весь педагогический состав, включая совместителей</w:t>
            </w:r>
          </w:p>
        </w:tc>
        <w:tc>
          <w:tcPr>
            <w:tcW w:w="58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6"/>
                <w:sz w:val="24"/>
                <w:szCs w:val="24"/>
                <w:lang w:eastAsia="ru-RU"/>
              </w:rPr>
              <w:t xml:space="preserve">Возрастные </w:t>
            </w: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г</w:t>
            </w:r>
            <w:r w:rsidRPr="005C6252">
              <w:rPr>
                <w:rFonts w:ascii="Times New Roman" w:hAnsi="Times New Roman"/>
                <w:i/>
                <w:spacing w:val="-9"/>
                <w:sz w:val="24"/>
                <w:szCs w:val="24"/>
                <w:lang w:eastAsia="ru-RU"/>
              </w:rPr>
              <w:t>руппы</w:t>
            </w:r>
          </w:p>
        </w:tc>
      </w:tr>
      <w:tr w:rsidR="00746FF5" w:rsidRPr="005C6252" w:rsidTr="002954B5">
        <w:trPr>
          <w:trHeight w:val="496"/>
        </w:trPr>
        <w:tc>
          <w:tcPr>
            <w:tcW w:w="33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6FF5" w:rsidRPr="005C6252" w:rsidRDefault="00746FF5" w:rsidP="000146CA">
            <w:pPr>
              <w:suppressAutoHyphens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10"/>
                <w:sz w:val="24"/>
                <w:szCs w:val="24"/>
                <w:lang w:eastAsia="ru-RU"/>
              </w:rPr>
              <w:t>Все</w:t>
            </w:r>
            <w:r w:rsidRPr="005C6252">
              <w:rPr>
                <w:rFonts w:ascii="Times New Roman" w:hAnsi="Times New Roman"/>
                <w:i/>
                <w:spacing w:val="-8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5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7"/>
                <w:sz w:val="24"/>
                <w:szCs w:val="24"/>
                <w:lang w:eastAsia="ru-RU"/>
              </w:rPr>
              <w:t>25-35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8"/>
                <w:sz w:val="24"/>
                <w:szCs w:val="24"/>
                <w:lang w:eastAsia="ru-RU"/>
              </w:rPr>
              <w:t>35-45 лет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pacing w:val="-11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8"/>
                <w:sz w:val="24"/>
                <w:szCs w:val="24"/>
                <w:lang w:eastAsia="ru-RU"/>
              </w:rPr>
              <w:t>45</w:t>
            </w:r>
            <w:r w:rsidRPr="005C6252">
              <w:rPr>
                <w:rFonts w:ascii="Times New Roman" w:hAnsi="Times New Roman"/>
                <w:i/>
                <w:spacing w:val="-11"/>
                <w:sz w:val="24"/>
                <w:szCs w:val="24"/>
                <w:lang w:eastAsia="ru-RU"/>
              </w:rPr>
              <w:t>-55</w:t>
            </w:r>
          </w:p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55-65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pacing w:val="-6"/>
                <w:sz w:val="24"/>
                <w:szCs w:val="24"/>
                <w:lang w:eastAsia="ru-RU"/>
              </w:rPr>
              <w:t>более 65</w:t>
            </w:r>
          </w:p>
        </w:tc>
      </w:tr>
      <w:tr w:rsidR="00746FF5" w:rsidRPr="005C6252" w:rsidTr="000434F8">
        <w:trPr>
          <w:trHeight w:hRule="exact" w:val="36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46FF5" w:rsidRPr="005C6252" w:rsidRDefault="00746FF5" w:rsidP="00EE4897">
      <w:pPr>
        <w:suppressAutoHyphens/>
        <w:spacing w:after="0" w:line="240" w:lineRule="auto"/>
        <w:ind w:right="-2" w:firstLine="142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5C6252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746FF5" w:rsidRPr="005C6252" w:rsidRDefault="00746FF5" w:rsidP="000434F8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746FF5" w:rsidRPr="005C6252" w:rsidRDefault="00746FF5" w:rsidP="000434F8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lang w:val="tt-RU" w:eastAsia="ar-SA"/>
        </w:rPr>
      </w:pPr>
      <w:r w:rsidRPr="005C6252">
        <w:rPr>
          <w:rFonts w:ascii="Times New Roman" w:hAnsi="Times New Roman"/>
          <w:b/>
          <w:bCs/>
          <w:sz w:val="24"/>
          <w:szCs w:val="24"/>
          <w:lang w:eastAsia="ar-SA"/>
        </w:rPr>
        <w:t>Средний возраст педагогов - 45,5 лет</w:t>
      </w: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ar-SA"/>
        </w:rPr>
      </w:pPr>
    </w:p>
    <w:p w:rsidR="00746FF5" w:rsidRPr="005C6252" w:rsidRDefault="00746FF5" w:rsidP="000434F8">
      <w:pPr>
        <w:suppressAutoHyphens/>
        <w:spacing w:after="0"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5C6252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  <w:r w:rsidRPr="005C6252">
        <w:rPr>
          <w:rFonts w:ascii="Times New Roman" w:hAnsi="Times New Roman"/>
          <w:sz w:val="24"/>
          <w:szCs w:val="24"/>
          <w:lang w:eastAsia="ar-SA"/>
        </w:rPr>
        <w:t xml:space="preserve"> В течение последних лет в школе работает стабильный педагогический коллектив. </w:t>
      </w:r>
    </w:p>
    <w:p w:rsidR="00746FF5" w:rsidRPr="005C6252" w:rsidRDefault="00746FF5" w:rsidP="000434F8">
      <w:pPr>
        <w:suppressAutoHyphens/>
        <w:spacing w:after="0" w:line="240" w:lineRule="auto"/>
        <w:ind w:right="-2" w:firstLine="142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5C6252">
        <w:rPr>
          <w:rFonts w:ascii="Times New Roman" w:hAnsi="Times New Roman"/>
          <w:sz w:val="24"/>
          <w:szCs w:val="24"/>
          <w:u w:val="single"/>
          <w:lang w:eastAsia="ar-SA"/>
        </w:rPr>
        <w:t>Количество педагогических работников (всего</w:t>
      </w:r>
      <w:r w:rsidRPr="005C6252">
        <w:rPr>
          <w:rFonts w:ascii="Times New Roman" w:hAnsi="Times New Roman"/>
          <w:sz w:val="24"/>
          <w:szCs w:val="24"/>
          <w:lang w:eastAsia="ar-SA"/>
        </w:rPr>
        <w:t>) – 52  чел.</w:t>
      </w:r>
    </w:p>
    <w:p w:rsidR="00746FF5" w:rsidRPr="005C6252" w:rsidRDefault="00746FF5" w:rsidP="000434F8">
      <w:pPr>
        <w:suppressAutoHyphens/>
        <w:spacing w:after="0" w:line="240" w:lineRule="auto"/>
        <w:ind w:right="-2" w:firstLine="142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5C6252">
        <w:rPr>
          <w:rFonts w:ascii="Times New Roman" w:hAnsi="Times New Roman"/>
          <w:sz w:val="24"/>
          <w:szCs w:val="24"/>
          <w:lang w:eastAsia="ar-SA"/>
        </w:rPr>
        <w:t>Из них все имеют высшее педагогическое образование.</w:t>
      </w: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ar-SA"/>
        </w:rPr>
      </w:pPr>
    </w:p>
    <w:p w:rsidR="00746FF5" w:rsidRPr="005C6252" w:rsidRDefault="00746FF5" w:rsidP="0093226E">
      <w:pPr>
        <w:suppressAutoHyphens/>
        <w:spacing w:line="240" w:lineRule="auto"/>
        <w:ind w:right="-2" w:firstLine="142"/>
        <w:contextualSpacing/>
        <w:jc w:val="center"/>
        <w:rPr>
          <w:rFonts w:ascii="Times New Roman" w:hAnsi="Times New Roman"/>
          <w:color w:val="FF0000"/>
          <w:sz w:val="24"/>
          <w:szCs w:val="24"/>
          <w:u w:val="single"/>
          <w:lang w:eastAsia="ar-SA"/>
        </w:rPr>
      </w:pPr>
    </w:p>
    <w:p w:rsidR="00746FF5" w:rsidRPr="005C6252" w:rsidRDefault="00746FF5" w:rsidP="0093226E">
      <w:pPr>
        <w:suppressAutoHyphens/>
        <w:spacing w:line="240" w:lineRule="auto"/>
        <w:ind w:right="-2" w:firstLine="142"/>
        <w:contextualSpacing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5C6252">
        <w:rPr>
          <w:rFonts w:ascii="Times New Roman" w:hAnsi="Times New Roman"/>
          <w:b/>
          <w:sz w:val="24"/>
          <w:szCs w:val="24"/>
          <w:lang w:eastAsia="ar-SA"/>
        </w:rPr>
        <w:t>Состав педагогических кадров по стажу работы</w:t>
      </w: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5C6252">
        <w:rPr>
          <w:rFonts w:ascii="Times New Roman" w:hAnsi="Times New Roman"/>
          <w:sz w:val="24"/>
          <w:szCs w:val="24"/>
          <w:u w:val="single"/>
          <w:lang w:eastAsia="ar-SA"/>
        </w:rPr>
        <w:t>Средний возраст педагогов -  45,5 лет</w:t>
      </w:r>
    </w:p>
    <w:p w:rsidR="00746FF5" w:rsidRPr="005C6252" w:rsidRDefault="00746FF5" w:rsidP="00EE4897">
      <w:pPr>
        <w:suppressAutoHyphens/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5C6252">
        <w:rPr>
          <w:rFonts w:ascii="Times New Roman" w:hAnsi="Times New Roman"/>
          <w:sz w:val="24"/>
          <w:szCs w:val="24"/>
          <w:u w:val="single"/>
          <w:lang w:eastAsia="ar-SA"/>
        </w:rPr>
        <w:t>Состав педагогических кадров по стажу работы:</w:t>
      </w:r>
    </w:p>
    <w:tbl>
      <w:tblPr>
        <w:tblW w:w="9385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7"/>
        <w:gridCol w:w="1177"/>
        <w:gridCol w:w="1374"/>
        <w:gridCol w:w="1308"/>
        <w:gridCol w:w="1296"/>
        <w:gridCol w:w="1143"/>
      </w:tblGrid>
      <w:tr w:rsidR="00746FF5" w:rsidRPr="005C6252" w:rsidTr="000146CA">
        <w:trPr>
          <w:trHeight w:hRule="exact" w:val="351"/>
        </w:trPr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Категории работников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10- 20 лет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Более 20</w:t>
            </w:r>
          </w:p>
        </w:tc>
      </w:tr>
      <w:tr w:rsidR="00746FF5" w:rsidRPr="005C6252" w:rsidTr="00456994">
        <w:trPr>
          <w:trHeight w:hRule="exact" w:val="479"/>
        </w:trPr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C62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FF5" w:rsidRPr="005C6252" w:rsidRDefault="00746FF5" w:rsidP="000146CA">
            <w:pPr>
              <w:autoSpaceDE w:val="0"/>
              <w:autoSpaceDN w:val="0"/>
              <w:adjustRightInd w:val="0"/>
              <w:spacing w:after="0" w:line="240" w:lineRule="auto"/>
              <w:ind w:right="-2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746FF5" w:rsidRPr="005C6252" w:rsidRDefault="00746FF5" w:rsidP="00EE4897">
      <w:pPr>
        <w:spacing w:after="0"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ru-RU"/>
        </w:rPr>
        <w:t xml:space="preserve">Вывод: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</w:t>
      </w:r>
    </w:p>
    <w:p w:rsidR="00746FF5" w:rsidRPr="005C6252" w:rsidRDefault="00746FF5" w:rsidP="00EE4897">
      <w:pPr>
        <w:spacing w:after="0"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ru-RU"/>
        </w:rPr>
        <w:t>Таким образом, в школе созданы необходимые условия для обеспечения качества образования.</w:t>
      </w:r>
    </w:p>
    <w:p w:rsidR="00746FF5" w:rsidRPr="005C6252" w:rsidRDefault="00746FF5" w:rsidP="00EE4897">
      <w:pPr>
        <w:spacing w:after="0" w:line="240" w:lineRule="auto"/>
        <w:ind w:right="-2" w:firstLine="142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746FF5" w:rsidRPr="005C6252" w:rsidRDefault="00746FF5" w:rsidP="00253135">
      <w:pPr>
        <w:spacing w:line="240" w:lineRule="auto"/>
        <w:ind w:right="-2"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625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746FF5" w:rsidRPr="005C6252" w:rsidRDefault="00746FF5" w:rsidP="00EE4897">
      <w:pPr>
        <w:shd w:val="clear" w:color="auto" w:fill="FFFFFF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C6252">
        <w:rPr>
          <w:rFonts w:ascii="Times New Roman" w:hAnsi="Times New Roman"/>
          <w:sz w:val="24"/>
          <w:szCs w:val="24"/>
          <w:u w:val="single"/>
          <w:lang w:eastAsia="ru-RU"/>
        </w:rPr>
        <w:t>Аттестация педагогических работников</w:t>
      </w:r>
    </w:p>
    <w:p w:rsidR="00746FF5" w:rsidRPr="005C6252" w:rsidRDefault="00746FF5" w:rsidP="00EE4897">
      <w:pPr>
        <w:shd w:val="clear" w:color="auto" w:fill="FFFFFF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746FF5" w:rsidRPr="005C6252" w:rsidRDefault="00746FF5" w:rsidP="00EE4897">
      <w:pPr>
        <w:tabs>
          <w:tab w:val="left" w:pos="567"/>
          <w:tab w:val="left" w:pos="709"/>
          <w:tab w:val="left" w:pos="3855"/>
        </w:tabs>
        <w:spacing w:line="240" w:lineRule="auto"/>
        <w:ind w:right="-2" w:firstLine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C6252">
        <w:rPr>
          <w:rFonts w:ascii="Times New Roman" w:hAnsi="Times New Roman"/>
          <w:sz w:val="24"/>
          <w:szCs w:val="24"/>
          <w:lang w:eastAsia="ru-RU"/>
        </w:rPr>
        <w:t xml:space="preserve"> Из 52 педагогов высшую  квалификационную категорию имеют 4 педагога, первую 39 педагогов. Процент педагогов, имеющих высшую и первую квалификационные категории, составляет 82,7%.</w:t>
      </w:r>
    </w:p>
    <w:p w:rsidR="00746FF5" w:rsidRPr="005C6252" w:rsidRDefault="00746FF5" w:rsidP="00EE4897">
      <w:pPr>
        <w:spacing w:line="240" w:lineRule="auto"/>
        <w:ind w:right="-2"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46FF5" w:rsidRPr="005C6252" w:rsidRDefault="00746FF5" w:rsidP="00EE4897">
      <w:pPr>
        <w:pStyle w:val="Heading3"/>
        <w:kinsoku w:val="0"/>
        <w:overflowPunct w:val="0"/>
        <w:ind w:left="212"/>
        <w:jc w:val="both"/>
        <w:rPr>
          <w:sz w:val="24"/>
          <w:szCs w:val="24"/>
        </w:rPr>
      </w:pPr>
      <w:r w:rsidRPr="005C6252">
        <w:rPr>
          <w:sz w:val="24"/>
          <w:szCs w:val="24"/>
        </w:rPr>
        <w:t xml:space="preserve"> Участие педагогов в конкурсах (таблица)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743"/>
        <w:gridCol w:w="2694"/>
        <w:gridCol w:w="2693"/>
      </w:tblGrid>
      <w:tr w:rsidR="00746FF5" w:rsidRPr="005C6252" w:rsidTr="008B2E94">
        <w:tc>
          <w:tcPr>
            <w:tcW w:w="468" w:type="dxa"/>
          </w:tcPr>
          <w:p w:rsidR="00746FF5" w:rsidRPr="005C6252" w:rsidRDefault="00746FF5" w:rsidP="008F6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3" w:type="dxa"/>
          </w:tcPr>
          <w:p w:rsidR="00746FF5" w:rsidRPr="005C6252" w:rsidRDefault="00746FF5" w:rsidP="008F6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4" w:type="dxa"/>
          </w:tcPr>
          <w:p w:rsidR="00746FF5" w:rsidRPr="005C6252" w:rsidRDefault="00746FF5" w:rsidP="008F6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2693" w:type="dxa"/>
          </w:tcPr>
          <w:p w:rsidR="00746FF5" w:rsidRPr="005C6252" w:rsidRDefault="00746FF5" w:rsidP="008F6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746FF5" w:rsidRPr="005C6252" w:rsidTr="008B2E94">
        <w:tc>
          <w:tcPr>
            <w:tcW w:w="468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этап городского смотра-конкурса управленческих лабораторий заместителей директоров по воспитательной работе </w:t>
            </w:r>
          </w:p>
        </w:tc>
        <w:tc>
          <w:tcPr>
            <w:tcW w:w="2694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69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Ахмадуллина Г. Ш.</w:t>
            </w:r>
          </w:p>
        </w:tc>
      </w:tr>
      <w:tr w:rsidR="00746FF5" w:rsidRPr="005C6252" w:rsidTr="008B2E94">
        <w:tc>
          <w:tcPr>
            <w:tcW w:w="468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Районный этап городского конкурса «Учитель года города Казани-2018» (Классный руководитель)</w:t>
            </w:r>
          </w:p>
        </w:tc>
        <w:tc>
          <w:tcPr>
            <w:tcW w:w="2694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Номинация «Верность традициям»</w:t>
            </w:r>
          </w:p>
        </w:tc>
        <w:tc>
          <w:tcPr>
            <w:tcW w:w="2693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Рахматуллина Л. Р.</w:t>
            </w:r>
          </w:p>
        </w:tc>
      </w:tr>
      <w:tr w:rsidR="00746FF5" w:rsidRPr="005C6252" w:rsidTr="008B2E94">
        <w:tc>
          <w:tcPr>
            <w:tcW w:w="468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Призер городского конкурса «Китап доньясына сэяхэт – Путешествие в мир книги» </w:t>
            </w:r>
          </w:p>
        </w:tc>
        <w:tc>
          <w:tcPr>
            <w:tcW w:w="2694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2 место в номинации «Моя семейная реликвия»</w:t>
            </w:r>
          </w:p>
        </w:tc>
        <w:tc>
          <w:tcPr>
            <w:tcW w:w="2693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Шайдуллина Р. Х.</w:t>
            </w:r>
          </w:p>
        </w:tc>
      </w:tr>
      <w:tr w:rsidR="00746FF5" w:rsidRPr="005C6252" w:rsidTr="008B2E94">
        <w:tc>
          <w:tcPr>
            <w:tcW w:w="468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C6252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театра, музыки и танца «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5C6252">
              <w:rPr>
                <w:rFonts w:ascii="Times New Roman" w:hAnsi="Times New Roman"/>
                <w:sz w:val="24"/>
                <w:szCs w:val="24"/>
              </w:rPr>
              <w:t>-</w:t>
            </w:r>
            <w:r w:rsidRPr="005C6252">
              <w:rPr>
                <w:rFonts w:ascii="Times New Roman" w:hAnsi="Times New Roman"/>
                <w:sz w:val="24"/>
                <w:szCs w:val="24"/>
                <w:lang w:val="en-US"/>
              </w:rPr>
              <w:t>MIX</w:t>
            </w:r>
            <w:r w:rsidRPr="005C6252">
              <w:rPr>
                <w:rFonts w:ascii="Times New Roman" w:hAnsi="Times New Roman"/>
                <w:sz w:val="24"/>
                <w:szCs w:val="24"/>
              </w:rPr>
              <w:t>» за плодотворную работу и большой личный вклад в художественно-эстетическое воспитание учащихся и сохранение национальных культур.</w:t>
            </w:r>
          </w:p>
        </w:tc>
        <w:tc>
          <w:tcPr>
            <w:tcW w:w="2694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269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Самигуллина Р.И</w:t>
            </w:r>
          </w:p>
        </w:tc>
      </w:tr>
      <w:tr w:rsidR="00746FF5" w:rsidRPr="005C6252" w:rsidTr="008B2E94">
        <w:tc>
          <w:tcPr>
            <w:tcW w:w="468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Всероссийский конкурс Мастер-класс педагога воспитание патриота и гражданина России 21 века</w:t>
            </w:r>
          </w:p>
        </w:tc>
        <w:tc>
          <w:tcPr>
            <w:tcW w:w="2694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9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Гайнуллина А. Ш., Хабибуллина Р. Р., Ибрагимова Ф.Я.</w:t>
            </w:r>
          </w:p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Петрова М.Н</w:t>
            </w:r>
          </w:p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Рахматуллина Р. А.</w:t>
            </w:r>
          </w:p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Ильязова Ф. М.</w:t>
            </w:r>
          </w:p>
        </w:tc>
      </w:tr>
      <w:tr w:rsidR="00746FF5" w:rsidRPr="005C6252" w:rsidTr="008B2E94">
        <w:tc>
          <w:tcPr>
            <w:tcW w:w="468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25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Районный конкурс лучшая первичная профсоюзная организация по охране труда в номинации «Видеоролик на тему: «Пусть безопасным будет труд»</w:t>
            </w:r>
          </w:p>
        </w:tc>
        <w:tc>
          <w:tcPr>
            <w:tcW w:w="2694" w:type="dxa"/>
          </w:tcPr>
          <w:p w:rsidR="00746FF5" w:rsidRPr="005C6252" w:rsidRDefault="00746FF5" w:rsidP="008B2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  <w:tc>
          <w:tcPr>
            <w:tcW w:w="2693" w:type="dxa"/>
          </w:tcPr>
          <w:p w:rsidR="00746FF5" w:rsidRPr="005C6252" w:rsidRDefault="00746FF5" w:rsidP="008B2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52">
              <w:rPr>
                <w:rFonts w:ascii="Times New Roman" w:hAnsi="Times New Roman"/>
                <w:sz w:val="24"/>
                <w:szCs w:val="24"/>
              </w:rPr>
              <w:t>Гайнуллина А. Ш.</w:t>
            </w:r>
          </w:p>
        </w:tc>
      </w:tr>
    </w:tbl>
    <w:p w:rsidR="00746FF5" w:rsidRPr="005C6252" w:rsidRDefault="00746FF5" w:rsidP="00466765">
      <w:pPr>
        <w:spacing w:line="240" w:lineRule="auto"/>
        <w:ind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746FF5" w:rsidRPr="005C6252" w:rsidRDefault="00746FF5" w:rsidP="008A3B2C">
      <w:pPr>
        <w:spacing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  <w:lang w:val="en-US"/>
        </w:rPr>
      </w:pPr>
      <w:r w:rsidRPr="005C625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746FF5" w:rsidRPr="005C6252" w:rsidRDefault="00746FF5" w:rsidP="0093226E">
      <w:pPr>
        <w:spacing w:line="240" w:lineRule="auto"/>
        <w:ind w:right="-2" w:firstLine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5C6252">
        <w:rPr>
          <w:rFonts w:ascii="Times New Roman" w:hAnsi="Times New Roman"/>
          <w:b/>
          <w:bCs/>
          <w:sz w:val="24"/>
          <w:szCs w:val="24"/>
        </w:rPr>
        <w:t>Мероприятия в школьном музее</w:t>
      </w:r>
    </w:p>
    <w:p w:rsidR="00746FF5" w:rsidRPr="005C6252" w:rsidRDefault="00746FF5" w:rsidP="008A3B2C">
      <w:pPr>
        <w:spacing w:line="240" w:lineRule="auto"/>
        <w:ind w:right="-2" w:firstLine="142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46FF5" w:rsidRPr="005C6252" w:rsidRDefault="00746FF5" w:rsidP="00466765">
      <w:pPr>
        <w:numPr>
          <w:ilvl w:val="0"/>
          <w:numId w:val="21"/>
        </w:numPr>
        <w:spacing w:line="240" w:lineRule="auto"/>
        <w:ind w:right="-2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5C6252">
        <w:rPr>
          <w:rFonts w:ascii="Times New Roman" w:hAnsi="Times New Roman"/>
          <w:b/>
          <w:sz w:val="24"/>
          <w:szCs w:val="24"/>
        </w:rPr>
        <w:t xml:space="preserve">Экскурсия в школьный музей «История школы» по разделу «Школа и ее выпускники». </w:t>
      </w:r>
    </w:p>
    <w:p w:rsidR="00746FF5" w:rsidRPr="005C6252" w:rsidRDefault="00746FF5" w:rsidP="00466765">
      <w:pPr>
        <w:numPr>
          <w:ilvl w:val="0"/>
          <w:numId w:val="21"/>
        </w:numPr>
        <w:spacing w:line="240" w:lineRule="auto"/>
        <w:ind w:right="-2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5C6252">
        <w:rPr>
          <w:rFonts w:ascii="Times New Roman" w:hAnsi="Times New Roman"/>
          <w:b/>
          <w:sz w:val="24"/>
          <w:szCs w:val="24"/>
        </w:rPr>
        <w:t xml:space="preserve">Внеклассное мероприятие “Великой Победе посвящается…» (Мероприятие  на русском, татарском и английском языках.) </w:t>
      </w:r>
    </w:p>
    <w:p w:rsidR="00746FF5" w:rsidRPr="005C6252" w:rsidRDefault="00746FF5" w:rsidP="0093226E">
      <w:pPr>
        <w:spacing w:line="240" w:lineRule="auto"/>
        <w:ind w:right="-2" w:firstLine="142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46FF5" w:rsidRPr="005C6252" w:rsidRDefault="00746FF5" w:rsidP="0093226E">
      <w:pPr>
        <w:spacing w:line="240" w:lineRule="auto"/>
        <w:ind w:right="-2" w:firstLine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C6252">
        <w:rPr>
          <w:rFonts w:ascii="Times New Roman" w:hAnsi="Times New Roman"/>
          <w:b/>
          <w:sz w:val="24"/>
          <w:szCs w:val="24"/>
        </w:rPr>
        <w:t>Охват учащихся горячим и дополнительным питанием</w:t>
      </w:r>
    </w:p>
    <w:p w:rsidR="00746FF5" w:rsidRPr="005C6252" w:rsidRDefault="00746FF5" w:rsidP="006510F9">
      <w:pPr>
        <w:spacing w:line="240" w:lineRule="auto"/>
        <w:ind w:right="-2" w:firstLine="142"/>
        <w:contextualSpacing/>
        <w:rPr>
          <w:rFonts w:ascii="Times New Roman" w:hAnsi="Times New Roman"/>
          <w:b/>
          <w:sz w:val="24"/>
          <w:szCs w:val="24"/>
        </w:rPr>
      </w:pPr>
    </w:p>
    <w:p w:rsidR="00746FF5" w:rsidRPr="005C6252" w:rsidRDefault="00746FF5" w:rsidP="006510F9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  Рациональное  питание детей является условием обеспечения их здоровья, способности к обучению во все возрастные периоды.</w:t>
      </w:r>
    </w:p>
    <w:p w:rsidR="00746FF5" w:rsidRPr="005C6252" w:rsidRDefault="00746FF5" w:rsidP="006510F9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>Школьная столовая относится к типу заготовочного цеха. Продукты предоставляются Департаментом продовольствия и социального питания г. Казани, в том числе и мясная халяльная продукция.</w:t>
      </w:r>
    </w:p>
    <w:p w:rsidR="00746FF5" w:rsidRPr="005C6252" w:rsidRDefault="00746FF5" w:rsidP="006510F9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 xml:space="preserve">   Все обучающиеся школы были охвачены горячим питанием. Из них: начальные классы -306 учащихся обеспечены 2-х разовым питанием, учащиеся с 5-11 классы получают горячий завтрак.  Помимо этого, была организована реализация буфетной продукции.</w:t>
      </w:r>
    </w:p>
    <w:p w:rsidR="00746FF5" w:rsidRPr="005C6252" w:rsidRDefault="00746FF5" w:rsidP="006510F9">
      <w:pPr>
        <w:jc w:val="both"/>
        <w:rPr>
          <w:rFonts w:ascii="Times New Roman" w:hAnsi="Times New Roman"/>
          <w:sz w:val="24"/>
          <w:szCs w:val="24"/>
        </w:rPr>
      </w:pPr>
      <w:r w:rsidRPr="005C6252">
        <w:rPr>
          <w:rFonts w:ascii="Times New Roman" w:hAnsi="Times New Roman"/>
          <w:sz w:val="24"/>
          <w:szCs w:val="24"/>
        </w:rPr>
        <w:t>Для 159 учащихся из малообеспеченных семей было организовано льготное питание.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89"/>
        <w:gridCol w:w="1701"/>
      </w:tblGrid>
      <w:tr w:rsidR="00746FF5" w:rsidRPr="005C6252" w:rsidTr="006510F9">
        <w:trPr>
          <w:trHeight w:val="268"/>
        </w:trPr>
        <w:tc>
          <w:tcPr>
            <w:tcW w:w="8789" w:type="dxa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746FF5" w:rsidRPr="005C6252" w:rsidRDefault="00746FF5" w:rsidP="006510F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Всего обучающихся в 2017-2018 уч.году</w:t>
            </w:r>
          </w:p>
        </w:tc>
        <w:tc>
          <w:tcPr>
            <w:tcW w:w="1701" w:type="dxa"/>
            <w:tcMar>
              <w:top w:w="72" w:type="dxa"/>
              <w:left w:w="142" w:type="dxa"/>
              <w:bottom w:w="72" w:type="dxa"/>
              <w:right w:w="142" w:type="dxa"/>
            </w:tcMar>
            <w:vAlign w:val="center"/>
          </w:tcPr>
          <w:p w:rsidR="00746FF5" w:rsidRPr="005C6252" w:rsidRDefault="00746FF5" w:rsidP="00651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684</w:t>
            </w:r>
          </w:p>
        </w:tc>
      </w:tr>
      <w:tr w:rsidR="00746FF5" w:rsidRPr="005C6252" w:rsidTr="006510F9">
        <w:trPr>
          <w:trHeight w:val="278"/>
        </w:trPr>
        <w:tc>
          <w:tcPr>
            <w:tcW w:w="8789" w:type="dxa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746FF5" w:rsidRPr="005C6252" w:rsidRDefault="00746FF5" w:rsidP="006510F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Количество обучающихся, пользующихся льготным питанием</w:t>
            </w:r>
          </w:p>
        </w:tc>
        <w:tc>
          <w:tcPr>
            <w:tcW w:w="1701" w:type="dxa"/>
            <w:tcMar>
              <w:top w:w="72" w:type="dxa"/>
              <w:left w:w="142" w:type="dxa"/>
              <w:bottom w:w="72" w:type="dxa"/>
              <w:right w:w="142" w:type="dxa"/>
            </w:tcMar>
            <w:vAlign w:val="center"/>
          </w:tcPr>
          <w:p w:rsidR="00746FF5" w:rsidRPr="005C6252" w:rsidRDefault="00746FF5" w:rsidP="00651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159 (23%)</w:t>
            </w:r>
          </w:p>
        </w:tc>
      </w:tr>
      <w:tr w:rsidR="00746FF5" w:rsidRPr="005C6252" w:rsidTr="006510F9">
        <w:trPr>
          <w:trHeight w:val="272"/>
        </w:trPr>
        <w:tc>
          <w:tcPr>
            <w:tcW w:w="8789" w:type="dxa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746FF5" w:rsidRPr="005C6252" w:rsidRDefault="00746FF5" w:rsidP="006510F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Охват горячим питанием с 1 по 4 классы</w:t>
            </w:r>
          </w:p>
        </w:tc>
        <w:tc>
          <w:tcPr>
            <w:tcW w:w="1701" w:type="dxa"/>
            <w:tcMar>
              <w:top w:w="72" w:type="dxa"/>
              <w:left w:w="142" w:type="dxa"/>
              <w:bottom w:w="72" w:type="dxa"/>
              <w:right w:w="142" w:type="dxa"/>
            </w:tcMar>
            <w:vAlign w:val="center"/>
          </w:tcPr>
          <w:p w:rsidR="00746FF5" w:rsidRPr="005C6252" w:rsidRDefault="00746FF5" w:rsidP="00651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100%</w:t>
            </w:r>
          </w:p>
        </w:tc>
      </w:tr>
      <w:tr w:rsidR="00746FF5" w:rsidRPr="005C6252" w:rsidTr="006510F9">
        <w:trPr>
          <w:trHeight w:val="422"/>
        </w:trPr>
        <w:tc>
          <w:tcPr>
            <w:tcW w:w="8789" w:type="dxa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746FF5" w:rsidRPr="005C6252" w:rsidRDefault="00746FF5" w:rsidP="006510F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Охват горячим питанием с 5 по 11 кл. кл.</w:t>
            </w:r>
          </w:p>
        </w:tc>
        <w:tc>
          <w:tcPr>
            <w:tcW w:w="1701" w:type="dxa"/>
            <w:tcMar>
              <w:top w:w="72" w:type="dxa"/>
              <w:left w:w="142" w:type="dxa"/>
              <w:bottom w:w="72" w:type="dxa"/>
              <w:right w:w="142" w:type="dxa"/>
            </w:tcMar>
            <w:vAlign w:val="center"/>
          </w:tcPr>
          <w:p w:rsidR="00746FF5" w:rsidRPr="005C6252" w:rsidRDefault="00746FF5" w:rsidP="00651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tt-RU"/>
              </w:rPr>
            </w:pPr>
            <w:r w:rsidRPr="005C6252">
              <w:rPr>
                <w:rFonts w:ascii="Times New Roman" w:hAnsi="Times New Roman"/>
                <w:kern w:val="24"/>
                <w:sz w:val="24"/>
                <w:szCs w:val="24"/>
                <w:lang w:eastAsia="tt-RU"/>
              </w:rPr>
              <w:t>82%</w:t>
            </w:r>
          </w:p>
        </w:tc>
      </w:tr>
    </w:tbl>
    <w:p w:rsidR="00746FF5" w:rsidRPr="005C6252" w:rsidRDefault="00746FF5" w:rsidP="008A3B2C">
      <w:pPr>
        <w:spacing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746FF5" w:rsidRPr="005C6252" w:rsidRDefault="00746FF5" w:rsidP="008A3B2C">
      <w:pPr>
        <w:spacing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746FF5" w:rsidRPr="005C6252" w:rsidRDefault="00746FF5" w:rsidP="008A3B2C">
      <w:pPr>
        <w:spacing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746FF5" w:rsidRPr="005C6252" w:rsidRDefault="00746FF5" w:rsidP="008A3B2C">
      <w:pPr>
        <w:spacing w:line="240" w:lineRule="auto"/>
        <w:ind w:right="-2" w:firstLine="142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746FF5" w:rsidRPr="005C6252" w:rsidRDefault="00746FF5" w:rsidP="006510F9">
      <w:pPr>
        <w:spacing w:line="240" w:lineRule="auto"/>
        <w:ind w:right="-2"/>
        <w:contextualSpacing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5C625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</w:p>
    <w:p w:rsidR="00746FF5" w:rsidRPr="005C6252" w:rsidRDefault="00746FF5" w:rsidP="002C69F5">
      <w:pPr>
        <w:spacing w:line="240" w:lineRule="auto"/>
        <w:ind w:right="-2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46FF5" w:rsidRPr="005C6252" w:rsidRDefault="00746FF5" w:rsidP="00726ED6">
      <w:pPr>
        <w:pStyle w:val="BodyText"/>
        <w:shd w:val="clear" w:color="auto" w:fill="auto"/>
        <w:tabs>
          <w:tab w:val="left" w:pos="971"/>
        </w:tabs>
        <w:kinsoku w:val="0"/>
        <w:overflowPunct w:val="0"/>
        <w:autoSpaceDE w:val="0"/>
        <w:autoSpaceDN w:val="0"/>
        <w:adjustRightInd w:val="0"/>
        <w:spacing w:before="39" w:after="0" w:line="276" w:lineRule="exact"/>
        <w:ind w:right="136" w:firstLine="0"/>
        <w:rPr>
          <w:color w:val="FF0000"/>
          <w:spacing w:val="-1"/>
          <w:sz w:val="24"/>
          <w:szCs w:val="24"/>
        </w:rPr>
      </w:pPr>
      <w:r w:rsidRPr="005C6252">
        <w:rPr>
          <w:color w:val="FF0000"/>
          <w:spacing w:val="-1"/>
          <w:sz w:val="24"/>
          <w:szCs w:val="24"/>
        </w:rPr>
        <w:t xml:space="preserve"> </w:t>
      </w:r>
    </w:p>
    <w:p w:rsidR="00746FF5" w:rsidRPr="005C6252" w:rsidRDefault="00746FF5" w:rsidP="0066011B">
      <w:pPr>
        <w:shd w:val="clear" w:color="auto" w:fill="FFFFFF"/>
        <w:spacing w:after="0" w:line="273" w:lineRule="atLeast"/>
        <w:jc w:val="both"/>
        <w:rPr>
          <w:rFonts w:ascii="Times New Roman" w:hAnsi="Times New Roman"/>
          <w:color w:val="333333"/>
          <w:sz w:val="24"/>
          <w:szCs w:val="24"/>
          <w:lang w:val="en-US" w:eastAsia="ru-RU" w:bidi="hi-IN"/>
        </w:rPr>
      </w:pPr>
      <w:r w:rsidRPr="005C625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</w:p>
    <w:p w:rsidR="00746FF5" w:rsidRPr="005C6252" w:rsidRDefault="00746FF5" w:rsidP="001F0D34">
      <w:pPr>
        <w:shd w:val="clear" w:color="auto" w:fill="FFFFFF"/>
        <w:spacing w:after="150" w:line="300" w:lineRule="atLeast"/>
        <w:rPr>
          <w:rFonts w:ascii="Times New Roman" w:hAnsi="Times New Roman"/>
          <w:color w:val="333333"/>
          <w:sz w:val="24"/>
          <w:szCs w:val="24"/>
          <w:lang w:eastAsia="ru-RU" w:bidi="hi-IN"/>
        </w:rPr>
      </w:pPr>
    </w:p>
    <w:p w:rsidR="00746FF5" w:rsidRPr="005C6252" w:rsidRDefault="00746FF5" w:rsidP="001F0D34">
      <w:pPr>
        <w:shd w:val="clear" w:color="auto" w:fill="FFFFFF"/>
        <w:spacing w:after="150" w:line="300" w:lineRule="atLeast"/>
        <w:rPr>
          <w:rFonts w:ascii="Times New Roman" w:hAnsi="Times New Roman"/>
          <w:color w:val="333333"/>
          <w:sz w:val="24"/>
          <w:szCs w:val="24"/>
          <w:lang w:eastAsia="ru-RU" w:bidi="hi-IN"/>
        </w:rPr>
      </w:pPr>
      <w:r w:rsidRPr="005C6252">
        <w:rPr>
          <w:rFonts w:ascii="Times New Roman" w:hAnsi="Times New Roman"/>
          <w:color w:val="333333"/>
          <w:sz w:val="24"/>
          <w:szCs w:val="24"/>
          <w:lang w:eastAsia="ru-RU" w:bidi="hi-IN"/>
        </w:rPr>
        <w:t xml:space="preserve"> </w:t>
      </w:r>
    </w:p>
    <w:p w:rsidR="00746FF5" w:rsidRPr="005C6252" w:rsidRDefault="00746FF5" w:rsidP="00F63A7B">
      <w:pPr>
        <w:pStyle w:val="161"/>
        <w:shd w:val="clear" w:color="auto" w:fill="auto"/>
        <w:spacing w:before="0" w:after="185" w:line="210" w:lineRule="exact"/>
        <w:ind w:right="-2" w:firstLine="142"/>
        <w:jc w:val="both"/>
        <w:rPr>
          <w:color w:val="FF0000"/>
          <w:sz w:val="24"/>
          <w:szCs w:val="24"/>
        </w:rPr>
      </w:pPr>
    </w:p>
    <w:sectPr w:rsidR="00746FF5" w:rsidRPr="005C6252" w:rsidSect="003B5B21">
      <w:pgSz w:w="11906" w:h="16838"/>
      <w:pgMar w:top="426" w:right="746" w:bottom="426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FF5" w:rsidRDefault="00746FF5" w:rsidP="00D636E4">
      <w:pPr>
        <w:spacing w:after="0" w:line="240" w:lineRule="auto"/>
      </w:pPr>
      <w:r>
        <w:separator/>
      </w:r>
    </w:p>
  </w:endnote>
  <w:endnote w:type="continuationSeparator" w:id="0">
    <w:p w:rsidR="00746FF5" w:rsidRDefault="00746FF5" w:rsidP="00D6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FF5" w:rsidRDefault="00746FF5" w:rsidP="00D636E4">
      <w:pPr>
        <w:spacing w:after="0" w:line="240" w:lineRule="auto"/>
      </w:pPr>
      <w:r>
        <w:separator/>
      </w:r>
    </w:p>
  </w:footnote>
  <w:footnote w:type="continuationSeparator" w:id="0">
    <w:p w:rsidR="00746FF5" w:rsidRDefault="00746FF5" w:rsidP="00D63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AFA13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B127E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2C41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8457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8647F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D5A3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86AE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98C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E0A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020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1">
    <w:nsid w:val="00000005"/>
    <w:multiLevelType w:val="multilevel"/>
    <w:tmpl w:val="00000004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90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5"/>
      <w:numFmt w:val="decimal"/>
      <w:lvlText w:val="%2)"/>
      <w:lvlJc w:val="left"/>
      <w:pPr>
        <w:ind w:hanging="852"/>
      </w:pPr>
      <w:rPr>
        <w:rFonts w:ascii="Times New Roman" w:hAnsi="Times New Roman" w:cs="Times New Roman"/>
        <w:b w:val="0"/>
        <w:bCs w:val="0"/>
        <w:sz w:val="23"/>
        <w:szCs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44A2A71"/>
    <w:multiLevelType w:val="hybridMultilevel"/>
    <w:tmpl w:val="E3D890DE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4">
    <w:nsid w:val="10B529D0"/>
    <w:multiLevelType w:val="hybridMultilevel"/>
    <w:tmpl w:val="76B47370"/>
    <w:lvl w:ilvl="0" w:tplc="01F6B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2E0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58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8E2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9ED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027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C9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F63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FCF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18C6281"/>
    <w:multiLevelType w:val="hybridMultilevel"/>
    <w:tmpl w:val="85407B4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2E617EEE"/>
    <w:multiLevelType w:val="hybridMultilevel"/>
    <w:tmpl w:val="A2E26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B777E"/>
    <w:multiLevelType w:val="hybridMultilevel"/>
    <w:tmpl w:val="6F242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B6993"/>
    <w:multiLevelType w:val="hybridMultilevel"/>
    <w:tmpl w:val="6E567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22720DF"/>
    <w:multiLevelType w:val="hybridMultilevel"/>
    <w:tmpl w:val="BEDE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5D654CE"/>
    <w:multiLevelType w:val="hybridMultilevel"/>
    <w:tmpl w:val="CDE2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DC6EA8"/>
    <w:multiLevelType w:val="hybridMultilevel"/>
    <w:tmpl w:val="74F8BA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509C360F"/>
    <w:multiLevelType w:val="hybridMultilevel"/>
    <w:tmpl w:val="26CE0E4C"/>
    <w:lvl w:ilvl="0" w:tplc="EF96D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F09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3AE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D40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CCE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0CD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645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980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A7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16253A8"/>
    <w:multiLevelType w:val="hybridMultilevel"/>
    <w:tmpl w:val="08782B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8E768E0"/>
    <w:multiLevelType w:val="hybridMultilevel"/>
    <w:tmpl w:val="EBD02220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>
    <w:nsid w:val="61AD79E3"/>
    <w:multiLevelType w:val="multilevel"/>
    <w:tmpl w:val="810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73642C6"/>
    <w:multiLevelType w:val="hybridMultilevel"/>
    <w:tmpl w:val="EB801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A90E49"/>
    <w:multiLevelType w:val="hybridMultilevel"/>
    <w:tmpl w:val="51883FA0"/>
    <w:lvl w:ilvl="0" w:tplc="5FE8C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F8E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1E3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186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E6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5A2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5AC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169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28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3F95707"/>
    <w:multiLevelType w:val="hybridMultilevel"/>
    <w:tmpl w:val="ECFE8E2E"/>
    <w:lvl w:ilvl="0" w:tplc="0A6C3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760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084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B6E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C9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8A1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B47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A0F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AC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4401BC6"/>
    <w:multiLevelType w:val="hybridMultilevel"/>
    <w:tmpl w:val="7FBA9C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7CC14BA6"/>
    <w:multiLevelType w:val="hybridMultilevel"/>
    <w:tmpl w:val="58DA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732A07"/>
    <w:multiLevelType w:val="multilevel"/>
    <w:tmpl w:val="1E7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11"/>
  </w:num>
  <w:num w:numId="5">
    <w:abstractNumId w:val="16"/>
  </w:num>
  <w:num w:numId="6">
    <w:abstractNumId w:val="13"/>
  </w:num>
  <w:num w:numId="7">
    <w:abstractNumId w:val="24"/>
  </w:num>
  <w:num w:numId="8">
    <w:abstractNumId w:val="30"/>
  </w:num>
  <w:num w:numId="9">
    <w:abstractNumId w:val="23"/>
  </w:num>
  <w:num w:numId="10">
    <w:abstractNumId w:val="17"/>
  </w:num>
  <w:num w:numId="11">
    <w:abstractNumId w:val="20"/>
  </w:num>
  <w:num w:numId="12">
    <w:abstractNumId w:val="29"/>
  </w:num>
  <w:num w:numId="13">
    <w:abstractNumId w:val="21"/>
  </w:num>
  <w:num w:numId="14">
    <w:abstractNumId w:val="26"/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28"/>
  </w:num>
  <w:num w:numId="19">
    <w:abstractNumId w:val="22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EE6"/>
    <w:rsid w:val="00000D06"/>
    <w:rsid w:val="0000479F"/>
    <w:rsid w:val="00005203"/>
    <w:rsid w:val="00006182"/>
    <w:rsid w:val="00010C32"/>
    <w:rsid w:val="000146CA"/>
    <w:rsid w:val="00031BB6"/>
    <w:rsid w:val="00031F9E"/>
    <w:rsid w:val="00032CD6"/>
    <w:rsid w:val="0003522F"/>
    <w:rsid w:val="00035238"/>
    <w:rsid w:val="000434F8"/>
    <w:rsid w:val="00051FC1"/>
    <w:rsid w:val="00057D82"/>
    <w:rsid w:val="0006446E"/>
    <w:rsid w:val="00065379"/>
    <w:rsid w:val="000720B1"/>
    <w:rsid w:val="000728AF"/>
    <w:rsid w:val="000731F3"/>
    <w:rsid w:val="00074EE6"/>
    <w:rsid w:val="00083EC2"/>
    <w:rsid w:val="000B0D5B"/>
    <w:rsid w:val="000B37C2"/>
    <w:rsid w:val="000B46AF"/>
    <w:rsid w:val="000C3E14"/>
    <w:rsid w:val="000C51AB"/>
    <w:rsid w:val="000D0D50"/>
    <w:rsid w:val="000D1AED"/>
    <w:rsid w:val="000D6B11"/>
    <w:rsid w:val="000E178E"/>
    <w:rsid w:val="000E2664"/>
    <w:rsid w:val="000E336B"/>
    <w:rsid w:val="000F05DE"/>
    <w:rsid w:val="00111004"/>
    <w:rsid w:val="00112797"/>
    <w:rsid w:val="00112BD6"/>
    <w:rsid w:val="00121A7E"/>
    <w:rsid w:val="00122864"/>
    <w:rsid w:val="00124FB5"/>
    <w:rsid w:val="001252BE"/>
    <w:rsid w:val="00126362"/>
    <w:rsid w:val="00135FD1"/>
    <w:rsid w:val="001410E5"/>
    <w:rsid w:val="00141899"/>
    <w:rsid w:val="001428D1"/>
    <w:rsid w:val="001509EB"/>
    <w:rsid w:val="0015253D"/>
    <w:rsid w:val="00153606"/>
    <w:rsid w:val="00154A7B"/>
    <w:rsid w:val="001676D1"/>
    <w:rsid w:val="00171266"/>
    <w:rsid w:val="00177CA6"/>
    <w:rsid w:val="00180D31"/>
    <w:rsid w:val="0018379A"/>
    <w:rsid w:val="00184410"/>
    <w:rsid w:val="00195627"/>
    <w:rsid w:val="001A0A6F"/>
    <w:rsid w:val="001A1A9A"/>
    <w:rsid w:val="001B0145"/>
    <w:rsid w:val="001B7BE6"/>
    <w:rsid w:val="001C0B54"/>
    <w:rsid w:val="001C55E9"/>
    <w:rsid w:val="001D2BA2"/>
    <w:rsid w:val="001F0D34"/>
    <w:rsid w:val="001F12C1"/>
    <w:rsid w:val="001F3E60"/>
    <w:rsid w:val="00200B1E"/>
    <w:rsid w:val="00223D6A"/>
    <w:rsid w:val="00225606"/>
    <w:rsid w:val="002305DA"/>
    <w:rsid w:val="00231814"/>
    <w:rsid w:val="00242223"/>
    <w:rsid w:val="0024346D"/>
    <w:rsid w:val="00253135"/>
    <w:rsid w:val="00254346"/>
    <w:rsid w:val="00264F4A"/>
    <w:rsid w:val="00275F95"/>
    <w:rsid w:val="002767AF"/>
    <w:rsid w:val="00282250"/>
    <w:rsid w:val="00282CDF"/>
    <w:rsid w:val="00283D51"/>
    <w:rsid w:val="00286A3F"/>
    <w:rsid w:val="002900B7"/>
    <w:rsid w:val="002954B5"/>
    <w:rsid w:val="002A0135"/>
    <w:rsid w:val="002A2ED3"/>
    <w:rsid w:val="002B0E97"/>
    <w:rsid w:val="002B1554"/>
    <w:rsid w:val="002B236E"/>
    <w:rsid w:val="002B44FB"/>
    <w:rsid w:val="002B55BF"/>
    <w:rsid w:val="002C4314"/>
    <w:rsid w:val="002C69F5"/>
    <w:rsid w:val="002E19C9"/>
    <w:rsid w:val="002E4A54"/>
    <w:rsid w:val="002E6C6C"/>
    <w:rsid w:val="002F0C9C"/>
    <w:rsid w:val="002F1F8D"/>
    <w:rsid w:val="002F3D97"/>
    <w:rsid w:val="00300589"/>
    <w:rsid w:val="00302F45"/>
    <w:rsid w:val="00307938"/>
    <w:rsid w:val="00307B15"/>
    <w:rsid w:val="003154D9"/>
    <w:rsid w:val="00317765"/>
    <w:rsid w:val="00325649"/>
    <w:rsid w:val="0032670E"/>
    <w:rsid w:val="0034002F"/>
    <w:rsid w:val="00344FDE"/>
    <w:rsid w:val="00351482"/>
    <w:rsid w:val="0035183B"/>
    <w:rsid w:val="00354122"/>
    <w:rsid w:val="00355D44"/>
    <w:rsid w:val="00366B6A"/>
    <w:rsid w:val="00372080"/>
    <w:rsid w:val="0037434E"/>
    <w:rsid w:val="0038355F"/>
    <w:rsid w:val="00384780"/>
    <w:rsid w:val="00390518"/>
    <w:rsid w:val="003A5955"/>
    <w:rsid w:val="003A728B"/>
    <w:rsid w:val="003B128E"/>
    <w:rsid w:val="003B2601"/>
    <w:rsid w:val="003B52C9"/>
    <w:rsid w:val="003B5B21"/>
    <w:rsid w:val="003B68E1"/>
    <w:rsid w:val="003C374F"/>
    <w:rsid w:val="003C3EAC"/>
    <w:rsid w:val="003C4285"/>
    <w:rsid w:val="003D6070"/>
    <w:rsid w:val="003D60B4"/>
    <w:rsid w:val="003F6C5C"/>
    <w:rsid w:val="0040036C"/>
    <w:rsid w:val="004072D8"/>
    <w:rsid w:val="00412A0C"/>
    <w:rsid w:val="004236B5"/>
    <w:rsid w:val="00425189"/>
    <w:rsid w:val="00432076"/>
    <w:rsid w:val="004374DF"/>
    <w:rsid w:val="00442707"/>
    <w:rsid w:val="004474F6"/>
    <w:rsid w:val="00456994"/>
    <w:rsid w:val="00457C01"/>
    <w:rsid w:val="004602F9"/>
    <w:rsid w:val="00466765"/>
    <w:rsid w:val="00486B55"/>
    <w:rsid w:val="0049335A"/>
    <w:rsid w:val="004937B0"/>
    <w:rsid w:val="004A1CFA"/>
    <w:rsid w:val="004A1D45"/>
    <w:rsid w:val="004B34AE"/>
    <w:rsid w:val="004B4B64"/>
    <w:rsid w:val="004B4BDC"/>
    <w:rsid w:val="004C4335"/>
    <w:rsid w:val="004C6DE7"/>
    <w:rsid w:val="004C7402"/>
    <w:rsid w:val="004D3AC3"/>
    <w:rsid w:val="004D3D72"/>
    <w:rsid w:val="004D6AA0"/>
    <w:rsid w:val="004F2A45"/>
    <w:rsid w:val="004F48D1"/>
    <w:rsid w:val="004F5FCD"/>
    <w:rsid w:val="004F6312"/>
    <w:rsid w:val="00501B76"/>
    <w:rsid w:val="00501F2B"/>
    <w:rsid w:val="0050443C"/>
    <w:rsid w:val="00506BB0"/>
    <w:rsid w:val="0050718F"/>
    <w:rsid w:val="00510CF9"/>
    <w:rsid w:val="005169A0"/>
    <w:rsid w:val="005211ED"/>
    <w:rsid w:val="00542E29"/>
    <w:rsid w:val="00543394"/>
    <w:rsid w:val="005451F5"/>
    <w:rsid w:val="00547CF8"/>
    <w:rsid w:val="00554B33"/>
    <w:rsid w:val="005566D7"/>
    <w:rsid w:val="00562708"/>
    <w:rsid w:val="00573F1D"/>
    <w:rsid w:val="00597F94"/>
    <w:rsid w:val="005A0E8C"/>
    <w:rsid w:val="005B02AF"/>
    <w:rsid w:val="005B1F22"/>
    <w:rsid w:val="005B2E24"/>
    <w:rsid w:val="005B3454"/>
    <w:rsid w:val="005B37E9"/>
    <w:rsid w:val="005B5CA5"/>
    <w:rsid w:val="005B748A"/>
    <w:rsid w:val="005C1174"/>
    <w:rsid w:val="005C3A83"/>
    <w:rsid w:val="005C6252"/>
    <w:rsid w:val="005C6397"/>
    <w:rsid w:val="005C6BFE"/>
    <w:rsid w:val="005C7A53"/>
    <w:rsid w:val="005D563A"/>
    <w:rsid w:val="005E2F0B"/>
    <w:rsid w:val="005E4E13"/>
    <w:rsid w:val="005F43B2"/>
    <w:rsid w:val="00603AFE"/>
    <w:rsid w:val="006046BB"/>
    <w:rsid w:val="0061180B"/>
    <w:rsid w:val="00611BC3"/>
    <w:rsid w:val="00630417"/>
    <w:rsid w:val="00630BE0"/>
    <w:rsid w:val="006376BB"/>
    <w:rsid w:val="00647640"/>
    <w:rsid w:val="006509DB"/>
    <w:rsid w:val="006510F9"/>
    <w:rsid w:val="0065133E"/>
    <w:rsid w:val="0066011B"/>
    <w:rsid w:val="00666FC3"/>
    <w:rsid w:val="0068500D"/>
    <w:rsid w:val="00685152"/>
    <w:rsid w:val="0069043D"/>
    <w:rsid w:val="00695EF1"/>
    <w:rsid w:val="006A2AE0"/>
    <w:rsid w:val="006B2D09"/>
    <w:rsid w:val="006B3EB6"/>
    <w:rsid w:val="006C1F3D"/>
    <w:rsid w:val="006C4E91"/>
    <w:rsid w:val="006C5CC8"/>
    <w:rsid w:val="006C7C5F"/>
    <w:rsid w:val="006D417C"/>
    <w:rsid w:val="006D4A39"/>
    <w:rsid w:val="006E0ECC"/>
    <w:rsid w:val="006E7DB6"/>
    <w:rsid w:val="006F5CD4"/>
    <w:rsid w:val="00700898"/>
    <w:rsid w:val="00712656"/>
    <w:rsid w:val="007151AB"/>
    <w:rsid w:val="0072264A"/>
    <w:rsid w:val="007226E5"/>
    <w:rsid w:val="007238D1"/>
    <w:rsid w:val="00726ED6"/>
    <w:rsid w:val="00732112"/>
    <w:rsid w:val="00733DEC"/>
    <w:rsid w:val="00746FF5"/>
    <w:rsid w:val="007508C9"/>
    <w:rsid w:val="00750D0A"/>
    <w:rsid w:val="00760967"/>
    <w:rsid w:val="00762480"/>
    <w:rsid w:val="0076352A"/>
    <w:rsid w:val="007753F5"/>
    <w:rsid w:val="00775D4C"/>
    <w:rsid w:val="007809E2"/>
    <w:rsid w:val="007837F0"/>
    <w:rsid w:val="007909C6"/>
    <w:rsid w:val="00791300"/>
    <w:rsid w:val="007A4372"/>
    <w:rsid w:val="007A60E8"/>
    <w:rsid w:val="007A756D"/>
    <w:rsid w:val="007B6C0B"/>
    <w:rsid w:val="007B6CE6"/>
    <w:rsid w:val="007B70FB"/>
    <w:rsid w:val="007B7B8D"/>
    <w:rsid w:val="007C2851"/>
    <w:rsid w:val="007C668A"/>
    <w:rsid w:val="007C7ED3"/>
    <w:rsid w:val="007D0B25"/>
    <w:rsid w:val="007D26D5"/>
    <w:rsid w:val="007D4A66"/>
    <w:rsid w:val="007E29FC"/>
    <w:rsid w:val="007F1E78"/>
    <w:rsid w:val="00800DBA"/>
    <w:rsid w:val="0081097D"/>
    <w:rsid w:val="00813CF1"/>
    <w:rsid w:val="008149D5"/>
    <w:rsid w:val="00816AFB"/>
    <w:rsid w:val="00826501"/>
    <w:rsid w:val="00830C80"/>
    <w:rsid w:val="0083122A"/>
    <w:rsid w:val="00831EA7"/>
    <w:rsid w:val="00831F9D"/>
    <w:rsid w:val="0083750B"/>
    <w:rsid w:val="008433C3"/>
    <w:rsid w:val="00844B9D"/>
    <w:rsid w:val="008457C6"/>
    <w:rsid w:val="00850454"/>
    <w:rsid w:val="0085706D"/>
    <w:rsid w:val="00860757"/>
    <w:rsid w:val="008652E4"/>
    <w:rsid w:val="00874E31"/>
    <w:rsid w:val="00875379"/>
    <w:rsid w:val="0088014C"/>
    <w:rsid w:val="0088192C"/>
    <w:rsid w:val="008829A9"/>
    <w:rsid w:val="008859AC"/>
    <w:rsid w:val="00893E9D"/>
    <w:rsid w:val="0089534A"/>
    <w:rsid w:val="00895709"/>
    <w:rsid w:val="008A2903"/>
    <w:rsid w:val="008A3B2C"/>
    <w:rsid w:val="008A4883"/>
    <w:rsid w:val="008B14C2"/>
    <w:rsid w:val="008B2E94"/>
    <w:rsid w:val="008C61F7"/>
    <w:rsid w:val="008D3529"/>
    <w:rsid w:val="008D636F"/>
    <w:rsid w:val="008E78D2"/>
    <w:rsid w:val="008F2B5E"/>
    <w:rsid w:val="008F31E4"/>
    <w:rsid w:val="008F4B98"/>
    <w:rsid w:val="008F6FF3"/>
    <w:rsid w:val="009031C1"/>
    <w:rsid w:val="00921C83"/>
    <w:rsid w:val="009246B0"/>
    <w:rsid w:val="009259BF"/>
    <w:rsid w:val="009270AA"/>
    <w:rsid w:val="0093226E"/>
    <w:rsid w:val="00937C1F"/>
    <w:rsid w:val="00941856"/>
    <w:rsid w:val="00942CE2"/>
    <w:rsid w:val="00943E97"/>
    <w:rsid w:val="0095225A"/>
    <w:rsid w:val="009538BC"/>
    <w:rsid w:val="009552D4"/>
    <w:rsid w:val="0096097C"/>
    <w:rsid w:val="00966A6F"/>
    <w:rsid w:val="009760EA"/>
    <w:rsid w:val="009832D9"/>
    <w:rsid w:val="00991364"/>
    <w:rsid w:val="009916BD"/>
    <w:rsid w:val="00991CFD"/>
    <w:rsid w:val="009A134C"/>
    <w:rsid w:val="009A4056"/>
    <w:rsid w:val="009A5773"/>
    <w:rsid w:val="009A6031"/>
    <w:rsid w:val="009A6509"/>
    <w:rsid w:val="009A6973"/>
    <w:rsid w:val="009A76E3"/>
    <w:rsid w:val="009A77DB"/>
    <w:rsid w:val="009B294A"/>
    <w:rsid w:val="009B30BF"/>
    <w:rsid w:val="009B4A72"/>
    <w:rsid w:val="009B61DA"/>
    <w:rsid w:val="009C0881"/>
    <w:rsid w:val="009C7853"/>
    <w:rsid w:val="009D5AA6"/>
    <w:rsid w:val="009D73A2"/>
    <w:rsid w:val="009E402E"/>
    <w:rsid w:val="009E4530"/>
    <w:rsid w:val="009F0A69"/>
    <w:rsid w:val="009F10E0"/>
    <w:rsid w:val="00A05F60"/>
    <w:rsid w:val="00A13F86"/>
    <w:rsid w:val="00A14FB2"/>
    <w:rsid w:val="00A15648"/>
    <w:rsid w:val="00A162E0"/>
    <w:rsid w:val="00A17694"/>
    <w:rsid w:val="00A25B5C"/>
    <w:rsid w:val="00A620B5"/>
    <w:rsid w:val="00A85AF8"/>
    <w:rsid w:val="00A868BC"/>
    <w:rsid w:val="00A86E28"/>
    <w:rsid w:val="00AA14E0"/>
    <w:rsid w:val="00AA3661"/>
    <w:rsid w:val="00AA5FF2"/>
    <w:rsid w:val="00AB09DE"/>
    <w:rsid w:val="00AB0C09"/>
    <w:rsid w:val="00AB6CE5"/>
    <w:rsid w:val="00AC6803"/>
    <w:rsid w:val="00AC6DF6"/>
    <w:rsid w:val="00AC76C1"/>
    <w:rsid w:val="00AE1EEF"/>
    <w:rsid w:val="00B039A6"/>
    <w:rsid w:val="00B04722"/>
    <w:rsid w:val="00B049CC"/>
    <w:rsid w:val="00B1349A"/>
    <w:rsid w:val="00B15161"/>
    <w:rsid w:val="00B16727"/>
    <w:rsid w:val="00B17DBD"/>
    <w:rsid w:val="00B17F13"/>
    <w:rsid w:val="00B23F1D"/>
    <w:rsid w:val="00B32022"/>
    <w:rsid w:val="00B358AA"/>
    <w:rsid w:val="00B37322"/>
    <w:rsid w:val="00B40A88"/>
    <w:rsid w:val="00B4493C"/>
    <w:rsid w:val="00B4523F"/>
    <w:rsid w:val="00B45A7B"/>
    <w:rsid w:val="00B476D8"/>
    <w:rsid w:val="00B52A7F"/>
    <w:rsid w:val="00B53E13"/>
    <w:rsid w:val="00B554DD"/>
    <w:rsid w:val="00B604F0"/>
    <w:rsid w:val="00B7136C"/>
    <w:rsid w:val="00B733EB"/>
    <w:rsid w:val="00B73FD4"/>
    <w:rsid w:val="00B7762A"/>
    <w:rsid w:val="00B8112A"/>
    <w:rsid w:val="00B84887"/>
    <w:rsid w:val="00B87C22"/>
    <w:rsid w:val="00B963AE"/>
    <w:rsid w:val="00BA5E80"/>
    <w:rsid w:val="00BB0409"/>
    <w:rsid w:val="00BB61D1"/>
    <w:rsid w:val="00BC14EC"/>
    <w:rsid w:val="00BC6FE4"/>
    <w:rsid w:val="00BC7983"/>
    <w:rsid w:val="00BE0B5A"/>
    <w:rsid w:val="00BE3808"/>
    <w:rsid w:val="00BE6765"/>
    <w:rsid w:val="00BF6AD2"/>
    <w:rsid w:val="00C1292A"/>
    <w:rsid w:val="00C14C7D"/>
    <w:rsid w:val="00C1543C"/>
    <w:rsid w:val="00C15A17"/>
    <w:rsid w:val="00C2170C"/>
    <w:rsid w:val="00C242BD"/>
    <w:rsid w:val="00C25CBE"/>
    <w:rsid w:val="00C2704F"/>
    <w:rsid w:val="00C34889"/>
    <w:rsid w:val="00C42B3F"/>
    <w:rsid w:val="00C554FA"/>
    <w:rsid w:val="00C6008B"/>
    <w:rsid w:val="00C62430"/>
    <w:rsid w:val="00C66233"/>
    <w:rsid w:val="00C7202A"/>
    <w:rsid w:val="00C80EB6"/>
    <w:rsid w:val="00C826A1"/>
    <w:rsid w:val="00C84EA3"/>
    <w:rsid w:val="00C92645"/>
    <w:rsid w:val="00C92659"/>
    <w:rsid w:val="00C96566"/>
    <w:rsid w:val="00CA1D3F"/>
    <w:rsid w:val="00CA2D7C"/>
    <w:rsid w:val="00CA3D16"/>
    <w:rsid w:val="00CA72E1"/>
    <w:rsid w:val="00CA7642"/>
    <w:rsid w:val="00CB2D9C"/>
    <w:rsid w:val="00CB38FC"/>
    <w:rsid w:val="00CC6B74"/>
    <w:rsid w:val="00CD6371"/>
    <w:rsid w:val="00CD6B87"/>
    <w:rsid w:val="00CE3B5E"/>
    <w:rsid w:val="00CF42F1"/>
    <w:rsid w:val="00CF5796"/>
    <w:rsid w:val="00D01268"/>
    <w:rsid w:val="00D06FA2"/>
    <w:rsid w:val="00D12AA0"/>
    <w:rsid w:val="00D25A5B"/>
    <w:rsid w:val="00D26795"/>
    <w:rsid w:val="00D329AD"/>
    <w:rsid w:val="00D34E63"/>
    <w:rsid w:val="00D351F5"/>
    <w:rsid w:val="00D352D0"/>
    <w:rsid w:val="00D44ABA"/>
    <w:rsid w:val="00D5528A"/>
    <w:rsid w:val="00D611A4"/>
    <w:rsid w:val="00D636E4"/>
    <w:rsid w:val="00D83616"/>
    <w:rsid w:val="00D93C63"/>
    <w:rsid w:val="00D9799C"/>
    <w:rsid w:val="00DA245A"/>
    <w:rsid w:val="00DA2870"/>
    <w:rsid w:val="00DA3B0C"/>
    <w:rsid w:val="00DB3BAF"/>
    <w:rsid w:val="00DB5EFE"/>
    <w:rsid w:val="00DC183D"/>
    <w:rsid w:val="00DC5C6A"/>
    <w:rsid w:val="00DD0346"/>
    <w:rsid w:val="00DD3AA2"/>
    <w:rsid w:val="00DD7F7C"/>
    <w:rsid w:val="00DE02D2"/>
    <w:rsid w:val="00DE06BE"/>
    <w:rsid w:val="00DE7E63"/>
    <w:rsid w:val="00DF0963"/>
    <w:rsid w:val="00DF256D"/>
    <w:rsid w:val="00DF397F"/>
    <w:rsid w:val="00DF71F8"/>
    <w:rsid w:val="00E02872"/>
    <w:rsid w:val="00E07A27"/>
    <w:rsid w:val="00E14082"/>
    <w:rsid w:val="00E2545D"/>
    <w:rsid w:val="00E27D47"/>
    <w:rsid w:val="00E52696"/>
    <w:rsid w:val="00E52832"/>
    <w:rsid w:val="00E60B22"/>
    <w:rsid w:val="00E65BF7"/>
    <w:rsid w:val="00E70866"/>
    <w:rsid w:val="00E735D9"/>
    <w:rsid w:val="00E75E8E"/>
    <w:rsid w:val="00E827EA"/>
    <w:rsid w:val="00E9277E"/>
    <w:rsid w:val="00E96D9E"/>
    <w:rsid w:val="00EA0A95"/>
    <w:rsid w:val="00EA386D"/>
    <w:rsid w:val="00EA4085"/>
    <w:rsid w:val="00EA4614"/>
    <w:rsid w:val="00EA4746"/>
    <w:rsid w:val="00EB1EF2"/>
    <w:rsid w:val="00EC2813"/>
    <w:rsid w:val="00EC4953"/>
    <w:rsid w:val="00EC60EA"/>
    <w:rsid w:val="00EC793C"/>
    <w:rsid w:val="00ED2746"/>
    <w:rsid w:val="00ED5F65"/>
    <w:rsid w:val="00ED7164"/>
    <w:rsid w:val="00EE4897"/>
    <w:rsid w:val="00EF0B38"/>
    <w:rsid w:val="00EF4475"/>
    <w:rsid w:val="00F001F8"/>
    <w:rsid w:val="00F05012"/>
    <w:rsid w:val="00F30FD1"/>
    <w:rsid w:val="00F3117C"/>
    <w:rsid w:val="00F3342F"/>
    <w:rsid w:val="00F3376B"/>
    <w:rsid w:val="00F34EF9"/>
    <w:rsid w:val="00F36CFF"/>
    <w:rsid w:val="00F40818"/>
    <w:rsid w:val="00F408C5"/>
    <w:rsid w:val="00F4346D"/>
    <w:rsid w:val="00F43776"/>
    <w:rsid w:val="00F602FB"/>
    <w:rsid w:val="00F62465"/>
    <w:rsid w:val="00F63A7B"/>
    <w:rsid w:val="00F66EB2"/>
    <w:rsid w:val="00F70A02"/>
    <w:rsid w:val="00F71284"/>
    <w:rsid w:val="00F73435"/>
    <w:rsid w:val="00F73986"/>
    <w:rsid w:val="00F847AB"/>
    <w:rsid w:val="00F858CF"/>
    <w:rsid w:val="00F90D0B"/>
    <w:rsid w:val="00F92C7B"/>
    <w:rsid w:val="00F967C6"/>
    <w:rsid w:val="00F97CCB"/>
    <w:rsid w:val="00FA001D"/>
    <w:rsid w:val="00FA3ABC"/>
    <w:rsid w:val="00FB3475"/>
    <w:rsid w:val="00FB460B"/>
    <w:rsid w:val="00FC1F69"/>
    <w:rsid w:val="00FC2F5F"/>
    <w:rsid w:val="00FC301E"/>
    <w:rsid w:val="00FC4CC8"/>
    <w:rsid w:val="00FC61EF"/>
    <w:rsid w:val="00FD09F0"/>
    <w:rsid w:val="00FD0D73"/>
    <w:rsid w:val="00FD30AF"/>
    <w:rsid w:val="00FD6D20"/>
    <w:rsid w:val="00FE5322"/>
    <w:rsid w:val="00FE7B62"/>
    <w:rsid w:val="00FF1552"/>
    <w:rsid w:val="00FF6387"/>
    <w:rsid w:val="00FF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1E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335A"/>
    <w:pPr>
      <w:widowControl w:val="0"/>
      <w:autoSpaceDE w:val="0"/>
      <w:autoSpaceDN w:val="0"/>
      <w:adjustRightInd w:val="0"/>
      <w:spacing w:before="27" w:after="0" w:line="240" w:lineRule="auto"/>
      <w:outlineLvl w:val="0"/>
    </w:pPr>
    <w:rPr>
      <w:rFonts w:cs="Calibri"/>
      <w:b/>
      <w:bCs/>
      <w:sz w:val="36"/>
      <w:szCs w:val="36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49335A"/>
    <w:pPr>
      <w:widowControl w:val="0"/>
      <w:autoSpaceDE w:val="0"/>
      <w:autoSpaceDN w:val="0"/>
      <w:adjustRightInd w:val="0"/>
      <w:spacing w:before="8" w:after="0" w:line="240" w:lineRule="auto"/>
      <w:ind w:left="112"/>
      <w:outlineLvl w:val="1"/>
    </w:pPr>
    <w:rPr>
      <w:rFonts w:ascii="Times New Roman" w:hAnsi="Times New Roman"/>
      <w:b/>
      <w:bCs/>
      <w:sz w:val="32"/>
      <w:szCs w:val="32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141899"/>
    <w:pPr>
      <w:widowControl w:val="0"/>
      <w:autoSpaceDE w:val="0"/>
      <w:autoSpaceDN w:val="0"/>
      <w:adjustRightInd w:val="0"/>
      <w:spacing w:after="0" w:line="240" w:lineRule="auto"/>
      <w:ind w:left="112"/>
      <w:outlineLvl w:val="2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C6DF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90D0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2A45"/>
    <w:rPr>
      <w:rFonts w:ascii="Cambria" w:hAnsi="Cambria" w:cs="Times New Roman"/>
      <w:b/>
      <w:bCs/>
      <w:sz w:val="26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A14FB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14FB2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A14FB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14FB2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1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4FB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rsid w:val="00B554D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9C0881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C6DF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C6DF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C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C6DF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AC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C6DF6"/>
    <w:rPr>
      <w:rFonts w:ascii="Calibri" w:hAnsi="Calibri" w:cs="Times New Roman"/>
    </w:rPr>
  </w:style>
  <w:style w:type="table" w:styleId="MediumList2-Accent6">
    <w:name w:val="Medium List 2 Accent 6"/>
    <w:basedOn w:val="TableNormal"/>
    <w:uiPriority w:val="99"/>
    <w:rsid w:val="00AC6DF6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C6DF6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99"/>
    <w:rsid w:val="00AC6D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B151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92C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451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Подпись к таблице_"/>
    <w:basedOn w:val="DefaultParagraphFont"/>
    <w:link w:val="10"/>
    <w:uiPriority w:val="99"/>
    <w:locked/>
    <w:rsid w:val="0038355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Подпись к таблице1"/>
    <w:basedOn w:val="Normal"/>
    <w:link w:val="a"/>
    <w:uiPriority w:val="99"/>
    <w:rsid w:val="003835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/>
      <w:sz w:val="21"/>
      <w:szCs w:val="21"/>
    </w:rPr>
  </w:style>
  <w:style w:type="paragraph" w:customStyle="1" w:styleId="Standard">
    <w:name w:val="Standard"/>
    <w:uiPriority w:val="99"/>
    <w:rsid w:val="00AB0C09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0">
    <w:name w:val="Оглавление"/>
    <w:basedOn w:val="DefaultParagraphFont"/>
    <w:uiPriority w:val="99"/>
    <w:rsid w:val="005B37E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6">
    <w:name w:val="Основной текст (16)_"/>
    <w:basedOn w:val="DefaultParagraphFont"/>
    <w:link w:val="161"/>
    <w:uiPriority w:val="99"/>
    <w:locked/>
    <w:rsid w:val="00732112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732112"/>
  </w:style>
  <w:style w:type="character" w:customStyle="1" w:styleId="17">
    <w:name w:val="Основной текст (17)_"/>
    <w:basedOn w:val="DefaultParagraphFont"/>
    <w:link w:val="170"/>
    <w:uiPriority w:val="99"/>
    <w:locked/>
    <w:rsid w:val="00732112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1"/>
    <w:basedOn w:val="Normal"/>
    <w:link w:val="16"/>
    <w:uiPriority w:val="99"/>
    <w:rsid w:val="00732112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/>
      <w:b/>
      <w:bCs/>
      <w:i/>
      <w:iCs/>
      <w:spacing w:val="-10"/>
      <w:sz w:val="21"/>
      <w:szCs w:val="21"/>
    </w:rPr>
  </w:style>
  <w:style w:type="paragraph" w:customStyle="1" w:styleId="170">
    <w:name w:val="Основной текст (17)"/>
    <w:basedOn w:val="Normal"/>
    <w:link w:val="17"/>
    <w:uiPriority w:val="99"/>
    <w:rsid w:val="00732112"/>
    <w:pPr>
      <w:widowControl w:val="0"/>
      <w:shd w:val="clear" w:color="auto" w:fill="FFFFFF"/>
      <w:spacing w:before="2100" w:after="0" w:line="283" w:lineRule="exact"/>
      <w:jc w:val="both"/>
    </w:pPr>
    <w:rPr>
      <w:rFonts w:ascii="Times New Roman" w:hAnsi="Times New Roman"/>
      <w:b/>
      <w:bCs/>
      <w:i/>
      <w:iCs/>
      <w:sz w:val="19"/>
      <w:szCs w:val="19"/>
    </w:rPr>
  </w:style>
  <w:style w:type="character" w:customStyle="1" w:styleId="BodyTextChar">
    <w:name w:val="Body Text Char"/>
    <w:uiPriority w:val="99"/>
    <w:locked/>
    <w:rsid w:val="00D26795"/>
    <w:rPr>
      <w:rFonts w:ascii="Times New Roman" w:hAnsi="Times New Roman"/>
      <w:sz w:val="21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D26795"/>
    <w:pPr>
      <w:widowControl w:val="0"/>
      <w:shd w:val="clear" w:color="auto" w:fill="FFFFFF"/>
      <w:spacing w:before="360" w:after="60" w:line="274" w:lineRule="exact"/>
      <w:ind w:hanging="1740"/>
      <w:jc w:val="both"/>
    </w:pPr>
    <w:rPr>
      <w:rFonts w:ascii="Times New Roman" w:hAnsi="Times New Roman"/>
      <w:sz w:val="21"/>
      <w:szCs w:val="21"/>
      <w:lang w:eastAsia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E735D9"/>
    <w:rPr>
      <w:rFonts w:cs="Times New Roman"/>
      <w:lang w:eastAsia="en-US"/>
    </w:rPr>
  </w:style>
  <w:style w:type="character" w:customStyle="1" w:styleId="a1">
    <w:name w:val="Основной текст Знак"/>
    <w:basedOn w:val="DefaultParagraphFont"/>
    <w:uiPriority w:val="99"/>
    <w:semiHidden/>
    <w:rsid w:val="00D26795"/>
    <w:rPr>
      <w:rFonts w:cs="Times New Roman"/>
    </w:rPr>
  </w:style>
  <w:style w:type="paragraph" w:customStyle="1" w:styleId="c4">
    <w:name w:val="c4"/>
    <w:basedOn w:val="Normal"/>
    <w:uiPriority w:val="99"/>
    <w:rsid w:val="00C15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C1543C"/>
    <w:rPr>
      <w:rFonts w:cs="Times New Roman"/>
    </w:rPr>
  </w:style>
  <w:style w:type="paragraph" w:customStyle="1" w:styleId="c8">
    <w:name w:val="c8"/>
    <w:basedOn w:val="Normal"/>
    <w:uiPriority w:val="99"/>
    <w:rsid w:val="00C15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uiPriority w:val="99"/>
    <w:rsid w:val="00C154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830C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C624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C624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DE02D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FF72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6509DB"/>
    <w:pPr>
      <w:spacing w:after="0" w:line="240" w:lineRule="auto"/>
      <w:ind w:left="-1134" w:right="-1191"/>
    </w:pPr>
    <w:rPr>
      <w:rFonts w:ascii="Times New Roman" w:hAnsi="Times New Roman"/>
      <w:color w:val="000000"/>
      <w:kern w:val="28"/>
      <w:sz w:val="24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005203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1C55E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B45A7B"/>
    <w:rPr>
      <w:rFonts w:cs="Times New Roman"/>
      <w:i/>
      <w:iCs/>
    </w:rPr>
  </w:style>
  <w:style w:type="paragraph" w:customStyle="1" w:styleId="western">
    <w:name w:val="western"/>
    <w:basedOn w:val="Normal"/>
    <w:uiPriority w:val="99"/>
    <w:rsid w:val="00B45A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B45A7B"/>
    <w:rPr>
      <w:rFonts w:eastAsia="Times New Roman" w:cs="Times New Roman"/>
      <w:sz w:val="24"/>
      <w:szCs w:val="24"/>
      <w:lang w:val="ru-RU" w:eastAsia="ru-RU" w:bidi="ar-SA"/>
    </w:rPr>
  </w:style>
  <w:style w:type="paragraph" w:styleId="BodyText2">
    <w:name w:val="Body Text 2"/>
    <w:basedOn w:val="Normal"/>
    <w:link w:val="BodyText2Char"/>
    <w:uiPriority w:val="99"/>
    <w:rsid w:val="002F0C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95627"/>
    <w:rPr>
      <w:rFonts w:cs="Times New Roman"/>
      <w:lang w:eastAsia="en-US"/>
    </w:rPr>
  </w:style>
  <w:style w:type="paragraph" w:customStyle="1" w:styleId="11">
    <w:name w:val="Абзац списка1"/>
    <w:basedOn w:val="Normal"/>
    <w:uiPriority w:val="99"/>
    <w:rsid w:val="002F0C9C"/>
    <w:pPr>
      <w:ind w:left="720"/>
      <w:contextualSpacing/>
    </w:pPr>
    <w:rPr>
      <w:rFonts w:ascii="Arial" w:eastAsia="Times New Roman" w:hAnsi="Arial" w:cs="Arial"/>
      <w:sz w:val="24"/>
    </w:rPr>
  </w:style>
  <w:style w:type="paragraph" w:customStyle="1" w:styleId="12">
    <w:name w:val="Без интервала1"/>
    <w:link w:val="a2"/>
    <w:uiPriority w:val="99"/>
    <w:rsid w:val="002F0C9C"/>
    <w:rPr>
      <w:rFonts w:eastAsia="Times New Roman"/>
      <w:lang w:eastAsia="en-US"/>
    </w:rPr>
  </w:style>
  <w:style w:type="character" w:customStyle="1" w:styleId="a2">
    <w:name w:val="Без интервала Знак"/>
    <w:link w:val="12"/>
    <w:uiPriority w:val="99"/>
    <w:locked/>
    <w:rsid w:val="002F0C9C"/>
    <w:rPr>
      <w:rFonts w:eastAsia="Times New Roman"/>
      <w:sz w:val="22"/>
      <w:lang w:val="ru-RU" w:eastAsia="en-US"/>
    </w:rPr>
  </w:style>
  <w:style w:type="table" w:customStyle="1" w:styleId="100">
    <w:name w:val="Сетка таблицы10"/>
    <w:uiPriority w:val="99"/>
    <w:rsid w:val="008F6FF3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8F6FF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F6FF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">
    <w:name w:val="p2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3">
    <w:name w:val="p3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4">
    <w:name w:val="p4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5">
    <w:name w:val="p5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8">
    <w:name w:val="p8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9">
    <w:name w:val="p9"/>
    <w:basedOn w:val="Normal"/>
    <w:uiPriority w:val="99"/>
    <w:rsid w:val="0049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49335A"/>
    <w:rPr>
      <w:rFonts w:cs="Times New Roman"/>
    </w:rPr>
  </w:style>
  <w:style w:type="character" w:customStyle="1" w:styleId="s2">
    <w:name w:val="s2"/>
    <w:basedOn w:val="DefaultParagraphFont"/>
    <w:uiPriority w:val="99"/>
    <w:rsid w:val="0049335A"/>
    <w:rPr>
      <w:rFonts w:cs="Times New Roman"/>
    </w:rPr>
  </w:style>
  <w:style w:type="character" w:customStyle="1" w:styleId="s3">
    <w:name w:val="s3"/>
    <w:basedOn w:val="DefaultParagraphFont"/>
    <w:uiPriority w:val="99"/>
    <w:rsid w:val="0049335A"/>
    <w:rPr>
      <w:rFonts w:cs="Times New Roman"/>
    </w:rPr>
  </w:style>
  <w:style w:type="character" w:customStyle="1" w:styleId="s4">
    <w:name w:val="s4"/>
    <w:basedOn w:val="DefaultParagraphFont"/>
    <w:uiPriority w:val="99"/>
    <w:rsid w:val="0049335A"/>
    <w:rPr>
      <w:rFonts w:cs="Times New Roman"/>
    </w:rPr>
  </w:style>
  <w:style w:type="character" w:customStyle="1" w:styleId="s5">
    <w:name w:val="s5"/>
    <w:basedOn w:val="DefaultParagraphFont"/>
    <w:uiPriority w:val="99"/>
    <w:rsid w:val="0049335A"/>
    <w:rPr>
      <w:rFonts w:cs="Times New Roman"/>
    </w:rPr>
  </w:style>
  <w:style w:type="character" w:customStyle="1" w:styleId="s6">
    <w:name w:val="s6"/>
    <w:basedOn w:val="DefaultParagraphFont"/>
    <w:uiPriority w:val="99"/>
    <w:rsid w:val="0049335A"/>
    <w:rPr>
      <w:rFonts w:cs="Times New Roman"/>
    </w:rPr>
  </w:style>
  <w:style w:type="character" w:customStyle="1" w:styleId="s7">
    <w:name w:val="s7"/>
    <w:basedOn w:val="DefaultParagraphFont"/>
    <w:uiPriority w:val="99"/>
    <w:rsid w:val="0049335A"/>
    <w:rPr>
      <w:rFonts w:cs="Times New Roman"/>
    </w:rPr>
  </w:style>
  <w:style w:type="character" w:customStyle="1" w:styleId="s8">
    <w:name w:val="s8"/>
    <w:basedOn w:val="DefaultParagraphFont"/>
    <w:uiPriority w:val="99"/>
    <w:rsid w:val="0049335A"/>
    <w:rPr>
      <w:rFonts w:cs="Times New Roman"/>
    </w:rPr>
  </w:style>
  <w:style w:type="character" w:customStyle="1" w:styleId="s9">
    <w:name w:val="s9"/>
    <w:basedOn w:val="DefaultParagraphFont"/>
    <w:uiPriority w:val="99"/>
    <w:rsid w:val="0049335A"/>
    <w:rPr>
      <w:rFonts w:cs="Times New Roman"/>
    </w:rPr>
  </w:style>
  <w:style w:type="character" w:customStyle="1" w:styleId="a3">
    <w:name w:val="Знак Знак"/>
    <w:basedOn w:val="DefaultParagraphFont"/>
    <w:uiPriority w:val="99"/>
    <w:locked/>
    <w:rsid w:val="007D0B25"/>
    <w:rPr>
      <w:rFonts w:cs="Times New Roman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9760EA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13">
    <w:name w:val="Знак Знак1 Знак Знак Знак Знак Знак Знак Знак Знак Знак Знак"/>
    <w:basedOn w:val="Normal"/>
    <w:uiPriority w:val="99"/>
    <w:rsid w:val="00B40A8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Знак Знак Знак Знак Знак Знак Знак Знак"/>
    <w:basedOn w:val="Normal"/>
    <w:uiPriority w:val="99"/>
    <w:rsid w:val="004D3D7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2399</TotalTime>
  <Pages>10</Pages>
  <Words>2809</Words>
  <Characters>16012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                    МОУ «Гусевская СОШ»                    за 2016-2017                 учебный год</dc:title>
  <dc:subject/>
  <dc:creator>user</dc:creator>
  <cp:keywords/>
  <dc:description/>
  <cp:lastModifiedBy>Гайнуллина Альбина Шавкатовна</cp:lastModifiedBy>
  <cp:revision>262</cp:revision>
  <cp:lastPrinted>2019-04-18T12:32:00Z</cp:lastPrinted>
  <dcterms:created xsi:type="dcterms:W3CDTF">2015-10-27T07:01:00Z</dcterms:created>
  <dcterms:modified xsi:type="dcterms:W3CDTF">2019-06-18T09:29:00Z</dcterms:modified>
</cp:coreProperties>
</file>