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5E" w:rsidRPr="008E1FEC" w:rsidRDefault="007F295E" w:rsidP="008E1F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E1FEC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F295E" w:rsidRPr="008E1FEC" w:rsidRDefault="007F295E" w:rsidP="008E1F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E1FE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Черемшанская </w:t>
      </w:r>
      <w:r w:rsidRPr="008E1FEC">
        <w:rPr>
          <w:rFonts w:ascii="Times New Roman" w:hAnsi="Times New Roman"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8E1FEC">
        <w:rPr>
          <w:rFonts w:ascii="Times New Roman" w:hAnsi="Times New Roman"/>
          <w:sz w:val="24"/>
          <w:szCs w:val="24"/>
        </w:rPr>
        <w:t>»</w:t>
      </w:r>
    </w:p>
    <w:p w:rsidR="007F295E" w:rsidRPr="008E1FEC" w:rsidRDefault="007F295E" w:rsidP="008E1F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E1FEC">
        <w:rPr>
          <w:rFonts w:ascii="Times New Roman" w:hAnsi="Times New Roman"/>
          <w:sz w:val="24"/>
          <w:szCs w:val="24"/>
        </w:rPr>
        <w:t>Черемшанского муниципального района Республики Татарстан</w:t>
      </w:r>
    </w:p>
    <w:p w:rsidR="007F295E" w:rsidRPr="008E1FEC" w:rsidRDefault="007F295E" w:rsidP="008E1FEC">
      <w:pPr>
        <w:rPr>
          <w:rFonts w:ascii="Times New Roman" w:hAnsi="Times New Roman"/>
          <w:b/>
          <w:sz w:val="24"/>
          <w:szCs w:val="24"/>
        </w:rPr>
      </w:pPr>
    </w:p>
    <w:p w:rsidR="007F295E" w:rsidRPr="008E1FEC" w:rsidRDefault="007F295E" w:rsidP="008E1FEC">
      <w:pPr>
        <w:rPr>
          <w:rFonts w:ascii="Times New Roman" w:hAnsi="Times New Roman"/>
          <w:b/>
          <w:sz w:val="24"/>
          <w:szCs w:val="24"/>
        </w:rPr>
      </w:pPr>
      <w:r w:rsidRPr="008E1FEC">
        <w:rPr>
          <w:rFonts w:ascii="Times New Roman" w:hAnsi="Times New Roman"/>
          <w:b/>
          <w:sz w:val="24"/>
          <w:szCs w:val="24"/>
        </w:rPr>
        <w:t xml:space="preserve">                                                  Режим</w:t>
      </w:r>
      <w:r>
        <w:rPr>
          <w:rFonts w:ascii="Times New Roman" w:hAnsi="Times New Roman"/>
          <w:b/>
          <w:sz w:val="24"/>
          <w:szCs w:val="24"/>
        </w:rPr>
        <w:t xml:space="preserve"> занятий кабинета физики на 2022-2023</w:t>
      </w:r>
      <w:r w:rsidRPr="008E1FE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F295E" w:rsidRPr="008E1FEC" w:rsidRDefault="007F295E" w:rsidP="008E1FEC">
      <w:pPr>
        <w:rPr>
          <w:rFonts w:ascii="Times New Roman" w:hAnsi="Times New Roman"/>
          <w:sz w:val="24"/>
          <w:szCs w:val="24"/>
        </w:rPr>
      </w:pPr>
      <w:r w:rsidRPr="008E1FEC">
        <w:rPr>
          <w:rFonts w:ascii="Times New Roman" w:hAnsi="Times New Roman"/>
          <w:sz w:val="24"/>
          <w:szCs w:val="24"/>
        </w:rPr>
        <w:t xml:space="preserve"> Учитель: </w:t>
      </w:r>
      <w:r>
        <w:rPr>
          <w:rFonts w:ascii="Times New Roman" w:hAnsi="Times New Roman"/>
          <w:sz w:val="24"/>
          <w:szCs w:val="24"/>
        </w:rPr>
        <w:t>Миргалимов Ильдар Гайсович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"/>
        <w:gridCol w:w="1107"/>
        <w:gridCol w:w="2096"/>
        <w:gridCol w:w="2869"/>
        <w:gridCol w:w="2234"/>
        <w:gridCol w:w="2126"/>
        <w:gridCol w:w="2720"/>
        <w:gridCol w:w="1391"/>
      </w:tblGrid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в 9 классе</w:t>
            </w: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    в 7 классе</w:t>
            </w: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в 8 классе</w:t>
            </w: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в 10 классе</w:t>
            </w: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               в 11 классе</w:t>
            </w: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    в 9 классе</w:t>
            </w: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в 9 классе</w:t>
            </w: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в 8 классе</w:t>
            </w: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в 10 классе</w:t>
            </w: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астрономии                     в 10 классе</w:t>
            </w: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                         в 7 классе</w:t>
            </w: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Урок физики                     в 11 классе</w:t>
            </w: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95E" w:rsidRPr="004F40DC" w:rsidTr="004F40DC"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95E" w:rsidRPr="004F40DC" w:rsidTr="004F40DC">
        <w:trPr>
          <w:trHeight w:val="545"/>
        </w:trPr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Консультация к ОГЭ</w:t>
            </w:r>
          </w:p>
        </w:tc>
        <w:tc>
          <w:tcPr>
            <w:tcW w:w="2869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Внеурочная деятельность по физике</w:t>
            </w:r>
          </w:p>
        </w:tc>
        <w:tc>
          <w:tcPr>
            <w:tcW w:w="2126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  <w:r w:rsidRPr="004F40DC">
              <w:rPr>
                <w:rFonts w:ascii="Times New Roman" w:hAnsi="Times New Roman"/>
                <w:sz w:val="24"/>
                <w:szCs w:val="24"/>
              </w:rPr>
              <w:t>Внеурочная деятельность по физике</w:t>
            </w:r>
            <w:bookmarkStart w:id="0" w:name="_GoBack"/>
            <w:bookmarkEnd w:id="0"/>
          </w:p>
        </w:tc>
        <w:tc>
          <w:tcPr>
            <w:tcW w:w="2720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F295E" w:rsidRPr="004F40DC" w:rsidRDefault="007F295E" w:rsidP="008E1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295E" w:rsidRPr="008E1FEC" w:rsidRDefault="007F295E" w:rsidP="008E1FEC">
      <w:pPr>
        <w:rPr>
          <w:rFonts w:ascii="Times New Roman" w:hAnsi="Times New Roman"/>
          <w:sz w:val="24"/>
          <w:szCs w:val="24"/>
        </w:rPr>
      </w:pPr>
    </w:p>
    <w:p w:rsidR="007F295E" w:rsidRPr="008E1FEC" w:rsidRDefault="007F295E">
      <w:pPr>
        <w:rPr>
          <w:rFonts w:ascii="Times New Roman" w:hAnsi="Times New Roman"/>
          <w:sz w:val="24"/>
          <w:szCs w:val="24"/>
        </w:rPr>
      </w:pPr>
    </w:p>
    <w:sectPr w:rsidR="007F295E" w:rsidRPr="008E1FEC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4B8"/>
    <w:rsid w:val="001024B8"/>
    <w:rsid w:val="004F40DC"/>
    <w:rsid w:val="007F295E"/>
    <w:rsid w:val="00803DCD"/>
    <w:rsid w:val="008E1FEC"/>
    <w:rsid w:val="00C16170"/>
    <w:rsid w:val="00CA6CD4"/>
    <w:rsid w:val="00E94E80"/>
    <w:rsid w:val="00FE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E1F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196</Words>
  <Characters>1121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user5</cp:lastModifiedBy>
  <cp:revision>3</cp:revision>
  <dcterms:created xsi:type="dcterms:W3CDTF">2022-06-08T06:55:00Z</dcterms:created>
  <dcterms:modified xsi:type="dcterms:W3CDTF">2022-06-15T07:50:00Z</dcterms:modified>
</cp:coreProperties>
</file>