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B38" w:rsidRPr="003C12BA" w:rsidRDefault="006F3B38" w:rsidP="00E16413">
      <w:pPr>
        <w:jc w:val="center"/>
        <w:rPr>
          <w:rFonts w:ascii="Times New Roman" w:hAnsi="Times New Roman"/>
          <w:b/>
          <w:sz w:val="28"/>
          <w:szCs w:val="28"/>
        </w:rPr>
      </w:pPr>
      <w:r w:rsidRPr="003C12BA">
        <w:rPr>
          <w:rFonts w:ascii="Times New Roman" w:hAnsi="Times New Roman"/>
          <w:b/>
          <w:sz w:val="28"/>
          <w:szCs w:val="28"/>
        </w:rPr>
        <w:t>Информация по ЮИД</w:t>
      </w:r>
    </w:p>
    <w:p w:rsidR="006F3B38" w:rsidRDefault="006F3B38" w:rsidP="00E16413">
      <w:pPr>
        <w:jc w:val="center"/>
        <w:rPr>
          <w:rFonts w:ascii="Times New Roman" w:hAnsi="Times New Roman"/>
          <w:b/>
          <w:sz w:val="28"/>
          <w:szCs w:val="28"/>
        </w:rPr>
      </w:pPr>
      <w:r w:rsidRPr="003C12BA">
        <w:rPr>
          <w:rFonts w:ascii="Times New Roman" w:hAnsi="Times New Roman"/>
          <w:b/>
          <w:sz w:val="28"/>
          <w:szCs w:val="28"/>
        </w:rPr>
        <w:t>МБ</w:t>
      </w:r>
      <w:r>
        <w:rPr>
          <w:rFonts w:ascii="Times New Roman" w:hAnsi="Times New Roman"/>
          <w:b/>
          <w:sz w:val="28"/>
          <w:szCs w:val="28"/>
        </w:rPr>
        <w:t>ДОУ Пестречинский детский сад №2 «Айгуль</w:t>
      </w:r>
      <w:r w:rsidRPr="003C12BA">
        <w:rPr>
          <w:rFonts w:ascii="Times New Roman" w:hAnsi="Times New Roman"/>
          <w:b/>
          <w:sz w:val="28"/>
          <w:szCs w:val="28"/>
        </w:rPr>
        <w:t>»</w:t>
      </w:r>
    </w:p>
    <w:tbl>
      <w:tblPr>
        <w:tblW w:w="8648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03"/>
        <w:gridCol w:w="5245"/>
      </w:tblGrid>
      <w:tr w:rsidR="006F3B38" w:rsidRPr="00C07DD6" w:rsidTr="00C07DD6">
        <w:tc>
          <w:tcPr>
            <w:tcW w:w="3403" w:type="dxa"/>
          </w:tcPr>
          <w:p w:rsidR="006F3B38" w:rsidRPr="00C07DD6" w:rsidRDefault="006F3B38" w:rsidP="00C07D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7DD6">
              <w:rPr>
                <w:rFonts w:ascii="Times New Roman" w:hAnsi="Times New Roman"/>
                <w:sz w:val="28"/>
                <w:szCs w:val="28"/>
              </w:rPr>
              <w:t>Название детского сада</w:t>
            </w:r>
          </w:p>
        </w:tc>
        <w:tc>
          <w:tcPr>
            <w:tcW w:w="5245" w:type="dxa"/>
          </w:tcPr>
          <w:p w:rsidR="006F3B38" w:rsidRPr="00C07DD6" w:rsidRDefault="006F3B38" w:rsidP="00C07D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7DD6">
              <w:rPr>
                <w:rFonts w:ascii="Times New Roman" w:hAnsi="Times New Roman"/>
                <w:sz w:val="28"/>
                <w:szCs w:val="28"/>
              </w:rPr>
              <w:t>МБ</w:t>
            </w:r>
            <w:r>
              <w:rPr>
                <w:rFonts w:ascii="Times New Roman" w:hAnsi="Times New Roman"/>
                <w:sz w:val="28"/>
                <w:szCs w:val="28"/>
              </w:rPr>
              <w:t>ДОУ Пестречинский детский сад №2 «Айгуль</w:t>
            </w:r>
            <w:r w:rsidRPr="00C07DD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6F3B38" w:rsidRPr="00C07DD6" w:rsidTr="00C07DD6">
        <w:tc>
          <w:tcPr>
            <w:tcW w:w="3403" w:type="dxa"/>
          </w:tcPr>
          <w:p w:rsidR="006F3B38" w:rsidRPr="00C07DD6" w:rsidRDefault="006F3B38" w:rsidP="00C07DD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7DD6">
              <w:rPr>
                <w:rFonts w:ascii="Times New Roman" w:hAnsi="Times New Roman"/>
                <w:sz w:val="28"/>
                <w:szCs w:val="28"/>
              </w:rPr>
              <w:t>Количество детей в ЮИД</w:t>
            </w:r>
          </w:p>
        </w:tc>
        <w:tc>
          <w:tcPr>
            <w:tcW w:w="5245" w:type="dxa"/>
          </w:tcPr>
          <w:p w:rsidR="006F3B38" w:rsidRPr="00C07DD6" w:rsidRDefault="006F3B38" w:rsidP="00C07D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C07DD6">
              <w:rPr>
                <w:rFonts w:ascii="Times New Roman" w:hAnsi="Times New Roman"/>
                <w:sz w:val="28"/>
                <w:szCs w:val="28"/>
              </w:rPr>
              <w:t>8 воспитанников</w:t>
            </w:r>
          </w:p>
        </w:tc>
      </w:tr>
      <w:tr w:rsidR="006F3B38" w:rsidRPr="00C07DD6" w:rsidTr="00C07DD6">
        <w:tc>
          <w:tcPr>
            <w:tcW w:w="3403" w:type="dxa"/>
          </w:tcPr>
          <w:p w:rsidR="006F3B38" w:rsidRPr="00C07DD6" w:rsidRDefault="006F3B38" w:rsidP="00C07D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7DD6">
              <w:rPr>
                <w:rFonts w:ascii="Times New Roman" w:hAnsi="Times New Roman"/>
                <w:sz w:val="28"/>
                <w:szCs w:val="28"/>
              </w:rPr>
              <w:t>Руководитель ЮИД в ДОУ</w:t>
            </w:r>
          </w:p>
        </w:tc>
        <w:tc>
          <w:tcPr>
            <w:tcW w:w="5245" w:type="dxa"/>
          </w:tcPr>
          <w:p w:rsidR="006F3B38" w:rsidRPr="00C07DD6" w:rsidRDefault="006F3B38" w:rsidP="00C07D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Сучкова Ольга Михайловна</w:t>
            </w:r>
          </w:p>
        </w:tc>
      </w:tr>
      <w:tr w:rsidR="006F3B38" w:rsidRPr="00C07DD6" w:rsidTr="00C07DD6">
        <w:tc>
          <w:tcPr>
            <w:tcW w:w="3403" w:type="dxa"/>
          </w:tcPr>
          <w:p w:rsidR="006F3B38" w:rsidRPr="00C07DD6" w:rsidRDefault="006F3B38" w:rsidP="00C07D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7DD6">
              <w:rPr>
                <w:rFonts w:ascii="Times New Roman" w:hAnsi="Times New Roman"/>
                <w:sz w:val="28"/>
                <w:szCs w:val="28"/>
              </w:rPr>
              <w:t>Руководитель 1 отряда</w:t>
            </w:r>
          </w:p>
          <w:p w:rsidR="006F3B38" w:rsidRPr="00C07DD6" w:rsidRDefault="006F3B38" w:rsidP="00C07D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7DD6">
              <w:rPr>
                <w:rFonts w:ascii="Times New Roman" w:hAnsi="Times New Roman"/>
                <w:sz w:val="28"/>
                <w:szCs w:val="28"/>
              </w:rPr>
              <w:t>(по</w:t>
            </w:r>
            <w:r>
              <w:rPr>
                <w:rFonts w:ascii="Times New Roman" w:hAnsi="Times New Roman"/>
                <w:sz w:val="28"/>
                <w:szCs w:val="28"/>
              </w:rPr>
              <w:t>дготовительная к школе группа</w:t>
            </w:r>
            <w:r w:rsidRPr="00C07DD6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245" w:type="dxa"/>
          </w:tcPr>
          <w:p w:rsidR="006F3B38" w:rsidRPr="00C07DD6" w:rsidRDefault="006F3B38" w:rsidP="00C07D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Мрасова Гузэл Илгизовна</w:t>
            </w:r>
          </w:p>
        </w:tc>
      </w:tr>
      <w:tr w:rsidR="006F3B38" w:rsidRPr="00C07DD6" w:rsidTr="00C07DD6">
        <w:tc>
          <w:tcPr>
            <w:tcW w:w="3403" w:type="dxa"/>
          </w:tcPr>
          <w:p w:rsidR="006F3B38" w:rsidRPr="00C07DD6" w:rsidRDefault="006F3B38" w:rsidP="00C07D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7DD6">
              <w:rPr>
                <w:rFonts w:ascii="Times New Roman" w:hAnsi="Times New Roman"/>
                <w:sz w:val="28"/>
                <w:szCs w:val="28"/>
              </w:rPr>
              <w:t>Руководитель 2 отряда</w:t>
            </w:r>
          </w:p>
          <w:p w:rsidR="006F3B38" w:rsidRPr="00C07DD6" w:rsidRDefault="006F3B38" w:rsidP="00C07D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7DD6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старшая группа №1</w:t>
            </w:r>
            <w:r w:rsidRPr="00C07DD6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245" w:type="dxa"/>
          </w:tcPr>
          <w:p w:rsidR="006F3B38" w:rsidRPr="00C07DD6" w:rsidRDefault="006F3B38" w:rsidP="00C07D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Мухаметзянова Ирина Рафаэлевна</w:t>
            </w:r>
          </w:p>
        </w:tc>
      </w:tr>
      <w:tr w:rsidR="006F3B38" w:rsidRPr="00C07DD6" w:rsidTr="00C07DD6">
        <w:tc>
          <w:tcPr>
            <w:tcW w:w="3403" w:type="dxa"/>
          </w:tcPr>
          <w:p w:rsidR="006F3B38" w:rsidRPr="00C07DD6" w:rsidRDefault="006F3B38" w:rsidP="00C07D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7DD6">
              <w:rPr>
                <w:rFonts w:ascii="Times New Roman" w:hAnsi="Times New Roman"/>
                <w:sz w:val="28"/>
                <w:szCs w:val="28"/>
              </w:rPr>
              <w:t>Руководитель 3 отряда</w:t>
            </w:r>
          </w:p>
          <w:p w:rsidR="006F3B38" w:rsidRPr="00C07DD6" w:rsidRDefault="006F3B38" w:rsidP="00C07D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7DD6">
              <w:rPr>
                <w:rFonts w:ascii="Times New Roman" w:hAnsi="Times New Roman"/>
                <w:sz w:val="28"/>
                <w:szCs w:val="28"/>
              </w:rPr>
              <w:t>(старшая группа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№2</w:t>
            </w:r>
            <w:r w:rsidRPr="00C07DD6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245" w:type="dxa"/>
          </w:tcPr>
          <w:p w:rsidR="006F3B38" w:rsidRPr="00C07DD6" w:rsidRDefault="006F3B38" w:rsidP="00C07D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Акберова Нина Александровна</w:t>
            </w:r>
          </w:p>
        </w:tc>
      </w:tr>
      <w:tr w:rsidR="006F3B38" w:rsidRPr="00C07DD6" w:rsidTr="00C07DD6">
        <w:tc>
          <w:tcPr>
            <w:tcW w:w="3403" w:type="dxa"/>
          </w:tcPr>
          <w:p w:rsidR="006F3B38" w:rsidRPr="00C07DD6" w:rsidRDefault="006F3B38" w:rsidP="00C07D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7DD6">
              <w:rPr>
                <w:rFonts w:ascii="Times New Roman" w:hAnsi="Times New Roman"/>
                <w:sz w:val="28"/>
                <w:szCs w:val="28"/>
              </w:rPr>
              <w:t xml:space="preserve">Количество занятий в месяц </w:t>
            </w:r>
          </w:p>
        </w:tc>
        <w:tc>
          <w:tcPr>
            <w:tcW w:w="5245" w:type="dxa"/>
          </w:tcPr>
          <w:p w:rsidR="006F3B38" w:rsidRPr="00C07DD6" w:rsidRDefault="006F3B38" w:rsidP="00C07D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07DD6">
              <w:rPr>
                <w:rFonts w:ascii="Times New Roman" w:hAnsi="Times New Roman"/>
                <w:sz w:val="28"/>
                <w:szCs w:val="28"/>
              </w:rPr>
              <w:t>4 занятия в месяц (1 раз в неделю)</w:t>
            </w:r>
          </w:p>
        </w:tc>
      </w:tr>
    </w:tbl>
    <w:p w:rsidR="006F3B38" w:rsidRPr="000B7354" w:rsidRDefault="006F3B38" w:rsidP="000B7354">
      <w:pPr>
        <w:jc w:val="center"/>
        <w:rPr>
          <w:rFonts w:ascii="Times New Roman" w:hAnsi="Times New Roman"/>
          <w:b/>
          <w:sz w:val="28"/>
          <w:szCs w:val="28"/>
        </w:rPr>
      </w:pPr>
      <w:r w:rsidRPr="009437B9">
        <w:t xml:space="preserve"> Отч</w:t>
      </w:r>
      <w:r>
        <w:t>ет по проведённым мероприятиям.</w:t>
      </w:r>
    </w:p>
    <w:p w:rsidR="006F3B38" w:rsidRDefault="006F3B38" w:rsidP="00BA7493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з</w:t>
      </w:r>
      <w:r w:rsidRPr="008D1C62">
        <w:rPr>
          <w:rFonts w:ascii="Times New Roman" w:hAnsi="Times New Roman"/>
          <w:sz w:val="28"/>
          <w:szCs w:val="28"/>
        </w:rPr>
        <w:t>анятие</w:t>
      </w:r>
      <w:r>
        <w:rPr>
          <w:rFonts w:ascii="Times New Roman" w:hAnsi="Times New Roman"/>
          <w:sz w:val="28"/>
          <w:szCs w:val="28"/>
        </w:rPr>
        <w:t xml:space="preserve"> «Дорога</w:t>
      </w:r>
      <w:r w:rsidRPr="008D1C62">
        <w:rPr>
          <w:rFonts w:ascii="Times New Roman" w:hAnsi="Times New Roman"/>
          <w:sz w:val="28"/>
          <w:szCs w:val="28"/>
        </w:rPr>
        <w:t>» с интеграцией вариативного модуля «Обучения детей в дошкольных образовательных организациях правилам безопасного поведения на дорогах» в образовательную область «Социально-коммуникативное развитие»,</w:t>
      </w:r>
      <w:r w:rsidRPr="00C9773B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 xml:space="preserve">рамках </w:t>
      </w:r>
      <w:r w:rsidRPr="00C9773B">
        <w:rPr>
          <w:rFonts w:ascii="Times New Roman" w:hAnsi="Times New Roman"/>
          <w:sz w:val="28"/>
          <w:szCs w:val="28"/>
        </w:rPr>
        <w:t>проведе</w:t>
      </w:r>
      <w:r>
        <w:rPr>
          <w:rFonts w:ascii="Times New Roman" w:hAnsi="Times New Roman"/>
          <w:sz w:val="28"/>
          <w:szCs w:val="28"/>
        </w:rPr>
        <w:t xml:space="preserve">ния </w:t>
      </w:r>
      <w:r w:rsidRPr="0086799D">
        <w:rPr>
          <w:rFonts w:ascii="Times New Roman" w:hAnsi="Times New Roman"/>
          <w:sz w:val="28"/>
          <w:szCs w:val="28"/>
        </w:rPr>
        <w:t xml:space="preserve">профилактической работы в период проведения операции </w:t>
      </w:r>
      <w:r w:rsidRPr="002E5B91">
        <w:rPr>
          <w:rFonts w:ascii="Times New Roman" w:hAnsi="Times New Roman"/>
          <w:sz w:val="28"/>
          <w:szCs w:val="28"/>
        </w:rPr>
        <w:t>«Внимание – дети!»</w:t>
      </w:r>
      <w:r>
        <w:rPr>
          <w:rFonts w:ascii="Times New Roman" w:hAnsi="Times New Roman"/>
          <w:sz w:val="28"/>
          <w:szCs w:val="28"/>
        </w:rPr>
        <w:t xml:space="preserve"> февраль 2020г.</w:t>
      </w:r>
    </w:p>
    <w:p w:rsidR="006F3B38" w:rsidRPr="00A447ED" w:rsidRDefault="006F3B38" w:rsidP="00EF48DE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Создание обучающего мультфильма по ПДД, </w:t>
      </w:r>
      <w:r w:rsidRPr="00E65C80">
        <w:rPr>
          <w:rFonts w:ascii="Times New Roman" w:hAnsi="Times New Roman"/>
          <w:sz w:val="28"/>
          <w:szCs w:val="28"/>
        </w:rPr>
        <w:t>февраль 2020г.</w:t>
      </w:r>
    </w:p>
    <w:p w:rsidR="006F3B38" w:rsidRDefault="006F3B38" w:rsidP="00BA7493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Мрасова Гузэл Илгизовна заняла 2 место на муниципальном этапе республиканского смотра – конкурса среди ДОО и воспитателей по профилактике детского дорожно-транспортного травматизма «Зеленый огонек-2020» март 2020г.</w:t>
      </w:r>
    </w:p>
    <w:p w:rsidR="006F3B38" w:rsidRPr="008D1C62" w:rsidRDefault="006F3B38" w:rsidP="00D22337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 Пестречинский детский сад №2 «Айгуль» занял 2 место на муниципальном этапе республиканского смотра – конкурса среди ДОО и воспитателей по профилактике детского дорожно-транспортного травматизма «Зеленый огонек-2020» март 2020г.</w:t>
      </w:r>
    </w:p>
    <w:p w:rsidR="006F3B38" w:rsidRDefault="006F3B38" w:rsidP="00796D6C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Проведены совместные акции с </w:t>
      </w:r>
      <w:r w:rsidRPr="008D1C62">
        <w:rPr>
          <w:rFonts w:ascii="Times New Roman" w:hAnsi="Times New Roman"/>
          <w:sz w:val="28"/>
          <w:szCs w:val="28"/>
        </w:rPr>
        <w:t>отделени</w:t>
      </w:r>
      <w:r>
        <w:rPr>
          <w:rFonts w:ascii="Times New Roman" w:hAnsi="Times New Roman"/>
          <w:sz w:val="28"/>
          <w:szCs w:val="28"/>
        </w:rPr>
        <w:t>ем</w:t>
      </w:r>
      <w:r w:rsidRPr="008D1C62">
        <w:rPr>
          <w:rFonts w:ascii="Times New Roman" w:hAnsi="Times New Roman"/>
          <w:sz w:val="28"/>
          <w:szCs w:val="28"/>
        </w:rPr>
        <w:t xml:space="preserve"> профилактики по Пестречинскому району ТУ г.Казань ГБУ</w:t>
      </w:r>
      <w:r>
        <w:rPr>
          <w:rFonts w:ascii="Times New Roman" w:hAnsi="Times New Roman"/>
          <w:sz w:val="28"/>
          <w:szCs w:val="28"/>
        </w:rPr>
        <w:t xml:space="preserve"> «В честь памяти жертв дорожно – транспортных происшществий»,</w:t>
      </w:r>
      <w:r w:rsidRPr="008D1C62">
        <w:rPr>
          <w:rFonts w:ascii="Times New Roman" w:hAnsi="Times New Roman"/>
          <w:sz w:val="28"/>
          <w:szCs w:val="28"/>
        </w:rPr>
        <w:t xml:space="preserve"> «Безопасность дорожного движения»: «Засветись!», «Стань заметней», «Ребенок – главный пассажир!», «Безопасная зебра!», «Автокресло -  детям!», «Письмо водителю»</w:t>
      </w:r>
      <w:r>
        <w:rPr>
          <w:rFonts w:ascii="Times New Roman" w:hAnsi="Times New Roman"/>
          <w:sz w:val="28"/>
          <w:szCs w:val="28"/>
        </w:rPr>
        <w:t>, «Вместе за безопасность дорожного движения»</w:t>
      </w:r>
      <w:r w:rsidRPr="008D1C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Pr="00BA7493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7493">
        <w:rPr>
          <w:rFonts w:ascii="Times New Roman" w:hAnsi="Times New Roman"/>
          <w:sz w:val="28"/>
          <w:szCs w:val="28"/>
        </w:rPr>
        <w:t>течение года</w:t>
      </w:r>
      <w:r>
        <w:rPr>
          <w:rFonts w:ascii="Times New Roman" w:hAnsi="Times New Roman"/>
          <w:sz w:val="28"/>
          <w:szCs w:val="28"/>
        </w:rPr>
        <w:t>.</w:t>
      </w:r>
    </w:p>
    <w:p w:rsidR="006F3B38" w:rsidRDefault="006F3B38" w:rsidP="00796D6C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Дистанционные занятия по взаимодействию с родителями и детьми  по обучению правилам безопасного поведения на дорогах. Апрель 2020</w:t>
      </w:r>
    </w:p>
    <w:p w:rsidR="006F3B38" w:rsidRPr="00BA7493" w:rsidRDefault="006F3B38" w:rsidP="00E65C80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педагогами ДОУ видеороликов по профилактике детского дорожно-транспортного травматизма</w:t>
      </w:r>
    </w:p>
    <w:p w:rsidR="006F3B38" w:rsidRPr="00E65C80" w:rsidRDefault="006F3B38" w:rsidP="00BA7493">
      <w:pPr>
        <w:pStyle w:val="NoSpacing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65C80">
        <w:rPr>
          <w:rFonts w:ascii="Times New Roman" w:hAnsi="Times New Roman"/>
          <w:sz w:val="28"/>
          <w:szCs w:val="28"/>
        </w:rPr>
        <w:t>Проведены беседы с детьми по теме «Безопасная дорога»,</w:t>
      </w:r>
      <w:r w:rsidRPr="00C9773B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 xml:space="preserve">рамках </w:t>
      </w:r>
      <w:r w:rsidRPr="00C9773B">
        <w:rPr>
          <w:rFonts w:ascii="Times New Roman" w:hAnsi="Times New Roman"/>
          <w:sz w:val="28"/>
          <w:szCs w:val="28"/>
        </w:rPr>
        <w:t>проведе</w:t>
      </w:r>
      <w:r>
        <w:rPr>
          <w:rFonts w:ascii="Times New Roman" w:hAnsi="Times New Roman"/>
          <w:sz w:val="28"/>
          <w:szCs w:val="28"/>
        </w:rPr>
        <w:t xml:space="preserve">ния </w:t>
      </w:r>
      <w:r w:rsidRPr="0086799D">
        <w:rPr>
          <w:rFonts w:ascii="Times New Roman" w:hAnsi="Times New Roman"/>
          <w:sz w:val="28"/>
          <w:szCs w:val="28"/>
        </w:rPr>
        <w:t xml:space="preserve">профилактической работы в период проведения операции </w:t>
      </w:r>
      <w:r w:rsidRPr="00E65C80">
        <w:rPr>
          <w:rFonts w:ascii="Times New Roman" w:hAnsi="Times New Roman"/>
          <w:sz w:val="28"/>
          <w:szCs w:val="28"/>
        </w:rPr>
        <w:t>«</w:t>
      </w:r>
      <w:r w:rsidRPr="00142D72">
        <w:rPr>
          <w:rFonts w:ascii="Times New Roman" w:hAnsi="Times New Roman"/>
          <w:sz w:val="28"/>
          <w:szCs w:val="28"/>
        </w:rPr>
        <w:t>Внимание – дети!»</w:t>
      </w:r>
      <w:r>
        <w:rPr>
          <w:rFonts w:ascii="Times New Roman" w:hAnsi="Times New Roman"/>
          <w:sz w:val="28"/>
          <w:szCs w:val="28"/>
        </w:rPr>
        <w:t xml:space="preserve"> июнь 2020г.</w:t>
      </w:r>
    </w:p>
    <w:p w:rsidR="006F3B38" w:rsidRPr="00E65C80" w:rsidRDefault="006F3B38" w:rsidP="00BA7493">
      <w:pPr>
        <w:pStyle w:val="NoSpacing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Творческая арт - акция «Рисунок на асфальте» июнь 2020г.</w:t>
      </w:r>
    </w:p>
    <w:p w:rsidR="006F3B38" w:rsidRPr="00E65C80" w:rsidRDefault="006F3B38" w:rsidP="00BA7493">
      <w:pPr>
        <w:pStyle w:val="NoSpacing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65C80">
        <w:rPr>
          <w:rFonts w:ascii="Times New Roman" w:hAnsi="Times New Roman"/>
          <w:sz w:val="28"/>
          <w:szCs w:val="28"/>
        </w:rPr>
        <w:t>Проведено занят</w:t>
      </w:r>
      <w:r>
        <w:rPr>
          <w:rFonts w:ascii="Times New Roman" w:hAnsi="Times New Roman"/>
          <w:sz w:val="28"/>
          <w:szCs w:val="28"/>
        </w:rPr>
        <w:t>ия  «Дорожные знаки</w:t>
      </w:r>
      <w:r w:rsidRPr="00E65C80">
        <w:rPr>
          <w:rFonts w:ascii="Times New Roman" w:hAnsi="Times New Roman"/>
          <w:sz w:val="28"/>
          <w:szCs w:val="28"/>
        </w:rPr>
        <w:t>» с интеграцией вариативного модуля «Обучения детей в дошкольных образовательных организациях правилам безопасного поведения на дорогах» в образовательную область «Физическое  развитие»</w:t>
      </w:r>
      <w:r>
        <w:rPr>
          <w:rFonts w:ascii="Times New Roman" w:hAnsi="Times New Roman"/>
          <w:sz w:val="28"/>
          <w:szCs w:val="28"/>
        </w:rPr>
        <w:t>.</w:t>
      </w:r>
    </w:p>
    <w:p w:rsidR="006F3B38" w:rsidRPr="00E65C80" w:rsidRDefault="006F3B38" w:rsidP="00BA7493">
      <w:pPr>
        <w:pStyle w:val="NoSpacing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65C80">
        <w:rPr>
          <w:rFonts w:ascii="Times New Roman" w:hAnsi="Times New Roman"/>
          <w:sz w:val="28"/>
          <w:szCs w:val="28"/>
        </w:rPr>
        <w:t xml:space="preserve">Изготовление буклетов  – обращение к родителям «Будьте внимательны на дороге и соблюдайте правила безопасного поведения на дорогах» </w:t>
      </w:r>
    </w:p>
    <w:p w:rsidR="006F3B38" w:rsidRPr="00E65C80" w:rsidRDefault="006F3B38" w:rsidP="00BA7493">
      <w:pPr>
        <w:pStyle w:val="NoSpacing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65C80">
        <w:rPr>
          <w:rFonts w:ascii="Times New Roman" w:hAnsi="Times New Roman"/>
          <w:sz w:val="28"/>
          <w:szCs w:val="28"/>
        </w:rPr>
        <w:t xml:space="preserve">Квест-игра </w:t>
      </w:r>
      <w:r>
        <w:rPr>
          <w:rFonts w:ascii="Times New Roman" w:hAnsi="Times New Roman"/>
          <w:sz w:val="28"/>
          <w:szCs w:val="28"/>
        </w:rPr>
        <w:t>«Дорога к стадиону</w:t>
      </w:r>
      <w:r w:rsidRPr="00E65C80">
        <w:rPr>
          <w:rFonts w:ascii="Times New Roman" w:hAnsi="Times New Roman"/>
          <w:sz w:val="28"/>
          <w:szCs w:val="28"/>
        </w:rPr>
        <w:t>»,</w:t>
      </w:r>
      <w:r w:rsidRPr="00C9773B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 xml:space="preserve">рамках </w:t>
      </w:r>
      <w:r w:rsidRPr="00C9773B">
        <w:rPr>
          <w:rFonts w:ascii="Times New Roman" w:hAnsi="Times New Roman"/>
          <w:sz w:val="28"/>
          <w:szCs w:val="28"/>
        </w:rPr>
        <w:t>проведе</w:t>
      </w:r>
      <w:r>
        <w:rPr>
          <w:rFonts w:ascii="Times New Roman" w:hAnsi="Times New Roman"/>
          <w:sz w:val="28"/>
          <w:szCs w:val="28"/>
        </w:rPr>
        <w:t xml:space="preserve">ния </w:t>
      </w:r>
      <w:r w:rsidRPr="0086799D">
        <w:rPr>
          <w:rFonts w:ascii="Times New Roman" w:hAnsi="Times New Roman"/>
          <w:sz w:val="28"/>
          <w:szCs w:val="28"/>
        </w:rPr>
        <w:t xml:space="preserve">профилактической работы в период проведения операции </w:t>
      </w:r>
      <w:r w:rsidRPr="00E65C80">
        <w:rPr>
          <w:rFonts w:ascii="Times New Roman" w:hAnsi="Times New Roman"/>
          <w:sz w:val="28"/>
          <w:szCs w:val="28"/>
        </w:rPr>
        <w:t>«</w:t>
      </w:r>
      <w:r w:rsidRPr="00EA2686">
        <w:rPr>
          <w:rFonts w:ascii="Times New Roman" w:hAnsi="Times New Roman"/>
          <w:sz w:val="28"/>
          <w:szCs w:val="28"/>
        </w:rPr>
        <w:t>Внимание – дети!»</w:t>
      </w:r>
    </w:p>
    <w:p w:rsidR="006F3B38" w:rsidRPr="00E65C80" w:rsidRDefault="006F3B38" w:rsidP="00BA7493">
      <w:pPr>
        <w:pStyle w:val="NoSpacing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65C80">
        <w:rPr>
          <w:rFonts w:ascii="Times New Roman" w:hAnsi="Times New Roman"/>
          <w:sz w:val="28"/>
          <w:szCs w:val="28"/>
        </w:rPr>
        <w:t>Неделя безопасности “Школа светофорных наук”, мероприятие по профилактие детского дорожно-транспортного травматизма. Сентябрь 2020г.</w:t>
      </w:r>
    </w:p>
    <w:p w:rsidR="006F3B38" w:rsidRDefault="006F3B38" w:rsidP="00A447ED">
      <w:pPr>
        <w:pStyle w:val="NoSpacing"/>
        <w:rPr>
          <w:rFonts w:ascii="Times New Roman" w:hAnsi="Times New Roman"/>
          <w:sz w:val="28"/>
          <w:szCs w:val="28"/>
        </w:rPr>
      </w:pPr>
    </w:p>
    <w:p w:rsidR="006F3B38" w:rsidRPr="00E65C80" w:rsidRDefault="006F3B38" w:rsidP="00A447ED">
      <w:pPr>
        <w:pStyle w:val="NoSpacing"/>
        <w:rPr>
          <w:rFonts w:ascii="Times New Roman" w:hAnsi="Times New Roman"/>
          <w:sz w:val="28"/>
          <w:szCs w:val="28"/>
        </w:rPr>
      </w:pPr>
    </w:p>
    <w:p w:rsidR="006F3B38" w:rsidRPr="00E16413" w:rsidRDefault="006F3B38" w:rsidP="00E16413">
      <w:pPr>
        <w:jc w:val="center"/>
        <w:rPr>
          <w:rFonts w:ascii="Times New Roman" w:hAnsi="Times New Roman"/>
          <w:sz w:val="28"/>
          <w:szCs w:val="28"/>
        </w:rPr>
      </w:pPr>
    </w:p>
    <w:p w:rsidR="006F3B38" w:rsidRPr="00E245AB" w:rsidRDefault="006F3B38" w:rsidP="00E245AB">
      <w:pPr>
        <w:rPr>
          <w:rFonts w:ascii="Times New Roman" w:hAnsi="Times New Roman"/>
          <w:sz w:val="28"/>
          <w:szCs w:val="28"/>
        </w:rPr>
      </w:pPr>
    </w:p>
    <w:p w:rsidR="006F3B38" w:rsidRPr="00E16413" w:rsidRDefault="006F3B38" w:rsidP="00E245AB">
      <w:pPr>
        <w:rPr>
          <w:rFonts w:ascii="Times New Roman" w:hAnsi="Times New Roman"/>
          <w:sz w:val="28"/>
          <w:szCs w:val="28"/>
        </w:rPr>
      </w:pPr>
    </w:p>
    <w:sectPr w:rsidR="006F3B38" w:rsidRPr="00E16413" w:rsidSect="009437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31AFA"/>
    <w:multiLevelType w:val="hybridMultilevel"/>
    <w:tmpl w:val="268AC65E"/>
    <w:lvl w:ilvl="0" w:tplc="8EA035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7BB1E4F"/>
    <w:multiLevelType w:val="hybridMultilevel"/>
    <w:tmpl w:val="DF58F1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02AB"/>
    <w:rsid w:val="00021C76"/>
    <w:rsid w:val="000602AB"/>
    <w:rsid w:val="000B7354"/>
    <w:rsid w:val="000E55F2"/>
    <w:rsid w:val="000E6259"/>
    <w:rsid w:val="00140EDD"/>
    <w:rsid w:val="00142D72"/>
    <w:rsid w:val="002001AD"/>
    <w:rsid w:val="002755BC"/>
    <w:rsid w:val="002E5B91"/>
    <w:rsid w:val="003A3412"/>
    <w:rsid w:val="003A70F6"/>
    <w:rsid w:val="003C12BA"/>
    <w:rsid w:val="003D2441"/>
    <w:rsid w:val="00531A12"/>
    <w:rsid w:val="00544037"/>
    <w:rsid w:val="00606CFD"/>
    <w:rsid w:val="00640E02"/>
    <w:rsid w:val="00652E59"/>
    <w:rsid w:val="006D3351"/>
    <w:rsid w:val="006F3B38"/>
    <w:rsid w:val="00704945"/>
    <w:rsid w:val="007330ED"/>
    <w:rsid w:val="007846B2"/>
    <w:rsid w:val="00796D6C"/>
    <w:rsid w:val="0086799D"/>
    <w:rsid w:val="0087387A"/>
    <w:rsid w:val="008D1C62"/>
    <w:rsid w:val="008E0B83"/>
    <w:rsid w:val="008E75FC"/>
    <w:rsid w:val="008F1767"/>
    <w:rsid w:val="00932E70"/>
    <w:rsid w:val="0093423D"/>
    <w:rsid w:val="009437B9"/>
    <w:rsid w:val="009A297A"/>
    <w:rsid w:val="00A447ED"/>
    <w:rsid w:val="00A6624D"/>
    <w:rsid w:val="00B15540"/>
    <w:rsid w:val="00BA7493"/>
    <w:rsid w:val="00C07DD6"/>
    <w:rsid w:val="00C67A20"/>
    <w:rsid w:val="00C9773B"/>
    <w:rsid w:val="00D22337"/>
    <w:rsid w:val="00DD4903"/>
    <w:rsid w:val="00E16413"/>
    <w:rsid w:val="00E245AB"/>
    <w:rsid w:val="00E65C80"/>
    <w:rsid w:val="00EA2686"/>
    <w:rsid w:val="00EF4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6B2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245AB"/>
    <w:pPr>
      <w:ind w:left="720"/>
      <w:contextualSpacing/>
    </w:pPr>
  </w:style>
  <w:style w:type="table" w:styleId="TableGrid">
    <w:name w:val="Table Grid"/>
    <w:basedOn w:val="TableNormal"/>
    <w:uiPriority w:val="99"/>
    <w:rsid w:val="00E245A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934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3423D"/>
    <w:rPr>
      <w:rFonts w:ascii="Segoe UI" w:hAnsi="Segoe UI" w:cs="Segoe UI"/>
      <w:sz w:val="18"/>
      <w:szCs w:val="18"/>
    </w:rPr>
  </w:style>
  <w:style w:type="paragraph" w:styleId="NoSpacing">
    <w:name w:val="No Spacing"/>
    <w:uiPriority w:val="99"/>
    <w:qFormat/>
    <w:rsid w:val="007330ED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108</TotalTime>
  <Pages>2</Pages>
  <Words>422</Words>
  <Characters>2411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Айрат</cp:lastModifiedBy>
  <cp:revision>16</cp:revision>
  <cp:lastPrinted>2020-11-05T05:53:00Z</cp:lastPrinted>
  <dcterms:created xsi:type="dcterms:W3CDTF">2020-11-05T05:40:00Z</dcterms:created>
  <dcterms:modified xsi:type="dcterms:W3CDTF">2021-04-14T05:40:00Z</dcterms:modified>
</cp:coreProperties>
</file>