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64DC" w:rsidRPr="000F156C" w:rsidRDefault="00F464DC" w:rsidP="000F156C">
      <w:pPr>
        <w:shd w:val="clear" w:color="auto" w:fill="FFFFFF"/>
        <w:tabs>
          <w:tab w:val="left" w:pos="5069"/>
        </w:tabs>
        <w:spacing w:after="0" w:line="240" w:lineRule="auto"/>
        <w:ind w:left="19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0F156C">
        <w:rPr>
          <w:rFonts w:ascii="Times New Roman" w:hAnsi="Times New Roman"/>
          <w:b/>
          <w:bCs/>
          <w:spacing w:val="-4"/>
          <w:sz w:val="24"/>
          <w:szCs w:val="24"/>
        </w:rPr>
        <w:t>Принято</w:t>
      </w:r>
      <w:r w:rsidRPr="000F156C">
        <w:rPr>
          <w:rFonts w:ascii="Times New Roman" w:hAnsi="Times New Roman"/>
          <w:b/>
          <w:bCs/>
          <w:sz w:val="24"/>
          <w:szCs w:val="24"/>
        </w:rPr>
        <w:tab/>
      </w:r>
      <w:r w:rsidRPr="000F156C">
        <w:rPr>
          <w:rFonts w:ascii="Times New Roman" w:hAnsi="Times New Roman"/>
          <w:b/>
          <w:bCs/>
          <w:spacing w:val="-2"/>
          <w:sz w:val="24"/>
          <w:szCs w:val="24"/>
        </w:rPr>
        <w:t>«Утверждаю»</w:t>
      </w:r>
    </w:p>
    <w:p w:rsidR="00F464DC" w:rsidRPr="000F156C" w:rsidRDefault="00F464DC" w:rsidP="000F156C">
      <w:pPr>
        <w:shd w:val="clear" w:color="auto" w:fill="FFFFFF"/>
        <w:tabs>
          <w:tab w:val="left" w:pos="5064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0F156C">
        <w:rPr>
          <w:rFonts w:ascii="Times New Roman" w:hAnsi="Times New Roman"/>
          <w:spacing w:val="-2"/>
          <w:sz w:val="24"/>
          <w:szCs w:val="24"/>
        </w:rPr>
        <w:t>общим собранием работников МБДОУ</w:t>
      </w:r>
      <w:r w:rsidRPr="000F156C">
        <w:rPr>
          <w:rFonts w:ascii="Times New Roman" w:hAnsi="Times New Roman"/>
          <w:sz w:val="24"/>
          <w:szCs w:val="24"/>
        </w:rPr>
        <w:t xml:space="preserve">                 </w:t>
      </w:r>
      <w:r w:rsidRPr="000F156C">
        <w:rPr>
          <w:rFonts w:ascii="Times New Roman" w:hAnsi="Times New Roman"/>
          <w:spacing w:val="-5"/>
          <w:sz w:val="24"/>
          <w:szCs w:val="24"/>
        </w:rPr>
        <w:t xml:space="preserve">Заведующий МБДОУ  Кулаевский детский сад </w:t>
      </w:r>
    </w:p>
    <w:p w:rsidR="00F464DC" w:rsidRPr="000F156C" w:rsidRDefault="00F464DC" w:rsidP="000F156C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0F156C">
        <w:rPr>
          <w:rFonts w:ascii="Times New Roman" w:hAnsi="Times New Roman"/>
          <w:spacing w:val="-5"/>
          <w:sz w:val="24"/>
          <w:szCs w:val="24"/>
        </w:rPr>
        <w:t>протокол № 1                                                                 «Колокольчик» _________/Мухаметгареева З.Ш./</w:t>
      </w:r>
    </w:p>
    <w:p w:rsidR="00F464DC" w:rsidRPr="000F156C" w:rsidRDefault="00F464DC" w:rsidP="000F156C">
      <w:pPr>
        <w:shd w:val="clear" w:color="auto" w:fill="FFFFFF"/>
        <w:tabs>
          <w:tab w:val="left" w:leader="underscore" w:pos="960"/>
          <w:tab w:val="left" w:leader="underscore" w:pos="1910"/>
          <w:tab w:val="left" w:leader="underscore" w:pos="2774"/>
          <w:tab w:val="left" w:pos="5059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0F156C">
        <w:rPr>
          <w:rFonts w:ascii="Times New Roman" w:hAnsi="Times New Roman"/>
          <w:sz w:val="24"/>
          <w:szCs w:val="24"/>
        </w:rPr>
        <w:t>от «29</w:t>
      </w:r>
      <w:r w:rsidRPr="000F156C">
        <w:rPr>
          <w:rFonts w:ascii="Times New Roman" w:hAnsi="Times New Roman"/>
          <w:spacing w:val="-46"/>
          <w:sz w:val="24"/>
          <w:szCs w:val="24"/>
        </w:rPr>
        <w:t xml:space="preserve">»      </w:t>
      </w:r>
      <w:r w:rsidRPr="000F156C">
        <w:rPr>
          <w:rFonts w:ascii="Times New Roman" w:hAnsi="Times New Roman"/>
          <w:spacing w:val="-2"/>
          <w:sz w:val="24"/>
          <w:szCs w:val="24"/>
        </w:rPr>
        <w:t>января 2019 г</w:t>
      </w:r>
      <w:r w:rsidRPr="000F156C">
        <w:rPr>
          <w:rFonts w:ascii="Times New Roman" w:hAnsi="Times New Roman"/>
          <w:spacing w:val="-1"/>
          <w:sz w:val="24"/>
          <w:szCs w:val="24"/>
        </w:rPr>
        <w:t xml:space="preserve">ода          </w:t>
      </w:r>
      <w:r w:rsidRPr="000F156C">
        <w:rPr>
          <w:rFonts w:ascii="Times New Roman" w:hAnsi="Times New Roman"/>
          <w:sz w:val="24"/>
          <w:szCs w:val="24"/>
        </w:rPr>
        <w:t xml:space="preserve">                                 Введено в действие приказом</w:t>
      </w:r>
    </w:p>
    <w:p w:rsidR="00F464DC" w:rsidRPr="000F156C" w:rsidRDefault="00F464DC" w:rsidP="000F156C">
      <w:pPr>
        <w:shd w:val="clear" w:color="auto" w:fill="FFFFFF"/>
        <w:tabs>
          <w:tab w:val="left" w:leader="underscore" w:pos="960"/>
          <w:tab w:val="left" w:leader="underscore" w:pos="1910"/>
          <w:tab w:val="left" w:leader="underscore" w:pos="2774"/>
          <w:tab w:val="left" w:pos="5059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0F156C">
        <w:rPr>
          <w:rFonts w:ascii="Times New Roman" w:hAnsi="Times New Roman"/>
          <w:spacing w:val="-23"/>
          <w:sz w:val="24"/>
          <w:szCs w:val="24"/>
        </w:rPr>
        <w:t xml:space="preserve">                                                                                                                                          №  7</w:t>
      </w:r>
      <w:r w:rsidRPr="000F156C">
        <w:rPr>
          <w:rFonts w:ascii="Times New Roman" w:hAnsi="Times New Roman"/>
          <w:sz w:val="24"/>
          <w:szCs w:val="24"/>
        </w:rPr>
        <w:t xml:space="preserve"> от «29» января </w:t>
      </w:r>
      <w:r w:rsidRPr="000F156C">
        <w:rPr>
          <w:rFonts w:ascii="Times New Roman" w:hAnsi="Times New Roman"/>
          <w:spacing w:val="-7"/>
          <w:sz w:val="24"/>
          <w:szCs w:val="24"/>
        </w:rPr>
        <w:t>20</w:t>
      </w:r>
      <w:r w:rsidRPr="000F156C">
        <w:rPr>
          <w:rFonts w:ascii="Times New Roman" w:hAnsi="Times New Roman"/>
          <w:sz w:val="24"/>
          <w:szCs w:val="24"/>
        </w:rPr>
        <w:t xml:space="preserve">19 года </w:t>
      </w:r>
    </w:p>
    <w:p w:rsidR="00F464DC" w:rsidRPr="000F156C" w:rsidRDefault="00F464DC" w:rsidP="000F156C">
      <w:pPr>
        <w:shd w:val="clear" w:color="auto" w:fill="FFFFFF"/>
        <w:spacing w:after="0" w:line="240" w:lineRule="auto"/>
        <w:ind w:left="10" w:right="5990"/>
        <w:rPr>
          <w:rFonts w:ascii="Times New Roman" w:hAnsi="Times New Roman"/>
          <w:sz w:val="24"/>
          <w:szCs w:val="24"/>
        </w:rPr>
      </w:pPr>
      <w:r w:rsidRPr="000F156C">
        <w:rPr>
          <w:rFonts w:ascii="Times New Roman" w:hAnsi="Times New Roman"/>
          <w:spacing w:val="-1"/>
          <w:sz w:val="24"/>
          <w:szCs w:val="24"/>
        </w:rPr>
        <w:t xml:space="preserve">Председатель общего собрания </w:t>
      </w:r>
      <w:r w:rsidRPr="000F156C">
        <w:rPr>
          <w:rFonts w:ascii="Times New Roman" w:hAnsi="Times New Roman"/>
          <w:sz w:val="24"/>
          <w:szCs w:val="24"/>
        </w:rPr>
        <w:t>работн</w:t>
      </w:r>
      <w:r w:rsidRPr="000F156C">
        <w:rPr>
          <w:rFonts w:ascii="Times New Roman" w:hAnsi="Times New Roman"/>
          <w:sz w:val="24"/>
          <w:szCs w:val="24"/>
        </w:rPr>
        <w:t>и</w:t>
      </w:r>
      <w:r w:rsidRPr="000F156C">
        <w:rPr>
          <w:rFonts w:ascii="Times New Roman" w:hAnsi="Times New Roman"/>
          <w:sz w:val="24"/>
          <w:szCs w:val="24"/>
        </w:rPr>
        <w:t>ков МБДОУ</w:t>
      </w:r>
    </w:p>
    <w:p w:rsidR="00F464DC" w:rsidRPr="000F156C" w:rsidRDefault="00F464DC" w:rsidP="000F156C">
      <w:pPr>
        <w:spacing w:after="0" w:line="240" w:lineRule="auto"/>
        <w:contextualSpacing/>
        <w:rPr>
          <w:rFonts w:ascii="Times New Roman" w:hAnsi="Times New Roman"/>
        </w:rPr>
      </w:pPr>
      <w:r w:rsidRPr="000F156C">
        <w:rPr>
          <w:rFonts w:ascii="Times New Roman" w:hAnsi="Times New Roman"/>
          <w:sz w:val="24"/>
          <w:szCs w:val="24"/>
        </w:rPr>
        <w:t>_________________</w:t>
      </w:r>
    </w:p>
    <w:p w:rsidR="00F464DC" w:rsidRPr="00E76799" w:rsidRDefault="00F464DC" w:rsidP="00BC194C">
      <w:pPr>
        <w:contextualSpacing/>
      </w:pPr>
    </w:p>
    <w:p w:rsidR="00F464DC" w:rsidRPr="000F156C" w:rsidRDefault="00F464DC" w:rsidP="00BC194C">
      <w:pPr>
        <w:spacing w:after="0" w:line="240" w:lineRule="auto"/>
        <w:ind w:left="-540" w:right="-185"/>
        <w:jc w:val="center"/>
        <w:rPr>
          <w:rFonts w:ascii="Times New Roman" w:hAnsi="Times New Roman"/>
          <w:b/>
          <w:sz w:val="24"/>
          <w:szCs w:val="24"/>
        </w:rPr>
      </w:pPr>
      <w:r w:rsidRPr="000F156C">
        <w:rPr>
          <w:rFonts w:ascii="Times New Roman" w:hAnsi="Times New Roman"/>
          <w:b/>
          <w:sz w:val="24"/>
          <w:szCs w:val="24"/>
        </w:rPr>
        <w:t xml:space="preserve">Положение о профессиональной переподготовке </w:t>
      </w:r>
    </w:p>
    <w:p w:rsidR="00F464DC" w:rsidRPr="000F156C" w:rsidRDefault="00F464DC" w:rsidP="00BC194C">
      <w:pPr>
        <w:spacing w:after="0" w:line="240" w:lineRule="auto"/>
        <w:ind w:left="-540" w:right="-185"/>
        <w:jc w:val="center"/>
        <w:rPr>
          <w:rFonts w:ascii="Times New Roman" w:hAnsi="Times New Roman"/>
          <w:b/>
          <w:sz w:val="24"/>
          <w:szCs w:val="24"/>
        </w:rPr>
      </w:pPr>
      <w:r w:rsidRPr="000F156C">
        <w:rPr>
          <w:rFonts w:ascii="Times New Roman" w:hAnsi="Times New Roman"/>
          <w:b/>
          <w:sz w:val="24"/>
          <w:szCs w:val="24"/>
        </w:rPr>
        <w:t>и повышении квалификации педагогических работников</w:t>
      </w:r>
    </w:p>
    <w:p w:rsidR="00F464DC" w:rsidRPr="000F156C" w:rsidRDefault="00F464DC" w:rsidP="00F3517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F156C">
        <w:rPr>
          <w:rFonts w:ascii="Times New Roman" w:hAnsi="Times New Roman"/>
          <w:b/>
          <w:sz w:val="24"/>
          <w:szCs w:val="24"/>
        </w:rPr>
        <w:t xml:space="preserve">муниципального бюджетного дошкольного образовательного учреждения </w:t>
      </w:r>
    </w:p>
    <w:p w:rsidR="00F464DC" w:rsidRPr="000F156C" w:rsidRDefault="00F464DC" w:rsidP="00F3517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F156C">
        <w:rPr>
          <w:rFonts w:ascii="Times New Roman" w:hAnsi="Times New Roman"/>
          <w:b/>
          <w:sz w:val="24"/>
          <w:szCs w:val="24"/>
        </w:rPr>
        <w:t>Кулаевский детский сад «Колокольчик»</w:t>
      </w:r>
    </w:p>
    <w:p w:rsidR="00F464DC" w:rsidRPr="000F156C" w:rsidRDefault="00F464DC" w:rsidP="00F3517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464DC" w:rsidRPr="000F156C" w:rsidRDefault="00F464DC" w:rsidP="00F3517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F156C">
        <w:rPr>
          <w:rFonts w:ascii="Times New Roman" w:hAnsi="Times New Roman"/>
          <w:b/>
          <w:bCs/>
          <w:sz w:val="24"/>
          <w:szCs w:val="24"/>
        </w:rPr>
        <w:t>1. Общие положения</w:t>
      </w:r>
    </w:p>
    <w:p w:rsidR="00F464DC" w:rsidRPr="000F156C" w:rsidRDefault="00F464DC" w:rsidP="00F3517C">
      <w:pPr>
        <w:pStyle w:val="ListParagraph"/>
        <w:numPr>
          <w:ilvl w:val="1"/>
          <w:numId w:val="3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F156C">
        <w:rPr>
          <w:rFonts w:ascii="Times New Roman" w:hAnsi="Times New Roman"/>
          <w:sz w:val="24"/>
          <w:szCs w:val="24"/>
        </w:rPr>
        <w:t>Данное Положение определяет формы, виды, периодичность, порядок организации и прохожд</w:t>
      </w:r>
      <w:r w:rsidRPr="000F156C">
        <w:rPr>
          <w:rFonts w:ascii="Times New Roman" w:hAnsi="Times New Roman"/>
          <w:sz w:val="24"/>
          <w:szCs w:val="24"/>
        </w:rPr>
        <w:t>е</w:t>
      </w:r>
      <w:r w:rsidRPr="000F156C">
        <w:rPr>
          <w:rFonts w:ascii="Times New Roman" w:hAnsi="Times New Roman"/>
          <w:sz w:val="24"/>
          <w:szCs w:val="24"/>
        </w:rPr>
        <w:t>ния профессиональной подготовки, переподготовки и повышения квалификации педагогических р</w:t>
      </w:r>
      <w:r w:rsidRPr="000F156C">
        <w:rPr>
          <w:rFonts w:ascii="Times New Roman" w:hAnsi="Times New Roman"/>
          <w:sz w:val="24"/>
          <w:szCs w:val="24"/>
        </w:rPr>
        <w:t>а</w:t>
      </w:r>
      <w:r w:rsidRPr="000F156C">
        <w:rPr>
          <w:rFonts w:ascii="Times New Roman" w:hAnsi="Times New Roman"/>
          <w:sz w:val="24"/>
          <w:szCs w:val="24"/>
        </w:rPr>
        <w:t xml:space="preserve">ботников МБДОУ Кулаевский детский сад «Колокольчик» (далее - Учреждение). </w:t>
      </w:r>
    </w:p>
    <w:p w:rsidR="00F464DC" w:rsidRPr="000F156C" w:rsidRDefault="00F464DC" w:rsidP="00F3517C">
      <w:pPr>
        <w:pStyle w:val="ListParagraph"/>
        <w:numPr>
          <w:ilvl w:val="1"/>
          <w:numId w:val="3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F156C">
        <w:rPr>
          <w:rFonts w:ascii="Times New Roman" w:hAnsi="Times New Roman"/>
          <w:sz w:val="24"/>
          <w:szCs w:val="24"/>
        </w:rPr>
        <w:t>Положение о профессиональной подготовке, переподготовке и повышении квалификации пед</w:t>
      </w:r>
      <w:r w:rsidRPr="000F156C">
        <w:rPr>
          <w:rFonts w:ascii="Times New Roman" w:hAnsi="Times New Roman"/>
          <w:sz w:val="24"/>
          <w:szCs w:val="24"/>
        </w:rPr>
        <w:t>а</w:t>
      </w:r>
      <w:r w:rsidRPr="000F156C">
        <w:rPr>
          <w:rFonts w:ascii="Times New Roman" w:hAnsi="Times New Roman"/>
          <w:sz w:val="24"/>
          <w:szCs w:val="24"/>
        </w:rPr>
        <w:t>гогических работников разработано в соответствии с Федеральным Законом от 29 декабря 2012 года № 273-ФЗ «Об образовании в Российской Федерации», со статьями 196, 197 Трудового Кодекса РФ.</w:t>
      </w:r>
    </w:p>
    <w:p w:rsidR="00F464DC" w:rsidRPr="000F156C" w:rsidRDefault="00F464DC" w:rsidP="00F3517C">
      <w:pPr>
        <w:pStyle w:val="ListParagraph"/>
        <w:numPr>
          <w:ilvl w:val="1"/>
          <w:numId w:val="3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F156C">
        <w:rPr>
          <w:rFonts w:ascii="Times New Roman" w:hAnsi="Times New Roman"/>
          <w:sz w:val="24"/>
          <w:szCs w:val="24"/>
        </w:rPr>
        <w:t>Настоящее Положение является локальным нормативным актом Учреждения, регламентиру</w:t>
      </w:r>
      <w:r w:rsidRPr="000F156C">
        <w:rPr>
          <w:rFonts w:ascii="Times New Roman" w:hAnsi="Times New Roman"/>
          <w:sz w:val="24"/>
          <w:szCs w:val="24"/>
        </w:rPr>
        <w:t>ю</w:t>
      </w:r>
      <w:r w:rsidRPr="000F156C">
        <w:rPr>
          <w:rFonts w:ascii="Times New Roman" w:hAnsi="Times New Roman"/>
          <w:sz w:val="24"/>
          <w:szCs w:val="24"/>
        </w:rPr>
        <w:t>щим права, обязанности и ответственность педагогических работников.</w:t>
      </w:r>
    </w:p>
    <w:p w:rsidR="00F464DC" w:rsidRPr="000F156C" w:rsidRDefault="00F464DC" w:rsidP="00F3517C">
      <w:pPr>
        <w:pStyle w:val="ListParagraph"/>
        <w:numPr>
          <w:ilvl w:val="1"/>
          <w:numId w:val="3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F156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Целью повышения квалификации является: </w:t>
      </w:r>
    </w:p>
    <w:p w:rsidR="00F464DC" w:rsidRPr="000F156C" w:rsidRDefault="00F464DC" w:rsidP="00453862">
      <w:pPr>
        <w:pStyle w:val="ListParagraph"/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F156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обновление теоретических и практических знаний педагогических работников в связи с</w:t>
      </w:r>
      <w:r w:rsidRPr="000F156C">
        <w:rPr>
          <w:rStyle w:val="apple-converted-space"/>
          <w:rFonts w:ascii="Times New Roman" w:hAnsi="Times New Roman"/>
          <w:color w:val="000000"/>
          <w:sz w:val="24"/>
          <w:szCs w:val="24"/>
          <w:shd w:val="clear" w:color="auto" w:fill="FFFFFF"/>
        </w:rPr>
        <w:t> </w:t>
      </w:r>
      <w:r w:rsidRPr="000F156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повышением требований к уровню квалификации;</w:t>
      </w:r>
    </w:p>
    <w:p w:rsidR="00F464DC" w:rsidRPr="000F156C" w:rsidRDefault="00F464DC" w:rsidP="00453862">
      <w:pPr>
        <w:pStyle w:val="ListParagraph"/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F156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удовлетворение</w:t>
      </w:r>
      <w:r w:rsidRPr="000F156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F156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потребности</w:t>
      </w:r>
      <w:r w:rsidRPr="000F156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F156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педагогических</w:t>
      </w:r>
      <w:r w:rsidRPr="000F156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F156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работников</w:t>
      </w:r>
      <w:r w:rsidRPr="000F156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F156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</w:t>
      </w:r>
      <w:r w:rsidRPr="000F156C">
        <w:rPr>
          <w:rStyle w:val="apple-converted-space"/>
          <w:rFonts w:ascii="Times New Roman" w:hAnsi="Times New Roman"/>
          <w:color w:val="000000"/>
          <w:sz w:val="24"/>
          <w:szCs w:val="24"/>
          <w:shd w:val="clear" w:color="auto" w:fill="FFFFFF"/>
        </w:rPr>
        <w:t> </w:t>
      </w:r>
      <w:r w:rsidRPr="000F156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профессиональных знаниях (пре</w:t>
      </w:r>
      <w:r w:rsidRPr="000F156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д</w:t>
      </w:r>
      <w:r w:rsidRPr="000F156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метных, педагогических, общекультурных) и в приобретении</w:t>
      </w:r>
      <w:r w:rsidRPr="000F156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F156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опыта организации учебного процесса в соответствии с современными тенденциями развития</w:t>
      </w:r>
      <w:r w:rsidRPr="000F156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F156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образования;</w:t>
      </w:r>
    </w:p>
    <w:p w:rsidR="00F464DC" w:rsidRPr="000F156C" w:rsidRDefault="00F464DC" w:rsidP="00453862">
      <w:pPr>
        <w:pStyle w:val="ListParagraph"/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F156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помощь сотрудникам в реализации своего творческого потенциала.</w:t>
      </w:r>
    </w:p>
    <w:p w:rsidR="00F464DC" w:rsidRPr="000F156C" w:rsidRDefault="00F464DC" w:rsidP="00F3517C">
      <w:pPr>
        <w:pStyle w:val="ListParagraph"/>
        <w:numPr>
          <w:ilvl w:val="1"/>
          <w:numId w:val="3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F156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Повышение квалификации педагогических работников проводится по мере необходимости, но не реже одного раза в 3 года, в течение всей их трудовой деятельности. </w:t>
      </w:r>
    </w:p>
    <w:p w:rsidR="00F464DC" w:rsidRPr="000F156C" w:rsidRDefault="00F464DC" w:rsidP="00453862">
      <w:pPr>
        <w:pStyle w:val="ListParagraph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0F156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Для сотрудников, не имеющих опыта работы – в течение первых двух лет работы. Конкретные сроки повышения</w:t>
      </w:r>
      <w:r w:rsidRPr="000F156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F156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квалификации устанавливаются планом повышения квалификации педагогических р</w:t>
      </w:r>
      <w:r w:rsidRPr="000F156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а</w:t>
      </w:r>
      <w:r w:rsidRPr="000F156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ботников</w:t>
      </w:r>
      <w:r w:rsidRPr="000F156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F156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ДОУ.</w:t>
      </w:r>
    </w:p>
    <w:p w:rsidR="00F464DC" w:rsidRPr="000F156C" w:rsidRDefault="00F464DC" w:rsidP="00453862">
      <w:pPr>
        <w:pStyle w:val="ListParagraph"/>
        <w:numPr>
          <w:ilvl w:val="1"/>
          <w:numId w:val="3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0F156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Повышение квалификации производится за счет средств бюджета ДОУ, а также полностью или частично за счет собственных</w:t>
      </w:r>
      <w:r w:rsidRPr="000F156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F156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средств педагогических работников ДОУ.</w:t>
      </w:r>
    </w:p>
    <w:p w:rsidR="00F464DC" w:rsidRPr="000F156C" w:rsidRDefault="00F464DC" w:rsidP="00453862">
      <w:pPr>
        <w:pStyle w:val="ListParagraph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F464DC" w:rsidRPr="000F156C" w:rsidRDefault="00F464DC" w:rsidP="00453862">
      <w:pPr>
        <w:pStyle w:val="ListParagraph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0F156C">
        <w:rPr>
          <w:rFonts w:ascii="Times New Roman" w:hAnsi="Times New Roman"/>
          <w:b/>
          <w:sz w:val="24"/>
          <w:szCs w:val="24"/>
        </w:rPr>
        <w:t>2. Формы и виды повышения квалификации педагогических работников ДОУ</w:t>
      </w:r>
    </w:p>
    <w:p w:rsidR="00F464DC" w:rsidRPr="000F156C" w:rsidRDefault="00F464DC" w:rsidP="00453862">
      <w:pPr>
        <w:pStyle w:val="ListParagraph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0F156C">
        <w:rPr>
          <w:rFonts w:ascii="Times New Roman" w:hAnsi="Times New Roman"/>
          <w:sz w:val="24"/>
          <w:szCs w:val="24"/>
        </w:rPr>
        <w:t>2.1. Повышение квалификации педагогических работников ДОУ проводится в очной, заочной и ди</w:t>
      </w:r>
      <w:r w:rsidRPr="000F156C">
        <w:rPr>
          <w:rFonts w:ascii="Times New Roman" w:hAnsi="Times New Roman"/>
          <w:sz w:val="24"/>
          <w:szCs w:val="24"/>
        </w:rPr>
        <w:t>с</w:t>
      </w:r>
      <w:r w:rsidRPr="000F156C">
        <w:rPr>
          <w:rFonts w:ascii="Times New Roman" w:hAnsi="Times New Roman"/>
          <w:sz w:val="24"/>
          <w:szCs w:val="24"/>
        </w:rPr>
        <w:t xml:space="preserve">танционной формах. </w:t>
      </w:r>
    </w:p>
    <w:p w:rsidR="00F464DC" w:rsidRPr="000F156C" w:rsidRDefault="00F464DC" w:rsidP="00453862">
      <w:pPr>
        <w:pStyle w:val="ListParagraph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0F156C">
        <w:rPr>
          <w:rFonts w:ascii="Times New Roman" w:hAnsi="Times New Roman"/>
          <w:sz w:val="24"/>
          <w:szCs w:val="24"/>
        </w:rPr>
        <w:t>2.2. Повышение квалификации осуществляется в виде самообразования, курсовой подготовки, пр</w:t>
      </w:r>
      <w:r w:rsidRPr="000F156C">
        <w:rPr>
          <w:rFonts w:ascii="Times New Roman" w:hAnsi="Times New Roman"/>
          <w:sz w:val="24"/>
          <w:szCs w:val="24"/>
        </w:rPr>
        <w:t>о</w:t>
      </w:r>
      <w:r w:rsidRPr="000F156C">
        <w:rPr>
          <w:rFonts w:ascii="Times New Roman" w:hAnsi="Times New Roman"/>
          <w:sz w:val="24"/>
          <w:szCs w:val="24"/>
        </w:rPr>
        <w:t xml:space="preserve">фессиональной переподготовки, стажировки, которые, по желанию педагога, могут быть также включены в его индивидуальную образовательную программу повышения квалификации. </w:t>
      </w:r>
    </w:p>
    <w:p w:rsidR="00F464DC" w:rsidRPr="000F156C" w:rsidRDefault="00F464DC" w:rsidP="00453862">
      <w:pPr>
        <w:pStyle w:val="ListParagraph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0F156C">
        <w:rPr>
          <w:rFonts w:ascii="Times New Roman" w:hAnsi="Times New Roman"/>
          <w:sz w:val="24"/>
          <w:szCs w:val="24"/>
        </w:rPr>
        <w:t xml:space="preserve">2.2.1. Курсовая подготовка включает в себя следующие формы обучения: </w:t>
      </w:r>
    </w:p>
    <w:p w:rsidR="00F464DC" w:rsidRPr="000F156C" w:rsidRDefault="00F464DC" w:rsidP="00453862">
      <w:pPr>
        <w:pStyle w:val="ListParagraph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0F156C">
        <w:rPr>
          <w:rFonts w:ascii="Times New Roman" w:hAnsi="Times New Roman"/>
          <w:sz w:val="24"/>
          <w:szCs w:val="24"/>
        </w:rPr>
        <w:t xml:space="preserve">- краткосрочное (продолжительностью от 72 до 100 часов) </w:t>
      </w:r>
    </w:p>
    <w:p w:rsidR="00F464DC" w:rsidRPr="000F156C" w:rsidRDefault="00F464DC" w:rsidP="00453862">
      <w:pPr>
        <w:pStyle w:val="ListParagraph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0F156C">
        <w:rPr>
          <w:rFonts w:ascii="Times New Roman" w:hAnsi="Times New Roman"/>
          <w:sz w:val="24"/>
          <w:szCs w:val="24"/>
        </w:rPr>
        <w:t xml:space="preserve">- тематическое обучение по одному из видов направлений деятельности педагогического работника; </w:t>
      </w:r>
    </w:p>
    <w:p w:rsidR="00F464DC" w:rsidRPr="000F156C" w:rsidRDefault="00F464DC" w:rsidP="00453862">
      <w:pPr>
        <w:pStyle w:val="ListParagraph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0F156C">
        <w:rPr>
          <w:rFonts w:ascii="Times New Roman" w:hAnsi="Times New Roman"/>
          <w:sz w:val="24"/>
          <w:szCs w:val="24"/>
        </w:rPr>
        <w:t>- длительное (продолжительностью от 100 до 300 часов) обучение для углубленного изучения акт</w:t>
      </w:r>
      <w:r w:rsidRPr="000F156C">
        <w:rPr>
          <w:rFonts w:ascii="Times New Roman" w:hAnsi="Times New Roman"/>
          <w:sz w:val="24"/>
          <w:szCs w:val="24"/>
        </w:rPr>
        <w:t>у</w:t>
      </w:r>
      <w:r w:rsidRPr="000F156C">
        <w:rPr>
          <w:rFonts w:ascii="Times New Roman" w:hAnsi="Times New Roman"/>
          <w:sz w:val="24"/>
          <w:szCs w:val="24"/>
        </w:rPr>
        <w:t xml:space="preserve">альных проблем по профилю профессиональной деятельности. </w:t>
      </w:r>
    </w:p>
    <w:p w:rsidR="00F464DC" w:rsidRPr="000F156C" w:rsidRDefault="00F464DC" w:rsidP="00453862">
      <w:pPr>
        <w:pStyle w:val="ListParagraph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0F156C">
        <w:rPr>
          <w:rFonts w:ascii="Times New Roman" w:hAnsi="Times New Roman"/>
          <w:sz w:val="24"/>
          <w:szCs w:val="24"/>
        </w:rPr>
        <w:t xml:space="preserve">2.2.2. Стажировка представляет собой обучение педагогических работников ДОУ, направленное на формирование и закрепление на практике знаний, умений и навыков, полученных ими в результате теоретической подготовки, изучение нового опыта в области своей профессиональной деятельности. Стажировка может реализовываться в качестве: </w:t>
      </w:r>
    </w:p>
    <w:p w:rsidR="00F464DC" w:rsidRPr="000F156C" w:rsidRDefault="00F464DC" w:rsidP="00453862">
      <w:pPr>
        <w:pStyle w:val="ListParagraph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0F156C">
        <w:rPr>
          <w:rFonts w:ascii="Times New Roman" w:hAnsi="Times New Roman"/>
          <w:sz w:val="24"/>
          <w:szCs w:val="24"/>
        </w:rPr>
        <w:t>- отдельного вида профессионального обучения (в этом случае стажировка приравнивается к пов</w:t>
      </w:r>
      <w:r w:rsidRPr="000F156C">
        <w:rPr>
          <w:rFonts w:ascii="Times New Roman" w:hAnsi="Times New Roman"/>
          <w:sz w:val="24"/>
          <w:szCs w:val="24"/>
        </w:rPr>
        <w:t>ы</w:t>
      </w:r>
      <w:r w:rsidRPr="000F156C">
        <w:rPr>
          <w:rFonts w:ascii="Times New Roman" w:hAnsi="Times New Roman"/>
          <w:sz w:val="24"/>
          <w:szCs w:val="24"/>
        </w:rPr>
        <w:t xml:space="preserve">шению квалификации в виде курсовой подготовки); </w:t>
      </w:r>
    </w:p>
    <w:p w:rsidR="00F464DC" w:rsidRPr="000F156C" w:rsidRDefault="00F464DC" w:rsidP="00453862">
      <w:pPr>
        <w:pStyle w:val="ListParagraph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0F156C">
        <w:rPr>
          <w:rFonts w:ascii="Times New Roman" w:hAnsi="Times New Roman"/>
          <w:sz w:val="24"/>
          <w:szCs w:val="24"/>
        </w:rPr>
        <w:t>- отдельного этапа курсовой подготовки или профессиональной переподготовки педагогического р</w:t>
      </w:r>
      <w:r w:rsidRPr="000F156C">
        <w:rPr>
          <w:rFonts w:ascii="Times New Roman" w:hAnsi="Times New Roman"/>
          <w:sz w:val="24"/>
          <w:szCs w:val="24"/>
        </w:rPr>
        <w:t>а</w:t>
      </w:r>
      <w:r w:rsidRPr="000F156C">
        <w:rPr>
          <w:rFonts w:ascii="Times New Roman" w:hAnsi="Times New Roman"/>
          <w:sz w:val="24"/>
          <w:szCs w:val="24"/>
        </w:rPr>
        <w:t xml:space="preserve">ботника, включенного в индивидуальную образовательную программу работника. </w:t>
      </w:r>
    </w:p>
    <w:p w:rsidR="00F464DC" w:rsidRPr="000F156C" w:rsidRDefault="00F464DC" w:rsidP="00453862">
      <w:pPr>
        <w:pStyle w:val="ListParagraph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0F156C">
        <w:rPr>
          <w:rFonts w:ascii="Times New Roman" w:hAnsi="Times New Roman"/>
          <w:sz w:val="24"/>
          <w:szCs w:val="24"/>
        </w:rPr>
        <w:t>2.3. Повышение квалификации может осуществляться как без отрыва, так и с отрывом от основной деятельности.</w:t>
      </w:r>
      <w:r w:rsidRPr="000F156C">
        <w:rPr>
          <w:rFonts w:ascii="Times New Roman" w:hAnsi="Times New Roman"/>
          <w:color w:val="000000"/>
          <w:sz w:val="24"/>
          <w:szCs w:val="24"/>
        </w:rPr>
        <w:br/>
      </w:r>
    </w:p>
    <w:p w:rsidR="00F464DC" w:rsidRPr="000F156C" w:rsidRDefault="00F464DC" w:rsidP="00F9463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F156C">
        <w:rPr>
          <w:rFonts w:ascii="Times New Roman" w:hAnsi="Times New Roman"/>
          <w:b/>
          <w:sz w:val="24"/>
          <w:szCs w:val="24"/>
        </w:rPr>
        <w:t>3. Организация повышения квалификации педагогических работников ДОУ.</w:t>
      </w:r>
    </w:p>
    <w:p w:rsidR="00F464DC" w:rsidRPr="000F156C" w:rsidRDefault="00F464DC" w:rsidP="00F9463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F156C">
        <w:rPr>
          <w:rFonts w:ascii="Times New Roman" w:hAnsi="Times New Roman"/>
          <w:sz w:val="24"/>
          <w:szCs w:val="24"/>
        </w:rPr>
        <w:t xml:space="preserve">3.1. Организация повышения квалификации педагогических работников ДОУ включает в себя: </w:t>
      </w:r>
    </w:p>
    <w:p w:rsidR="00F464DC" w:rsidRPr="000F156C" w:rsidRDefault="00F464DC" w:rsidP="00F9463A">
      <w:pPr>
        <w:pStyle w:val="ListParagraph"/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F156C">
        <w:rPr>
          <w:rFonts w:ascii="Times New Roman" w:hAnsi="Times New Roman"/>
          <w:sz w:val="24"/>
          <w:szCs w:val="24"/>
        </w:rPr>
        <w:t>перспективное планирование повышения квалификации педагогических работников на 3 года;</w:t>
      </w:r>
    </w:p>
    <w:p w:rsidR="00F464DC" w:rsidRPr="000F156C" w:rsidRDefault="00F464DC" w:rsidP="00F9463A">
      <w:pPr>
        <w:pStyle w:val="ListParagraph"/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F156C">
        <w:rPr>
          <w:rFonts w:ascii="Times New Roman" w:hAnsi="Times New Roman"/>
          <w:sz w:val="24"/>
          <w:szCs w:val="24"/>
        </w:rPr>
        <w:t xml:space="preserve">ежегодное формирование проекта плана повышения квалификации педагогических работников в соответствии с планом </w:t>
      </w:r>
    </w:p>
    <w:p w:rsidR="00F464DC" w:rsidRPr="000F156C" w:rsidRDefault="00F464DC" w:rsidP="00F9463A">
      <w:pPr>
        <w:pStyle w:val="ListParagraph"/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F156C">
        <w:rPr>
          <w:rFonts w:ascii="Times New Roman" w:hAnsi="Times New Roman"/>
          <w:sz w:val="24"/>
          <w:szCs w:val="24"/>
        </w:rPr>
        <w:t>проспектом курсовых мероприятий по профессиональной переподготовке и повышению квалиф</w:t>
      </w:r>
      <w:r w:rsidRPr="000F156C">
        <w:rPr>
          <w:rFonts w:ascii="Times New Roman" w:hAnsi="Times New Roman"/>
          <w:sz w:val="24"/>
          <w:szCs w:val="24"/>
        </w:rPr>
        <w:t>и</w:t>
      </w:r>
      <w:r w:rsidRPr="000F156C">
        <w:rPr>
          <w:rFonts w:ascii="Times New Roman" w:hAnsi="Times New Roman"/>
          <w:sz w:val="24"/>
          <w:szCs w:val="24"/>
        </w:rPr>
        <w:t xml:space="preserve">кации работников образования на год; </w:t>
      </w:r>
    </w:p>
    <w:p w:rsidR="00F464DC" w:rsidRPr="000F156C" w:rsidRDefault="00F464DC" w:rsidP="00F9463A">
      <w:pPr>
        <w:pStyle w:val="ListParagraph"/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F156C">
        <w:rPr>
          <w:rFonts w:ascii="Times New Roman" w:hAnsi="Times New Roman"/>
          <w:sz w:val="24"/>
          <w:szCs w:val="24"/>
        </w:rPr>
        <w:t>утверждение плана повышения квалификации педагогических работников, принятого на засед</w:t>
      </w:r>
      <w:r w:rsidRPr="000F156C">
        <w:rPr>
          <w:rFonts w:ascii="Times New Roman" w:hAnsi="Times New Roman"/>
          <w:sz w:val="24"/>
          <w:szCs w:val="24"/>
        </w:rPr>
        <w:t>а</w:t>
      </w:r>
      <w:r w:rsidRPr="000F156C">
        <w:rPr>
          <w:rFonts w:ascii="Times New Roman" w:hAnsi="Times New Roman"/>
          <w:sz w:val="24"/>
          <w:szCs w:val="24"/>
        </w:rPr>
        <w:t xml:space="preserve">нии педагогического совета. </w:t>
      </w:r>
    </w:p>
    <w:p w:rsidR="00F464DC" w:rsidRPr="000F156C" w:rsidRDefault="00F464DC" w:rsidP="004C1E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F156C">
        <w:rPr>
          <w:rFonts w:ascii="Times New Roman" w:hAnsi="Times New Roman"/>
          <w:sz w:val="24"/>
          <w:szCs w:val="24"/>
        </w:rPr>
        <w:t>3.2. Корректировка плана повышения квалификации производится в случаях:</w:t>
      </w:r>
    </w:p>
    <w:p w:rsidR="00F464DC" w:rsidRPr="000F156C" w:rsidRDefault="00F464DC" w:rsidP="004C1EE8">
      <w:pPr>
        <w:pStyle w:val="ListParagraph"/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F156C">
        <w:rPr>
          <w:rFonts w:ascii="Times New Roman" w:hAnsi="Times New Roman"/>
          <w:sz w:val="24"/>
          <w:szCs w:val="24"/>
        </w:rPr>
        <w:t xml:space="preserve">временной нетрудоспособности работника ДОУ (иного уважительного случая, препятствующего участию работника в мероприятиях по повышению квалификации); </w:t>
      </w:r>
    </w:p>
    <w:p w:rsidR="00F464DC" w:rsidRPr="000F156C" w:rsidRDefault="00F464DC" w:rsidP="004C1EE8">
      <w:pPr>
        <w:pStyle w:val="ListParagraph"/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F156C">
        <w:rPr>
          <w:rFonts w:ascii="Times New Roman" w:hAnsi="Times New Roman"/>
          <w:sz w:val="24"/>
          <w:szCs w:val="24"/>
        </w:rPr>
        <w:t xml:space="preserve">отмены курсов, реализуемых организацией, осуществляющей повышение квалификации; </w:t>
      </w:r>
    </w:p>
    <w:p w:rsidR="00F464DC" w:rsidRPr="000F156C" w:rsidRDefault="00F464DC" w:rsidP="004C1E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F156C">
        <w:rPr>
          <w:rFonts w:ascii="Times New Roman" w:hAnsi="Times New Roman"/>
          <w:sz w:val="24"/>
          <w:szCs w:val="24"/>
        </w:rPr>
        <w:t xml:space="preserve">3.3. Основаниями для направления педагогических работников на повышение квалификации в виде курсовой подготовки являются: </w:t>
      </w:r>
    </w:p>
    <w:p w:rsidR="00F464DC" w:rsidRPr="000F156C" w:rsidRDefault="00F464DC" w:rsidP="004C1EE8">
      <w:pPr>
        <w:pStyle w:val="ListParagraph"/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F156C">
        <w:rPr>
          <w:rFonts w:ascii="Times New Roman" w:hAnsi="Times New Roman"/>
          <w:sz w:val="24"/>
          <w:szCs w:val="24"/>
        </w:rPr>
        <w:t xml:space="preserve">наступление очередного срока повышения квалификации; </w:t>
      </w:r>
    </w:p>
    <w:p w:rsidR="00F464DC" w:rsidRPr="000F156C" w:rsidRDefault="00F464DC" w:rsidP="004C1EE8">
      <w:pPr>
        <w:pStyle w:val="ListParagraph"/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F156C">
        <w:rPr>
          <w:rFonts w:ascii="Times New Roman" w:hAnsi="Times New Roman"/>
          <w:sz w:val="24"/>
          <w:szCs w:val="24"/>
        </w:rPr>
        <w:t xml:space="preserve">рекомендация аттестационной комиссии; </w:t>
      </w:r>
    </w:p>
    <w:p w:rsidR="00F464DC" w:rsidRPr="000F156C" w:rsidRDefault="00F464DC" w:rsidP="004C1EE8">
      <w:pPr>
        <w:pStyle w:val="ListParagraph"/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F156C">
        <w:rPr>
          <w:rFonts w:ascii="Times New Roman" w:hAnsi="Times New Roman"/>
          <w:sz w:val="24"/>
          <w:szCs w:val="24"/>
        </w:rPr>
        <w:t>инициатива работника.</w:t>
      </w:r>
    </w:p>
    <w:p w:rsidR="00F464DC" w:rsidRPr="000F156C" w:rsidRDefault="00F464DC" w:rsidP="004C1EE8">
      <w:pPr>
        <w:pStyle w:val="ListParagraph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0F156C">
        <w:rPr>
          <w:rFonts w:ascii="Times New Roman" w:hAnsi="Times New Roman"/>
          <w:sz w:val="24"/>
          <w:szCs w:val="24"/>
        </w:rPr>
        <w:t xml:space="preserve">3.4. Основаниями для направления педагогических работников на повышение квалификации в виде профессиональной переподготовки является несоответствие уровня квалификации занимаемой должности. </w:t>
      </w:r>
    </w:p>
    <w:p w:rsidR="00F464DC" w:rsidRPr="000F156C" w:rsidRDefault="00F464DC" w:rsidP="004C1E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F156C">
        <w:rPr>
          <w:rFonts w:ascii="Times New Roman" w:hAnsi="Times New Roman"/>
          <w:sz w:val="24"/>
          <w:szCs w:val="24"/>
        </w:rPr>
        <w:t>3.5. При установлении целесообразности и актуальности обучения педагогического работника в виде курсовой подготовки его обучение, в случае добровольной инициативы работника, может быть ча</w:t>
      </w:r>
      <w:r w:rsidRPr="000F156C">
        <w:rPr>
          <w:rFonts w:ascii="Times New Roman" w:hAnsi="Times New Roman"/>
          <w:sz w:val="24"/>
          <w:szCs w:val="24"/>
        </w:rPr>
        <w:t>с</w:t>
      </w:r>
      <w:r w:rsidRPr="000F156C">
        <w:rPr>
          <w:rFonts w:ascii="Times New Roman" w:hAnsi="Times New Roman"/>
          <w:sz w:val="24"/>
          <w:szCs w:val="24"/>
        </w:rPr>
        <w:t xml:space="preserve">тично (или полностью) оплачено за счет самого работника. </w:t>
      </w:r>
    </w:p>
    <w:p w:rsidR="00F464DC" w:rsidRPr="000F156C" w:rsidRDefault="00F464DC" w:rsidP="00CF38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F156C">
        <w:rPr>
          <w:rFonts w:ascii="Times New Roman" w:hAnsi="Times New Roman"/>
          <w:sz w:val="24"/>
          <w:szCs w:val="24"/>
        </w:rPr>
        <w:t>3.6. За сотрудниками, направленными на повышение квалификации с отрывом от работы, сохраняе</w:t>
      </w:r>
      <w:r w:rsidRPr="000F156C">
        <w:rPr>
          <w:rFonts w:ascii="Times New Roman" w:hAnsi="Times New Roman"/>
          <w:sz w:val="24"/>
          <w:szCs w:val="24"/>
        </w:rPr>
        <w:t>т</w:t>
      </w:r>
      <w:r w:rsidRPr="000F156C">
        <w:rPr>
          <w:rFonts w:ascii="Times New Roman" w:hAnsi="Times New Roman"/>
          <w:sz w:val="24"/>
          <w:szCs w:val="24"/>
        </w:rPr>
        <w:t xml:space="preserve">ся средняя заработная плата по основному месту работы. </w:t>
      </w:r>
    </w:p>
    <w:p w:rsidR="00F464DC" w:rsidRPr="000F156C" w:rsidRDefault="00F464DC" w:rsidP="00453862">
      <w:pPr>
        <w:pStyle w:val="ListParagraph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F464DC" w:rsidRPr="000F156C" w:rsidRDefault="00F464DC" w:rsidP="00CF38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0F156C">
        <w:rPr>
          <w:rFonts w:ascii="Times New Roman" w:hAnsi="Times New Roman"/>
          <w:b/>
          <w:bCs/>
          <w:sz w:val="24"/>
          <w:szCs w:val="24"/>
        </w:rPr>
        <w:t>4. Права и обязанности работодателя</w:t>
      </w:r>
    </w:p>
    <w:p w:rsidR="00F464DC" w:rsidRPr="000F156C" w:rsidRDefault="00F464DC" w:rsidP="00CF38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F156C">
        <w:rPr>
          <w:rFonts w:ascii="Times New Roman" w:hAnsi="Times New Roman"/>
          <w:sz w:val="24"/>
          <w:szCs w:val="24"/>
        </w:rPr>
        <w:t>4.1. Работодатель имеет право:</w:t>
      </w:r>
    </w:p>
    <w:p w:rsidR="00F464DC" w:rsidRPr="000F156C" w:rsidRDefault="00F464DC" w:rsidP="00CF3808">
      <w:pPr>
        <w:pStyle w:val="ListParagraph"/>
        <w:numPr>
          <w:ilvl w:val="0"/>
          <w:numId w:val="6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F156C">
        <w:rPr>
          <w:rFonts w:ascii="Times New Roman" w:hAnsi="Times New Roman"/>
          <w:sz w:val="24"/>
          <w:szCs w:val="24"/>
        </w:rPr>
        <w:t>определять необходимость профессиональной подготовки, переподготовки и повышения квал</w:t>
      </w:r>
      <w:r w:rsidRPr="000F156C">
        <w:rPr>
          <w:rFonts w:ascii="Times New Roman" w:hAnsi="Times New Roman"/>
          <w:sz w:val="24"/>
          <w:szCs w:val="24"/>
        </w:rPr>
        <w:t>и</w:t>
      </w:r>
      <w:r w:rsidRPr="000F156C">
        <w:rPr>
          <w:rFonts w:ascii="Times New Roman" w:hAnsi="Times New Roman"/>
          <w:sz w:val="24"/>
          <w:szCs w:val="24"/>
        </w:rPr>
        <w:t>фикации педагогических кадров для нужд учреждения;</w:t>
      </w:r>
    </w:p>
    <w:p w:rsidR="00F464DC" w:rsidRPr="000F156C" w:rsidRDefault="00F464DC" w:rsidP="00CF3808">
      <w:pPr>
        <w:pStyle w:val="ListParagraph"/>
        <w:numPr>
          <w:ilvl w:val="0"/>
          <w:numId w:val="6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F156C">
        <w:rPr>
          <w:rFonts w:ascii="Times New Roman" w:hAnsi="Times New Roman"/>
          <w:sz w:val="24"/>
          <w:szCs w:val="24"/>
        </w:rPr>
        <w:t>устанавливать перечень профессий работников, подлежащих повышению квалификации по с</w:t>
      </w:r>
      <w:r w:rsidRPr="000F156C">
        <w:rPr>
          <w:rFonts w:ascii="Times New Roman" w:hAnsi="Times New Roman"/>
          <w:sz w:val="24"/>
          <w:szCs w:val="24"/>
        </w:rPr>
        <w:t>о</w:t>
      </w:r>
      <w:r w:rsidRPr="000F156C">
        <w:rPr>
          <w:rFonts w:ascii="Times New Roman" w:hAnsi="Times New Roman"/>
          <w:sz w:val="24"/>
          <w:szCs w:val="24"/>
        </w:rPr>
        <w:t>гласованию с представительным органом учреждения.</w:t>
      </w:r>
    </w:p>
    <w:p w:rsidR="00F464DC" w:rsidRPr="000F156C" w:rsidRDefault="00F464DC" w:rsidP="00CF38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F156C">
        <w:rPr>
          <w:rFonts w:ascii="Times New Roman" w:hAnsi="Times New Roman"/>
          <w:sz w:val="24"/>
          <w:szCs w:val="24"/>
        </w:rPr>
        <w:t>4.2. Работодатель обязан:</w:t>
      </w:r>
    </w:p>
    <w:p w:rsidR="00F464DC" w:rsidRPr="000F156C" w:rsidRDefault="00F464DC" w:rsidP="00CF3808">
      <w:pPr>
        <w:pStyle w:val="ListParagraph"/>
        <w:numPr>
          <w:ilvl w:val="0"/>
          <w:numId w:val="6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F156C">
        <w:rPr>
          <w:rFonts w:ascii="Times New Roman" w:hAnsi="Times New Roman"/>
          <w:sz w:val="24"/>
          <w:szCs w:val="24"/>
        </w:rPr>
        <w:t>при направлении работника для повышения квалификации с отрывом от работы сохранять за ним место;</w:t>
      </w:r>
    </w:p>
    <w:p w:rsidR="00F464DC" w:rsidRPr="000F156C" w:rsidRDefault="00F464DC" w:rsidP="00CF3808">
      <w:pPr>
        <w:pStyle w:val="ListParagraph"/>
        <w:numPr>
          <w:ilvl w:val="0"/>
          <w:numId w:val="6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F156C">
        <w:rPr>
          <w:rFonts w:ascii="Times New Roman" w:hAnsi="Times New Roman"/>
          <w:sz w:val="24"/>
          <w:szCs w:val="24"/>
        </w:rPr>
        <w:t>выплачивать педагогическому работнику среднюю заработную плату по основному месту раб</w:t>
      </w:r>
      <w:r w:rsidRPr="000F156C">
        <w:rPr>
          <w:rFonts w:ascii="Times New Roman" w:hAnsi="Times New Roman"/>
          <w:sz w:val="24"/>
          <w:szCs w:val="24"/>
        </w:rPr>
        <w:t>о</w:t>
      </w:r>
      <w:r w:rsidRPr="000F156C">
        <w:rPr>
          <w:rFonts w:ascii="Times New Roman" w:hAnsi="Times New Roman"/>
          <w:sz w:val="24"/>
          <w:szCs w:val="24"/>
        </w:rPr>
        <w:t>ты в течение всего времени повышения квалификации;</w:t>
      </w:r>
    </w:p>
    <w:p w:rsidR="00F464DC" w:rsidRPr="000F156C" w:rsidRDefault="00F464DC" w:rsidP="00CF3808">
      <w:pPr>
        <w:pStyle w:val="ListParagraph"/>
        <w:numPr>
          <w:ilvl w:val="0"/>
          <w:numId w:val="6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F156C">
        <w:rPr>
          <w:rFonts w:ascii="Times New Roman" w:hAnsi="Times New Roman"/>
          <w:sz w:val="24"/>
          <w:szCs w:val="24"/>
        </w:rPr>
        <w:t>создать необходимые условия педагогическим работникам, проходящим профессиональную по</w:t>
      </w:r>
      <w:r w:rsidRPr="000F156C">
        <w:rPr>
          <w:rFonts w:ascii="Times New Roman" w:hAnsi="Times New Roman"/>
          <w:sz w:val="24"/>
          <w:szCs w:val="24"/>
        </w:rPr>
        <w:t>д</w:t>
      </w:r>
      <w:r w:rsidRPr="000F156C">
        <w:rPr>
          <w:rFonts w:ascii="Times New Roman" w:hAnsi="Times New Roman"/>
          <w:sz w:val="24"/>
          <w:szCs w:val="24"/>
        </w:rPr>
        <w:t>готовку, переподготовку и повышение квалификации для совмещения работы с обучением;</w:t>
      </w:r>
    </w:p>
    <w:p w:rsidR="00F464DC" w:rsidRPr="000F156C" w:rsidRDefault="00F464DC" w:rsidP="00CF3808">
      <w:pPr>
        <w:pStyle w:val="ListParagraph"/>
        <w:numPr>
          <w:ilvl w:val="0"/>
          <w:numId w:val="6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F156C">
        <w:rPr>
          <w:rFonts w:ascii="Times New Roman" w:hAnsi="Times New Roman"/>
          <w:sz w:val="24"/>
          <w:szCs w:val="24"/>
        </w:rPr>
        <w:t>планировать повышение квалификации работника не реже 1 раза в 3 года;</w:t>
      </w:r>
    </w:p>
    <w:p w:rsidR="00F464DC" w:rsidRPr="000F156C" w:rsidRDefault="00F464DC" w:rsidP="00CF3808">
      <w:pPr>
        <w:pStyle w:val="ListParagraph"/>
        <w:numPr>
          <w:ilvl w:val="0"/>
          <w:numId w:val="6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F156C">
        <w:rPr>
          <w:rFonts w:ascii="Times New Roman" w:hAnsi="Times New Roman"/>
          <w:sz w:val="24"/>
          <w:szCs w:val="24"/>
        </w:rPr>
        <w:t>разработать график профессиональной подготовки и повышения квалификации педагогических работников на 3 года и довести до сведения работников приказом по учреждению.</w:t>
      </w:r>
    </w:p>
    <w:p w:rsidR="00F464DC" w:rsidRPr="000F156C" w:rsidRDefault="00F464DC" w:rsidP="00CF3808">
      <w:pPr>
        <w:pStyle w:val="ListParagraph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F464DC" w:rsidRPr="000F156C" w:rsidRDefault="00F464DC" w:rsidP="00CF38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F156C">
        <w:rPr>
          <w:rFonts w:ascii="Times New Roman" w:hAnsi="Times New Roman"/>
          <w:b/>
          <w:bCs/>
          <w:sz w:val="24"/>
          <w:szCs w:val="24"/>
        </w:rPr>
        <w:t>5. Права и обязанности работников</w:t>
      </w:r>
    </w:p>
    <w:p w:rsidR="00F464DC" w:rsidRPr="000F156C" w:rsidRDefault="00F464DC" w:rsidP="00CF38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F156C">
        <w:rPr>
          <w:rFonts w:ascii="Times New Roman" w:hAnsi="Times New Roman"/>
          <w:sz w:val="24"/>
          <w:szCs w:val="24"/>
        </w:rPr>
        <w:t>5.1. В соответствии со статьей 187 ТК РФ работник имеет право:</w:t>
      </w:r>
    </w:p>
    <w:p w:rsidR="00F464DC" w:rsidRPr="000F156C" w:rsidRDefault="00F464DC" w:rsidP="000C0C7C">
      <w:pPr>
        <w:pStyle w:val="ListParagraph"/>
        <w:numPr>
          <w:ilvl w:val="0"/>
          <w:numId w:val="6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F156C">
        <w:rPr>
          <w:rFonts w:ascii="Times New Roman" w:hAnsi="Times New Roman"/>
          <w:sz w:val="24"/>
          <w:szCs w:val="24"/>
        </w:rPr>
        <w:t>на повышение квалификации с отрывом от работы не реже 1 раза в 3 года с сохранением зар</w:t>
      </w:r>
      <w:r w:rsidRPr="000F156C">
        <w:rPr>
          <w:rFonts w:ascii="Times New Roman" w:hAnsi="Times New Roman"/>
          <w:sz w:val="24"/>
          <w:szCs w:val="24"/>
        </w:rPr>
        <w:t>а</w:t>
      </w:r>
      <w:r w:rsidRPr="000F156C">
        <w:rPr>
          <w:rFonts w:ascii="Times New Roman" w:hAnsi="Times New Roman"/>
          <w:sz w:val="24"/>
          <w:szCs w:val="24"/>
        </w:rPr>
        <w:t>ботной платы в течение всего периода обучения;</w:t>
      </w:r>
    </w:p>
    <w:p w:rsidR="00F464DC" w:rsidRPr="000F156C" w:rsidRDefault="00F464DC" w:rsidP="000C0C7C">
      <w:pPr>
        <w:pStyle w:val="ListParagraph"/>
        <w:numPr>
          <w:ilvl w:val="0"/>
          <w:numId w:val="6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F156C">
        <w:rPr>
          <w:rFonts w:ascii="Times New Roman" w:hAnsi="Times New Roman"/>
          <w:sz w:val="24"/>
          <w:szCs w:val="24"/>
        </w:rPr>
        <w:t>на повышение квалификации по личному желанию в сроки и на условиях, согласованных с а</w:t>
      </w:r>
      <w:r w:rsidRPr="000F156C">
        <w:rPr>
          <w:rFonts w:ascii="Times New Roman" w:hAnsi="Times New Roman"/>
          <w:sz w:val="24"/>
          <w:szCs w:val="24"/>
        </w:rPr>
        <w:t>д</w:t>
      </w:r>
      <w:r w:rsidRPr="000F156C">
        <w:rPr>
          <w:rFonts w:ascii="Times New Roman" w:hAnsi="Times New Roman"/>
          <w:sz w:val="24"/>
          <w:szCs w:val="24"/>
        </w:rPr>
        <w:t>министрацией учреждения;</w:t>
      </w:r>
    </w:p>
    <w:p w:rsidR="00F464DC" w:rsidRPr="000F156C" w:rsidRDefault="00F464DC" w:rsidP="000C0C7C">
      <w:pPr>
        <w:pStyle w:val="ListParagraph"/>
        <w:numPr>
          <w:ilvl w:val="0"/>
          <w:numId w:val="6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F156C">
        <w:rPr>
          <w:rFonts w:ascii="Times New Roman" w:hAnsi="Times New Roman"/>
          <w:sz w:val="24"/>
          <w:szCs w:val="24"/>
        </w:rPr>
        <w:t>на отпуск без сохранения заработной платы в летний период, предназначенный для професси</w:t>
      </w:r>
      <w:r w:rsidRPr="000F156C">
        <w:rPr>
          <w:rFonts w:ascii="Times New Roman" w:hAnsi="Times New Roman"/>
          <w:sz w:val="24"/>
          <w:szCs w:val="24"/>
        </w:rPr>
        <w:t>о</w:t>
      </w:r>
      <w:r w:rsidRPr="000F156C">
        <w:rPr>
          <w:rFonts w:ascii="Times New Roman" w:hAnsi="Times New Roman"/>
          <w:sz w:val="24"/>
          <w:szCs w:val="24"/>
        </w:rPr>
        <w:t>нальной подготовки, переподготовки и повышения квалификации.</w:t>
      </w:r>
    </w:p>
    <w:p w:rsidR="00F464DC" w:rsidRPr="000F156C" w:rsidRDefault="00F464DC" w:rsidP="000C0C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F156C">
        <w:rPr>
          <w:rFonts w:ascii="Times New Roman" w:hAnsi="Times New Roman"/>
          <w:sz w:val="24"/>
          <w:szCs w:val="24"/>
        </w:rPr>
        <w:t>5.2. Работник обязан:</w:t>
      </w:r>
    </w:p>
    <w:p w:rsidR="00F464DC" w:rsidRPr="000F156C" w:rsidRDefault="00F464DC" w:rsidP="00CF3808">
      <w:pPr>
        <w:pStyle w:val="ListParagraph"/>
        <w:numPr>
          <w:ilvl w:val="0"/>
          <w:numId w:val="6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F156C">
        <w:rPr>
          <w:rFonts w:ascii="Times New Roman" w:hAnsi="Times New Roman"/>
          <w:sz w:val="24"/>
          <w:szCs w:val="24"/>
        </w:rPr>
        <w:t>эффективно использовать время, предоставленное работнику для повышения его професси</w:t>
      </w:r>
      <w:r w:rsidRPr="000F156C">
        <w:rPr>
          <w:rFonts w:ascii="Times New Roman" w:hAnsi="Times New Roman"/>
          <w:sz w:val="24"/>
          <w:szCs w:val="24"/>
        </w:rPr>
        <w:t>о</w:t>
      </w:r>
      <w:r w:rsidRPr="000F156C">
        <w:rPr>
          <w:rFonts w:ascii="Times New Roman" w:hAnsi="Times New Roman"/>
          <w:sz w:val="24"/>
          <w:szCs w:val="24"/>
        </w:rPr>
        <w:t>нального роста;</w:t>
      </w:r>
    </w:p>
    <w:p w:rsidR="00F464DC" w:rsidRPr="000F156C" w:rsidRDefault="00F464DC" w:rsidP="00CF3808">
      <w:pPr>
        <w:pStyle w:val="ListParagraph"/>
        <w:numPr>
          <w:ilvl w:val="0"/>
          <w:numId w:val="6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F156C">
        <w:rPr>
          <w:rFonts w:ascii="Times New Roman" w:hAnsi="Times New Roman"/>
          <w:sz w:val="24"/>
          <w:szCs w:val="24"/>
        </w:rPr>
        <w:t>сдать ответственному за делопроизводство копию документа, подтверждающего повышение профессиональной квалификации.</w:t>
      </w:r>
    </w:p>
    <w:p w:rsidR="00F464DC" w:rsidRPr="000F156C" w:rsidRDefault="00F464DC" w:rsidP="00CF38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464DC" w:rsidRPr="000F156C" w:rsidRDefault="00F464DC" w:rsidP="00CF3808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0F156C">
        <w:rPr>
          <w:rFonts w:ascii="Times New Roman" w:hAnsi="Times New Roman"/>
          <w:b/>
          <w:sz w:val="24"/>
          <w:szCs w:val="24"/>
        </w:rPr>
        <w:t>6. Контроль за повышением квалификации педагогических работников ДОУ</w:t>
      </w:r>
    </w:p>
    <w:p w:rsidR="00F464DC" w:rsidRPr="000F156C" w:rsidRDefault="00F464DC" w:rsidP="000C0C7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F156C">
        <w:rPr>
          <w:rFonts w:ascii="Times New Roman" w:hAnsi="Times New Roman"/>
          <w:sz w:val="24"/>
          <w:szCs w:val="24"/>
        </w:rPr>
        <w:t xml:space="preserve">6.1. Заведующий осуществляет контроль за соблюдением периодичности повышения квалификации педагогических работников ДОУ. </w:t>
      </w:r>
    </w:p>
    <w:p w:rsidR="00F464DC" w:rsidRPr="000F156C" w:rsidRDefault="00F464DC" w:rsidP="000A617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F156C">
        <w:rPr>
          <w:rFonts w:ascii="Times New Roman" w:hAnsi="Times New Roman"/>
          <w:sz w:val="24"/>
          <w:szCs w:val="24"/>
        </w:rPr>
        <w:t>6.2. По завершении курсов повышения квалификации педагогический работник обязан представить документ о повышении квалификации.</w:t>
      </w:r>
    </w:p>
    <w:p w:rsidR="00F464DC" w:rsidRPr="000F156C" w:rsidRDefault="00F464DC" w:rsidP="00CF380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464DC" w:rsidRPr="00CF3808" w:rsidRDefault="00F464DC" w:rsidP="00CF380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sectPr w:rsidR="00F464DC" w:rsidRPr="00CF3808" w:rsidSect="00453862">
      <w:pgSz w:w="11906" w:h="16838"/>
      <w:pgMar w:top="851" w:right="566" w:bottom="567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9F6074"/>
    <w:multiLevelType w:val="multilevel"/>
    <w:tmpl w:val="2F94A25C"/>
    <w:lvl w:ilvl="0">
      <w:start w:val="1"/>
      <w:numFmt w:val="decimal"/>
      <w:lvlText w:val="%1."/>
      <w:lvlJc w:val="left"/>
      <w:pPr>
        <w:ind w:left="570" w:hanging="57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570" w:hanging="570"/>
      </w:pPr>
      <w:rPr>
        <w:rFonts w:cs="Times New Roman"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">
    <w:nsid w:val="25183624"/>
    <w:multiLevelType w:val="hybridMultilevel"/>
    <w:tmpl w:val="877033A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38CD417B"/>
    <w:multiLevelType w:val="multilevel"/>
    <w:tmpl w:val="3F4A61DA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cs="Times New Roman" w:hint="default"/>
      </w:rPr>
    </w:lvl>
  </w:abstractNum>
  <w:abstractNum w:abstractNumId="3">
    <w:nsid w:val="52F12717"/>
    <w:multiLevelType w:val="hybridMultilevel"/>
    <w:tmpl w:val="020AB59A"/>
    <w:lvl w:ilvl="0" w:tplc="0D60693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7E77072"/>
    <w:multiLevelType w:val="hybridMultilevel"/>
    <w:tmpl w:val="5A9A33AC"/>
    <w:lvl w:ilvl="0" w:tplc="0D60693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0B9669C"/>
    <w:multiLevelType w:val="hybridMultilevel"/>
    <w:tmpl w:val="60062748"/>
    <w:lvl w:ilvl="0" w:tplc="0D60693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5"/>
  </w:num>
  <w:num w:numId="5">
    <w:abstractNumId w:val="3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3517C"/>
    <w:rsid w:val="0008004A"/>
    <w:rsid w:val="000A6178"/>
    <w:rsid w:val="000C0C7C"/>
    <w:rsid w:val="000F156C"/>
    <w:rsid w:val="001B6FAB"/>
    <w:rsid w:val="001E7F5D"/>
    <w:rsid w:val="002B0D66"/>
    <w:rsid w:val="003E0B80"/>
    <w:rsid w:val="004515BC"/>
    <w:rsid w:val="00453862"/>
    <w:rsid w:val="004C1EE8"/>
    <w:rsid w:val="004E45C0"/>
    <w:rsid w:val="00502FF2"/>
    <w:rsid w:val="00505AB5"/>
    <w:rsid w:val="00594B8D"/>
    <w:rsid w:val="0067177E"/>
    <w:rsid w:val="00817AC4"/>
    <w:rsid w:val="00B022C8"/>
    <w:rsid w:val="00B17AB2"/>
    <w:rsid w:val="00BC194C"/>
    <w:rsid w:val="00CF3808"/>
    <w:rsid w:val="00D17CDC"/>
    <w:rsid w:val="00D82E2D"/>
    <w:rsid w:val="00E66121"/>
    <w:rsid w:val="00E76799"/>
    <w:rsid w:val="00F3517C"/>
    <w:rsid w:val="00F464DC"/>
    <w:rsid w:val="00F946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517C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F3517C"/>
    <w:rPr>
      <w:rFonts w:eastAsia="Times New Roman"/>
    </w:rPr>
  </w:style>
  <w:style w:type="paragraph" w:customStyle="1" w:styleId="Default">
    <w:name w:val="Default"/>
    <w:uiPriority w:val="99"/>
    <w:rsid w:val="00F3517C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99"/>
    <w:qFormat/>
    <w:rsid w:val="00F3517C"/>
    <w:pPr>
      <w:ind w:left="720"/>
      <w:contextualSpacing/>
    </w:pPr>
  </w:style>
  <w:style w:type="character" w:customStyle="1" w:styleId="apple-converted-space">
    <w:name w:val="apple-converted-space"/>
    <w:basedOn w:val="DefaultParagraphFont"/>
    <w:uiPriority w:val="99"/>
    <w:rsid w:val="00F3517C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0A61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A6178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rsid w:val="00BC194C"/>
    <w:pPr>
      <w:spacing w:before="225" w:after="225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3143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17</TotalTime>
  <Pages>3</Pages>
  <Words>1160</Words>
  <Characters>6618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</cp:lastModifiedBy>
  <cp:revision>7</cp:revision>
  <cp:lastPrinted>2019-03-15T10:49:00Z</cp:lastPrinted>
  <dcterms:created xsi:type="dcterms:W3CDTF">2017-05-04T11:30:00Z</dcterms:created>
  <dcterms:modified xsi:type="dcterms:W3CDTF">2019-03-15T10:51:00Z</dcterms:modified>
</cp:coreProperties>
</file>