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4E" w:rsidRDefault="009F064E">
      <w:pPr>
        <w:pStyle w:val="ConsPlusTitle"/>
        <w:jc w:val="center"/>
        <w:rPr>
          <w:rFonts w:cs="Times New Roman"/>
        </w:rPr>
      </w:pPr>
    </w:p>
    <w:p w:rsidR="009F064E" w:rsidRDefault="009F064E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9F064E" w:rsidRDefault="009F064E">
      <w:pPr>
        <w:pStyle w:val="ConsPlusTitle"/>
        <w:jc w:val="center"/>
      </w:pPr>
    </w:p>
    <w:p w:rsidR="009F064E" w:rsidRDefault="009F064E">
      <w:pPr>
        <w:pStyle w:val="ConsPlusTitle"/>
        <w:jc w:val="center"/>
      </w:pPr>
      <w:r>
        <w:t>ПИСЬМО</w:t>
      </w:r>
    </w:p>
    <w:p w:rsidR="009F064E" w:rsidRDefault="009F064E">
      <w:pPr>
        <w:pStyle w:val="ConsPlusTitle"/>
        <w:jc w:val="center"/>
      </w:pPr>
      <w:r>
        <w:t>от 20 ноября 2014 г. N 21873/14</w:t>
      </w:r>
    </w:p>
    <w:p w:rsidR="009F064E" w:rsidRDefault="009F064E">
      <w:pPr>
        <w:pStyle w:val="ConsPlusTitle"/>
        <w:jc w:val="center"/>
      </w:pPr>
    </w:p>
    <w:p w:rsidR="009F064E" w:rsidRDefault="009F064E">
      <w:pPr>
        <w:pStyle w:val="ConsPlusTitle"/>
        <w:jc w:val="center"/>
      </w:pPr>
      <w:r>
        <w:t>О ПОРЯДКЕ ИСПОЛЬЗОВАНИЯ ФИНАНСОВЫХ СРЕДСТВ  ОБРАЗОВАТЕЛЬНЫМИ ОРГАНИЗАЦИЯМИ</w:t>
      </w:r>
    </w:p>
    <w:p w:rsidR="009F064E" w:rsidRDefault="009F064E">
      <w:pPr>
        <w:pStyle w:val="ConsPlusNormal"/>
        <w:jc w:val="both"/>
        <w:rPr>
          <w:rFonts w:cs="Times New Roman"/>
        </w:rPr>
      </w:pPr>
    </w:p>
    <w:p w:rsidR="009F064E" w:rsidRDefault="009F064E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9F064E" w:rsidRDefault="009F064E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9F064E" w:rsidRDefault="009F064E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9F064E" w:rsidRDefault="009F064E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9F064E" w:rsidRDefault="009F064E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9F064E" w:rsidRDefault="009F064E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9F064E" w:rsidRDefault="009F064E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9F064E" w:rsidRDefault="009F064E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9F064E" w:rsidRDefault="009F064E">
      <w:pPr>
        <w:pStyle w:val="ConsPlusNormal"/>
        <w:ind w:firstLine="540"/>
        <w:jc w:val="both"/>
      </w:pPr>
      <w:r>
        <w:t>- сумму взноса;</w:t>
      </w:r>
    </w:p>
    <w:p w:rsidR="009F064E" w:rsidRDefault="009F064E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9F064E" w:rsidRDefault="009F064E">
      <w:pPr>
        <w:pStyle w:val="ConsPlusNormal"/>
        <w:ind w:firstLine="540"/>
        <w:jc w:val="both"/>
      </w:pPr>
      <w:r>
        <w:t>- реквизиты благотворителя;</w:t>
      </w:r>
    </w:p>
    <w:p w:rsidR="009F064E" w:rsidRDefault="009F064E">
      <w:pPr>
        <w:pStyle w:val="ConsPlusNormal"/>
        <w:ind w:firstLine="540"/>
        <w:jc w:val="both"/>
      </w:pPr>
      <w:r>
        <w:t>- дату внесения средств.</w:t>
      </w:r>
    </w:p>
    <w:p w:rsidR="009F064E" w:rsidRDefault="009F064E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9F064E" w:rsidRDefault="009F064E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9F064E" w:rsidRDefault="009F064E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9F064E" w:rsidRDefault="009F064E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9F064E" w:rsidRDefault="009F064E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9F064E" w:rsidRDefault="009F064E">
      <w:pPr>
        <w:pStyle w:val="ConsPlusNormal"/>
        <w:ind w:firstLine="540"/>
        <w:jc w:val="both"/>
      </w:pPr>
      <w:r>
        <w:t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9F064E" w:rsidRDefault="009F064E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9F064E" w:rsidRDefault="009F064E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9F064E" w:rsidRDefault="009F064E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9F064E" w:rsidRDefault="009F064E">
      <w:pPr>
        <w:pStyle w:val="ConsPlusNormal"/>
        <w:ind w:firstLine="540"/>
        <w:jc w:val="both"/>
      </w:pPr>
      <w: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9F064E" w:rsidRDefault="009F064E">
      <w:pPr>
        <w:pStyle w:val="ConsPlusNormal"/>
        <w:ind w:firstLine="540"/>
        <w:jc w:val="both"/>
      </w:pPr>
      <w:r>
        <w:t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благополучателем (образовательной организацией),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9F064E" w:rsidRDefault="009F064E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9F064E" w:rsidRDefault="009F064E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9F064E" w:rsidRDefault="009F064E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9F064E" w:rsidRDefault="009F064E">
      <w:pPr>
        <w:pStyle w:val="ConsPlusNormal"/>
        <w:ind w:firstLine="540"/>
        <w:jc w:val="both"/>
      </w:pPr>
      <w:r>
        <w:t>благополучатель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9F064E" w:rsidRDefault="009F064E">
      <w:pPr>
        <w:pStyle w:val="ConsPlusNormal"/>
        <w:ind w:firstLine="540"/>
        <w:jc w:val="both"/>
      </w:pPr>
      <w:r>
        <w:t>отчет о расходовании данных денежных средств (приход и расход, квитанции, счета, счета-фактуры, накладные, платежные поручения) представляется благополучателем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9F064E" w:rsidRDefault="009F064E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9F064E" w:rsidRDefault="009F064E">
      <w:pPr>
        <w:pStyle w:val="ConsPlusNormal"/>
        <w:ind w:firstLine="540"/>
        <w:jc w:val="both"/>
      </w:pPr>
      <w:bookmarkStart w:id="0" w:name="P38"/>
      <w:bookmarkEnd w:id="0"/>
      <w:r>
        <w:t>2. Организация культурно-массовых мероприятий и экскурсионных программ.</w:t>
      </w:r>
    </w:p>
    <w:p w:rsidR="009F064E" w:rsidRDefault="009F064E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9F064E" w:rsidRDefault="009F064E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9F064E" w:rsidRDefault="009F064E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9F064E" w:rsidRDefault="009F064E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9F064E" w:rsidRDefault="009F064E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9F064E" w:rsidRDefault="009F064E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9F064E" w:rsidRDefault="009F064E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9F064E" w:rsidRDefault="009F064E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9F064E" w:rsidRDefault="009F064E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9F064E" w:rsidRDefault="009F064E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9F064E" w:rsidRDefault="009F064E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9F064E" w:rsidRDefault="009F064E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9F064E" w:rsidRDefault="009F064E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9F064E" w:rsidRDefault="009F064E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9F064E" w:rsidRDefault="009F064E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9F064E" w:rsidRDefault="009F064E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F064E" w:rsidRDefault="009F064E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F064E" w:rsidRDefault="009F064E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9F064E" w:rsidRDefault="009F064E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9F064E" w:rsidRDefault="009F064E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9F064E" w:rsidRDefault="009F064E">
      <w:pPr>
        <w:pStyle w:val="ConsPlusNormal"/>
        <w:ind w:firstLine="540"/>
        <w:jc w:val="both"/>
      </w:pPr>
      <w:r>
        <w:t>соблюдать принцип добровольности;</w:t>
      </w:r>
    </w:p>
    <w:p w:rsidR="009F064E" w:rsidRDefault="009F064E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9F064E" w:rsidRDefault="009F064E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9F064E" w:rsidRDefault="009F064E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9F064E" w:rsidRDefault="009F064E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9F064E" w:rsidRDefault="009F064E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9F064E" w:rsidRDefault="009F064E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9F064E" w:rsidRDefault="009F064E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9F064E" w:rsidRDefault="009F064E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F064E" w:rsidRDefault="009F064E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9F064E" w:rsidRDefault="009F064E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9F064E" w:rsidRDefault="009F064E">
      <w:pPr>
        <w:pStyle w:val="ConsPlusNormal"/>
        <w:jc w:val="both"/>
        <w:rPr>
          <w:rFonts w:cs="Times New Roman"/>
        </w:rPr>
      </w:pPr>
    </w:p>
    <w:p w:rsidR="009F064E" w:rsidRDefault="009F064E">
      <w:pPr>
        <w:pStyle w:val="ConsPlusNormal"/>
        <w:jc w:val="right"/>
      </w:pPr>
      <w:r>
        <w:t>Заместитель Премьер-министра</w:t>
      </w:r>
    </w:p>
    <w:p w:rsidR="009F064E" w:rsidRDefault="009F064E">
      <w:pPr>
        <w:pStyle w:val="ConsPlusNormal"/>
        <w:jc w:val="right"/>
      </w:pPr>
      <w:r>
        <w:t>Республики Татарстан - министр</w:t>
      </w:r>
    </w:p>
    <w:p w:rsidR="009F064E" w:rsidRDefault="009F064E">
      <w:pPr>
        <w:pStyle w:val="ConsPlusNormal"/>
        <w:jc w:val="right"/>
      </w:pPr>
      <w:r>
        <w:t>Э.Н.ФАТТАХОВ</w:t>
      </w:r>
    </w:p>
    <w:p w:rsidR="009F064E" w:rsidRDefault="009F064E">
      <w:pPr>
        <w:pStyle w:val="ConsPlusNormal"/>
        <w:jc w:val="both"/>
        <w:rPr>
          <w:rFonts w:cs="Times New Roman"/>
        </w:rPr>
      </w:pPr>
    </w:p>
    <w:p w:rsidR="009F064E" w:rsidRDefault="009F064E">
      <w:pPr>
        <w:pStyle w:val="ConsPlusNormal"/>
        <w:jc w:val="both"/>
        <w:rPr>
          <w:rFonts w:cs="Times New Roman"/>
        </w:rPr>
      </w:pPr>
    </w:p>
    <w:p w:rsidR="009F064E" w:rsidRDefault="009F064E">
      <w:pPr>
        <w:pStyle w:val="ConsPlusNormal"/>
        <w:pBdr>
          <w:top w:val="single" w:sz="6" w:space="0" w:color="auto"/>
        </w:pBdr>
        <w:spacing w:before="100" w:after="100"/>
        <w:rPr>
          <w:rFonts w:cs="Times New Roman"/>
          <w:sz w:val="2"/>
          <w:szCs w:val="2"/>
        </w:rPr>
      </w:pPr>
    </w:p>
    <w:p w:rsidR="009F064E" w:rsidRDefault="009F064E"/>
    <w:sectPr w:rsidR="009F064E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BA3"/>
    <w:rsid w:val="003F0E18"/>
    <w:rsid w:val="006A2943"/>
    <w:rsid w:val="00750BA3"/>
    <w:rsid w:val="00847CBD"/>
    <w:rsid w:val="009115EE"/>
    <w:rsid w:val="009F064E"/>
    <w:rsid w:val="00A4747D"/>
    <w:rsid w:val="00AA46C9"/>
    <w:rsid w:val="00B8661B"/>
    <w:rsid w:val="00CB752D"/>
    <w:rsid w:val="00E87DD3"/>
    <w:rsid w:val="00F24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B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0BA3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750BA3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750BA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1561</Words>
  <Characters>8904</Characters>
  <Application>Microsoft Office Outlook</Application>
  <DocSecurity>0</DocSecurity>
  <Lines>0</Lines>
  <Paragraphs>0</Paragraphs>
  <ScaleCrop>false</ScaleCrop>
  <Company>МБОУ "Мамыковская СОШ"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4</cp:revision>
  <cp:lastPrinted>2016-04-21T09:43:00Z</cp:lastPrinted>
  <dcterms:created xsi:type="dcterms:W3CDTF">2015-08-10T07:43:00Z</dcterms:created>
  <dcterms:modified xsi:type="dcterms:W3CDTF">2016-04-22T07:28:00Z</dcterms:modified>
</cp:coreProperties>
</file>