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61" w:rsidRDefault="00962B61">
      <w:pPr>
        <w:pStyle w:val="ConsPlusTitlePage"/>
        <w:rPr>
          <w:rFonts w:cs="Times New Roman"/>
        </w:rPr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rPr>
          <w:rFonts w:cs="Times New Roman"/>
        </w:rPr>
        <w:br/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62B61" w:rsidRDefault="00962B61">
      <w:pPr>
        <w:pStyle w:val="ConsPlusTitle"/>
        <w:jc w:val="center"/>
      </w:pPr>
    </w:p>
    <w:p w:rsidR="00962B61" w:rsidRDefault="00962B61">
      <w:pPr>
        <w:pStyle w:val="ConsPlusTitle"/>
        <w:jc w:val="center"/>
      </w:pPr>
      <w:r>
        <w:t>ПИСЬМО</w:t>
      </w:r>
    </w:p>
    <w:p w:rsidR="00962B61" w:rsidRDefault="00962B61">
      <w:pPr>
        <w:pStyle w:val="ConsPlusTitle"/>
        <w:jc w:val="center"/>
      </w:pPr>
      <w:r>
        <w:t>от 9 сентября 2015 г. N ВК-2227/08</w:t>
      </w:r>
    </w:p>
    <w:p w:rsidR="00962B61" w:rsidRDefault="00962B61">
      <w:pPr>
        <w:pStyle w:val="ConsPlusTitle"/>
        <w:jc w:val="center"/>
      </w:pPr>
    </w:p>
    <w:p w:rsidR="00962B61" w:rsidRDefault="00962B61">
      <w:pPr>
        <w:pStyle w:val="ConsPlusTitle"/>
        <w:jc w:val="center"/>
      </w:pPr>
      <w:r>
        <w:t>О НЕДОПУЩЕНИИ НЕЗАКОННЫХ СБОРОВ ДЕНЕЖНЫХ СРЕДСТВ</w:t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</w:t>
      </w:r>
      <w:hyperlink r:id="rId5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962B61" w:rsidRDefault="00962B61">
      <w:pPr>
        <w:pStyle w:val="ConsPlusNormal"/>
        <w:ind w:firstLine="540"/>
        <w:jc w:val="both"/>
      </w:pPr>
      <w: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962B61" w:rsidRDefault="00962B61">
      <w:pPr>
        <w:pStyle w:val="ConsPlusNormal"/>
        <w:ind w:firstLine="540"/>
        <w:jc w:val="both"/>
      </w:pPr>
      <w:r>
        <w:t xml:space="preserve">Минобрнауки России еще раз обращает внимание на то, что в соответствии со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962B61" w:rsidRDefault="00962B61">
      <w:pPr>
        <w:pStyle w:val="ConsPlusNormal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962B61" w:rsidRDefault="00962B61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962B61" w:rsidRDefault="00962B61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9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962B61" w:rsidRDefault="00962B61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10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1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962B61" w:rsidRDefault="00962B61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962B61" w:rsidRDefault="00962B61">
      <w:pPr>
        <w:pStyle w:val="ConsPlusNormal"/>
        <w:ind w:firstLine="540"/>
        <w:jc w:val="both"/>
      </w:pPr>
      <w: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right"/>
      </w:pPr>
      <w:r>
        <w:t>В.Ш.КАГАНОВ</w:t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center"/>
      </w:pPr>
      <w:r>
        <w:t>ПАМЯТКА ДЛЯ РОДИТЕЛЕЙ</w:t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Статья 43</w:t>
        </w:r>
      </w:hyperlink>
      <w: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962B61" w:rsidRDefault="00962B61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962B61" w:rsidRDefault="00962B61">
      <w:pPr>
        <w:pStyle w:val="ConsPlusNormal"/>
        <w:ind w:firstLine="540"/>
        <w:jc w:val="both"/>
      </w:pPr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ind w:firstLine="540"/>
        <w:jc w:val="both"/>
      </w:pPr>
      <w:r>
        <w:t>ВЫ ДОЛЖНЫ ЗНАТЬ!</w:t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962B61" w:rsidRDefault="00962B61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962B61" w:rsidRDefault="00962B61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962B61" w:rsidRDefault="00962B61">
      <w:pPr>
        <w:pStyle w:val="ConsPlusNormal"/>
        <w:ind w:firstLine="540"/>
        <w:jc w:val="both"/>
      </w:pPr>
      <w:r>
        <w:t xml:space="preserve">Согласно Гражданскому </w:t>
      </w:r>
      <w:hyperlink r:id="rId14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962B61" w:rsidRDefault="00962B61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962B61" w:rsidRDefault="00962B61">
      <w:pPr>
        <w:pStyle w:val="ConsPlusNormal"/>
        <w:ind w:firstLine="540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962B61" w:rsidRDefault="00962B61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962B61" w:rsidRDefault="00962B61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962B61" w:rsidRDefault="00962B61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962B61" w:rsidRDefault="00962B61">
      <w:pPr>
        <w:pStyle w:val="ConsPlusNormal"/>
        <w:ind w:firstLine="540"/>
        <w:jc w:val="both"/>
      </w:pPr>
      <w:r>
        <w:t>3. Благотворитель имеет право:</w:t>
      </w:r>
    </w:p>
    <w:p w:rsidR="00962B61" w:rsidRDefault="00962B61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962B61" w:rsidRDefault="00962B61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962B61" w:rsidRDefault="00962B61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962B61" w:rsidRDefault="00962B61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962B61" w:rsidRDefault="00962B61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center"/>
      </w:pPr>
      <w:r>
        <w:t>УВАЖАЕМЫЕ РОДИТЕЛИ!</w:t>
      </w:r>
    </w:p>
    <w:p w:rsidR="00962B61" w:rsidRDefault="00962B61">
      <w:pPr>
        <w:pStyle w:val="ConsPlusNormal"/>
        <w:jc w:val="center"/>
      </w:pPr>
      <w:r>
        <w:t>ЗАКОН И ГОСУДАРСТВО НА ВАШЕЙ СТОРОНЕ.</w:t>
      </w:r>
    </w:p>
    <w:p w:rsidR="00962B61" w:rsidRDefault="00962B61">
      <w:pPr>
        <w:pStyle w:val="ConsPlusNormal"/>
        <w:jc w:val="center"/>
      </w:pPr>
      <w:r>
        <w:t>НЕТ ПОБОРАМ!</w:t>
      </w: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jc w:val="both"/>
        <w:rPr>
          <w:rFonts w:cs="Times New Roman"/>
        </w:rPr>
      </w:pPr>
    </w:p>
    <w:p w:rsidR="00962B61" w:rsidRDefault="00962B6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cs="Times New Roman"/>
          <w:sz w:val="2"/>
          <w:szCs w:val="2"/>
        </w:rPr>
      </w:pPr>
    </w:p>
    <w:p w:rsidR="00962B61" w:rsidRDefault="00962B61"/>
    <w:sectPr w:rsidR="00962B61" w:rsidSect="00F6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D4E"/>
    <w:rsid w:val="00287330"/>
    <w:rsid w:val="0082606C"/>
    <w:rsid w:val="00962B61"/>
    <w:rsid w:val="00B74165"/>
    <w:rsid w:val="00C74D4E"/>
    <w:rsid w:val="00D767F2"/>
    <w:rsid w:val="00DE6B2A"/>
    <w:rsid w:val="00F64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06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D4E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C74D4E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C74D4E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0F2F47F411CBA96C7D7D3EFE8DC52A21A9018D39B4A161BF1v8F" TargetMode="External"/><Relationship Id="rId13" Type="http://schemas.openxmlformats.org/officeDocument/2006/relationships/hyperlink" Target="consultantplus://offline/ref=866B153E5E52A361DB15A75FB9ED546A60F2F47F411CBA96C7D7D3EFE8FDv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6B153E5E52A361DB15A75FB9ED546A60FDF27E4717BA96C7D7D3EFE8DC52A21A9018D39B4A171DF1v8F" TargetMode="External"/><Relationship Id="rId12" Type="http://schemas.openxmlformats.org/officeDocument/2006/relationships/hyperlink" Target="consultantplus://offline/ref=866B153E5E52A361DB15A75FB9ED546A63FCF17C4B42ED949682DDEAE08C1AB254D515D29A4CF1v3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75FB9ED546A60FDF27E4717BA96C7D7D3EFE8DC52A21A9018D39B4A1611F1v3F" TargetMode="External"/><Relationship Id="rId11" Type="http://schemas.openxmlformats.org/officeDocument/2006/relationships/hyperlink" Target="consultantplus://offline/ref=866B153E5E52A361DB15A75FB9ED546A60FDF27E4717BA96C7D7D3EFE8DC52A21A9018D39B4B1411F1v2F" TargetMode="External"/><Relationship Id="rId5" Type="http://schemas.openxmlformats.org/officeDocument/2006/relationships/hyperlink" Target="consultantplus://offline/ref=866B153E5E52A361DB15AE46BEED546A67F5F67C4012BA96C7D7D3EFE8FDvC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6B153E5E52A361DB15A75FB9ED546A60FDF27E4717BA96C7D7D3EFE8DC52A21A9018D39B4A1718F1v0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6B153E5E52A361DB15A75FB9ED546A68FDF07F411FE79CCF8EDFEDEFD30DB51DD914D29B4A16F1vDF" TargetMode="External"/><Relationship Id="rId14" Type="http://schemas.openxmlformats.org/officeDocument/2006/relationships/hyperlink" Target="consultantplus://offline/ref=866B153E5E52A361DB15A75FB9ED546A60FDF5784513BA96C7D7D3EFE8FDvC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1540</Words>
  <Characters>8782</Characters>
  <Application>Microsoft Office Outlook</Application>
  <DocSecurity>0</DocSecurity>
  <Lines>0</Lines>
  <Paragraphs>0</Paragraphs>
  <ScaleCrop>false</ScaleCrop>
  <Company>МБОУ "Мамыковская СОШ"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</cp:lastModifiedBy>
  <cp:revision>3</cp:revision>
  <cp:lastPrinted>2016-04-21T09:36:00Z</cp:lastPrinted>
  <dcterms:created xsi:type="dcterms:W3CDTF">2016-03-16T06:20:00Z</dcterms:created>
  <dcterms:modified xsi:type="dcterms:W3CDTF">2016-04-21T09:36:00Z</dcterms:modified>
</cp:coreProperties>
</file>