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334" w:rsidRPr="0070263C" w:rsidRDefault="008D5334" w:rsidP="00652D73">
      <w:pPr>
        <w:spacing w:after="0" w:line="216" w:lineRule="auto"/>
        <w:ind w:firstLine="708"/>
        <w:jc w:val="right"/>
        <w:rPr>
          <w:rFonts w:ascii="Times New Roman" w:hAnsi="Times New Roman"/>
          <w:sz w:val="24"/>
          <w:szCs w:val="24"/>
        </w:rPr>
      </w:pPr>
      <w:r w:rsidRPr="003C7B42">
        <w:rPr>
          <w:rFonts w:ascii="Times New Roman" w:hAnsi="Times New Roman"/>
          <w:b/>
          <w:sz w:val="24"/>
          <w:szCs w:val="24"/>
        </w:rPr>
        <w:t xml:space="preserve">              </w:t>
      </w:r>
      <w:r w:rsidRPr="00CC65C4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5pt">
            <v:imagedata r:id="rId5" o:title=""/>
          </v:shape>
        </w:pict>
      </w:r>
      <w:r w:rsidRPr="003C7B42">
        <w:rPr>
          <w:rFonts w:ascii="Times New Roman" w:hAnsi="Times New Roman"/>
          <w:b/>
          <w:sz w:val="24"/>
          <w:szCs w:val="24"/>
        </w:rPr>
        <w:t xml:space="preserve">                                                   Утверждаю _____</w:t>
      </w:r>
      <w:r>
        <w:rPr>
          <w:rFonts w:ascii="Times New Roman" w:hAnsi="Times New Roman"/>
          <w:sz w:val="24"/>
          <w:szCs w:val="24"/>
        </w:rPr>
        <w:t>_________  О.Г.Захарова</w:t>
      </w:r>
    </w:p>
    <w:p w:rsidR="008D5334" w:rsidRPr="0070263C" w:rsidRDefault="008D5334" w:rsidP="00652D73">
      <w:pPr>
        <w:spacing w:after="0" w:line="216" w:lineRule="auto"/>
        <w:jc w:val="right"/>
        <w:rPr>
          <w:rFonts w:ascii="Times New Roman" w:hAnsi="Times New Roman"/>
          <w:sz w:val="24"/>
          <w:szCs w:val="24"/>
        </w:rPr>
      </w:pPr>
      <w:r w:rsidRPr="007026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Ди</w:t>
      </w:r>
      <w:r>
        <w:rPr>
          <w:rFonts w:ascii="Times New Roman" w:hAnsi="Times New Roman"/>
          <w:sz w:val="24"/>
          <w:szCs w:val="24"/>
        </w:rPr>
        <w:t>ректор МБОУ «Русскокиреметская Н</w:t>
      </w:r>
      <w:r w:rsidRPr="0070263C">
        <w:rPr>
          <w:rFonts w:ascii="Times New Roman" w:hAnsi="Times New Roman"/>
          <w:sz w:val="24"/>
          <w:szCs w:val="24"/>
        </w:rPr>
        <w:t>ОШ</w:t>
      </w:r>
      <w:r>
        <w:rPr>
          <w:rFonts w:ascii="Times New Roman" w:hAnsi="Times New Roman"/>
          <w:sz w:val="24"/>
          <w:szCs w:val="24"/>
        </w:rPr>
        <w:t>-ДС</w:t>
      </w:r>
      <w:r w:rsidRPr="0070263C">
        <w:rPr>
          <w:rFonts w:ascii="Times New Roman" w:hAnsi="Times New Roman"/>
          <w:sz w:val="24"/>
          <w:szCs w:val="24"/>
        </w:rPr>
        <w:t>»</w:t>
      </w:r>
    </w:p>
    <w:p w:rsidR="008D5334" w:rsidRPr="0070263C" w:rsidRDefault="008D5334" w:rsidP="00652D73">
      <w:pPr>
        <w:spacing w:after="0" w:line="216" w:lineRule="auto"/>
        <w:ind w:firstLine="708"/>
        <w:jc w:val="right"/>
        <w:rPr>
          <w:rFonts w:ascii="Times New Roman" w:hAnsi="Times New Roman"/>
          <w:sz w:val="24"/>
          <w:szCs w:val="24"/>
        </w:rPr>
      </w:pPr>
      <w:r w:rsidRPr="0070263C">
        <w:rPr>
          <w:rFonts w:ascii="Times New Roman" w:hAnsi="Times New Roman"/>
          <w:sz w:val="24"/>
          <w:szCs w:val="24"/>
        </w:rPr>
        <w:t xml:space="preserve">                                                                 Приказ №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70263C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01.09.</w:t>
      </w:r>
      <w:r w:rsidRPr="0070263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70263C">
        <w:rPr>
          <w:rFonts w:ascii="Times New Roman" w:hAnsi="Times New Roman"/>
          <w:sz w:val="24"/>
          <w:szCs w:val="24"/>
        </w:rPr>
        <w:t>г.</w:t>
      </w:r>
    </w:p>
    <w:p w:rsidR="008D5334" w:rsidRPr="0070263C" w:rsidRDefault="008D5334" w:rsidP="00652D73">
      <w:pPr>
        <w:spacing w:after="0" w:line="21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8D5334" w:rsidRPr="003C7B42" w:rsidRDefault="008D5334" w:rsidP="0070263C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3C7B42">
        <w:rPr>
          <w:rFonts w:ascii="Times New Roman" w:hAnsi="Times New Roman"/>
          <w:sz w:val="28"/>
          <w:szCs w:val="24"/>
        </w:rPr>
        <w:t>Годовой календарный учебный график</w:t>
      </w:r>
    </w:p>
    <w:p w:rsidR="008D5334" w:rsidRPr="003C7B42" w:rsidRDefault="008D5334" w:rsidP="0070263C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3C7B42">
        <w:rPr>
          <w:rFonts w:ascii="Times New Roman" w:hAnsi="Times New Roman"/>
          <w:sz w:val="28"/>
          <w:szCs w:val="24"/>
        </w:rPr>
        <w:t xml:space="preserve"> МБОУ "Русскокиреметская НОШ-ДС " Аксубаевского муниципального района РТ </w:t>
      </w:r>
    </w:p>
    <w:p w:rsidR="008D5334" w:rsidRPr="003C7B42" w:rsidRDefault="008D5334" w:rsidP="0070263C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3C7B42">
        <w:rPr>
          <w:rFonts w:ascii="Times New Roman" w:hAnsi="Times New Roman"/>
          <w:sz w:val="28"/>
          <w:szCs w:val="24"/>
        </w:rPr>
        <w:t xml:space="preserve"> на 2025-202</w:t>
      </w:r>
      <w:r w:rsidRPr="003C7B42">
        <w:rPr>
          <w:rFonts w:ascii="Times New Roman" w:hAnsi="Times New Roman"/>
          <w:sz w:val="28"/>
          <w:szCs w:val="24"/>
          <w:lang w:val="tt-RU"/>
        </w:rPr>
        <w:t>6</w:t>
      </w:r>
      <w:r w:rsidRPr="003C7B42">
        <w:rPr>
          <w:rFonts w:ascii="Times New Roman" w:hAnsi="Times New Roman"/>
          <w:sz w:val="28"/>
          <w:szCs w:val="24"/>
        </w:rPr>
        <w:t xml:space="preserve"> учебный год</w:t>
      </w:r>
    </w:p>
    <w:p w:rsidR="008D5334" w:rsidRPr="0070263C" w:rsidRDefault="008D5334" w:rsidP="0070263C">
      <w:pPr>
        <w:tabs>
          <w:tab w:val="left" w:pos="1140"/>
        </w:tabs>
        <w:spacing w:after="0" w:line="216" w:lineRule="auto"/>
        <w:jc w:val="center"/>
        <w:rPr>
          <w:rFonts w:ascii="Times New Roman" w:hAnsi="Times New Roman"/>
          <w:sz w:val="24"/>
          <w:szCs w:val="24"/>
        </w:rPr>
      </w:pPr>
    </w:p>
    <w:p w:rsidR="008D5334" w:rsidRPr="0070263C" w:rsidRDefault="008D5334" w:rsidP="0070263C">
      <w:pPr>
        <w:tabs>
          <w:tab w:val="left" w:pos="1140"/>
        </w:tabs>
        <w:spacing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70263C">
        <w:rPr>
          <w:rFonts w:ascii="Times New Roman" w:hAnsi="Times New Roman"/>
          <w:b/>
          <w:sz w:val="24"/>
          <w:szCs w:val="24"/>
        </w:rPr>
        <w:t>1. Продолжительность учебного года</w:t>
      </w: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99"/>
        <w:gridCol w:w="1625"/>
        <w:gridCol w:w="795"/>
        <w:gridCol w:w="3722"/>
        <w:gridCol w:w="9"/>
      </w:tblGrid>
      <w:tr w:rsidR="008D5334" w:rsidRPr="0062152A" w:rsidTr="00DC7584">
        <w:trPr>
          <w:gridAfter w:val="1"/>
          <w:wAfter w:w="9" w:type="dxa"/>
        </w:trPr>
        <w:tc>
          <w:tcPr>
            <w:tcW w:w="5024" w:type="dxa"/>
            <w:gridSpan w:val="2"/>
          </w:tcPr>
          <w:p w:rsidR="008D5334" w:rsidRPr="0062152A" w:rsidRDefault="008D5334" w:rsidP="00DC7584">
            <w:pPr>
              <w:tabs>
                <w:tab w:val="left" w:pos="3945"/>
              </w:tabs>
              <w:spacing w:line="21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152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Учебный год  начинается </w:t>
            </w:r>
          </w:p>
        </w:tc>
        <w:tc>
          <w:tcPr>
            <w:tcW w:w="4517" w:type="dxa"/>
            <w:gridSpan w:val="2"/>
          </w:tcPr>
          <w:p w:rsidR="008D5334" w:rsidRPr="0062152A" w:rsidRDefault="008D5334" w:rsidP="00DC7584">
            <w:pPr>
              <w:tabs>
                <w:tab w:val="left" w:pos="3945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62152A">
              <w:rPr>
                <w:rFonts w:ascii="Times New Roman" w:hAnsi="Times New Roman"/>
                <w:sz w:val="24"/>
                <w:szCs w:val="24"/>
              </w:rPr>
              <w:t xml:space="preserve"> сентября 20</w:t>
            </w:r>
            <w:r w:rsidRPr="0062152A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  <w:r w:rsidRPr="0062152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8D5334" w:rsidRPr="0062152A" w:rsidTr="00DC7584">
        <w:tblPrEx>
          <w:tblLook w:val="0000"/>
        </w:tblPrEx>
        <w:trPr>
          <w:trHeight w:val="255"/>
        </w:trPr>
        <w:tc>
          <w:tcPr>
            <w:tcW w:w="5024" w:type="dxa"/>
            <w:gridSpan w:val="2"/>
          </w:tcPr>
          <w:p w:rsidR="008D5334" w:rsidRPr="0062152A" w:rsidRDefault="008D5334" w:rsidP="00DC7584">
            <w:pPr>
              <w:tabs>
                <w:tab w:val="left" w:pos="2985"/>
              </w:tabs>
              <w:spacing w:line="21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152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Учебный год заканчивается </w:t>
            </w:r>
          </w:p>
        </w:tc>
        <w:tc>
          <w:tcPr>
            <w:tcW w:w="4526" w:type="dxa"/>
            <w:gridSpan w:val="3"/>
            <w:tcBorders>
              <w:top w:val="nil"/>
              <w:bottom w:val="nil"/>
            </w:tcBorders>
          </w:tcPr>
          <w:p w:rsidR="008D5334" w:rsidRPr="0062152A" w:rsidRDefault="008D5334" w:rsidP="008C292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152A">
              <w:rPr>
                <w:rFonts w:ascii="Times New Roman" w:hAnsi="Times New Roman"/>
                <w:sz w:val="24"/>
                <w:szCs w:val="24"/>
                <w:lang w:val="tt-RU"/>
              </w:rPr>
              <w:t>26 мая 2026 года</w:t>
            </w:r>
          </w:p>
        </w:tc>
      </w:tr>
      <w:tr w:rsidR="008D5334" w:rsidRPr="0062152A" w:rsidTr="00DC7584">
        <w:tc>
          <w:tcPr>
            <w:tcW w:w="3399" w:type="dxa"/>
            <w:vMerge w:val="restart"/>
          </w:tcPr>
          <w:p w:rsidR="008D5334" w:rsidRPr="0062152A" w:rsidRDefault="008D5334" w:rsidP="00DC7584">
            <w:pPr>
              <w:tabs>
                <w:tab w:val="left" w:pos="2985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Продолжительность учебного года:</w:t>
            </w:r>
          </w:p>
        </w:tc>
        <w:tc>
          <w:tcPr>
            <w:tcW w:w="2420" w:type="dxa"/>
            <w:gridSpan w:val="2"/>
          </w:tcPr>
          <w:p w:rsidR="008D5334" w:rsidRPr="0062152A" w:rsidRDefault="008D5334" w:rsidP="00DC7584">
            <w:pPr>
              <w:tabs>
                <w:tab w:val="left" w:pos="2985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3731" w:type="dxa"/>
            <w:gridSpan w:val="2"/>
          </w:tcPr>
          <w:p w:rsidR="008D5334" w:rsidRPr="0062152A" w:rsidRDefault="008D5334" w:rsidP="00DC7584">
            <w:pPr>
              <w:tabs>
                <w:tab w:val="left" w:pos="2985"/>
              </w:tabs>
              <w:spacing w:line="21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33 учебные недели</w:t>
            </w:r>
            <w:r w:rsidRPr="0062152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8D5334" w:rsidRPr="0062152A" w:rsidTr="00DC7584">
        <w:tc>
          <w:tcPr>
            <w:tcW w:w="3399" w:type="dxa"/>
            <w:vMerge/>
          </w:tcPr>
          <w:p w:rsidR="008D5334" w:rsidRPr="0062152A" w:rsidRDefault="008D5334" w:rsidP="00DC7584">
            <w:pPr>
              <w:tabs>
                <w:tab w:val="left" w:pos="2985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gridSpan w:val="2"/>
          </w:tcPr>
          <w:p w:rsidR="008D5334" w:rsidRPr="0062152A" w:rsidRDefault="008D5334" w:rsidP="00DC7584">
            <w:pPr>
              <w:tabs>
                <w:tab w:val="left" w:pos="2985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2-4 классы</w:t>
            </w:r>
          </w:p>
        </w:tc>
        <w:tc>
          <w:tcPr>
            <w:tcW w:w="3731" w:type="dxa"/>
            <w:gridSpan w:val="2"/>
          </w:tcPr>
          <w:p w:rsidR="008D5334" w:rsidRPr="0062152A" w:rsidRDefault="008D5334" w:rsidP="00DC7584">
            <w:pPr>
              <w:tabs>
                <w:tab w:val="left" w:pos="2985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34 учебных недель</w:t>
            </w:r>
          </w:p>
        </w:tc>
      </w:tr>
    </w:tbl>
    <w:p w:rsidR="008D5334" w:rsidRPr="0070263C" w:rsidRDefault="008D5334" w:rsidP="00652D73">
      <w:pPr>
        <w:tabs>
          <w:tab w:val="left" w:pos="2985"/>
        </w:tabs>
        <w:spacing w:line="216" w:lineRule="auto"/>
        <w:rPr>
          <w:rFonts w:ascii="Times New Roman" w:hAnsi="Times New Roman"/>
          <w:b/>
          <w:sz w:val="24"/>
          <w:szCs w:val="24"/>
        </w:rPr>
      </w:pPr>
    </w:p>
    <w:p w:rsidR="008D5334" w:rsidRPr="0070263C" w:rsidRDefault="008D5334" w:rsidP="00652D73">
      <w:pPr>
        <w:tabs>
          <w:tab w:val="left" w:pos="2985"/>
        </w:tabs>
        <w:spacing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70263C">
        <w:rPr>
          <w:rFonts w:ascii="Times New Roman" w:hAnsi="Times New Roman"/>
          <w:b/>
          <w:sz w:val="24"/>
          <w:szCs w:val="24"/>
        </w:rPr>
        <w:t>2. Количество классов-комплектов в каждой параллели:</w:t>
      </w:r>
    </w:p>
    <w:tbl>
      <w:tblPr>
        <w:tblW w:w="9443" w:type="dxa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65"/>
        <w:gridCol w:w="4678"/>
      </w:tblGrid>
      <w:tr w:rsidR="008D5334" w:rsidRPr="0062152A" w:rsidTr="00FF12D9">
        <w:tc>
          <w:tcPr>
            <w:tcW w:w="4765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 класс - 1</w:t>
            </w:r>
          </w:p>
        </w:tc>
        <w:tc>
          <w:tcPr>
            <w:tcW w:w="4678" w:type="dxa"/>
          </w:tcPr>
          <w:p w:rsidR="008D5334" w:rsidRPr="0062152A" w:rsidRDefault="008D5334" w:rsidP="00FF12D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3 класс - 1</w:t>
            </w:r>
          </w:p>
        </w:tc>
      </w:tr>
      <w:tr w:rsidR="008D5334" w:rsidRPr="0062152A" w:rsidTr="00FF12D9">
        <w:tc>
          <w:tcPr>
            <w:tcW w:w="4765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2 класс - 0</w:t>
            </w:r>
          </w:p>
        </w:tc>
        <w:tc>
          <w:tcPr>
            <w:tcW w:w="4678" w:type="dxa"/>
          </w:tcPr>
          <w:p w:rsidR="008D5334" w:rsidRPr="0062152A" w:rsidRDefault="008D5334" w:rsidP="00FF12D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 xml:space="preserve">4 класс - </w:t>
            </w:r>
            <w:r w:rsidRPr="0062152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8D5334" w:rsidRPr="0070263C" w:rsidRDefault="008D5334" w:rsidP="0070263C">
      <w:pPr>
        <w:spacing w:line="216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D5334" w:rsidRPr="0070263C" w:rsidRDefault="008D5334" w:rsidP="0070263C">
      <w:pPr>
        <w:spacing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70263C">
        <w:rPr>
          <w:rFonts w:ascii="Times New Roman" w:hAnsi="Times New Roman"/>
          <w:b/>
          <w:sz w:val="24"/>
          <w:szCs w:val="24"/>
        </w:rPr>
        <w:t>3. Регламентирование образовательного процесса на учебный год</w:t>
      </w:r>
    </w:p>
    <w:p w:rsidR="008D5334" w:rsidRPr="0070263C" w:rsidRDefault="008D5334" w:rsidP="0070263C">
      <w:pPr>
        <w:tabs>
          <w:tab w:val="left" w:pos="1845"/>
        </w:tabs>
        <w:spacing w:line="216" w:lineRule="auto"/>
        <w:jc w:val="center"/>
        <w:rPr>
          <w:rFonts w:ascii="Times New Roman" w:hAnsi="Times New Roman"/>
          <w:sz w:val="24"/>
          <w:szCs w:val="24"/>
        </w:rPr>
      </w:pPr>
      <w:r w:rsidRPr="0070263C">
        <w:rPr>
          <w:rFonts w:ascii="Times New Roman" w:hAnsi="Times New Roman"/>
          <w:sz w:val="24"/>
          <w:szCs w:val="24"/>
        </w:rPr>
        <w:t>Учебный год делится:</w:t>
      </w:r>
    </w:p>
    <w:p w:rsidR="008D5334" w:rsidRPr="0070263C" w:rsidRDefault="008D5334" w:rsidP="0070263C">
      <w:pPr>
        <w:tabs>
          <w:tab w:val="left" w:pos="1845"/>
        </w:tabs>
        <w:spacing w:line="216" w:lineRule="auto"/>
        <w:jc w:val="center"/>
        <w:rPr>
          <w:rFonts w:ascii="Times New Roman" w:hAnsi="Times New Roman"/>
          <w:sz w:val="24"/>
          <w:szCs w:val="24"/>
        </w:rPr>
      </w:pPr>
      <w:r w:rsidRPr="0070263C">
        <w:rPr>
          <w:rFonts w:ascii="Times New Roman" w:hAnsi="Times New Roman"/>
          <w:sz w:val="24"/>
          <w:szCs w:val="24"/>
        </w:rPr>
        <w:t>3.1.  На первом уровне: в 1-4 классах на четверти:</w:t>
      </w: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2320"/>
        <w:gridCol w:w="2320"/>
        <w:gridCol w:w="3075"/>
      </w:tblGrid>
      <w:tr w:rsidR="008D5334" w:rsidRPr="0062152A" w:rsidTr="004B5EE2">
        <w:tc>
          <w:tcPr>
            <w:tcW w:w="1728" w:type="dxa"/>
            <w:vMerge w:val="restart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4640" w:type="dxa"/>
            <w:gridSpan w:val="2"/>
          </w:tcPr>
          <w:p w:rsidR="008D5334" w:rsidRPr="0062152A" w:rsidRDefault="008D5334" w:rsidP="00DC7584">
            <w:pPr>
              <w:tabs>
                <w:tab w:val="left" w:pos="135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ab/>
              <w:t>дата</w:t>
            </w:r>
          </w:p>
        </w:tc>
        <w:tc>
          <w:tcPr>
            <w:tcW w:w="3075" w:type="dxa"/>
            <w:vMerge w:val="restart"/>
          </w:tcPr>
          <w:p w:rsidR="008D5334" w:rsidRPr="0062152A" w:rsidRDefault="008D5334" w:rsidP="00DC758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Продолжительность четверти (количество учебных недель)</w:t>
            </w:r>
          </w:p>
        </w:tc>
      </w:tr>
      <w:tr w:rsidR="008D5334" w:rsidRPr="0062152A" w:rsidTr="004B5EE2">
        <w:tc>
          <w:tcPr>
            <w:tcW w:w="1728" w:type="dxa"/>
            <w:vMerge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2320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Конец четверти</w:t>
            </w:r>
          </w:p>
        </w:tc>
        <w:tc>
          <w:tcPr>
            <w:tcW w:w="3075" w:type="dxa"/>
            <w:vMerge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334" w:rsidRPr="0062152A" w:rsidTr="004B5EE2">
        <w:tc>
          <w:tcPr>
            <w:tcW w:w="1728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2320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2320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26 октября</w:t>
            </w:r>
          </w:p>
        </w:tc>
        <w:tc>
          <w:tcPr>
            <w:tcW w:w="3075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8 недель</w:t>
            </w:r>
          </w:p>
        </w:tc>
      </w:tr>
      <w:tr w:rsidR="008D5334" w:rsidRPr="0062152A" w:rsidTr="004B5EE2">
        <w:tc>
          <w:tcPr>
            <w:tcW w:w="1728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2320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7 ноября</w:t>
            </w:r>
          </w:p>
        </w:tc>
        <w:tc>
          <w:tcPr>
            <w:tcW w:w="2320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30 декабря</w:t>
            </w:r>
          </w:p>
        </w:tc>
        <w:tc>
          <w:tcPr>
            <w:tcW w:w="3075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7 недель</w:t>
            </w:r>
          </w:p>
        </w:tc>
      </w:tr>
      <w:tr w:rsidR="008D5334" w:rsidRPr="0062152A" w:rsidTr="004B5EE2">
        <w:tc>
          <w:tcPr>
            <w:tcW w:w="1728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2320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12 января</w:t>
            </w:r>
          </w:p>
        </w:tc>
        <w:tc>
          <w:tcPr>
            <w:tcW w:w="2320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27 марта</w:t>
            </w:r>
          </w:p>
        </w:tc>
        <w:tc>
          <w:tcPr>
            <w:tcW w:w="3075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 xml:space="preserve">11 недель </w:t>
            </w:r>
          </w:p>
        </w:tc>
      </w:tr>
      <w:tr w:rsidR="008D5334" w:rsidRPr="0062152A" w:rsidTr="004B5EE2">
        <w:tc>
          <w:tcPr>
            <w:tcW w:w="1728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2320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6 апреля</w:t>
            </w:r>
          </w:p>
        </w:tc>
        <w:tc>
          <w:tcPr>
            <w:tcW w:w="2320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26 мая</w:t>
            </w:r>
          </w:p>
        </w:tc>
        <w:tc>
          <w:tcPr>
            <w:tcW w:w="3075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8 недель</w:t>
            </w:r>
          </w:p>
        </w:tc>
      </w:tr>
    </w:tbl>
    <w:p w:rsidR="008D5334" w:rsidRPr="0070263C" w:rsidRDefault="008D5334" w:rsidP="0070263C">
      <w:pPr>
        <w:spacing w:line="216" w:lineRule="auto"/>
        <w:rPr>
          <w:rFonts w:ascii="Times New Roman" w:hAnsi="Times New Roman"/>
          <w:sz w:val="24"/>
          <w:szCs w:val="24"/>
        </w:rPr>
      </w:pPr>
    </w:p>
    <w:p w:rsidR="008D5334" w:rsidRPr="0070263C" w:rsidRDefault="008D5334" w:rsidP="0070263C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Pr="0070263C">
        <w:rPr>
          <w:rFonts w:ascii="Times New Roman" w:hAnsi="Times New Roman"/>
          <w:sz w:val="24"/>
          <w:szCs w:val="24"/>
        </w:rPr>
        <w:t xml:space="preserve">. Продолжительность каникул в течение </w:t>
      </w:r>
      <w:r>
        <w:rPr>
          <w:rFonts w:ascii="Times New Roman" w:hAnsi="Times New Roman"/>
          <w:sz w:val="24"/>
          <w:szCs w:val="24"/>
        </w:rPr>
        <w:t>учебного года  для учащихся 1-4</w:t>
      </w:r>
      <w:r w:rsidRPr="0070263C">
        <w:rPr>
          <w:rFonts w:ascii="Times New Roman" w:hAnsi="Times New Roman"/>
          <w:sz w:val="24"/>
          <w:szCs w:val="24"/>
        </w:rPr>
        <w:t xml:space="preserve"> классов: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1365"/>
        <w:gridCol w:w="1560"/>
        <w:gridCol w:w="2178"/>
        <w:gridCol w:w="1985"/>
      </w:tblGrid>
      <w:tr w:rsidR="008D5334" w:rsidRPr="0062152A" w:rsidTr="00FF12D9">
        <w:trPr>
          <w:trHeight w:val="686"/>
        </w:trPr>
        <w:tc>
          <w:tcPr>
            <w:tcW w:w="2693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1365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1560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178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Продолжительность в календарных днях</w:t>
            </w:r>
          </w:p>
        </w:tc>
        <w:tc>
          <w:tcPr>
            <w:tcW w:w="1985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Начало занятий</w:t>
            </w:r>
          </w:p>
        </w:tc>
      </w:tr>
      <w:tr w:rsidR="008D5334" w:rsidRPr="0062152A" w:rsidTr="00FF12D9">
        <w:trPr>
          <w:trHeight w:val="238"/>
        </w:trPr>
        <w:tc>
          <w:tcPr>
            <w:tcW w:w="2693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1365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27 октября</w:t>
            </w:r>
          </w:p>
        </w:tc>
        <w:tc>
          <w:tcPr>
            <w:tcW w:w="1560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6 ноября</w:t>
            </w:r>
          </w:p>
        </w:tc>
        <w:tc>
          <w:tcPr>
            <w:tcW w:w="2178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07.11.2025</w:t>
            </w:r>
          </w:p>
        </w:tc>
      </w:tr>
    </w:tbl>
    <w:tbl>
      <w:tblPr>
        <w:tblpPr w:leftFromText="180" w:rightFromText="180" w:vertAnchor="text" w:horzAnchor="margin" w:tblpXSpec="center" w:tblpY="1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984"/>
        <w:gridCol w:w="1418"/>
        <w:gridCol w:w="1559"/>
        <w:gridCol w:w="2126"/>
      </w:tblGrid>
      <w:tr w:rsidR="008D5334" w:rsidRPr="0062152A" w:rsidTr="00FF12D9">
        <w:trPr>
          <w:trHeight w:val="224"/>
        </w:trPr>
        <w:tc>
          <w:tcPr>
            <w:tcW w:w="2802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1984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31 декабря</w:t>
            </w:r>
          </w:p>
        </w:tc>
        <w:tc>
          <w:tcPr>
            <w:tcW w:w="1418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11 января</w:t>
            </w:r>
          </w:p>
        </w:tc>
        <w:tc>
          <w:tcPr>
            <w:tcW w:w="1559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12.01.2026</w:t>
            </w:r>
          </w:p>
        </w:tc>
      </w:tr>
      <w:tr w:rsidR="008D5334" w:rsidRPr="0062152A" w:rsidTr="00FF12D9">
        <w:trPr>
          <w:trHeight w:val="224"/>
        </w:trPr>
        <w:tc>
          <w:tcPr>
            <w:tcW w:w="2802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1984" w:type="dxa"/>
          </w:tcPr>
          <w:p w:rsidR="008D5334" w:rsidRPr="0062152A" w:rsidRDefault="008D5334" w:rsidP="0080621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28 марта</w:t>
            </w:r>
          </w:p>
        </w:tc>
        <w:tc>
          <w:tcPr>
            <w:tcW w:w="1418" w:type="dxa"/>
          </w:tcPr>
          <w:p w:rsidR="008D5334" w:rsidRPr="0062152A" w:rsidRDefault="008D5334" w:rsidP="006D08BD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05 апреля</w:t>
            </w:r>
          </w:p>
        </w:tc>
        <w:tc>
          <w:tcPr>
            <w:tcW w:w="1559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06.04.2026</w:t>
            </w:r>
          </w:p>
        </w:tc>
      </w:tr>
      <w:tr w:rsidR="008D5334" w:rsidRPr="0062152A" w:rsidTr="00FF12D9">
        <w:trPr>
          <w:trHeight w:val="476"/>
        </w:trPr>
        <w:tc>
          <w:tcPr>
            <w:tcW w:w="2802" w:type="dxa"/>
          </w:tcPr>
          <w:p w:rsidR="008D5334" w:rsidRPr="0062152A" w:rsidRDefault="008D5334" w:rsidP="0080621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Дополнительные каникулы для 1 класса</w:t>
            </w:r>
          </w:p>
        </w:tc>
        <w:tc>
          <w:tcPr>
            <w:tcW w:w="1984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14 февраля</w:t>
            </w:r>
          </w:p>
        </w:tc>
        <w:tc>
          <w:tcPr>
            <w:tcW w:w="1418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22 февраля</w:t>
            </w:r>
          </w:p>
        </w:tc>
        <w:tc>
          <w:tcPr>
            <w:tcW w:w="1559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8D5334" w:rsidRPr="0062152A" w:rsidRDefault="008D5334" w:rsidP="00DC7584">
            <w:pPr>
              <w:spacing w:line="21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24.02.2026</w:t>
            </w:r>
          </w:p>
        </w:tc>
      </w:tr>
    </w:tbl>
    <w:p w:rsidR="008D5334" w:rsidRPr="0070263C" w:rsidRDefault="008D5334" w:rsidP="0070263C">
      <w:pPr>
        <w:spacing w:line="216" w:lineRule="auto"/>
        <w:rPr>
          <w:rFonts w:ascii="Times New Roman" w:hAnsi="Times New Roman"/>
          <w:sz w:val="24"/>
          <w:szCs w:val="24"/>
        </w:rPr>
      </w:pPr>
    </w:p>
    <w:p w:rsidR="008D5334" w:rsidRPr="0070263C" w:rsidRDefault="008D5334" w:rsidP="0070263C">
      <w:pPr>
        <w:spacing w:after="120"/>
        <w:rPr>
          <w:rFonts w:ascii="Times New Roman" w:hAnsi="Times New Roman"/>
          <w:sz w:val="24"/>
          <w:szCs w:val="24"/>
        </w:rPr>
      </w:pPr>
      <w:r w:rsidRPr="0070263C">
        <w:rPr>
          <w:rFonts w:ascii="Times New Roman" w:hAnsi="Times New Roman"/>
          <w:b/>
          <w:bCs/>
          <w:sz w:val="24"/>
          <w:szCs w:val="24"/>
        </w:rPr>
        <w:t>4. Регламентирование образовательного процесса на неделю</w:t>
      </w:r>
    </w:p>
    <w:p w:rsidR="008D5334" w:rsidRPr="0070263C" w:rsidRDefault="008D5334" w:rsidP="0070263C">
      <w:pPr>
        <w:rPr>
          <w:rFonts w:ascii="Times New Roman" w:hAnsi="Times New Roman"/>
          <w:sz w:val="24"/>
          <w:szCs w:val="24"/>
        </w:rPr>
      </w:pPr>
      <w:r w:rsidRPr="0070263C">
        <w:rPr>
          <w:rFonts w:ascii="Times New Roman" w:hAnsi="Times New Roman"/>
          <w:sz w:val="24"/>
          <w:szCs w:val="24"/>
        </w:rPr>
        <w:t>П</w:t>
      </w:r>
      <w:bookmarkStart w:id="0" w:name="_GoBack"/>
      <w:bookmarkEnd w:id="0"/>
      <w:r w:rsidRPr="0070263C">
        <w:rPr>
          <w:rFonts w:ascii="Times New Roman" w:hAnsi="Times New Roman"/>
          <w:sz w:val="24"/>
          <w:szCs w:val="24"/>
        </w:rPr>
        <w:t>родолжительность учебной недели:</w:t>
      </w:r>
    </w:p>
    <w:p w:rsidR="008D5334" w:rsidRPr="0070263C" w:rsidRDefault="008D5334" w:rsidP="0070263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263C">
        <w:rPr>
          <w:rFonts w:ascii="Times New Roman" w:hAnsi="Times New Roman"/>
          <w:sz w:val="24"/>
          <w:szCs w:val="24"/>
        </w:rPr>
        <w:t>   5-ти дневная учебная неделя в 1-м классе;</w:t>
      </w:r>
    </w:p>
    <w:p w:rsidR="008D5334" w:rsidRPr="0070263C" w:rsidRDefault="008D5334" w:rsidP="0070263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263C">
        <w:rPr>
          <w:rFonts w:ascii="Times New Roman" w:hAnsi="Times New Roman"/>
          <w:sz w:val="24"/>
          <w:szCs w:val="24"/>
        </w:rPr>
        <w:t xml:space="preserve">   6-ти дневная учебная неделя во 2-м, 3-м, </w:t>
      </w:r>
      <w:r>
        <w:rPr>
          <w:rFonts w:ascii="Times New Roman" w:hAnsi="Times New Roman"/>
          <w:sz w:val="24"/>
          <w:szCs w:val="24"/>
        </w:rPr>
        <w:t>4-</w:t>
      </w:r>
      <w:r w:rsidRPr="0070263C">
        <w:rPr>
          <w:rFonts w:ascii="Times New Roman" w:hAnsi="Times New Roman"/>
          <w:sz w:val="24"/>
          <w:szCs w:val="24"/>
        </w:rPr>
        <w:t>х классах.</w:t>
      </w:r>
    </w:p>
    <w:p w:rsidR="008D5334" w:rsidRPr="0070263C" w:rsidRDefault="008D5334" w:rsidP="0070263C">
      <w:pPr>
        <w:spacing w:after="120"/>
        <w:rPr>
          <w:rFonts w:ascii="Times New Roman" w:hAnsi="Times New Roman"/>
          <w:sz w:val="24"/>
          <w:szCs w:val="24"/>
        </w:rPr>
      </w:pPr>
      <w:r w:rsidRPr="0070263C">
        <w:rPr>
          <w:rFonts w:ascii="Times New Roman" w:hAnsi="Times New Roman"/>
          <w:b/>
          <w:bCs/>
          <w:sz w:val="24"/>
          <w:szCs w:val="24"/>
        </w:rPr>
        <w:t>5. Регламентирование образовательного процесса на день</w:t>
      </w:r>
    </w:p>
    <w:p w:rsidR="008D5334" w:rsidRPr="0070263C" w:rsidRDefault="008D5334" w:rsidP="0070263C">
      <w:pPr>
        <w:spacing w:after="120"/>
        <w:rPr>
          <w:rFonts w:ascii="Times New Roman" w:hAnsi="Times New Roman"/>
          <w:sz w:val="24"/>
          <w:szCs w:val="24"/>
        </w:rPr>
      </w:pPr>
      <w:r w:rsidRPr="0070263C">
        <w:rPr>
          <w:rFonts w:ascii="Times New Roman" w:hAnsi="Times New Roman"/>
          <w:sz w:val="24"/>
          <w:szCs w:val="24"/>
        </w:rPr>
        <w:t xml:space="preserve">5.1. Продолжительность урока: </w:t>
      </w:r>
    </w:p>
    <w:p w:rsidR="008D5334" w:rsidRPr="0070263C" w:rsidRDefault="008D5334" w:rsidP="0070263C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70263C">
        <w:rPr>
          <w:rFonts w:ascii="Times New Roman" w:hAnsi="Times New Roman"/>
          <w:sz w:val="24"/>
          <w:szCs w:val="24"/>
        </w:rPr>
        <w:t>1 классы – 35 минут (1-е полугодие);</w:t>
      </w:r>
      <w:r w:rsidRPr="0070263C">
        <w:rPr>
          <w:rFonts w:ascii="Times New Roman" w:hAnsi="Times New Roman"/>
          <w:sz w:val="24"/>
          <w:szCs w:val="24"/>
          <w:lang w:val="tt-RU"/>
        </w:rPr>
        <w:t xml:space="preserve"> 40 минут (2-е полугодие)</w:t>
      </w:r>
    </w:p>
    <w:p w:rsidR="008D5334" w:rsidRPr="0070263C" w:rsidRDefault="008D5334" w:rsidP="0070263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263C">
        <w:rPr>
          <w:rFonts w:ascii="Times New Roman" w:hAnsi="Times New Roman"/>
          <w:sz w:val="24"/>
          <w:szCs w:val="24"/>
        </w:rPr>
        <w:t xml:space="preserve">2-е – 11-е классы – 45 минут. </w:t>
      </w:r>
    </w:p>
    <w:p w:rsidR="008D5334" w:rsidRDefault="008D5334" w:rsidP="0070263C">
      <w:pPr>
        <w:spacing w:after="120"/>
        <w:rPr>
          <w:rFonts w:ascii="Times New Roman" w:hAnsi="Times New Roman"/>
          <w:sz w:val="24"/>
          <w:szCs w:val="24"/>
          <w:lang w:val="tt-RU"/>
        </w:rPr>
      </w:pPr>
      <w:r w:rsidRPr="0070263C">
        <w:rPr>
          <w:rFonts w:ascii="Times New Roman" w:hAnsi="Times New Roman"/>
          <w:sz w:val="24"/>
          <w:szCs w:val="24"/>
        </w:rPr>
        <w:t>5.2. Режим учебных занятий:</w:t>
      </w:r>
    </w:p>
    <w:p w:rsidR="008D5334" w:rsidRPr="0070263C" w:rsidRDefault="008D5334" w:rsidP="004B5EE2">
      <w:pPr>
        <w:pStyle w:val="Heading1"/>
        <w:numPr>
          <w:ilvl w:val="0"/>
          <w:numId w:val="7"/>
        </w:numPr>
        <w:spacing w:before="50" w:line="240" w:lineRule="auto"/>
        <w:jc w:val="center"/>
      </w:pPr>
      <w:r>
        <w:t xml:space="preserve">класс </w:t>
      </w:r>
    </w:p>
    <w:p w:rsidR="008D5334" w:rsidRPr="004B5EE2" w:rsidRDefault="008D5334" w:rsidP="00FF12D9">
      <w:pPr>
        <w:pStyle w:val="BodyText"/>
        <w:spacing w:before="9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Продолжительность уроков:  - 35 минут (сентябрь-декабрь),       - </w:t>
      </w:r>
      <w:r w:rsidRPr="004B5EE2">
        <w:rPr>
          <w:b/>
          <w:sz w:val="24"/>
          <w:szCs w:val="24"/>
          <w:lang w:val="tt-RU"/>
        </w:rPr>
        <w:t>40 минут (январь-май).</w:t>
      </w:r>
    </w:p>
    <w:p w:rsidR="008D5334" w:rsidRDefault="008D5334" w:rsidP="004B5EE2">
      <w:pPr>
        <w:pStyle w:val="BodyText"/>
        <w:spacing w:before="9"/>
        <w:ind w:left="720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                                                  Понедельник</w:t>
      </w:r>
    </w:p>
    <w:p w:rsidR="008D5334" w:rsidRPr="00EE44F5" w:rsidRDefault="008D5334" w:rsidP="00EE44F5">
      <w:pPr>
        <w:pStyle w:val="BodyText"/>
        <w:spacing w:before="9"/>
        <w:ind w:left="720"/>
        <w:rPr>
          <w:b/>
          <w:sz w:val="24"/>
          <w:szCs w:val="24"/>
          <w:lang w:val="tt-RU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4600"/>
        <w:gridCol w:w="3021"/>
      </w:tblGrid>
      <w:tr w:rsidR="008D5334" w:rsidRPr="0062152A" w:rsidTr="00FF12D9">
        <w:trPr>
          <w:trHeight w:val="306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before="8"/>
              <w:ind w:left="362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Начало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8"/>
              <w:ind w:left="362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Режимное мероприятие</w:t>
            </w:r>
          </w:p>
        </w:tc>
        <w:tc>
          <w:tcPr>
            <w:tcW w:w="3021" w:type="dxa"/>
          </w:tcPr>
          <w:p w:rsidR="008D5334" w:rsidRPr="0070263C" w:rsidRDefault="008D5334" w:rsidP="00DC7584">
            <w:pPr>
              <w:pStyle w:val="TableParagraph"/>
              <w:spacing w:before="8"/>
              <w:ind w:left="241" w:right="234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Окончание</w:t>
            </w:r>
          </w:p>
        </w:tc>
      </w:tr>
      <w:tr w:rsidR="008D5334" w:rsidRPr="0062152A" w:rsidTr="00FF12D9">
        <w:trPr>
          <w:trHeight w:val="306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before="8"/>
              <w:ind w:left="362" w:right="3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8"/>
              <w:ind w:left="362" w:right="3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Поднятие флага. «Разговор о важном»</w:t>
            </w:r>
          </w:p>
        </w:tc>
        <w:tc>
          <w:tcPr>
            <w:tcW w:w="3021" w:type="dxa"/>
          </w:tcPr>
          <w:p w:rsidR="008D5334" w:rsidRPr="0070263C" w:rsidRDefault="008D5334" w:rsidP="00DC7584">
            <w:pPr>
              <w:pStyle w:val="TableParagraph"/>
              <w:spacing w:before="8"/>
              <w:ind w:left="241" w:right="2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</w:t>
            </w:r>
          </w:p>
        </w:tc>
      </w:tr>
      <w:tr w:rsidR="008D5334" w:rsidRPr="0062152A" w:rsidTr="00FF12D9">
        <w:trPr>
          <w:trHeight w:val="373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14" w:lineRule="exact"/>
              <w:ind w:left="777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08.30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1"/>
              <w:ind w:left="363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1-ый урок</w:t>
            </w:r>
          </w:p>
        </w:tc>
        <w:tc>
          <w:tcPr>
            <w:tcW w:w="3021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09.05</w:t>
            </w:r>
          </w:p>
        </w:tc>
      </w:tr>
      <w:tr w:rsidR="008D5334" w:rsidRPr="0062152A" w:rsidTr="00FF12D9">
        <w:trPr>
          <w:trHeight w:val="304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25" w:lineRule="exact"/>
              <w:ind w:left="777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09.05</w:t>
            </w:r>
          </w:p>
        </w:tc>
        <w:tc>
          <w:tcPr>
            <w:tcW w:w="4600" w:type="dxa"/>
          </w:tcPr>
          <w:p w:rsidR="008D5334" w:rsidRPr="0070263C" w:rsidRDefault="008D5334" w:rsidP="004B5EE2">
            <w:pPr>
              <w:pStyle w:val="TableParagraph"/>
              <w:spacing w:before="1"/>
              <w:ind w:left="362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1-ая перемена</w:t>
            </w:r>
          </w:p>
        </w:tc>
        <w:tc>
          <w:tcPr>
            <w:tcW w:w="3021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09.15</w:t>
            </w:r>
          </w:p>
        </w:tc>
      </w:tr>
      <w:tr w:rsidR="008D5334" w:rsidRPr="0062152A" w:rsidTr="00FF12D9">
        <w:trPr>
          <w:trHeight w:val="70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10" w:lineRule="exact"/>
              <w:ind w:left="777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09.15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1"/>
              <w:ind w:left="365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2-ой урок</w:t>
            </w:r>
          </w:p>
        </w:tc>
        <w:tc>
          <w:tcPr>
            <w:tcW w:w="3021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09.50</w:t>
            </w:r>
          </w:p>
        </w:tc>
      </w:tr>
      <w:tr w:rsidR="008D5334" w:rsidRPr="0062152A" w:rsidTr="00FF12D9">
        <w:trPr>
          <w:trHeight w:val="379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26" w:lineRule="exact"/>
              <w:ind w:left="777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09.50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46"/>
              <w:ind w:left="365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Динамическая пауза</w:t>
            </w:r>
          </w:p>
        </w:tc>
        <w:tc>
          <w:tcPr>
            <w:tcW w:w="3021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</w:tr>
      <w:tr w:rsidR="008D5334" w:rsidRPr="0062152A" w:rsidTr="00FF12D9">
        <w:trPr>
          <w:trHeight w:val="304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10" w:lineRule="exact"/>
              <w:ind w:left="777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10.30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1"/>
              <w:ind w:left="362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3-ий урок</w:t>
            </w:r>
          </w:p>
        </w:tc>
        <w:tc>
          <w:tcPr>
            <w:tcW w:w="3021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</w:tr>
      <w:tr w:rsidR="008D5334" w:rsidRPr="0062152A" w:rsidTr="00FF12D9">
        <w:trPr>
          <w:trHeight w:val="304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25" w:lineRule="exact"/>
              <w:ind w:left="777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11.05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1"/>
              <w:ind w:left="364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3-я перемена</w:t>
            </w:r>
            <w:r>
              <w:rPr>
                <w:sz w:val="24"/>
                <w:szCs w:val="24"/>
              </w:rPr>
              <w:t xml:space="preserve"> (обед)</w:t>
            </w:r>
          </w:p>
        </w:tc>
        <w:tc>
          <w:tcPr>
            <w:tcW w:w="3021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11.35</w:t>
            </w:r>
          </w:p>
        </w:tc>
      </w:tr>
      <w:tr w:rsidR="008D5334" w:rsidRPr="0062152A" w:rsidTr="00FF12D9">
        <w:trPr>
          <w:trHeight w:val="304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10" w:lineRule="exact"/>
              <w:ind w:left="7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</w:t>
            </w:r>
            <w:r w:rsidRPr="0070263C">
              <w:rPr>
                <w:sz w:val="24"/>
                <w:szCs w:val="24"/>
              </w:rPr>
              <w:t>5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1"/>
              <w:ind w:left="363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4-ый урок</w:t>
            </w:r>
          </w:p>
        </w:tc>
        <w:tc>
          <w:tcPr>
            <w:tcW w:w="3021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12.15</w:t>
            </w:r>
          </w:p>
        </w:tc>
      </w:tr>
      <w:tr w:rsidR="008D5334" w:rsidRPr="0062152A" w:rsidTr="00FF12D9">
        <w:trPr>
          <w:trHeight w:val="313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10" w:lineRule="exact"/>
              <w:ind w:left="7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1"/>
              <w:ind w:left="364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4-я перемена</w:t>
            </w:r>
          </w:p>
        </w:tc>
        <w:tc>
          <w:tcPr>
            <w:tcW w:w="3021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12.25</w:t>
            </w:r>
          </w:p>
        </w:tc>
      </w:tr>
      <w:tr w:rsidR="008D5334" w:rsidRPr="0062152A" w:rsidTr="00FF12D9">
        <w:trPr>
          <w:trHeight w:val="304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10" w:lineRule="exact"/>
              <w:ind w:left="7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12.35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1"/>
              <w:ind w:left="363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5-ый урок</w:t>
            </w:r>
          </w:p>
        </w:tc>
        <w:tc>
          <w:tcPr>
            <w:tcW w:w="3021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13.15</w:t>
            </w:r>
          </w:p>
        </w:tc>
      </w:tr>
    </w:tbl>
    <w:p w:rsidR="008D5334" w:rsidRPr="0070263C" w:rsidRDefault="008D5334" w:rsidP="00C73727">
      <w:pPr>
        <w:pStyle w:val="BodyText"/>
        <w:spacing w:before="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Вторник-пятница</w:t>
      </w:r>
    </w:p>
    <w:p w:rsidR="008D5334" w:rsidRPr="0070263C" w:rsidRDefault="008D5334" w:rsidP="0070263C">
      <w:pPr>
        <w:spacing w:after="23"/>
        <w:ind w:left="653" w:right="63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4600"/>
        <w:gridCol w:w="3163"/>
      </w:tblGrid>
      <w:tr w:rsidR="008D5334" w:rsidRPr="0062152A" w:rsidTr="00FF12D9">
        <w:trPr>
          <w:trHeight w:val="305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before="6"/>
              <w:ind w:left="362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Начало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6"/>
              <w:ind w:left="362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Режимное мероприятие</w:t>
            </w:r>
          </w:p>
        </w:tc>
        <w:tc>
          <w:tcPr>
            <w:tcW w:w="3163" w:type="dxa"/>
          </w:tcPr>
          <w:p w:rsidR="008D5334" w:rsidRPr="0070263C" w:rsidRDefault="008D5334" w:rsidP="00DC7584">
            <w:pPr>
              <w:pStyle w:val="TableParagraph"/>
              <w:spacing w:before="6"/>
              <w:ind w:left="241" w:right="234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Окончание</w:t>
            </w:r>
          </w:p>
        </w:tc>
      </w:tr>
      <w:tr w:rsidR="008D5334" w:rsidRPr="0062152A" w:rsidTr="00FF12D9">
        <w:trPr>
          <w:trHeight w:val="304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14" w:lineRule="exact"/>
              <w:ind w:left="777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08.30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1"/>
              <w:ind w:left="363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1-ый урок</w:t>
            </w:r>
          </w:p>
        </w:tc>
        <w:tc>
          <w:tcPr>
            <w:tcW w:w="3163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</w:tr>
      <w:tr w:rsidR="008D5334" w:rsidRPr="0062152A" w:rsidTr="00FF12D9">
        <w:trPr>
          <w:trHeight w:val="306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25" w:lineRule="exact"/>
              <w:ind w:left="777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09.10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3"/>
              <w:ind w:left="362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1-ая перемена</w:t>
            </w:r>
          </w:p>
          <w:p w:rsidR="008D5334" w:rsidRPr="0070263C" w:rsidRDefault="008D5334" w:rsidP="00DC7584">
            <w:pPr>
              <w:pStyle w:val="TableParagraph"/>
              <w:spacing w:before="3"/>
              <w:ind w:left="362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(организация питания)</w:t>
            </w:r>
          </w:p>
        </w:tc>
        <w:tc>
          <w:tcPr>
            <w:tcW w:w="3163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09.20</w:t>
            </w:r>
          </w:p>
        </w:tc>
      </w:tr>
      <w:tr w:rsidR="008D5334" w:rsidRPr="0062152A" w:rsidTr="00FF12D9">
        <w:trPr>
          <w:trHeight w:val="304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10" w:lineRule="exact"/>
              <w:ind w:left="777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09.20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1"/>
              <w:ind w:left="365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2-ой урок</w:t>
            </w:r>
          </w:p>
        </w:tc>
        <w:tc>
          <w:tcPr>
            <w:tcW w:w="3163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</w:tr>
      <w:tr w:rsidR="008D5334" w:rsidRPr="0062152A" w:rsidTr="00FF12D9">
        <w:trPr>
          <w:trHeight w:val="437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25" w:lineRule="exact"/>
              <w:ind w:left="777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10.00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43"/>
              <w:ind w:left="365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Динамическая пауза</w:t>
            </w:r>
          </w:p>
        </w:tc>
        <w:tc>
          <w:tcPr>
            <w:tcW w:w="3163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</w:tr>
      <w:tr w:rsidR="008D5334" w:rsidRPr="0062152A" w:rsidTr="00FF12D9">
        <w:trPr>
          <w:trHeight w:val="304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10" w:lineRule="exact"/>
              <w:ind w:left="777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10.40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1"/>
              <w:ind w:left="362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3-ий урок</w:t>
            </w:r>
          </w:p>
        </w:tc>
        <w:tc>
          <w:tcPr>
            <w:tcW w:w="3163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11.20</w:t>
            </w:r>
          </w:p>
        </w:tc>
      </w:tr>
      <w:tr w:rsidR="008D5334" w:rsidRPr="0062152A" w:rsidTr="00FF12D9">
        <w:trPr>
          <w:trHeight w:val="377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25" w:lineRule="exact"/>
              <w:ind w:left="777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11.20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1"/>
              <w:ind w:left="364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3-я перемена</w:t>
            </w:r>
          </w:p>
        </w:tc>
        <w:tc>
          <w:tcPr>
            <w:tcW w:w="3163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</w:tr>
      <w:tr w:rsidR="008D5334" w:rsidRPr="0062152A" w:rsidTr="00FF12D9">
        <w:trPr>
          <w:trHeight w:val="306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10" w:lineRule="exact"/>
              <w:ind w:left="777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11.30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3"/>
              <w:ind w:left="363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4-ый урок</w:t>
            </w:r>
          </w:p>
        </w:tc>
        <w:tc>
          <w:tcPr>
            <w:tcW w:w="3163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</w:tr>
      <w:tr w:rsidR="008D5334" w:rsidRPr="0062152A" w:rsidTr="00FF12D9">
        <w:trPr>
          <w:trHeight w:val="415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26" w:lineRule="exact"/>
              <w:ind w:left="777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12.10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1"/>
              <w:ind w:left="362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4-ая перемена</w:t>
            </w:r>
          </w:p>
        </w:tc>
        <w:tc>
          <w:tcPr>
            <w:tcW w:w="3163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12.20</w:t>
            </w:r>
          </w:p>
        </w:tc>
      </w:tr>
      <w:tr w:rsidR="008D5334" w:rsidRPr="0062152A" w:rsidTr="00FF12D9">
        <w:trPr>
          <w:trHeight w:val="304"/>
        </w:trPr>
        <w:tc>
          <w:tcPr>
            <w:tcW w:w="2160" w:type="dxa"/>
          </w:tcPr>
          <w:p w:rsidR="008D5334" w:rsidRPr="0070263C" w:rsidRDefault="008D5334" w:rsidP="00DC7584">
            <w:pPr>
              <w:pStyle w:val="TableParagraph"/>
              <w:spacing w:line="210" w:lineRule="exact"/>
              <w:ind w:left="777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12.20</w:t>
            </w:r>
          </w:p>
        </w:tc>
        <w:tc>
          <w:tcPr>
            <w:tcW w:w="4600" w:type="dxa"/>
          </w:tcPr>
          <w:p w:rsidR="008D5334" w:rsidRPr="0070263C" w:rsidRDefault="008D5334" w:rsidP="00DC7584">
            <w:pPr>
              <w:pStyle w:val="TableParagraph"/>
              <w:spacing w:before="1"/>
              <w:ind w:left="363" w:right="358"/>
              <w:jc w:val="center"/>
              <w:rPr>
                <w:sz w:val="24"/>
                <w:szCs w:val="24"/>
              </w:rPr>
            </w:pPr>
            <w:r w:rsidRPr="0070263C">
              <w:rPr>
                <w:sz w:val="24"/>
                <w:szCs w:val="24"/>
              </w:rPr>
              <w:t>5-ый урок</w:t>
            </w:r>
          </w:p>
        </w:tc>
        <w:tc>
          <w:tcPr>
            <w:tcW w:w="3163" w:type="dxa"/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</w:tr>
    </w:tbl>
    <w:p w:rsidR="008D5334" w:rsidRDefault="008D5334" w:rsidP="00652D73">
      <w:pPr>
        <w:pStyle w:val="BodyText"/>
        <w:spacing w:before="7"/>
        <w:rPr>
          <w:b/>
          <w:sz w:val="24"/>
          <w:szCs w:val="24"/>
        </w:rPr>
      </w:pPr>
    </w:p>
    <w:p w:rsidR="008D5334" w:rsidRDefault="008D5334" w:rsidP="00652D73">
      <w:pPr>
        <w:pStyle w:val="BodyText"/>
        <w:spacing w:before="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2-4</w:t>
      </w:r>
      <w:r w:rsidRPr="0070263C">
        <w:rPr>
          <w:b/>
          <w:sz w:val="24"/>
          <w:szCs w:val="24"/>
        </w:rPr>
        <w:t xml:space="preserve"> классы</w:t>
      </w:r>
    </w:p>
    <w:p w:rsidR="008D5334" w:rsidRPr="0070263C" w:rsidRDefault="008D5334" w:rsidP="00652D73">
      <w:pPr>
        <w:pStyle w:val="BodyText"/>
        <w:spacing w:before="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2006"/>
        <w:gridCol w:w="4985"/>
        <w:gridCol w:w="3040"/>
      </w:tblGrid>
      <w:tr w:rsidR="008D5334" w:rsidRPr="0062152A" w:rsidTr="00FF12D9"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Начало</w:t>
            </w:r>
          </w:p>
        </w:tc>
        <w:tc>
          <w:tcPr>
            <w:tcW w:w="4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Режимное мероприятие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Окончание</w:t>
            </w:r>
          </w:p>
        </w:tc>
      </w:tr>
      <w:tr w:rsidR="008D5334" w:rsidRPr="0062152A" w:rsidTr="00FF12D9"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07.50</w:t>
            </w:r>
          </w:p>
        </w:tc>
        <w:tc>
          <w:tcPr>
            <w:tcW w:w="4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sz w:val="24"/>
                <w:szCs w:val="24"/>
              </w:rPr>
              <w:t>Поднятие флага. «Разговор о важном»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08.25</w:t>
            </w:r>
          </w:p>
        </w:tc>
      </w:tr>
      <w:tr w:rsidR="008D5334" w:rsidRPr="0062152A" w:rsidTr="00FF12D9"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08.30</w:t>
            </w:r>
          </w:p>
        </w:tc>
        <w:tc>
          <w:tcPr>
            <w:tcW w:w="4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1-й урок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09.15</w:t>
            </w:r>
          </w:p>
        </w:tc>
      </w:tr>
      <w:tr w:rsidR="008D5334" w:rsidRPr="0062152A" w:rsidTr="00FF12D9"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09.15</w:t>
            </w:r>
          </w:p>
        </w:tc>
        <w:tc>
          <w:tcPr>
            <w:tcW w:w="4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1-ая перемена (10 мин)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09.25</w:t>
            </w:r>
          </w:p>
        </w:tc>
      </w:tr>
      <w:tr w:rsidR="008D5334" w:rsidRPr="0062152A" w:rsidTr="00FF12D9"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09.25</w:t>
            </w:r>
          </w:p>
        </w:tc>
        <w:tc>
          <w:tcPr>
            <w:tcW w:w="4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2-й урок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10.10</w:t>
            </w:r>
          </w:p>
        </w:tc>
      </w:tr>
      <w:tr w:rsidR="008D5334" w:rsidRPr="0062152A" w:rsidTr="00FF12D9"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10.10</w:t>
            </w:r>
          </w:p>
        </w:tc>
        <w:tc>
          <w:tcPr>
            <w:tcW w:w="4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4B5EE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2-ая перемена (10 мин)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FF39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10.20</w:t>
            </w:r>
          </w:p>
        </w:tc>
      </w:tr>
      <w:tr w:rsidR="008D5334" w:rsidRPr="0062152A" w:rsidTr="00FF12D9"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FF39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10.20</w:t>
            </w:r>
          </w:p>
        </w:tc>
        <w:tc>
          <w:tcPr>
            <w:tcW w:w="4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3-й урок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FF39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11.05</w:t>
            </w:r>
          </w:p>
        </w:tc>
      </w:tr>
      <w:tr w:rsidR="008D5334" w:rsidRPr="0062152A" w:rsidTr="00FF12D9"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FF39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11.05</w:t>
            </w:r>
          </w:p>
        </w:tc>
        <w:tc>
          <w:tcPr>
            <w:tcW w:w="4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 xml:space="preserve">3-я перемена (30 мин) </w:t>
            </w:r>
          </w:p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питания 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FF39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11.35</w:t>
            </w:r>
          </w:p>
        </w:tc>
      </w:tr>
      <w:tr w:rsidR="008D5334" w:rsidRPr="0062152A" w:rsidTr="00FF12D9"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11.35</w:t>
            </w:r>
          </w:p>
        </w:tc>
        <w:tc>
          <w:tcPr>
            <w:tcW w:w="4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4-й урок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FF39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12.20</w:t>
            </w:r>
          </w:p>
        </w:tc>
      </w:tr>
      <w:tr w:rsidR="008D5334" w:rsidRPr="0062152A" w:rsidTr="00FF12D9"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FF39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12.20</w:t>
            </w:r>
          </w:p>
        </w:tc>
        <w:tc>
          <w:tcPr>
            <w:tcW w:w="4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4-ая перемена (10 мин)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FF39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12.30</w:t>
            </w:r>
          </w:p>
        </w:tc>
      </w:tr>
      <w:tr w:rsidR="008D5334" w:rsidRPr="0062152A" w:rsidTr="00FF12D9"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FF39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12.30</w:t>
            </w:r>
          </w:p>
        </w:tc>
        <w:tc>
          <w:tcPr>
            <w:tcW w:w="4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5-й урок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13.15</w:t>
            </w:r>
          </w:p>
        </w:tc>
      </w:tr>
      <w:tr w:rsidR="008D5334" w:rsidRPr="0062152A" w:rsidTr="00FF12D9"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13.15</w:t>
            </w:r>
          </w:p>
        </w:tc>
        <w:tc>
          <w:tcPr>
            <w:tcW w:w="4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5-ая перемена  (10 мин)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FF39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13.25</w:t>
            </w:r>
          </w:p>
        </w:tc>
      </w:tr>
      <w:tr w:rsidR="008D5334" w:rsidRPr="0062152A" w:rsidTr="00FF12D9"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13.25</w:t>
            </w:r>
          </w:p>
        </w:tc>
        <w:tc>
          <w:tcPr>
            <w:tcW w:w="4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6-й урок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334" w:rsidRPr="0062152A" w:rsidRDefault="008D5334" w:rsidP="00DC75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152A">
              <w:rPr>
                <w:rFonts w:ascii="Times New Roman" w:hAnsi="Times New Roman"/>
                <w:bCs/>
                <w:sz w:val="24"/>
                <w:szCs w:val="24"/>
              </w:rPr>
              <w:t>14.10</w:t>
            </w:r>
          </w:p>
        </w:tc>
      </w:tr>
    </w:tbl>
    <w:p w:rsidR="008D5334" w:rsidRPr="0070263C" w:rsidRDefault="008D5334" w:rsidP="00652D73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-   Д</w:t>
      </w:r>
      <w:r w:rsidRPr="0070263C">
        <w:rPr>
          <w:rFonts w:ascii="Times New Roman" w:hAnsi="Times New Roman"/>
          <w:sz w:val="24"/>
          <w:szCs w:val="24"/>
        </w:rPr>
        <w:t xml:space="preserve">ополнительная индивидуальная работа с учащимися </w:t>
      </w:r>
      <w:r w:rsidRPr="0070263C">
        <w:rPr>
          <w:rFonts w:ascii="Times New Roman" w:hAnsi="Times New Roman"/>
          <w:sz w:val="24"/>
          <w:szCs w:val="24"/>
          <w:lang w:val="tt-RU"/>
        </w:rPr>
        <w:t xml:space="preserve">– согласно графику. </w:t>
      </w:r>
    </w:p>
    <w:p w:rsidR="008D5334" w:rsidRPr="0070263C" w:rsidRDefault="008D5334" w:rsidP="00652D73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70263C">
        <w:rPr>
          <w:rFonts w:ascii="Times New Roman" w:hAnsi="Times New Roman"/>
          <w:sz w:val="24"/>
          <w:szCs w:val="24"/>
          <w:lang w:val="tt-RU"/>
        </w:rPr>
        <w:t xml:space="preserve">      -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70263C">
        <w:rPr>
          <w:rFonts w:ascii="Times New Roman" w:hAnsi="Times New Roman"/>
          <w:sz w:val="24"/>
          <w:szCs w:val="24"/>
          <w:lang w:val="tt-RU"/>
        </w:rPr>
        <w:t xml:space="preserve">Занятия внеурочной деятельности организуются во второй половине  дня. </w:t>
      </w:r>
    </w:p>
    <w:p w:rsidR="008D5334" w:rsidRPr="0070263C" w:rsidRDefault="008D5334" w:rsidP="0070263C">
      <w:pPr>
        <w:pStyle w:val="1"/>
        <w:spacing w:line="240" w:lineRule="auto"/>
        <w:rPr>
          <w:rFonts w:ascii="Times New Roman" w:hAnsi="Times New Roman"/>
          <w:sz w:val="24"/>
          <w:szCs w:val="24"/>
        </w:rPr>
      </w:pPr>
      <w:r w:rsidRPr="0070263C">
        <w:rPr>
          <w:rFonts w:ascii="Times New Roman" w:hAnsi="Times New Roman"/>
          <w:sz w:val="24"/>
          <w:szCs w:val="24"/>
          <w:lang w:val="tt-RU"/>
        </w:rPr>
        <w:t>6</w:t>
      </w:r>
      <w:r w:rsidRPr="0070263C">
        <w:rPr>
          <w:rFonts w:ascii="Times New Roman" w:hAnsi="Times New Roman"/>
          <w:sz w:val="24"/>
          <w:szCs w:val="24"/>
        </w:rPr>
        <w:t>. Организация промежуточной аттестации и итоговой аттестации</w:t>
      </w:r>
    </w:p>
    <w:p w:rsidR="008D5334" w:rsidRPr="0070263C" w:rsidRDefault="008D5334" w:rsidP="00C73727">
      <w:pPr>
        <w:pStyle w:val="61"/>
        <w:numPr>
          <w:ilvl w:val="0"/>
          <w:numId w:val="3"/>
        </w:numPr>
        <w:spacing w:before="0" w:line="276" w:lineRule="auto"/>
        <w:ind w:right="60"/>
        <w:rPr>
          <w:rFonts w:ascii="Times New Roman" w:hAnsi="Times New Roman"/>
          <w:sz w:val="24"/>
          <w:szCs w:val="24"/>
          <w:lang w:val="tt-RU"/>
        </w:rPr>
      </w:pPr>
      <w:r w:rsidRPr="0070263C">
        <w:rPr>
          <w:rFonts w:ascii="Times New Roman" w:hAnsi="Times New Roman"/>
          <w:sz w:val="24"/>
          <w:szCs w:val="24"/>
        </w:rPr>
        <w:t xml:space="preserve">Промежуточная аттестация </w:t>
      </w:r>
      <w:r w:rsidRPr="0070263C">
        <w:rPr>
          <w:rFonts w:ascii="Times New Roman" w:hAnsi="Times New Roman"/>
          <w:sz w:val="24"/>
          <w:szCs w:val="24"/>
          <w:lang w:val="tt-RU"/>
        </w:rPr>
        <w:t xml:space="preserve">по всем предметам и курсам, входящих в учебный план школы, </w:t>
      </w:r>
      <w:r w:rsidRPr="0070263C">
        <w:rPr>
          <w:rFonts w:ascii="Times New Roman" w:hAnsi="Times New Roman"/>
          <w:sz w:val="24"/>
          <w:szCs w:val="24"/>
        </w:rPr>
        <w:t>проводится в</w:t>
      </w:r>
      <w:r w:rsidRPr="0070263C">
        <w:rPr>
          <w:rFonts w:ascii="Times New Roman" w:hAnsi="Times New Roman"/>
          <w:sz w:val="24"/>
          <w:szCs w:val="24"/>
          <w:lang w:val="tt-RU"/>
        </w:rPr>
        <w:t xml:space="preserve">о всех </w:t>
      </w:r>
      <w:r w:rsidRPr="0070263C">
        <w:rPr>
          <w:rFonts w:ascii="Times New Roman" w:hAnsi="Times New Roman"/>
          <w:sz w:val="24"/>
          <w:szCs w:val="24"/>
        </w:rPr>
        <w:t xml:space="preserve"> классах после освоения программ по предметам без прекращения образовательной </w:t>
      </w:r>
      <w:r>
        <w:rPr>
          <w:rFonts w:ascii="Times New Roman" w:hAnsi="Times New Roman"/>
          <w:sz w:val="24"/>
          <w:szCs w:val="24"/>
        </w:rPr>
        <w:t>деятельности с 5 по 24 мая 2026</w:t>
      </w:r>
      <w:r w:rsidRPr="0070263C">
        <w:rPr>
          <w:rFonts w:ascii="Times New Roman" w:hAnsi="Times New Roman"/>
          <w:sz w:val="24"/>
          <w:szCs w:val="24"/>
        </w:rPr>
        <w:t xml:space="preserve"> года. В 1-м классе безотметочная форма  проведения промежуточной  аттестации. Формы и сроки проведения промежуточной аттестации для конкретного класса принимаются на педагогическом совете.</w:t>
      </w:r>
    </w:p>
    <w:p w:rsidR="008D5334" w:rsidRPr="00C65CDF" w:rsidRDefault="008D5334" w:rsidP="00C65CDF">
      <w:pPr>
        <w:pStyle w:val="11"/>
        <w:spacing w:after="0" w:line="276" w:lineRule="auto"/>
        <w:rPr>
          <w:rFonts w:ascii="Times New Roman" w:hAnsi="Times New Roman"/>
          <w:b w:val="0"/>
          <w:sz w:val="24"/>
          <w:szCs w:val="24"/>
          <w:lang w:val="tt-RU"/>
        </w:rPr>
      </w:pPr>
    </w:p>
    <w:sectPr w:rsidR="008D5334" w:rsidRPr="00C65CDF" w:rsidSect="00C83770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AB4"/>
    <w:multiLevelType w:val="hybridMultilevel"/>
    <w:tmpl w:val="34F053CC"/>
    <w:lvl w:ilvl="0" w:tplc="A0F424E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341051"/>
    <w:multiLevelType w:val="hybridMultilevel"/>
    <w:tmpl w:val="2D82293A"/>
    <w:lvl w:ilvl="0" w:tplc="C93468D4">
      <w:start w:val="6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735234"/>
    <w:multiLevelType w:val="hybridMultilevel"/>
    <w:tmpl w:val="D04C8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B97186"/>
    <w:multiLevelType w:val="hybridMultilevel"/>
    <w:tmpl w:val="05002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53083"/>
    <w:multiLevelType w:val="hybridMultilevel"/>
    <w:tmpl w:val="363C1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3145EC"/>
    <w:multiLevelType w:val="hybridMultilevel"/>
    <w:tmpl w:val="4888E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D857C5"/>
    <w:multiLevelType w:val="hybridMultilevel"/>
    <w:tmpl w:val="B8F4D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263C"/>
    <w:rsid w:val="000A1E95"/>
    <w:rsid w:val="00367261"/>
    <w:rsid w:val="003C7B42"/>
    <w:rsid w:val="004B5EE2"/>
    <w:rsid w:val="004D2926"/>
    <w:rsid w:val="0062152A"/>
    <w:rsid w:val="00652D73"/>
    <w:rsid w:val="00677A31"/>
    <w:rsid w:val="006D08BD"/>
    <w:rsid w:val="006E7D1C"/>
    <w:rsid w:val="0070263C"/>
    <w:rsid w:val="00806216"/>
    <w:rsid w:val="008372FE"/>
    <w:rsid w:val="008574FC"/>
    <w:rsid w:val="008C2924"/>
    <w:rsid w:val="008C52A8"/>
    <w:rsid w:val="008D5334"/>
    <w:rsid w:val="009650E8"/>
    <w:rsid w:val="009A2ABB"/>
    <w:rsid w:val="00BE07C7"/>
    <w:rsid w:val="00C03E28"/>
    <w:rsid w:val="00C65CDF"/>
    <w:rsid w:val="00C73727"/>
    <w:rsid w:val="00C83770"/>
    <w:rsid w:val="00CC65C4"/>
    <w:rsid w:val="00CD0426"/>
    <w:rsid w:val="00DA59CF"/>
    <w:rsid w:val="00DC7584"/>
    <w:rsid w:val="00ED4945"/>
    <w:rsid w:val="00EE44F5"/>
    <w:rsid w:val="00F02622"/>
    <w:rsid w:val="00F81AA5"/>
    <w:rsid w:val="00FF12D9"/>
    <w:rsid w:val="00FF3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A31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70263C"/>
    <w:pPr>
      <w:widowControl w:val="0"/>
      <w:autoSpaceDE w:val="0"/>
      <w:autoSpaceDN w:val="0"/>
      <w:spacing w:before="5" w:after="0" w:line="274" w:lineRule="exact"/>
      <w:ind w:left="1101"/>
      <w:jc w:val="both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0263C"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70263C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70263C"/>
    <w:pPr>
      <w:shd w:val="clear" w:color="auto" w:fill="FFFFFF"/>
      <w:spacing w:after="0" w:line="322" w:lineRule="exact"/>
    </w:pPr>
    <w:rPr>
      <w:rFonts w:ascii="Times New Roman" w:eastAsia="Arial Unicode MS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0263C"/>
    <w:rPr>
      <w:rFonts w:ascii="Times New Roman" w:eastAsia="Arial Unicode MS" w:hAnsi="Times New Roman" w:cs="Times New Roman"/>
      <w:sz w:val="28"/>
      <w:szCs w:val="28"/>
      <w:shd w:val="clear" w:color="auto" w:fill="FFFFFF"/>
    </w:rPr>
  </w:style>
  <w:style w:type="character" w:customStyle="1" w:styleId="a">
    <w:name w:val="Подпись к таблице"/>
    <w:basedOn w:val="DefaultParagraphFont"/>
    <w:link w:val="1"/>
    <w:uiPriority w:val="99"/>
    <w:locked/>
    <w:rsid w:val="0070263C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"/>
    <w:basedOn w:val="DefaultParagraphFont"/>
    <w:link w:val="61"/>
    <w:uiPriority w:val="99"/>
    <w:locked/>
    <w:rsid w:val="0070263C"/>
    <w:rPr>
      <w:rFonts w:cs="Times New Roman"/>
      <w:sz w:val="28"/>
      <w:szCs w:val="28"/>
      <w:shd w:val="clear" w:color="auto" w:fill="FFFFFF"/>
    </w:rPr>
  </w:style>
  <w:style w:type="character" w:customStyle="1" w:styleId="10">
    <w:name w:val="Заголовок №1"/>
    <w:basedOn w:val="DefaultParagraphFont"/>
    <w:link w:val="11"/>
    <w:uiPriority w:val="99"/>
    <w:locked/>
    <w:rsid w:val="0070263C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1">
    <w:name w:val="Подпись к таблице1"/>
    <w:basedOn w:val="Normal"/>
    <w:link w:val="a"/>
    <w:uiPriority w:val="99"/>
    <w:rsid w:val="0070263C"/>
    <w:pPr>
      <w:shd w:val="clear" w:color="auto" w:fill="FFFFFF"/>
      <w:spacing w:after="0" w:line="240" w:lineRule="atLeast"/>
    </w:pPr>
    <w:rPr>
      <w:b/>
      <w:bCs/>
      <w:sz w:val="28"/>
      <w:szCs w:val="28"/>
    </w:rPr>
  </w:style>
  <w:style w:type="paragraph" w:customStyle="1" w:styleId="61">
    <w:name w:val="Основной текст (6)1"/>
    <w:basedOn w:val="Normal"/>
    <w:link w:val="6"/>
    <w:uiPriority w:val="99"/>
    <w:rsid w:val="0070263C"/>
    <w:pPr>
      <w:shd w:val="clear" w:color="auto" w:fill="FFFFFF"/>
      <w:spacing w:before="300" w:after="0" w:line="331" w:lineRule="exact"/>
      <w:jc w:val="both"/>
    </w:pPr>
    <w:rPr>
      <w:sz w:val="28"/>
      <w:szCs w:val="28"/>
    </w:rPr>
  </w:style>
  <w:style w:type="paragraph" w:customStyle="1" w:styleId="11">
    <w:name w:val="Заголовок №11"/>
    <w:basedOn w:val="Normal"/>
    <w:link w:val="10"/>
    <w:uiPriority w:val="99"/>
    <w:rsid w:val="0070263C"/>
    <w:pPr>
      <w:shd w:val="clear" w:color="auto" w:fill="FFFFFF"/>
      <w:spacing w:after="360" w:line="240" w:lineRule="atLeast"/>
      <w:outlineLvl w:val="0"/>
    </w:pPr>
    <w:rPr>
      <w:b/>
      <w:bCs/>
      <w:sz w:val="28"/>
      <w:szCs w:val="28"/>
    </w:rPr>
  </w:style>
  <w:style w:type="paragraph" w:customStyle="1" w:styleId="TableParagraph">
    <w:name w:val="Table Paragraph"/>
    <w:basedOn w:val="Normal"/>
    <w:uiPriority w:val="99"/>
    <w:rsid w:val="0070263C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271</TotalTime>
  <Pages>6</Pages>
  <Words>569</Words>
  <Characters>3248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Ландыш</cp:lastModifiedBy>
  <cp:revision>13</cp:revision>
  <cp:lastPrinted>2025-09-12T04:29:00Z</cp:lastPrinted>
  <dcterms:created xsi:type="dcterms:W3CDTF">2024-08-29T19:22:00Z</dcterms:created>
  <dcterms:modified xsi:type="dcterms:W3CDTF">2025-09-12T04:55:00Z</dcterms:modified>
</cp:coreProperties>
</file>